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03" w:rsidRDefault="007C6E03">
      <w:bookmarkStart w:id="0" w:name="_GoBack"/>
      <w:bookmarkEnd w:id="0"/>
    </w:p>
    <w:p w:rsidR="007C6E03" w:rsidRDefault="00420986">
      <w:r>
        <w:rPr>
          <w:noProof/>
        </w:rPr>
        <w:pict>
          <v:group id="_x0000_s5789" style="position:absolute;margin-left:0;margin-top:35.75pt;width:725.8pt;height:451.55pt;z-index:251659776;mso-position-horizontal:center;mso-position-horizontal-relative:margin" coordorigin="923,2664" coordsize="14516,9031">
            <v:group id="_x0000_s5788" style="position:absolute;left:923;top:5057;width:14516;height:6368" coordorigin="923,5057" coordsize="14516,6368">
              <v:group id="_x0000_s5655" style="position:absolute;left:2532;top:5939;width:7463;height:2183" coordorigin="923,5128" coordsize="9230,2700">
                <v:group id="_x0000_s5656" style="position:absolute;left:3059;top:5339;width:1440;height:1916" coordorigin="923,1799" coordsize="1440,1916">
                  <v:shape id="_x0000_s5657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58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59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60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61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62" style="position:absolute;left:5918;top:5764;width:1551;height:2064" coordorigin="923,1799" coordsize="1440,1916">
                  <v:shape id="_x0000_s5663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6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6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6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67" style="position:absolute;left:1278;top:1799;width:1011;height:710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68" style="position:absolute;left:1909;top:5339;width:1394;height:1855" coordorigin="923,1799" coordsize="1440,1916">
                  <v:shape id="_x0000_s5669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70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71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72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73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74" style="position:absolute;left:7408;top:5764;width:1394;height:1855" coordorigin="923,1799" coordsize="1440,1916">
                  <v:shape id="_x0000_s5675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76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77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78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79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80" style="position:absolute;left:8759;top:5895;width:1394;height:1855" coordorigin="923,1799" coordsize="1440,1916">
                  <v:shape id="_x0000_s5681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82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83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84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85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86" style="position:absolute;left:923;top:5128;width:1394;height:1855" coordorigin="923,1799" coordsize="1440,1916">
                  <v:shape id="_x0000_s5687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88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89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90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91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</v:group>
              <v:group id="_x0000_s5654" style="position:absolute;left:923;top:5128;width:9230;height:2700" coordorigin="923,5128" coordsize="9230,2700">
                <v:group id="_x0000_s5617" style="position:absolute;left:3059;top:5339;width:1440;height:1916" coordorigin="923,1799" coordsize="1440,1916">
                  <v:shape id="_x0000_s5592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59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59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59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598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24" style="position:absolute;left:5918;top:5764;width:1551;height:2064" coordorigin="923,1799" coordsize="1440,1916">
                  <v:shape id="_x0000_s5625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26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27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28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29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30" style="position:absolute;left:1909;top:5339;width:1394;height:1855" coordorigin="923,1799" coordsize="1440,1916">
                  <v:shape id="_x0000_s5631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32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33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34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35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36" style="position:absolute;left:7408;top:5764;width:1394;height:1855" coordorigin="923,1799" coordsize="1440,1916">
                  <v:shape id="_x0000_s5637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38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39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40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41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42" style="position:absolute;left:8759;top:5895;width:1394;height:1855" coordorigin="923,1799" coordsize="1440,1916">
                  <v:shape id="_x0000_s5643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4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4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4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47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  <v:group id="_x0000_s5648" style="position:absolute;left:923;top:5128;width:1394;height:1855" coordorigin="923,1799" coordsize="1440,1916">
                  <v:shape id="_x0000_s5649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50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  <v:shape id="_x0000_s5651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  <v:path arrowok="t"/>
                  </v:shape>
                  <v:shape id="_x0000_s5652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  <v:path arrowok="t"/>
                  </v:shape>
                  <v:shape id="_x0000_s5653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  <v:path arrowok="t"/>
                  </v:shape>
                </v:group>
              </v:group>
              <v:shape id="_x0000_s4871" style="position:absolute;left:923;top:6489;width:14516;height:4936;flip:x" coordsize="14841,10989" path="m14163,r,l13695,27r-235,53l13230,133r,l12738,293r-469,187l12269,480r-563,240l11120,934r,l10674,1067r-441,107l9319,1360r,l8827,1440r-493,54l7842,1547r-443,19l7330,1573r-422,l6486,1573r-422,-26l5642,1467r,l5244,1333,4845,1174,4469,1040,4075,907r,l3771,827,3466,773,2833,720r,l2177,667r-330,l1543,693r-323,27l915,800,609,880,305,987r,l,1120r66,9794l14841,10989,14820,r,l14163,r,xe" strokeweight="1pt">
                <v:path arrowok="t"/>
              </v:shape>
              <v:group id="_x0000_s5618" style="position:absolute;left:4915;top:5057;width:2047;height:2724" coordorigin="923,1799" coordsize="1440,1916">
                <v:shape id="_x0000_s5619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620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621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622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623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692" style="position:absolute;left:3709;top:5238;width:1654;height:2201" coordorigin="923,1799" coordsize="1440,1916">
                <v:shape id="_x0000_s5693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69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69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69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697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</v:group>
            <v:group id="_x0000_s4916" style="position:absolute;left:8648;top:9531;width:1265;height:1754;rotation:1097360fd" coordorigin="2076,7305" coordsize="1764,2447">
              <v:shape id="_x0000_s4917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<v:path arrowok="t"/>
              </v:shape>
              <v:group id="_x0000_s4918" style="position:absolute;left:2076;top:7340;width:1764;height:2412" coordorigin="2076,7340" coordsize="1764,2412">
                <v:shape id="_x0000_s4919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<v:path arrowok="t"/>
                </v:shape>
                <v:group id="_x0000_s4920" style="position:absolute;left:2076;top:7340;width:1764;height:2412" coordorigin="2076,7340" coordsize="1764,2412">
                  <v:shape id="_x0000_s4921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<v:path arrowok="t"/>
                  </v:shape>
                  <v:shape id="_x0000_s4922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<v:path arrowok="t"/>
                  </v:shape>
                  <v:shape id="_x0000_s4923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<v:path arrowok="t"/>
                  </v:shape>
                  <v:shape id="_x0000_s4924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<v:path arrowok="t"/>
                  </v:shape>
                  <v:shape id="_x0000_s4925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<v:path arrowok="t"/>
                  </v:shape>
                </v:group>
              </v:group>
            </v:group>
            <v:group id="_x0000_s4926" style="position:absolute;left:9456;top:7568;width:2729;height:4127" coordorigin="10,10" coordsize="1867,2824">
              <v:shape id="_x0000_s4927" style="position:absolute;left:10;top:400;width:1867;height:2434" coordsize="1867,2434" path="m1867,1779r,l1857,1829r-5,25l1842,1869r,l1832,1884r-10,5l1812,1894r-10,-5l1802,1889r-10,l1787,1879r-15,-30l1762,1809r-5,-55l1757,1754r-15,70l1727,1879r-15,40l1697,1929r-10,10l1687,1939r-10,l1667,1934r-10,-5l1647,1914r-15,-50l1627,1794r,l1607,1859r-25,55l1582,1914r-10,15l1557,1944r-10,10l1532,1954r,l1522,1954r-10,-5l1502,1939r-10,-15l1492,1924r-5,-25l1482,1874r,-65l1482,1809r-20,45l1437,1884r-30,25l1371,1924r,l1356,1924r-10,l1336,1919r-10,-5l1326,1914r-5,-10l1321,1889r10,-35l1331,1854r-25,35l1276,1924r-30,35l1211,1989r,l1171,2019r-35,25l1096,2064r-40,20l1016,2099r-45,15l931,2124r-45,10l886,2134r-50,5l786,2139r-50,-5l686,2129r-55,-10l576,2104,455,2064r,l566,2074r100,5l751,2074r75,-5l826,2069r15,-5l841,2059r,-10l836,2034r-20,-25l816,2009r-20,-15l766,1989r-40,l676,1989r,l721,1979r40,l796,1989r20,20l816,2009r25,15l866,2034r25,5l916,2039r,l926,2034r5,-10l926,2004r-10,-20l916,1984r35,10l966,1999r20,l986,1999r10,-5l1006,1989r,-10l1001,1974r,l1001,1974,936,1869r-20,-40l901,1799r,l896,1769r5,-30l901,1739r10,-40l936,1664r,l971,1619r25,-40l1016,1544r10,-35l1026,1509r,-25l1021,1464r-10,-25l996,1414r,l966,1374r-20,-30l946,1344r-5,-25l941,1299r5,-25l956,1244r,l1006,1149r,l1006,1149r90,-339l1096,810r-90,339l1006,1149r60,-110l1131,940r70,-95l1276,765r85,-80l1447,620r90,-60l1632,510,1542,405r140,l1682,405r-30,-50l1622,310r-40,-40l1547,230r,l1497,190r-55,-30l1381,125r-65,-25l1316,100,1236,70,1156,45,1076,25,996,10r,l916,5,836,r-5,l831,,756,,676,10r,l591,25,506,45,420,70r-90,30l330,100r-60,25l220,150r-50,35l125,225,85,270,55,315,25,365,,425,145,410,40,510r,l120,550r75,40l265,635r70,50l405,740r66,55l536,855r60,65l596,920r5,l601,920r15,35l631,990r10,34l641,1064r,40l631,1149r-10,45l601,1239r,l566,1314r-55,95l511,1409,395,1579r,l335,1679r-50,90l255,1849r-10,35l240,1919r,l235,1964r5,45l250,2049r15,40l290,2129r25,35l350,2204r45,35l395,2239r81,55l556,2339r80,35l716,2404r,l791,2424r85,10l961,2434r90,-5l1051,2429r90,-10l1231,2404r85,-20l1391,2359r76,-25l1537,2304r65,-35l1662,2229r,l1712,2189r50,-55l1797,2079r35,-70l1832,2009r20,-55l1862,1894r5,-60l1867,1779r,xe" strokeweight="1pt">
                <v:path arrowok="t"/>
              </v:shape>
              <v:shape id="_x0000_s4928" style="position:absolute;left:486;top:1035;width:120;height:115" coordsize="120,115" path="m40,l,10,120,115,40,r,xe" strokeweight="1pt">
                <v:path arrowok="t"/>
              </v:shape>
              <v:shape id="_x0000_s4929" style="position:absolute;left:1161;top:1035;width:120;height:115" coordsize="120,115" path="m80,l,115,120,10,80,r,xe" strokeweight="1pt">
                <v:path arrowok="t"/>
              </v:shape>
              <v:shape id="_x0000_s4930" style="position:absolute;left:571;top:670;width:615;height:879" coordsize="615,879" path="m415,r,l400,,385,10,370,30,355,55r,l340,95r-10,45l325,190r-5,60l320,250,310,140,300,95,285,65,275,35,255,20,240,10r-20,l220,10,205,20,195,40r-5,25l190,100r,l195,190r20,130l215,320,185,255,155,200,125,155,100,120r,l70,90,50,75r-20,l20,75r-5,5l15,80,5,100,,120r,30l,185r20,95l55,395r,l140,630r,l185,764r35,110l220,874r55,-10l335,859r55,5l445,879r,l545,510,595,295r,l610,205r5,-70l610,110,605,90,595,75,585,65r,l570,65,550,75,535,95r-20,25l515,120r-35,75l430,325r,l455,185r5,-50l460,85,455,50,445,25,435,5,415,r,xe" strokeweight="1pt">
                <v:path arrowok="t"/>
              </v:shape>
              <v:shape id="_x0000_s4931" style="position:absolute;left:1006;top:10;width:320;height:490" coordsize="320,490" path="m,400r,l80,415r80,20l240,460r80,30l320,490r,-55l315,375r-5,-60l300,255,265,130,220,r,l185,40,155,85,95,180,45,285,,400r,xe" strokeweight="1pt">
                <v:path arrowok="t"/>
              </v:shape>
              <v:shape id="_x0000_s4932" style="position:absolute;left:841;top:10;width:385;height:400" coordsize="385,400" path="m165,400r,l210,285,260,180,320,85,350,40,385,r,l330,35,280,75r-55,45l180,165r-50,50l85,270,40,330,,390r,l5,390r,l85,395r80,5l165,400xe" strokeweight="1pt">
                <v:path arrowok="t"/>
              </v:shape>
              <v:shape id="_x0000_s4933" style="position:absolute;left:486;top:20;width:355;height:390" coordsize="355,390" path="m200,390r,l280,380r75,l355,380,315,315,275,260,235,205,190,155,145,110,100,70,50,35,,,,,35,40,65,85r55,95l160,280r40,110l200,390xe" strokeweight="1pt">
                <v:path arrowok="t"/>
              </v:shape>
              <v:shape id="_x0000_s4934" style="position:absolute;left:340;top:20;width:346;height:480" coordsize="346,480" path="m,480r,l90,450r86,-25l261,405r85,-15l346,390,306,280,266,180,211,85,181,40,146,r,l115,50,85,105,65,160,40,220,25,280,15,345,5,410,,480r,xe" strokeweight="1pt">
                <v:path arrowok="t"/>
              </v:shape>
              <v:shape id="_x0000_s4935" style="position:absolute;left:611;top:1325;width:425;height:814" coordsize="425,814" path="m,l,,55,75r40,69l125,209r15,65l140,274r5,40l140,359r-5,45l120,449r,l90,539,80,574r,25l80,599r10,45l110,689r30,50l185,789r25,-65l250,799r40,-65l300,814r,l310,774r25,-35l335,739r35,-45l395,654r20,-35l425,584r,l425,559r-5,-20l410,514,395,489r,l365,449,345,419r,l340,394r,-20l345,349r10,-30l245,319r,l180,219r,l90,104,,,,xe" strokeweight="1pt">
                <v:path arrowok="t"/>
              </v:shape>
              <v:shape id="_x0000_s4936" style="position:absolute;left:791;top:1529;width:225;height:115" coordsize="225,115" path="m,15r,l,15,65,115r110,l175,115,225,20r,l170,5,115,,55,5,,15r,xe" strokeweight="1pt">
                <v:path arrowok="t"/>
              </v:shape>
              <v:shape id="_x0000_s4937" style="position:absolute;left:450;top:2104;width:336;height:285" coordsize="336,285" path="m186,15r,l221,15r30,10l276,40r20,15l296,55r10,25l316,100r,30l311,160r,l301,190r-15,30l261,255r-25,30l236,285r35,-30l296,220r20,-30l331,155r,l336,125,331,95,326,70,311,45r,l291,25,261,15,231,5,196,r,l151,5,106,15,51,30,,55r,l51,35,101,20r45,-5l186,15r,xe" strokeweight="1pt">
                <v:path arrowok="t"/>
              </v:shape>
              <v:shape id="_x0000_s4938" style="position:absolute;left:686;top:2379;width:140;height:30" coordsize="140,30" path="m140,30r,l120,10,85,,45,,,10r,l50,10r40,l120,15r20,15l140,30xe" strokeweight="1pt">
                <v:path arrowok="t"/>
              </v:shape>
              <v:shape id="_x0000_s4939" style="position:absolute;left:1296;top:1659;width:581;height:695" coordsize="581,695" path="m45,595r,l35,630r,15l40,655r,l50,660r10,5l70,665r15,l85,665r36,-15l151,625r25,-30l196,550r,l196,615r5,25l206,665r,l216,680r10,10l236,695r10,l246,695r15,l271,685r15,-15l296,655r,l321,600r20,-65l341,535r5,70l361,655r10,15l381,675r10,5l401,680r,l411,670r15,-10l441,620r15,-55l471,495r,l476,550r10,40l501,620r5,10l516,630r,l526,635r10,-5l546,625r10,-15l556,610r10,-15l571,570r10,-50l581,515r,l571,455r,l561,415,551,380,536,340,516,305,491,270,466,240,436,210,406,180r,l366,145,326,120,281,90,231,70,176,45,121,30,60,15,,,,,30,55r25,55l80,165r15,50l105,270r5,55l110,375r-5,50l105,425,95,470,80,515,65,555,45,595r,xe" strokeweight="1pt">
                <v:path arrowok="t"/>
              </v:shape>
              <v:shape id="_x0000_s4940" style="position:absolute;left:861;top:2124;width:65;height:260" coordsize="65,260" path="m65,260r,l50,240,35,220,20,165,5,90,,,,,,95r,40l5,170r10,30l30,225r15,20l65,260r,xe" strokeweight="1pt">
                <v:path arrowok="t"/>
              </v:shape>
            </v:group>
            <v:group id="_x0000_s4941" style="position:absolute;left:12119;top:9344;width:1265;height:1754;rotation:482803fd;flip:x" coordorigin="2076,7305" coordsize="1764,2447">
              <v:shape id="_x0000_s4942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<v:path arrowok="t"/>
              </v:shape>
              <v:group id="_x0000_s4943" style="position:absolute;left:2076;top:7340;width:1764;height:2412" coordorigin="2076,7340" coordsize="1764,2412">
                <v:shape id="_x0000_s4944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<v:path arrowok="t"/>
                </v:shape>
                <v:group id="_x0000_s4945" style="position:absolute;left:2076;top:7340;width:1764;height:2412" coordorigin="2076,7340" coordsize="1764,2412">
                  <v:shape id="_x0000_s4946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<v:path arrowok="t"/>
                  </v:shape>
                  <v:shape id="_x0000_s4947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<v:path arrowok="t"/>
                  </v:shape>
                  <v:shape id="_x0000_s4948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<v:path arrowok="t"/>
                  </v:shape>
                  <v:shape id="_x0000_s4949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<v:path arrowok="t"/>
                  </v:shape>
                  <v:shape id="_x0000_s4950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<v:path arrowok="t"/>
                  </v:shape>
                </v:group>
              </v:group>
            </v:group>
            <v:group id="_x0000_s4951" style="position:absolute;left:12699;top:9344;width:1429;height:1983;rotation:3064642fd" coordorigin="2076,7305" coordsize="1764,2447">
              <v:shape id="_x0000_s4952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<v:path arrowok="t"/>
              </v:shape>
              <v:group id="_x0000_s4953" style="position:absolute;left:2076;top:7340;width:1764;height:2412" coordorigin="2076,7340" coordsize="1764,2412">
                <v:shape id="_x0000_s4954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<v:path arrowok="t"/>
                </v:shape>
                <v:group id="_x0000_s4955" style="position:absolute;left:2076;top:7340;width:1764;height:2412" coordorigin="2076,7340" coordsize="1764,2412">
                  <v:shape id="_x0000_s4956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<v:path arrowok="t"/>
                  </v:shape>
                  <v:shape id="_x0000_s4957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<v:path arrowok="t"/>
                  </v:shape>
                  <v:shape id="_x0000_s4958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<v:path arrowok="t"/>
                  </v:shape>
                  <v:shape id="_x0000_s4959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<v:path arrowok="t"/>
                  </v:shape>
                  <v:shape id="_x0000_s4960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<v:path arrowok="t"/>
                  </v:shape>
                </v:group>
              </v:group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752" type="#_x0000_t136" style="position:absolute;left:2880;top:2664;width:10860;height:1860" strokeweight="1pt">
              <v:shadow color="#868686"/>
              <v:textpath style="font-family:&quot;Arial Black&quot;;font-size:66pt;v-text-kern:t" trim="t" fitpath="t" string="Forest Animals"/>
            </v:shape>
            <v:group id="_x0000_s5206" style="position:absolute;left:7937;top:9531;width:1429;height:1983;rotation:2448823fd;flip:x" coordorigin="2076,7305" coordsize="1764,2447">
              <v:shape id="_x0000_s5207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<v:path arrowok="t"/>
              </v:shape>
              <v:group id="_x0000_s5208" style="position:absolute;left:2076;top:7340;width:1764;height:2412" coordorigin="2076,7340" coordsize="1764,2412">
                <v:shape id="_x0000_s5209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<v:path arrowok="t"/>
                </v:shape>
                <v:group id="_x0000_s5210" style="position:absolute;left:2076;top:7340;width:1764;height:2412" coordorigin="2076,7340" coordsize="1764,2412">
                  <v:shape id="_x0000_s5211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<v:path arrowok="t"/>
                  </v:shape>
                  <v:shape id="_x0000_s5212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<v:path arrowok="t"/>
                  </v:shape>
                  <v:shape id="_x0000_s5213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<v:path arrowok="t"/>
                  </v:shape>
                  <v:shape id="_x0000_s5214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<v:path arrowok="t"/>
                  </v:shape>
                  <v:shape id="_x0000_s5215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<v:path arrowok="t"/>
                  </v:shape>
                </v:group>
              </v:group>
            </v:group>
            <w10:wrap anchorx="margin"/>
          </v:group>
        </w:pict>
      </w:r>
      <w:r w:rsidR="007C6E03">
        <w:br w:type="page"/>
      </w:r>
    </w:p>
    <w:p w:rsidR="007C6E03" w:rsidRDefault="00420986">
      <w:r>
        <w:rPr>
          <w:noProof/>
        </w:rPr>
        <w:pict>
          <v:group id="_x0000_s5790" style="position:absolute;margin-left:0;margin-top:0;width:734.2pt;height:537.8pt;z-index:251660800;mso-position-horizontal:center;mso-position-horizontal-relative:margin;mso-position-vertical:center;mso-position-vertical-relative:margin" coordorigin="515,498" coordsize="14684,10756">
            <v:group id="_x0000_s5702" style="position:absolute;left:2398;top:6687;width:10012;height:2929" coordorigin="923,5128" coordsize="9230,2700">
              <v:group id="_x0000_s5703" style="position:absolute;left:3059;top:5339;width:1440;height:1916" coordorigin="923,1799" coordsize="1440,1916">
                <v:shape id="_x0000_s5704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05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06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07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08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09" style="position:absolute;left:5918;top:5764;width:1551;height:2064" coordorigin="923,1799" coordsize="1440,1916">
                <v:shape id="_x0000_s5710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11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12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13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14" style="position:absolute;left:1278;top:1799;width:1011;height:710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15" style="position:absolute;left:1909;top:5339;width:1394;height:1855" coordorigin="923,1799" coordsize="1440,1916">
                <v:shape id="_x0000_s5716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17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18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19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20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21" style="position:absolute;left:7408;top:5764;width:1394;height:1855" coordorigin="923,1799" coordsize="1440,1916">
                <v:shape id="_x0000_s5722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23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24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25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26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27" style="position:absolute;left:8759;top:5895;width:1394;height:1855" coordorigin="923,1799" coordsize="1440,1916">
                <v:shape id="_x0000_s5728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29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30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31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32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33" style="position:absolute;left:923;top:5128;width:1394;height:1855" coordorigin="923,1799" coordsize="1440,1916">
                <v:shape id="_x0000_s5734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35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36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37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38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</v:group>
            <v:group id="_x0000_s5739" style="position:absolute;left:515;top:5653;width:12382;height:3622" coordorigin="923,5128" coordsize="9230,2700">
              <v:group id="_x0000_s5740" style="position:absolute;left:3059;top:5339;width:1440;height:1916" coordorigin="923,1799" coordsize="1440,1916">
                <v:shape id="_x0000_s5741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42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43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44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45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46" style="position:absolute;left:5918;top:5764;width:1551;height:2064" coordorigin="923,1799" coordsize="1440,1916">
                <v:shape id="_x0000_s5747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48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49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50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51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52" style="position:absolute;left:1909;top:5339;width:1394;height:1855" coordorigin="923,1799" coordsize="1440,1916">
                <v:shape id="_x0000_s5753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5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5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5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57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58" style="position:absolute;left:7408;top:5764;width:1394;height:1855" coordorigin="923,1799" coordsize="1440,1916">
                <v:shape id="_x0000_s5759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60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61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62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63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64" style="position:absolute;left:8759;top:5895;width:1394;height:1855" coordorigin="923,1799" coordsize="1440,1916">
                <v:shape id="_x0000_s5765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66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67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68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69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  <v:group id="_x0000_s5770" style="position:absolute;left:923;top:5128;width:1394;height:1855" coordorigin="923,1799" coordsize="1440,1916">
                <v:shape id="_x0000_s5771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72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  <v:shape id="_x0000_s5773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  <v:path arrowok="t"/>
                </v:shape>
                <v:shape id="_x0000_s5774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  <v:path arrowok="t"/>
                </v:shape>
                <v:shape id="_x0000_s5775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  <v:path arrowok="t"/>
                </v:shape>
              </v:group>
            </v:group>
            <v:group id="_x0000_s5615" style="position:absolute;left:683;top:498;width:14516;height:10756" coordorigin="683,498" coordsize="14516,10756">
              <v:group id="_x0000_s4448" style="position:absolute;left:1265;top:1464;width:5841;height:3393" coordorigin="1252,1436" coordsize="5841,3393">
                <v:shape id="_x0000_s4449" type="#_x0000_t136" style="position:absolute;left:1324;top:1436;width:5610;height:675" strokeweight="1pt">
                  <v:shadow color="#868686"/>
                  <v:textpath style="font-family:&quot;Arial Black&quot;;font-size:24pt;v-text-kern:t" trim="t" fitpath="t" string="This book belongs to: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450" type="#_x0000_t32" style="position:absolute;left:1252;top:2929;width:5841;height:1" o:connectortype="straight" strokeweight="1pt"/>
                <v:shape id="_x0000_s4451" type="#_x0000_t32" style="position:absolute;left:1252;top:3878;width:5841;height:1" o:connectortype="straight" strokeweight="1pt"/>
                <v:shape id="_x0000_s4452" type="#_x0000_t32" style="position:absolute;left:1252;top:4828;width:5841;height:1" o:connectortype="straight" strokeweight="1pt"/>
              </v:group>
              <v:shape id="_x0000_s4696" style="position:absolute;left:683;top:7930;width:14516;height:3324;flip:x" coordsize="14841,10989" path="m14163,r,l13695,27r-235,53l13230,133r,l12738,293r-469,187l12269,480r-563,240l11120,934r,l10674,1067r-441,107l9319,1360r,l8827,1440r-493,54l7842,1547r-443,19l7330,1573r-422,l6486,1573r-422,-26l5642,1467r,l5244,1333,4845,1174,4469,1040,4075,907r,l3771,827,3466,773,2833,720r,l2177,667r-330,l1543,693r-323,27l915,800,609,880,305,987r,l,1120r66,9794l14841,10989,14820,r,l14163,r,xe" strokeweight="1pt">
                <v:path arrowok="t"/>
              </v:shape>
              <v:group id="_x0000_s4404" style="position:absolute;left:7668;top:498;width:6667;height:10706" coordorigin="8569,475" coordsize="6667,10706">
                <v:group id="_x0000_s4405" style="position:absolute;left:12882;top:955;width:2354;height:1871;rotation:438562fd;flip:x" coordorigin="6389,1763" coordsize="2587,2215">
                  <v:shape id="_x0000_s4406" style="position:absolute;left:7575;top:3028;width:65;height:310" coordsize="65,310" path="m15,310r50,l,,15,310r,xe" strokeweight="1pt">
                    <v:path arrowok="t"/>
                  </v:shape>
                  <v:shape id="_x0000_s4407" style="position:absolute;left:7415;top:2993;width:55;height:345" coordsize="55,345" path="m,345r55,l40,,,345r,xe" strokeweight="1pt">
                    <v:path arrowok="t"/>
                  </v:shape>
                  <v:shape id="_x0000_s4408" style="position:absolute;left:7255;top:1763;width:335;height:330" coordsize="335,330" path="m175,220r,l,55,35,330,335,305,295,,175,220r5,l180,220r-5,l175,220xe" strokeweight="1pt">
                    <v:path arrowok="t"/>
                  </v:shape>
                  <v:shape id="_x0000_s4409" style="position:absolute;left:7110;top:1978;width:1005;height:1075" coordsize="1005,1075" path="m180,90r,l150,120r-25,30l100,185,75,225r,l55,265,40,305,25,345,15,385,,475r,90l,565r,45l5,660r10,40l30,745r15,40l60,820r25,40l105,890r,l130,920r25,25l185,970r25,25l275,1030r70,25l345,1055r75,15l420,1070r50,5l470,1075r40,l545,1070r40,-5l620,1055r80,-30l775,985r,l835,945r55,-40l930,865r35,-40l965,825r25,-40l1000,740r,l1005,705,995,675r,l990,665r-10,-5l970,660r-10,l960,660r-15,10l930,685r-30,40l900,725r10,-30l915,670r-5,-25l900,630r,l885,620,870,610r-10,l845,620r,l830,635r-15,20l805,680r-5,35l800,715r-10,20l775,760r-25,15l720,785r,l685,790r-35,-5l615,775,585,760r,l550,735,525,705,510,665,500,620r,l500,595r5,-35l520,495r25,-75l585,345r,l600,315r10,-30l610,250r-5,-30l605,220,595,185,580,155,560,125,540,100r,l505,65,475,40r,l435,15r,l405,5,375,,350,,325,5r,l285,20,245,40,210,65,180,90r,xe" strokeweight="1pt">
                    <v:path arrowok="t"/>
                  </v:shape>
                  <v:shape id="_x0000_s4410" style="position:absolute;left:7395;top:2668;width:350;height:340" coordsize="350,340" path="m340,260r,l350,240r,-20l350,200r,-20l350,180,340,160,330,145r-10,-5l305,135r,l285,135r-25,10l235,165r-25,20l210,185r10,-25l225,140r,-15l215,110r,l210,105r-15,-5l155,90r,l105,85,75,75r,l50,60,30,45,15,25,5,r,l,50,,95r,45l10,175r10,35l35,245r20,25l75,295r,l100,310r20,15l145,335r25,5l195,340r25,l245,335r30,-10l275,325r20,-10l315,300r15,-15l340,260r,xe" strokeweight="1pt">
                    <v:path arrowok="t"/>
                  </v:shape>
                  <v:shape id="_x0000_s4411" style="position:absolute;left:6574;top:3623;width:410;height:355" coordsize="410,355" path="m70,r,l70,,55,20r,l25,70,10,130,,190r,65l,255r10,40l15,315r10,15l25,330r10,10l45,345r15,5l70,355r,l85,350r15,-5l110,340r10,-10l135,300r5,-45l140,255r5,-40l140,170,130,125,110,80r,l140,110r30,30l210,170r45,30l255,200r40,15l340,225r,l370,220r25,-15l395,205r10,-15l410,180r,-15l410,155r-5,-15l395,125,360,95r,l335,75,305,60,235,30,160,10,70,r,l70,r,l70,r,xe" strokeweight="1pt">
                    <v:path arrowok="t"/>
                  </v:shape>
                  <v:shape id="_x0000_s4412" style="position:absolute;left:6389;top:3613;width:250;height:145" coordsize="250,145" path="m240,30r,l250,10r,l205,,155,5,105,15,55,40r,l25,55,10,75r,l,95r,20l,115r15,20l30,145r25,l90,140r,l130,125r35,-25l205,70,240,30r,xe" strokeweight="1pt">
                    <v:path arrowok="t"/>
                  </v:shape>
                  <v:shape id="_x0000_s4413" style="position:absolute;left:8681;top:2678;width:185;height:370" coordsize="185,370" path="m170,145r,l185,95r,-35l185,40,180,30,170,15,160,10r,l150,5,140,,125,5r-10,5l115,10,100,20,90,35,65,75r,l40,140,20,205,5,270,,335r,l5,370r,l60,320r50,-55l145,210r25,-65l170,145xe" strokeweight="1pt">
                    <v:path arrowok="t"/>
                  </v:shape>
                  <v:shape id="_x0000_s4414" style="position:absolute;left:8431;top:2728;width:255;height:325" coordsize="255,325" path="m255,325r,l255,320r,l255,320r-5,-35l250,285,240,225,220,165,190,110,150,50r,l120,20,100,10,85,r,l55,,40,,25,10r,l15,20,5,30,,45,,60,,80,5,95r20,45l25,140r15,30l60,195r25,25l115,245r60,40l250,325r,l255,325r,xe" strokeweight="1pt">
                    <v:path arrowok="t"/>
                  </v:shape>
                  <v:shape id="_x0000_s4415" style="position:absolute;left:8070;top:3333;width:165;height:340" coordsize="165,340" path="m25,r,l20,r,l10,30,5,60,,125r5,70l25,265r,l45,300r20,30l65,330r25,10l105,340r10,l115,340r15,-5l145,325r5,-10l160,305r5,-35l160,225r,l155,200,145,170,115,110,75,55,25,r,xe" strokeweight="1pt">
                    <v:path arrowok="t"/>
                  </v:shape>
                  <v:shape id="_x0000_s4416" style="position:absolute;left:6644;top:3053;width:2332;height:570" coordsize="2332,570" path="m120,355r,l85,375,60,400,40,425,25,450,10,480,,510r,30l,570r,l20,530,40,495,65,465,90,440r25,-25l145,390r30,-20l205,355r,l265,335r65,-15l406,315r80,l486,315r110,15l801,355r,l896,370r85,5l1056,380r65,-5l1121,375r55,-5l1241,355r70,-25l1391,305r,l1446,280r,l1446,280r,l1451,280r,l1671,190r,l1757,170r80,-15l1912,150r70,5l1982,155r45,5l2072,170r40,15l2157,200r45,20l2247,245r85,55l2332,60r,l2267,30,2197,10,2122,r-80,l2042,r,l2037,r,l1972,r-70,10l1832,20r-75,20l1676,65r-80,25l1511,125r-85,35l1426,160r-105,45l1211,235r-110,20l991,265r,l946,265r,l861,260r,l826,255r,l776,250r,l636,235r,l576,230r-55,l471,230r-50,10l421,240r-91,20l250,285r-70,35l120,355r,xe" strokeweight="1pt">
                    <v:path arrowok="t"/>
                  </v:shape>
                  <v:shape id="_x0000_s4417" style="position:absolute;left:7425;top:2123;width:165;height:80" coordsize="165,80" path="m85,80r,l125,70,150,55r10,-5l165,40r,-5l160,25r,l150,20,140,10,105,5,60,,,5r,l90,10r25,10l130,25r5,15l130,50,110,65,85,80r,xe" strokeweight="1pt">
                    <v:path arrowok="t"/>
                  </v:shape>
                </v:group>
                <v:group id="_x0000_s4418" style="position:absolute;left:8569;top:475;width:6204;height:10706" coordorigin="8569,475" coordsize="6204,10706">
                  <v:shape id="_x0000_s4419" style="position:absolute;left:10792;top:475;width:3981;height:10706" coordsize="3981,10706" path="m2277,l1373,31r73,1553l1424,2260r-21,524l1359,3220r-66,306l1228,3700r-22,44l1163,3765r-44,-21l1075,3700,988,3526,683,4118r41,143l835,4507r131,262l1075,5053r88,305l1228,5663r22,328l1272,6340r,349l1250,7060r-44,370l1141,7823r-88,393l944,8652,813,9066,661,9525,,10706r1118,-593l2049,10012r831,321l2439,9876r1542,525l2996,9372,2821,9001,2668,8587,2537,8172,2406,7714r-87,-480l2232,6732r-66,-523l2123,5642r-44,-589l2079,4442r,-633l2101,3155r44,-698l2188,1737,2277,xe" strokeweight="1pt">
                    <v:path arrowok="t"/>
                  </v:shape>
                  <v:shape id="_x0000_s4420" style="position:absolute;left:8604;top:4073;width:217;height:470;rotation:-1417837fd;flip:x" coordsize="410,355" path="m70,r,l70,,55,20r,l25,70,10,130,,190r,65l,255r10,40l15,315r10,15l25,330r10,10l45,345r15,5l70,355r,l85,350r15,-5l110,340r10,-10l135,300r5,-45l140,255r5,-40l140,170,130,125,110,80r,l140,110r30,30l210,170r45,30l255,200r40,15l340,225r,l370,220r25,-15l395,205r10,-15l410,180r,-15l410,155r-5,-15l395,125,360,95r,l335,75,305,60,235,30,160,10,70,r,l70,r,l70,r,xe" strokeweight="1pt">
                    <v:path arrowok="t"/>
                  </v:shape>
                  <v:shape id="_x0000_s4421" style="position:absolute;left:8676;top:4047;width:146;height:212;rotation:1417837fd" coordsize="250,145" path="m240,30r,l250,10r,l205,,155,5,105,15,55,40r,l25,55,10,75r,l,95r,20l,115r15,20l30,145r25,l90,140r,l130,125r35,-25l205,70,240,30r,xe" strokeweight="1pt">
                    <v:path arrowok="t"/>
                  </v:shape>
                  <v:shape id="_x0000_s4422" style="position:absolute;left:8569;top:3920;width:434;height:121;rotation:-1417837fd;flip:x" coordsize="185,370" path="m170,145r,l185,95r,-35l185,40,180,30,170,15,160,10r,l150,5,140,,125,5r-10,5l115,10,100,20,90,35,65,75r,l40,140,20,205,5,270,,335r,l5,370r,l60,320r50,-55l145,210r25,-65l170,145xe" strokeweight="1pt">
                    <v:path arrowok="t"/>
                  </v:shape>
                  <v:shape id="_x0000_s4423" style="position:absolute;left:8822;top:4128;width:284;height:440;rotation:1417837fd;flip:x y" coordsize="255,325" path="m255,325r,l255,320r,l255,320r-5,-35l250,285,240,225,220,165,190,110,150,50r,l120,20,100,10,85,r,l55,,40,,25,10r,l15,20,5,30,,45,,60,,80,5,95r20,45l25,140r15,30l60,195r25,25l115,245r60,40l250,325r,l255,325r,xe" strokeweight="1pt">
                    <v:path arrowok="t"/>
                  </v:shape>
                  <v:shape id="_x0000_s4424" style="position:absolute;left:8974;top:4128;width:473;height:99;rotation:-1417837fd;flip:x" coordsize="165,340" path="m25,r,l20,r,l10,30,5,60,,125r5,70l25,265r,l45,300r20,30l65,330r25,10l105,340r10,l115,340r15,-5l145,325r5,-10l160,305r5,-35l160,225r,l155,200,145,170,115,110,75,55,25,r,xe" strokeweight="1pt">
                    <v:path arrowok="t"/>
                  </v:shape>
                  <v:shape id="_x0000_s4425" style="position:absolute;left:9038;top:3209;width:2594;height:1584;rotation:1711623fd" coordsize="2332,570" path="m120,355r,l85,375,60,400,40,425,25,450,10,480,,510r,30l,570r,l20,530,40,495,65,465,90,440r25,-25l145,390r30,-20l205,355r,l265,335r65,-15l406,315r80,l486,315r110,15l801,355r,l896,370r85,5l1056,380r65,-5l1121,375r55,-5l1241,355r70,-25l1391,305r,l1446,280r,l1446,280r,l1451,280r,l1671,190r,l1757,170r80,-15l1912,150r70,5l1982,155r45,5l2072,170r40,15l2157,200r45,20l2247,245r85,55l2332,60r,l2267,30,2197,10,2122,r-80,l2042,r,l2037,r,l1972,r-70,10l1832,20r-75,20l1676,65r-80,25l1511,125r-85,35l1426,160r-105,45l1211,235r-110,20l991,265r,l946,265r,l861,260r,l826,255r,l776,250r,l636,235r,l576,230r-55,l471,230r-50,10l421,240r-91,20l250,285r-70,35l120,355r,xe" strokeweight="1pt">
                    <v:path arrowok="t"/>
                  </v:shape>
                  <v:shape id="_x0000_s4426" style="position:absolute;left:11489;top:3938;width:437;height:791" coordsize="437,791" path="m7,382hdc11,389,17,395,20,402v6,13,14,41,14,41c28,509,11,564,,628v3,21,3,53,14,75c42,760,129,785,184,791v126,-7,81,-5,164,-34c372,723,401,688,416,648v3,-9,4,-18,7,-27c427,607,437,580,437,580,433,515,435,467,416,409v-4,-26,-6,-63,-20,-88c388,307,369,280,369,280,353,216,331,144,293,89,280,42,256,24,218,,186,3,133,13,96,13hal4,231hde" strokeweight="1pt">
                    <v:path arrowok="t"/>
                  </v:shape>
                </v:group>
                <v:group id="_x0000_s4427" style="position:absolute;left:9700;top:2142;width:2385;height:1788;flip:x" coordorigin="10,10" coordsize="2899,2077">
                  <v:shape id="_x0000_s4428" style="position:absolute;left:385;top:10;width:1099;height:1732" coordsize="1099,1732" path="m960,10r,l915,,870,,825,10,775,30r,l730,55,685,85r-40,30l605,155r,l575,200r-25,40l530,285r-10,40l520,325r,70l515,551r,l510,621r-5,70l495,756r-15,55l480,811r-25,85l415,981r-45,75l315,1136r-65,75l175,1286r-85,70l,1431r,l10,1471r15,45l45,1556r30,36l75,1592r35,40l145,1662r45,25l235,1707r,l275,1717r,l330,1727r55,5l445,1732r65,-10l570,1707r65,-20l700,1657r70,-35l770,1622r40,-25l850,1567r30,-31l910,1501r,l945,1446r20,-55l965,1391r10,-40l985,1311r,l990,1271r,l990,1196r,l985,1116r,l955,941r,l950,906r,l915,691r,l905,581r5,-96l910,485r10,-65l935,360r25,-55l990,250r,l1010,220r30,-25l1065,165r34,-25l1099,140,1075,90,1040,55,1005,25,960,10r,xe" strokeweight="1pt">
                    <v:path arrowok="t"/>
                  </v:shape>
                  <v:group id="_x0000_s4429" style="position:absolute;left:10;top:80;width:2899;height:2007" coordorigin="10,80" coordsize="2899,2007">
                    <v:shape id="_x0000_s4430" style="position:absolute;left:10;top:831;width:375;height:610" coordsize="375,610" path="m190,30r,l180,10,170,,160,,150,5r,l135,20,125,40r-5,20l115,85r,50l125,190r20,65l180,325r40,75l275,485r,l225,430,180,380,140,345,105,320,70,305,45,295r-20,5l10,315r,l,345r5,25l20,400r25,30l80,460r45,25l180,515r65,30l245,545,150,510,75,490,30,485r-10,l10,495r,l10,505r,15l15,530r5,15l50,565r45,20l95,585r60,15l220,610r75,l375,610r,l345,535,310,435,275,315,235,170r,l210,85,190,30r,xe" strokeweight="1pt">
                      <v:path arrowok="t"/>
                    </v:shape>
                    <v:shape id="_x0000_s4431" style="position:absolute;left:1115;top:130;width:105;height:100" coordsize="105,100" path="m55,100r,l65,95,75,90,90,75,100,45,105,r,l100,35,85,60,70,75,55,80r,l40,80,25,65,10,45,,15r,l5,50,20,75r,l40,95r5,l55,100r,xe" strokeweight="1pt">
                      <v:path arrowok="t"/>
                    </v:shape>
                    <v:shape id="_x0000_s4432" style="position:absolute;left:660;top:1391;width:2249;height:696" coordsize="2249,696" path="m385,15r,l330,25,275,40r,l215,60,160,85r-45,25l80,145r,l45,186,20,231,5,281,,336r,l,381r5,40l20,461r15,30l35,491r15,30l70,541r25,15l120,566r,l150,576r25,l205,571r30,-15l235,556r35,-15l300,521r30,-30l360,456r,l365,501r5,40l385,576r20,30l405,606r25,30l460,656r30,15l525,686r,l565,691r40,l645,691r45,-10l690,681r45,-15l780,646r44,-30l864,586r,l894,616r30,25l954,661r35,15l989,676r35,10l1059,696r35,l1134,696r,l1169,691r35,-10l1234,671r35,-20l1269,651r25,-20l1324,606r20,-25l1364,546r,l1384,581r25,30l1434,631r30,25l1464,656r35,15l1529,681r35,5l1599,686r,l1629,686r35,-10l1694,666r30,-15l1724,651r25,-20l1774,606r20,-30l1809,546r,l1824,571r20,15l1859,601r25,10l1884,611r20,10l1924,621r20,l1964,616r,l1984,606r20,-10l2024,581r15,-20l2039,561r20,-25l2069,511r10,-25l2089,456r,l2104,471r15,10l2139,486r20,l2159,486r15,-5l2189,476r15,-15l2219,446r,l2229,426r10,-25l2244,376r5,-25l2249,351r-5,-35l2239,286r-10,-30l2219,226r,l2194,186r-30,-36l2124,120,2079,90,2029,70,1969,45,1904,30,1834,15r,l1754,10,1664,r,l1544,,1414,10r,l1309,20,1199,35r,l1174,40r,l1049,60r,l1039,55r-5,l1034,55,939,40,849,25r,l770,15,690,10r,l615,5r,l495,5,385,15r,xe" strokeweight="1pt">
                      <v:path arrowok="t"/>
                    </v:shape>
                    <v:group id="_x0000_s4433" style="position:absolute;left:625;top:80;width:2214;height:1872" coordorigin="625,80" coordsize="2214,1872">
                      <v:shape id="_x0000_s4434" style="position:absolute;left:1415;top:80;width:649;height:921" coordsize="649,921" path="m574,130r,l559,215r,l544,255r-10,20l524,285r-15,10l499,300r-15,l469,295r,l454,290,444,280,424,255,409,220,399,170r,l384,90r,l374,55,359,30r,l329,10,294,,259,,224,10r,l199,25,174,40,119,85r,l94,120r,l54,175r,l20,240,10,270,5,295,,325r,25l5,370r10,25l15,395r20,30l59,451r25,25l119,491r,l169,511r75,20l244,531r70,20l359,571r,l379,586r20,25l409,636r5,25l414,661r,25l409,711r-10,20l384,751r,l349,781r-50,35l299,816r-55,30l219,861r,l209,876r-5,10l209,896r10,15l219,911r10,5l249,921r20,l289,916r,l314,906r25,-15l389,851r,l434,806r40,-50l474,756r15,-30l499,696r10,-25l509,651r,l504,626r-5,-20l484,581,464,561,439,546,414,526,379,511,339,496r,l209,456r,l154,435,119,420r,l94,390,79,360,69,325,64,290r,l69,260,79,230,94,200r15,-30l109,170r10,-15l119,155r25,-25l164,105r,l194,90,219,75r,l249,70r25,l294,80r15,20l309,100r20,35l344,185r,l369,270r,l384,310r15,25l399,335r10,15l424,360r15,5l459,370r,l499,370r30,-10l559,345r25,-20l584,325r20,-25l619,275r15,-30l639,210r,l644,180r5,-25l644,130r-5,-25l639,105,629,85,624,75r-15,l599,80r,l584,100r-10,30l574,130xe" strokeweight="1pt">
                        <v:path arrowok="t"/>
                      </v:shape>
                      <v:shape id="_x0000_s4435" style="position:absolute;left:1275;top:150;width:389;height:120" coordsize="389,120" path="m389,90r,l349,60,304,35r,l259,15r,l209,,,120,389,90xe" strokeweight="1pt">
                        <v:path arrowok="t"/>
                      </v:shape>
                      <v:shape id="_x0000_s4436" style="position:absolute;left:1355;top:841;width:184;height:150" coordsize="184,150" path="m40,145r79,5l119,150r25,-30l159,90r,l174,40,184,,85,70r,l,,,,,50,,70,10,90r,l20,120r20,25l40,145xe" strokeweight="1pt">
                        <v:path arrowok="t"/>
                      </v:shape>
                      <v:shape id="_x0000_s4437" style="position:absolute;left:2009;top:791;width:195;height:175" coordsize="195,175" path="m75,175r90,-10l165,165r15,-35l190,95r,l195,45r,-25l190,,105,85,,30r,l10,80r10,20l30,125r,l50,150r25,25l75,175xe" strokeweight="1pt">
                        <v:path arrowok="t"/>
                      </v:shape>
                      <v:shape id="_x0000_s4438" style="position:absolute;left:1684;top:1031;width:145;height:125" coordsize="145,125" path="m70,55l,,,,,40,15,75r,l25,100r20,20l115,125r,l135,75r,l145,35,145,,70,55r,xe" strokeweight="1pt">
                        <v:path arrowok="t"/>
                      </v:shape>
                      <v:shape id="_x0000_s4439" style="position:absolute;left:1999;top:871;width:330;height:675" coordsize="330,675" path="m210,20r,l200,15r,l180,5,160,,140,,120,5r,l115,5r,l75,20,55,30,40,45r,l25,60r,l10,80,5,105,,125r,25l,150r10,25l25,205r20,30l75,265r,l105,300r20,30l140,355r10,20l150,375r,15l145,405r-25,45l120,450,100,425,70,385r,l50,355,40,350r-5,5l35,355,25,370r,20l25,410r5,25l30,435r15,20l55,475r15,10l90,495r,l75,530r,l70,550r,15l70,565r5,25l85,610r10,20l110,650r,l135,665r20,5l180,675r25,l205,675r30,-5l260,660r25,-15l305,625r,l320,600r10,-25l330,550r,-25l330,525r-5,-5l325,520r-5,-15l310,490,280,455r,l300,420r10,-40l310,380r,-20l305,340,295,320,285,305r,l280,305r-10,5l260,345r,l235,420r,l205,390,195,380r,-10l195,370r,-25l200,320r15,-40l235,240r,l255,200r15,-40l275,130r-5,-30l270,100,260,75,250,55,235,35,210,20r,xe" strokeweight="1pt">
                        <v:path arrowok="t"/>
                      </v:shape>
                      <v:shape id="_x0000_s4440" style="position:absolute;left:1654;top:1086;width:220;height:516" coordsize="220,516" path="m105,r,l100,r,l100,,70,10,45,20r,l30,35r,l20,45,10,60,5,80r,15l5,95r5,20l20,140r30,50l50,190r35,55l95,265r5,15l100,280r-5,10l90,305,70,330r,l60,315,40,280r,l25,255r-5,-5l15,255r,l5,265,,280r,15l5,310r,l20,340r20,20l40,360r5,5l45,365,30,390r-5,25l25,415r,20l30,450r5,15l50,480r,l65,496r15,10l95,511r20,5l115,516r25,-5l160,506r20,-5l195,485r,l205,470r10,-20l220,435r,-20l220,415,210,385,190,355r,l205,340r,l220,305r,l220,285r,-15l215,260,205,245r,l200,245r-5,5l185,270r,l160,325r,l140,300,130,280r,l135,265r5,-20l175,190r,l195,160r10,-25l215,110r,-20l215,90,210,70,200,55,190,40,175,25r,l165,20r,l140,5,105,r,xe" strokeweight="1pt">
                        <v:path arrowok="t"/>
                      </v:shape>
                      <v:shape id="_x0000_s4441" style="position:absolute;left:1265;top:906;width:294;height:635" coordsize="294,635" path="m175,5r,l175,5r-40,5l100,25r,l80,40r,l75,45r,l60,60,50,80,40,100r,20l40,120r,25l45,175r15,30l80,240r,l95,270r15,30l110,300r5,25l120,350r,l115,360r-5,15l110,375,95,390,80,410r,l65,390,45,345r,l30,315r-5,-5l20,315r,l10,325,,345r,20l,385r,l5,410r10,15l25,440r15,10l40,450,20,470,10,490r,l5,510r,l,535r5,20l10,575r15,20l25,595r5,10l30,605r15,10l60,625r20,5l105,635r,l130,635r25,-10l180,615r24,-15l204,600r15,-20l234,560r10,-25l244,510r,l244,510r,l244,495r-5,-15l219,440r,l244,410r20,-35l264,375r5,-20l269,335r-5,-15l259,305r,l254,305r-10,l224,335r,l190,400r,l165,370r-5,-10l160,350r,l165,330r15,-25l199,270r30,-35l229,235r30,-35l279,170r10,-30l294,115r,l289,90,284,70,274,50,259,30r,l249,25r,l234,15,214,5r-15,l180,r,l175,5r,xe" strokeweight="1pt">
                        <v:path arrowok="t"/>
                      </v:shape>
                      <v:shape id="_x0000_s4442" style="position:absolute;left:625;top:936;width:500;height:620" coordsize="500,620" path="m345,r,l325,5,305,15,290,30,270,50,260,75r-15,30l230,175r,l210,305r,l200,365r-10,45l190,410,175,375,160,345r,l140,325r-10,l125,325r,l120,335r-5,15l110,385r5,50l125,495r,l95,415,75,385,60,360r,l45,345,30,340r-10,5l10,355r,l,375r,25l,430r5,30l5,460r15,30l35,520r15,25l75,570r,l95,585r20,15l115,600r30,10l175,620r35,l245,615r,l290,600r45,-25l375,545r30,-45l405,500r15,-30l420,470r25,-40l465,385r15,-45l490,300r5,-40l500,220r,-40l495,140r,l485,105,475,75,460,50,440,30r,l420,15,395,5,375,,345,r,xe" strokeweight="1pt">
                        <v:path arrowok="t"/>
                      </v:shape>
                      <v:shape id="_x0000_s4443" style="position:absolute;left:1375;top:1011;width:85;height:85" coordsize="85,85" path="m10,5r,l,35,5,60r,l10,70r5,5l25,80r15,5l40,85,55,80r10,l75,70,80,55r,l85,30,80,r,l80,35,75,55,60,70,40,75r,l20,70,15,65,10,55,5,35,10,5r,xe" fillcolor="#747480" strokeweight="1pt">
                        <v:path arrowok="t"/>
                      </v:shape>
                      <v:shape id="_x0000_s4444" style="position:absolute;left:1724;top:1171;width:65;height:65" coordsize="65,65" path="m,45r,l15,60r20,5l35,65r10,l55,60r5,-5l65,45r,l65,20,55,r,l60,25r,20l50,55,35,60r,l15,55,5,45,,30,,5r,l,25,,45r,xe" fillcolor="#747480" strokeweight="1pt">
                        <v:path arrowok="t"/>
                      </v:shape>
                      <v:shape id="_x0000_s4445" style="position:absolute;left:2084;top:981;width:90;height:95" coordsize="90,95" path="m,15r,l,50,5,75r,l15,85r10,5l35,95r15,l50,95,65,90,75,85,85,75,90,60r,l90,45,85,30,70,r,l80,35r,25l80,70,70,75,50,85r,l30,80r-10,l10,70,,50,,15r,xe" fillcolor="#747480" strokeweight="1pt">
                        <v:path arrowok="t"/>
                      </v:shape>
                      <v:shape id="_x0000_s4446" style="position:absolute;left:1260;top:90;width:80;height:80" coordsize="80,80" path="m50,80r,l65,75,75,60,80,35,80,r,l75,30,70,50,60,60,50,70r,l35,70,25,60,15,45,,20r,l10,50,25,70,35,80r15,l50,80xe" fillcolor="#494a55" strokeweight="1pt">
                        <v:path arrowok="t"/>
                      </v:shape>
                      <v:shape id="_x0000_s4447" style="position:absolute;left:730;top:1396;width:2109;height:556" coordsize="2109,556" path="m360,10r,l255,30r,l200,45,150,65,105,85,70,110r,l40,145,15,181,,221r,45l,266r,40l5,336r10,30l30,391r,l45,416r20,15l85,446r25,10l110,456r25,l165,461r25,-5l220,446r,l250,431r30,-15l310,391r30,-25l340,366r,35l350,431r10,30l380,486r,l400,506r30,20l460,536r30,10l490,546r40,5l565,556r40,-5l645,541r,l690,531r40,-15l769,491r45,-25l814,466r25,25l864,511r30,15l929,541r,l959,551r35,5l1029,556r35,l1064,556r30,-5l1129,546r30,-10l1189,521r,l1214,506r25,-20l1259,461r20,-25l1279,436r20,25l1319,486r30,20l1374,521r,l1404,536r30,10l1464,551r35,l1499,551r30,-5l1559,541r30,-10l1614,521r,l1639,506r25,-20l1684,461r15,-25l1699,436r10,20l1729,471r15,10l1764,491r,l1784,496r20,l1824,496r20,-5l1844,491r20,-5l1884,476r15,-15l1914,446r,l1929,431r15,-20l1954,386r5,-25l1959,361r15,15l1989,386r15,5l2024,391r,l2039,386r15,-5l2069,371r10,-15l2079,356r15,-20l2099,321r5,-20l2109,276r,l2109,251r-5,-25l2094,201r-15,-26l2079,175r-20,-30l2029,120,1994,95,1954,70,1904,50,1849,35,1789,20,1719,10r,l1644,5,1564,r,l1449,,1324,5r,l1229,10,1124,25r,l1099,25r,l984,45r,l974,40r-5,l969,40,879,30,799,15r,l650,5r,l575,r,l465,,360,10r,xe" strokeweight="1pt">
                        <v:path arrowok="t"/>
                      </v:shape>
                    </v:group>
                  </v:group>
                </v:group>
              </v:group>
              <v:group id="_x0000_s4697" style="position:absolute;left:10524;top:8936;width:1265;height:1754;rotation:1097360fd" coordorigin="2076,7305" coordsize="1764,2447">
                <v:shape id="_x0000_s4698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  <v:path arrowok="t"/>
                </v:shape>
                <v:group id="_x0000_s4699" style="position:absolute;left:2076;top:7340;width:1764;height:2412" coordorigin="2076,7340" coordsize="1764,2412">
                  <v:shape id="_x0000_s4700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  <v:path arrowok="t"/>
                  </v:shape>
                  <v:group id="_x0000_s4701" style="position:absolute;left:2076;top:7340;width:1764;height:2412" coordorigin="2076,7340" coordsize="1764,2412">
                    <v:shape id="_x0000_s4702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  <v:path arrowok="t"/>
                    </v:shape>
                    <v:shape id="_x0000_s4703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  <v:path arrowok="t"/>
                    </v:shape>
                    <v:shape id="_x0000_s4704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  <v:path arrowok="t"/>
                    </v:shape>
                    <v:shape id="_x0000_s4705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  <v:path arrowok="t"/>
                    </v:shape>
                    <v:shape id="_x0000_s4706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  <v:path arrowok="t"/>
                    </v:shape>
                  </v:group>
                </v:group>
              </v:group>
              <v:group id="_x0000_s4707" style="position:absolute;left:9786;top:9250;width:1429;height:1983;rotation:2448823fd;flip:x" coordorigin="2076,7305" coordsize="1764,2447">
                <v:shape id="_x0000_s4708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  <v:path arrowok="t"/>
                </v:shape>
                <v:group id="_x0000_s4709" style="position:absolute;left:2076;top:7340;width:1764;height:2412" coordorigin="2076,7340" coordsize="1764,2412">
                  <v:shape id="_x0000_s4710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  <v:path arrowok="t"/>
                  </v:shape>
                  <v:group id="_x0000_s4711" style="position:absolute;left:2076;top:7340;width:1764;height:2412" coordorigin="2076,7340" coordsize="1764,2412">
                    <v:shape id="_x0000_s4712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  <v:path arrowok="t"/>
                    </v:shape>
                    <v:shape id="_x0000_s4713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  <v:path arrowok="t"/>
                    </v:shape>
                    <v:shape id="_x0000_s4714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  <v:path arrowok="t"/>
                    </v:shape>
                    <v:shape id="_x0000_s4715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  <v:path arrowok="t"/>
                    </v:shape>
                    <v:shape id="_x0000_s4716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  <v:path arrowok="t"/>
                    </v:shape>
                  </v:group>
                </v:group>
              </v:group>
              <v:group id="_x0000_s4732" style="position:absolute;left:12222;top:9117;width:1265;height:1754;rotation:1097360fd;flip:x" coordorigin="2076,7305" coordsize="1764,2447">
                <v:shape id="_x0000_s4733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  <v:path arrowok="t"/>
                </v:shape>
                <v:group id="_x0000_s4734" style="position:absolute;left:2076;top:7340;width:1764;height:2412" coordorigin="2076,7340" coordsize="1764,2412">
                  <v:shape id="_x0000_s4735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  <v:path arrowok="t"/>
                  </v:shape>
                  <v:group id="_x0000_s4736" style="position:absolute;left:2076;top:7340;width:1764;height:2412" coordorigin="2076,7340" coordsize="1764,2412">
                    <v:shape id="_x0000_s4737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  <v:path arrowok="t"/>
                    </v:shape>
                    <v:shape id="_x0000_s4738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  <v:path arrowok="t"/>
                    </v:shape>
                    <v:shape id="_x0000_s4739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  <v:path arrowok="t"/>
                    </v:shape>
                    <v:shape id="_x0000_s4740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  <v:path arrowok="t"/>
                    </v:shape>
                    <v:shape id="_x0000_s4741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  <v:path arrowok="t"/>
                    </v:shape>
                  </v:group>
                </v:group>
              </v:group>
              <v:group id="_x0000_s4742" style="position:absolute;left:12802;top:9117;width:1429;height:1983;rotation:2448823fd" coordorigin="2076,7305" coordsize="1764,2447">
                <v:shape id="_x0000_s4743" style="position:absolute;left:2212;top:7305;width:1527;height:1068" coordsize="1736,1214" path="m76,794r,l81,819r15,25l111,859r15,10l126,869r30,10l186,879r,l221,874r30,-10l251,864r25,-15l301,829r46,-50l347,779r-31,55l291,889r-10,45l281,974r,l286,994r10,20l311,1029r15,10l347,1049r25,5l402,1054r30,l432,1054r10,25l452,1099r15,15l482,1129r,l502,1134r15,5l537,1139r20,-5l557,1134r20,-10l597,1109r15,-20l627,1069r15,-30l652,1009r10,-70l662,939r,85l678,1094r5,25l698,1149r15,20l728,1189r,l748,1204r20,10l793,1214r20,l838,1204r25,-15l893,1169r25,-25l918,1144r55,30l1014,1189r20,5l1049,1194r15,-5l1074,1184r10,-15l1094,1154r10,-35l1104,1064r-10,-70l1094,994r15,50l1129,1089r25,35l1179,1154r,l1204,1179r30,15l1264,1204r30,l1294,1204r26,-5l1345,1189r25,-15l1390,1154r,l1410,1124r15,-30l1430,1054r5,-40l1435,1014r80,-35l1545,959r25,-20l1585,919r15,-20l1605,879r,-20l1600,839r-10,-25l1570,789r-20,-20l1520,744r-35,-25l1395,669r,l1495,709r40,15l1575,734r35,10l1640,744r31,-5l1696,729r,l1711,719r15,-15l1731,684r5,-20l1731,634r-10,-25l1706,574r-25,-35l1681,539r25,-75l1711,430r,-25l1711,380r-10,-20l1691,345r-15,-15l1656,325r-21,-5l1605,320r-30,l1500,340r-95,30l1405,370r40,-25l1475,320r25,-25l1520,275r15,-25l1540,225r5,-20l1540,185r,l1535,165r-15,-15l1505,135r-20,-10l1460,115r-25,l1365,110r,l1360,85,1350,60,1335,40,1325,20,1309,10,1289,r-20,l1249,r,l1224,5r-20,10l1184,30r-25,20l1139,70r-20,25l1084,165r,l999,100,958,75,923,55,883,40,848,30,813,20r-35,l748,20,713,30,683,40,652,55,627,75r-30,25l572,125r-25,35l547,160,512,125,472,95,437,70,397,50r,l362,40,331,35r-35,l271,45r,l246,50,226,65,211,80r-15,20l196,100r-5,20l191,140r5,20l211,185r,l146,215r-25,20l106,250,91,270r-5,20l81,310r,20l81,330r10,20l106,365r15,20l146,400r30,15l216,425r85,25l301,450,206,440r-45,l126,445r-35,5l66,459,41,474,21,489r,l10,509,5,529,,549r10,25l10,574r11,25l36,624r25,25l86,674r,l76,704r-5,30l71,764r5,30l76,794xe" strokeweight="1pt">
                  <v:path arrowok="t"/>
                </v:shape>
                <v:group id="_x0000_s4744" style="position:absolute;left:2076;top:7340;width:1764;height:2412" coordorigin="2076,7340" coordsize="1764,2412">
                  <v:shape id="_x0000_s4745" style="position:absolute;left:2768;top:8412;width:393;height:1340" coordsize="447,1523" path="m91,l15,r,l5,105,,209,,314,5,414,15,514,25,614,41,714r20,95l86,904r30,90l146,1088r35,90l221,1268r45,85l316,1438r51,85l447,1523r,l392,1418,336,1313,286,1213,246,1113r-40,-99l171,914,141,819,116,724,96,629,81,534,71,444,66,349r,-90l66,174,76,85,91,r,xe" strokeweight="1pt">
                    <v:path arrowok="t"/>
                  </v:shape>
                  <v:group id="_x0000_s4746" style="position:absolute;left:2076;top:7340;width:1764;height:2412" coordorigin="2076,7340" coordsize="1764,2412">
                    <v:shape id="_x0000_s4747" style="position:absolute;left:2483;top:8680;width:607;height:1072" coordsize="1465,2003" path="m577,664r,l517,605,411,505r,l296,400,206,300r,l150,230,95,155,45,80,,,,,5,230,20,425r10,85l40,590r15,69l75,724r,l100,794r30,65l166,919r45,55l256,1024r55,50l366,1114r65,40l431,1154r45,20l532,1204r55,35l647,1284r60,50l777,1389r141,135l918,1524r261,249l1179,1773r75,65l1329,1898r70,55l1465,2003r,l1399,1868r-65,-130l1264,1623r-70,-104l1194,1519r-50,-65l1088,1389r-55,-65l968,1264r,l853,1149r-61,-65l792,1084r-35,-55l722,969,692,904,667,834r,l657,789,637,749,612,704,577,664r,xe" strokeweight="1pt">
                      <v:path arrowok="t"/>
                    </v:shape>
                    <v:shape id="_x0000_s4748" style="position:absolute;left:2076;top:7644;width:1764;height:1036" coordsize="2006,1178" path="m165,544r,l211,534r50,-20l261,514r45,-35l371,444r,l311,484r-50,30l261,514r-30,20l211,559r-15,25l181,604r,l171,629r-6,20l165,674r6,20l171,694r10,20l196,734r15,10l236,754r25,5l296,759r35,l371,754r,l361,794r,35l366,864r10,30l376,894r10,20l406,929r20,10l451,939r,l481,934r31,-15l542,899r30,-30l572,869r30,-35l632,794r30,-45l687,694r,l642,809r-30,90l607,934r-5,30l602,994r5,19l607,1013r15,25l642,1058r25,15l692,1083r,l712,1088r20,l752,1083r20,-5l817,1053r41,-35l858,1018r30,50l923,1113r35,30l998,1163r,l1038,1178r40,l1113,1168r41,-20l1154,1148r35,-35l1219,1078r30,-50l1269,969r,l1289,899r15,-80l1309,734r,-95l1309,639r35,70l1384,769r45,55l1480,864r,l1525,889r40,20l1610,919r45,l1655,919r40,-10l1725,889r30,-25l1780,834r,l1795,789r11,-45l1806,694r-11,-55l1795,639r61,l1906,624r40,-20l1961,589r15,-15l1976,574r20,-35l2006,509r,-35l1996,439r,l1976,404r-25,-30l1916,354r-40,-15l1876,339r-55,-10l1755,324r-70,-5l1610,324,456,10r,l381,,306,,241,5,181,15r,l130,25,90,45,55,65,30,89r,l10,114,,144r,25l5,199r,l20,229r20,25l70,279r40,20l110,299,75,319,45,344,30,374,15,404r,l10,434r5,25l25,484r15,25l40,509r25,20l90,539r35,5l165,544r,xe" strokeweight="1pt">
                      <v:path arrowok="t"/>
                    </v:shape>
                    <v:shape id="_x0000_s4749" style="position:absolute;left:2371;top:7340;width:1213;height:861" coordsize="1379,979" path="m1369,629r,l1379,599r-5,-30l1359,534r-25,-40l1334,494r-40,-40l1244,415r-65,-40l1098,340r,l1128,310r26,-25l1169,260r5,-30l1174,230r5,-25l1174,180r-10,-20l1144,140r,l1123,120r-20,-10l1073,100r-30,-5l1043,95r-35,l973,100r-35,10l903,125r,l898,95,893,65,883,45,863,25r,l838,15,818,5,787,,757,r,l727,5,702,15,677,25,657,40r,l637,60,627,85r-5,25l622,140r,l567,95,507,60,451,30,396,15r,l351,10r-45,l271,20,236,30r,l211,50,191,70,181,95r5,25l186,120r10,30l216,175r30,25l286,220r,l226,235r-55,15l120,275,80,305r,l45,335,25,365,10,390,,419r,l,449r10,20l30,489r25,15l55,504r35,5l130,509r51,-10l236,479r,l186,514r-41,40l115,589,95,634r,l90,669r,35l95,734r20,25l115,759r20,20l161,789r30,5l221,784r,l256,769r30,-25l316,714r30,-40l346,674r-25,45l311,764r-10,45l306,849r,l316,884r15,30l356,934r25,10l381,944r35,5l446,944r30,-10l507,909r,l542,874r20,-45l582,774r15,-60l597,714r5,55l612,819r20,50l657,909r,l682,934r25,25l737,969r25,10l762,979r30,l813,969r20,-15l848,929r,l853,899r,-40l843,814,823,764r,l873,819r50,45l973,894r55,20l1028,914r40,10l1108,929r31,-10l1169,904r,l1189,879r15,-25l1204,819r-10,-35l1194,784r-15,-45l1149,694r-46,-40l1053,609r,l1108,644r51,20l1209,679r50,5l1259,684r40,l1329,674r25,-20l1369,629r,xe" strokeweight="1pt">
                      <v:path arrowok="t"/>
                    </v:shape>
                    <v:shape id="_x0000_s4750" style="position:absolute;left:2794;top:7520;width:371;height:303" coordsize="422,344" path="m16,105r,l21,115r10,10l61,140r,l41,150,26,165,11,180,6,195r,l,210r,9l6,234r5,15l11,249r10,10l36,269r10,5l61,274r,l81,274r15,-5l111,264r20,-15l131,249r-5,20l126,289r5,15l136,319r,l151,334r10,5l171,344r,l186,339r10,l211,319r,l216,304r5,-15l221,269r,-20l221,249r20,35l256,294r15,10l271,304r25,5l321,304r,l342,289r15,-25l357,264r,-15l357,234,347,200r,l377,205r15,-5l402,195r,l417,180r5,-20l422,160r-5,-25l402,120r,l392,115r-15,-5l347,110r,l352,95r5,-15l357,65,352,55r,l342,35,316,20r,l291,20r-25,5l266,25,256,35,246,45,226,80r,l226,45,221,30,211,20r,l196,5,171,r,l151,5,136,20r,l126,35r-5,10l121,80r,l86,60,66,55,51,50r,l31,55,21,60,16,70r,l11,85r5,20l16,105xe" strokeweight="1pt">
                      <v:path arrowok="t"/>
                    </v:shape>
                    <v:shape id="_x0000_s4751" style="position:absolute;left:2993;top:8835;width:393;height:917" coordsize="1234,1668" path="m191,1029r,l146,1049r-40,30l75,1109r-30,40l45,1149r-20,40l10,1228r-5,45l,1318r,l5,1368r10,45l30,1463r20,45l50,1508r30,45l111,1593r40,40l191,1668r,l201,1623r15,-50l236,1528r20,-45l281,1438r30,-45l346,1348r35,-45l381,1303r81,-80l562,1139r115,-85l808,964r,l888,904r70,-60l1018,779r50,-65l1068,714r36,-70l1119,609r10,-35l1139,539r5,-35l1144,469r,-35l1144,434r-5,-40l1144,349r5,-50l1159,245r30,-115l1234,r,l1159,60r-75,60l1023,175r-55,55l918,284r-40,50l848,384r-25,50l823,434,768,534r-56,90l652,704r-65,70l587,774r-40,40l507,849r-50,35l411,914,306,974r-115,55l191,1029xe" strokeweight="1pt">
                      <v:path arrowok="t"/>
                    </v:shape>
                  </v:group>
                </v:group>
              </v:group>
            </v:group>
            <v:group id="_x0000_s5776" style="position:absolute;left:5476;top:5961;width:2058;height:2738" coordorigin="923,1799" coordsize="1440,1916">
              <v:shape id="_x0000_s5777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<v:path arrowok="t"/>
              </v:shape>
              <v:shape id="_x0000_s5778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  <v:shape id="_x0000_s5779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<v:path arrowok="t"/>
              </v:shape>
              <v:shape id="_x0000_s5780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<v:path arrowok="t"/>
              </v:shape>
              <v:shape id="_x0000_s5781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</v:group>
            <v:group id="_x0000_s5782" style="position:absolute;left:6111;top:5274;width:2885;height:3839" coordorigin="923,1799" coordsize="1440,1916">
              <v:shape id="_x0000_s5783" style="position:absolute;left:1143;top:2694;width:335;height:1021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<v:path arrowok="t"/>
              </v:shape>
              <v:shape id="_x0000_s5784" style="position:absolute;left:923;top:2213;width:811;height:569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  <v:shape id="_x0000_s5785" style="position:absolute;left:1475;top:2015;width:888;height:587;flip:x" coordsize="1407,935" path="m421,125r,l381,110r-40,-5l341,105r-35,5l271,125r,l261,135r-10,10l246,160r-5,15l241,175r,15l246,210r10,15l271,245r,l246,235r-25,-5l196,225r-20,l176,225r-20,5l135,235r-15,10l105,255r,l95,270,85,280r-5,20l80,315r,l85,335r5,15l105,365r15,15l120,380,75,395,45,415,20,435,5,460r,l,485r,10l5,505r20,20l55,540r,l30,585,10,625,5,660r5,35l10,695r5,15l25,725r10,10l45,745r35,10l125,755r,l130,795r5,15l140,830r,l161,850r30,15l191,865r10,5l216,870r30,-10l246,860r15,-10l276,835r15,-15l301,800r,l326,835r25,25l381,875r30,5l411,880r20,l446,875r15,-10l476,855r20,-30l516,785r,l526,830r10,40l556,895r25,15l606,915r35,-5l676,890r45,-25l721,865r,20l726,900r5,10l741,925r,l756,930r15,5l801,935r,l831,925r30,-20l861,905r15,-20l891,870r15,-45l906,825r5,25l916,870r10,15l941,900r,l956,905r15,10l992,915r20,l1012,915r15,-10l1047,900r15,-15l1077,870r,l1102,835r5,-15l1107,805r,l1172,810r,l1192,810r15,-5l1237,790r,l1252,780r10,-15l1267,750r5,-15l1272,735r,-20l1267,700r-10,-20l1242,665r,l1282,680r15,5l1317,685r,l1327,680r15,-5l1357,660r,l1372,635r,-30l1372,605r-5,-35l1352,535r,l1367,530r15,-5l1392,515r10,-15l1402,500r5,-25l1407,445r,l1397,415r-25,-25l1372,390r-15,-10l1342,375r-20,-5l1302,370r,l1322,355r15,-15l1347,325r10,-15l1357,310r,-15l1357,280r-5,-15l1342,250r,l1317,225r-35,-20l1282,205r-45,-10l1187,195r,l1197,175r5,-15l1202,145r-5,-15l1197,130r-5,-15l1182,105,1157,90r,l1122,85r-40,5l1082,90r-35,15l1012,130r,l1017,105r5,-20l1022,65r-5,-20l1017,45r-5,-15l1002,20,987,10,971,5r,l956,,936,,896,10r,l876,20,856,35,821,65r,l816,35,806,20,796,10r,l786,5,776,,746,r,l716,15,691,30r,l666,60,646,95r,l611,60,571,35r,l531,25r-40,l491,25r-20,5l456,35,441,45,431,55r,l426,70r-5,15l416,105r5,20l421,125xe" strokeweight="1pt">
                <v:path arrowok="t"/>
              </v:shape>
              <v:shape id="_x0000_s5786" style="position:absolute;left:1552;top:2399;width:418;height:1272;flip:x" coordsize="661,2025" path="m390,35l220,r,l215,155r-5,120l200,375r-15,70l170,485r-5,10l155,500r-10,-5l135,485,115,445,45,610r,l80,670r30,60l135,795r20,70l170,935r5,75l180,1090r,80l175,1255r-10,85l150,1430r-20,90l105,1620r-30,95l40,1820,,1925r530,100l460,1940r201,l661,1940r-46,-75l575,1785r-40,-85l500,1605r-30,-95l440,1405,420,1295,400,1180,385,1060,375,930,365,795r,-140l365,510r5,-150l380,200,390,35r,xe" strokeweight="1pt">
                <v:path arrowok="t"/>
              </v:shape>
              <v:shape id="_x0000_s5787" style="position:absolute;left:1278;top:1799;width:1011;height:710;flip:x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</v:group>
            <w10:wrap anchorx="margin" anchory="margin"/>
          </v:group>
        </w:pict>
      </w:r>
    </w:p>
    <w:p w:rsidR="007C6E03" w:rsidRDefault="007C6E03">
      <w:r>
        <w:br w:type="page"/>
      </w:r>
    </w:p>
    <w:p w:rsidR="008F4AAA" w:rsidRDefault="004F0F08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835" cy="7025005"/>
                <wp:effectExtent l="9525" t="19050" r="18415" b="13970"/>
                <wp:wrapNone/>
                <wp:docPr id="493" name="Group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835" cy="7025005"/>
                          <a:chOff x="363" y="639"/>
                          <a:chExt cx="15121" cy="11063"/>
                        </a:xfrm>
                      </wpg:grpSpPr>
                      <wpg:grpSp>
                        <wpg:cNvPr id="494" name="Group 4849"/>
                        <wpg:cNvGrpSpPr>
                          <a:grpSpLocks/>
                        </wpg:cNvGrpSpPr>
                        <wpg:grpSpPr bwMode="auto">
                          <a:xfrm>
                            <a:off x="363" y="639"/>
                            <a:ext cx="15121" cy="11063"/>
                            <a:chOff x="363" y="639"/>
                            <a:chExt cx="15121" cy="11063"/>
                          </a:xfrm>
                        </wpg:grpSpPr>
                        <wpg:grpSp>
                          <wpg:cNvPr id="495" name="Group 4848"/>
                          <wpg:cNvGrpSpPr>
                            <a:grpSpLocks/>
                          </wpg:cNvGrpSpPr>
                          <wpg:grpSpPr bwMode="auto">
                            <a:xfrm>
                              <a:off x="363" y="639"/>
                              <a:ext cx="15121" cy="11063"/>
                              <a:chOff x="363" y="639"/>
                              <a:chExt cx="15121" cy="11063"/>
                            </a:xfrm>
                          </wpg:grpSpPr>
                          <wps:wsp>
                            <wps:cNvPr id="496" name="Freeform 173"/>
                            <wps:cNvSpPr>
                              <a:spLocks/>
                            </wps:cNvSpPr>
                            <wps:spPr bwMode="auto">
                              <a:xfrm flipH="1">
                                <a:off x="782" y="3681"/>
                                <a:ext cx="14516" cy="8021"/>
                              </a:xfrm>
                              <a:custGeom>
                                <a:avLst/>
                                <a:gdLst>
                                  <a:gd name="T0" fmla="*/ 14163 w 14841"/>
                                  <a:gd name="T1" fmla="*/ 0 h 10989"/>
                                  <a:gd name="T2" fmla="*/ 14163 w 14841"/>
                                  <a:gd name="T3" fmla="*/ 0 h 10989"/>
                                  <a:gd name="T4" fmla="*/ 13695 w 14841"/>
                                  <a:gd name="T5" fmla="*/ 27 h 10989"/>
                                  <a:gd name="T6" fmla="*/ 13460 w 14841"/>
                                  <a:gd name="T7" fmla="*/ 80 h 10989"/>
                                  <a:gd name="T8" fmla="*/ 13230 w 14841"/>
                                  <a:gd name="T9" fmla="*/ 133 h 10989"/>
                                  <a:gd name="T10" fmla="*/ 13230 w 14841"/>
                                  <a:gd name="T11" fmla="*/ 133 h 10989"/>
                                  <a:gd name="T12" fmla="*/ 12738 w 14841"/>
                                  <a:gd name="T13" fmla="*/ 293 h 10989"/>
                                  <a:gd name="T14" fmla="*/ 12269 w 14841"/>
                                  <a:gd name="T15" fmla="*/ 480 h 10989"/>
                                  <a:gd name="T16" fmla="*/ 12269 w 14841"/>
                                  <a:gd name="T17" fmla="*/ 480 h 10989"/>
                                  <a:gd name="T18" fmla="*/ 11706 w 14841"/>
                                  <a:gd name="T19" fmla="*/ 720 h 10989"/>
                                  <a:gd name="T20" fmla="*/ 11120 w 14841"/>
                                  <a:gd name="T21" fmla="*/ 934 h 10989"/>
                                  <a:gd name="T22" fmla="*/ 11120 w 14841"/>
                                  <a:gd name="T23" fmla="*/ 934 h 10989"/>
                                  <a:gd name="T24" fmla="*/ 10674 w 14841"/>
                                  <a:gd name="T25" fmla="*/ 1067 h 10989"/>
                                  <a:gd name="T26" fmla="*/ 10233 w 14841"/>
                                  <a:gd name="T27" fmla="*/ 1174 h 10989"/>
                                  <a:gd name="T28" fmla="*/ 9319 w 14841"/>
                                  <a:gd name="T29" fmla="*/ 1360 h 10989"/>
                                  <a:gd name="T30" fmla="*/ 9319 w 14841"/>
                                  <a:gd name="T31" fmla="*/ 1360 h 10989"/>
                                  <a:gd name="T32" fmla="*/ 8827 w 14841"/>
                                  <a:gd name="T33" fmla="*/ 1440 h 10989"/>
                                  <a:gd name="T34" fmla="*/ 8334 w 14841"/>
                                  <a:gd name="T35" fmla="*/ 1494 h 10989"/>
                                  <a:gd name="T36" fmla="*/ 7842 w 14841"/>
                                  <a:gd name="T37" fmla="*/ 1547 h 10989"/>
                                  <a:gd name="T38" fmla="*/ 7399 w 14841"/>
                                  <a:gd name="T39" fmla="*/ 1566 h 10989"/>
                                  <a:gd name="T40" fmla="*/ 7330 w 14841"/>
                                  <a:gd name="T41" fmla="*/ 1573 h 10989"/>
                                  <a:gd name="T42" fmla="*/ 6908 w 14841"/>
                                  <a:gd name="T43" fmla="*/ 1573 h 10989"/>
                                  <a:gd name="T44" fmla="*/ 6486 w 14841"/>
                                  <a:gd name="T45" fmla="*/ 1573 h 10989"/>
                                  <a:gd name="T46" fmla="*/ 6064 w 14841"/>
                                  <a:gd name="T47" fmla="*/ 1547 h 10989"/>
                                  <a:gd name="T48" fmla="*/ 5642 w 14841"/>
                                  <a:gd name="T49" fmla="*/ 1467 h 10989"/>
                                  <a:gd name="T50" fmla="*/ 5642 w 14841"/>
                                  <a:gd name="T51" fmla="*/ 1467 h 10989"/>
                                  <a:gd name="T52" fmla="*/ 5244 w 14841"/>
                                  <a:gd name="T53" fmla="*/ 1333 h 10989"/>
                                  <a:gd name="T54" fmla="*/ 4845 w 14841"/>
                                  <a:gd name="T55" fmla="*/ 1174 h 10989"/>
                                  <a:gd name="T56" fmla="*/ 4469 w 14841"/>
                                  <a:gd name="T57" fmla="*/ 1040 h 10989"/>
                                  <a:gd name="T58" fmla="*/ 4075 w 14841"/>
                                  <a:gd name="T59" fmla="*/ 907 h 10989"/>
                                  <a:gd name="T60" fmla="*/ 4075 w 14841"/>
                                  <a:gd name="T61" fmla="*/ 907 h 10989"/>
                                  <a:gd name="T62" fmla="*/ 3771 w 14841"/>
                                  <a:gd name="T63" fmla="*/ 827 h 10989"/>
                                  <a:gd name="T64" fmla="*/ 3466 w 14841"/>
                                  <a:gd name="T65" fmla="*/ 773 h 10989"/>
                                  <a:gd name="T66" fmla="*/ 2833 w 14841"/>
                                  <a:gd name="T67" fmla="*/ 720 h 10989"/>
                                  <a:gd name="T68" fmla="*/ 2833 w 14841"/>
                                  <a:gd name="T69" fmla="*/ 720 h 10989"/>
                                  <a:gd name="T70" fmla="*/ 2177 w 14841"/>
                                  <a:gd name="T71" fmla="*/ 667 h 10989"/>
                                  <a:gd name="T72" fmla="*/ 1847 w 14841"/>
                                  <a:gd name="T73" fmla="*/ 667 h 10989"/>
                                  <a:gd name="T74" fmla="*/ 1543 w 14841"/>
                                  <a:gd name="T75" fmla="*/ 693 h 10989"/>
                                  <a:gd name="T76" fmla="*/ 1220 w 14841"/>
                                  <a:gd name="T77" fmla="*/ 720 h 10989"/>
                                  <a:gd name="T78" fmla="*/ 915 w 14841"/>
                                  <a:gd name="T79" fmla="*/ 800 h 10989"/>
                                  <a:gd name="T80" fmla="*/ 609 w 14841"/>
                                  <a:gd name="T81" fmla="*/ 880 h 10989"/>
                                  <a:gd name="T82" fmla="*/ 305 w 14841"/>
                                  <a:gd name="T83" fmla="*/ 987 h 10989"/>
                                  <a:gd name="T84" fmla="*/ 305 w 14841"/>
                                  <a:gd name="T85" fmla="*/ 987 h 10989"/>
                                  <a:gd name="T86" fmla="*/ 0 w 14841"/>
                                  <a:gd name="T87" fmla="*/ 1120 h 10989"/>
                                  <a:gd name="T88" fmla="*/ 66 w 14841"/>
                                  <a:gd name="T89" fmla="*/ 10914 h 10989"/>
                                  <a:gd name="T90" fmla="*/ 14841 w 14841"/>
                                  <a:gd name="T91" fmla="*/ 10989 h 10989"/>
                                  <a:gd name="T92" fmla="*/ 14820 w 14841"/>
                                  <a:gd name="T93" fmla="*/ 0 h 10989"/>
                                  <a:gd name="T94" fmla="*/ 14820 w 14841"/>
                                  <a:gd name="T95" fmla="*/ 0 h 10989"/>
                                  <a:gd name="T96" fmla="*/ 14163 w 14841"/>
                                  <a:gd name="T97" fmla="*/ 0 h 10989"/>
                                  <a:gd name="T98" fmla="*/ 14163 w 14841"/>
                                  <a:gd name="T99" fmla="*/ 0 h 10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4841" h="10989">
                                    <a:moveTo>
                                      <a:pt x="14163" y="0"/>
                                    </a:moveTo>
                                    <a:lnTo>
                                      <a:pt x="14163" y="0"/>
                                    </a:lnTo>
                                    <a:lnTo>
                                      <a:pt x="13695" y="27"/>
                                    </a:lnTo>
                                    <a:lnTo>
                                      <a:pt x="13460" y="80"/>
                                    </a:lnTo>
                                    <a:lnTo>
                                      <a:pt x="13230" y="133"/>
                                    </a:lnTo>
                                    <a:lnTo>
                                      <a:pt x="12738" y="293"/>
                                    </a:lnTo>
                                    <a:lnTo>
                                      <a:pt x="12269" y="480"/>
                                    </a:lnTo>
                                    <a:lnTo>
                                      <a:pt x="11706" y="720"/>
                                    </a:lnTo>
                                    <a:lnTo>
                                      <a:pt x="11120" y="934"/>
                                    </a:lnTo>
                                    <a:lnTo>
                                      <a:pt x="10674" y="1067"/>
                                    </a:lnTo>
                                    <a:lnTo>
                                      <a:pt x="10233" y="1174"/>
                                    </a:lnTo>
                                    <a:lnTo>
                                      <a:pt x="9319" y="1360"/>
                                    </a:lnTo>
                                    <a:lnTo>
                                      <a:pt x="8827" y="1440"/>
                                    </a:lnTo>
                                    <a:lnTo>
                                      <a:pt x="8334" y="1494"/>
                                    </a:lnTo>
                                    <a:lnTo>
                                      <a:pt x="7842" y="1547"/>
                                    </a:lnTo>
                                    <a:lnTo>
                                      <a:pt x="7399" y="1566"/>
                                    </a:lnTo>
                                    <a:lnTo>
                                      <a:pt x="7330" y="1573"/>
                                    </a:lnTo>
                                    <a:lnTo>
                                      <a:pt x="6908" y="1573"/>
                                    </a:lnTo>
                                    <a:lnTo>
                                      <a:pt x="6486" y="1573"/>
                                    </a:lnTo>
                                    <a:lnTo>
                                      <a:pt x="6064" y="1547"/>
                                    </a:lnTo>
                                    <a:lnTo>
                                      <a:pt x="5642" y="1467"/>
                                    </a:lnTo>
                                    <a:lnTo>
                                      <a:pt x="5244" y="1333"/>
                                    </a:lnTo>
                                    <a:lnTo>
                                      <a:pt x="4845" y="1174"/>
                                    </a:lnTo>
                                    <a:lnTo>
                                      <a:pt x="4469" y="1040"/>
                                    </a:lnTo>
                                    <a:lnTo>
                                      <a:pt x="4075" y="907"/>
                                    </a:lnTo>
                                    <a:lnTo>
                                      <a:pt x="3771" y="827"/>
                                    </a:lnTo>
                                    <a:lnTo>
                                      <a:pt x="3466" y="773"/>
                                    </a:lnTo>
                                    <a:lnTo>
                                      <a:pt x="2833" y="720"/>
                                    </a:lnTo>
                                    <a:lnTo>
                                      <a:pt x="2177" y="667"/>
                                    </a:lnTo>
                                    <a:lnTo>
                                      <a:pt x="1847" y="667"/>
                                    </a:lnTo>
                                    <a:lnTo>
                                      <a:pt x="1543" y="693"/>
                                    </a:lnTo>
                                    <a:lnTo>
                                      <a:pt x="1220" y="720"/>
                                    </a:lnTo>
                                    <a:lnTo>
                                      <a:pt x="915" y="800"/>
                                    </a:lnTo>
                                    <a:lnTo>
                                      <a:pt x="609" y="880"/>
                                    </a:lnTo>
                                    <a:lnTo>
                                      <a:pt x="305" y="987"/>
                                    </a:lnTo>
                                    <a:lnTo>
                                      <a:pt x="0" y="1120"/>
                                    </a:lnTo>
                                    <a:lnTo>
                                      <a:pt x="66" y="10914"/>
                                    </a:lnTo>
                                    <a:lnTo>
                                      <a:pt x="14841" y="10989"/>
                                    </a:lnTo>
                                    <a:lnTo>
                                      <a:pt x="14820" y="0"/>
                                    </a:lnTo>
                                    <a:lnTo>
                                      <a:pt x="1416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7" name="Group 48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3" y="639"/>
                                <a:ext cx="15121" cy="6923"/>
                                <a:chOff x="363" y="639"/>
                                <a:chExt cx="15121" cy="6923"/>
                              </a:xfrm>
                            </wpg:grpSpPr>
                            <wpg:grpSp>
                              <wpg:cNvPr id="498" name="Group 47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8" y="2268"/>
                                  <a:ext cx="6315" cy="3320"/>
                                  <a:chOff x="4588" y="2268"/>
                                  <a:chExt cx="6315" cy="3320"/>
                                </a:xfrm>
                              </wpg:grpSpPr>
                              <wpg:grpSp>
                                <wpg:cNvPr id="499" name="Group 47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8" y="2268"/>
                                    <a:ext cx="2233" cy="2984"/>
                                    <a:chOff x="4588" y="2268"/>
                                    <a:chExt cx="2233" cy="2984"/>
                                  </a:xfrm>
                                </wpg:grpSpPr>
                                <wps:wsp>
                                  <wps:cNvPr id="500" name="Freeform 2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60" y="3662"/>
                                      <a:ext cx="520" cy="1590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1" name="Freeform 21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3" y="2912"/>
                                      <a:ext cx="1258" cy="887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2" name="Freeform 21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88" y="2604"/>
                                      <a:ext cx="1377" cy="915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3" name="Freeform 21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98" y="3203"/>
                                      <a:ext cx="647" cy="1981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4" name="Freeform 21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02" y="2268"/>
                                      <a:ext cx="1568" cy="1106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05" name="Group 47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70" y="2604"/>
                                    <a:ext cx="2233" cy="2984"/>
                                    <a:chOff x="4588" y="2268"/>
                                    <a:chExt cx="2233" cy="2984"/>
                                  </a:xfrm>
                                </wpg:grpSpPr>
                                <wps:wsp>
                                  <wps:cNvPr id="506" name="Freeform 47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60" y="3662"/>
                                      <a:ext cx="520" cy="1590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7" name="Freeform 47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3" y="2912"/>
                                      <a:ext cx="1258" cy="887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8" name="Freeform 47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88" y="2604"/>
                                      <a:ext cx="1377" cy="915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9" name="Freeform 47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98" y="3203"/>
                                      <a:ext cx="647" cy="1981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0" name="Freeform 47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02" y="2268"/>
                                      <a:ext cx="1568" cy="1106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11" name="Group 47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" y="2520"/>
                                  <a:ext cx="2742" cy="3664"/>
                                  <a:chOff x="474" y="1578"/>
                                  <a:chExt cx="4955" cy="6622"/>
                                </a:xfrm>
                              </wpg:grpSpPr>
                              <wps:wsp>
                                <wps:cNvPr id="512" name="Freeform 4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8" y="4672"/>
                                    <a:ext cx="1154" cy="3528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Freeform 4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" y="3007"/>
                                    <a:ext cx="2791" cy="1969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Freeform 4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2324"/>
                                    <a:ext cx="3056" cy="2030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Freeform 4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8" y="3653"/>
                                    <a:ext cx="1435" cy="4396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Freeform 4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578"/>
                                    <a:ext cx="3479" cy="2454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7" name="Group 47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7" y="3710"/>
                                  <a:ext cx="2742" cy="3664"/>
                                  <a:chOff x="474" y="1578"/>
                                  <a:chExt cx="4955" cy="6622"/>
                                </a:xfrm>
                              </wpg:grpSpPr>
                              <wps:wsp>
                                <wps:cNvPr id="518" name="Freeform 4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8" y="4672"/>
                                    <a:ext cx="1154" cy="3528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" name="Freeform 4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" y="3007"/>
                                    <a:ext cx="2791" cy="1969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Freeform 4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2324"/>
                                    <a:ext cx="3056" cy="2030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Freeform 4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8" y="3653"/>
                                    <a:ext cx="1435" cy="4396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Freeform 4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578"/>
                                    <a:ext cx="3479" cy="2454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3" name="Group 47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2" y="940"/>
                                  <a:ext cx="4955" cy="6622"/>
                                  <a:chOff x="474" y="1578"/>
                                  <a:chExt cx="4955" cy="6622"/>
                                </a:xfrm>
                              </wpg:grpSpPr>
                              <wps:wsp>
                                <wps:cNvPr id="524" name="Freeform 2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8" y="4672"/>
                                    <a:ext cx="1154" cy="3528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Freeform 2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" y="3007"/>
                                    <a:ext cx="2791" cy="1969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Freeform 2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2324"/>
                                    <a:ext cx="3056" cy="2030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Freeform 2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8" y="3653"/>
                                    <a:ext cx="1435" cy="4396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" name="Freeform 2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578"/>
                                    <a:ext cx="3479" cy="2454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9" name="Group 4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42" y="3028"/>
                                  <a:ext cx="2742" cy="3664"/>
                                  <a:chOff x="474" y="1578"/>
                                  <a:chExt cx="4955" cy="6622"/>
                                </a:xfrm>
                              </wpg:grpSpPr>
                              <wps:wsp>
                                <wps:cNvPr id="530" name="Freeform 4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8" y="4672"/>
                                    <a:ext cx="1154" cy="3528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1" name="Freeform 4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" y="3007"/>
                                    <a:ext cx="2791" cy="1969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" name="Freeform 4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2324"/>
                                    <a:ext cx="3056" cy="2030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Freeform 4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8" y="3653"/>
                                    <a:ext cx="1435" cy="4396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" name="Freeform 4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578"/>
                                    <a:ext cx="3479" cy="2454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5" name="Group 4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1" y="639"/>
                                  <a:ext cx="4955" cy="6622"/>
                                  <a:chOff x="474" y="1578"/>
                                  <a:chExt cx="4955" cy="6622"/>
                                </a:xfrm>
                              </wpg:grpSpPr>
                              <wps:wsp>
                                <wps:cNvPr id="536" name="Freeform 4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8" y="4672"/>
                                    <a:ext cx="1154" cy="3528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Freeform 4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" y="3007"/>
                                    <a:ext cx="2791" cy="1969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" name="Freeform 4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2324"/>
                                    <a:ext cx="3056" cy="2030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" name="Freeform 4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8" y="3653"/>
                                    <a:ext cx="1435" cy="4396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" name="Freeform 4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578"/>
                                    <a:ext cx="3479" cy="2454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541" name="Freeform 203"/>
                          <wps:cNvSpPr>
                            <a:spLocks/>
                          </wps:cNvSpPr>
                          <wps:spPr bwMode="auto">
                            <a:xfrm>
                              <a:off x="2000" y="8300"/>
                              <a:ext cx="11692" cy="2571"/>
                            </a:xfrm>
                            <a:custGeom>
                              <a:avLst/>
                              <a:gdLst>
                                <a:gd name="T0" fmla="*/ 2396 w 8445"/>
                                <a:gd name="T1" fmla="*/ 428 h 4826"/>
                                <a:gd name="T2" fmla="*/ 1773 w 8445"/>
                                <a:gd name="T3" fmla="*/ 623 h 4826"/>
                                <a:gd name="T4" fmla="*/ 1540 w 8445"/>
                                <a:gd name="T5" fmla="*/ 740 h 4826"/>
                                <a:gd name="T6" fmla="*/ 1228 w 8445"/>
                                <a:gd name="T7" fmla="*/ 934 h 4826"/>
                                <a:gd name="T8" fmla="*/ 1112 w 8445"/>
                                <a:gd name="T9" fmla="*/ 1012 h 4826"/>
                                <a:gd name="T10" fmla="*/ 975 w 8445"/>
                                <a:gd name="T11" fmla="*/ 1168 h 4826"/>
                                <a:gd name="T12" fmla="*/ 820 w 8445"/>
                                <a:gd name="T13" fmla="*/ 1323 h 4826"/>
                                <a:gd name="T14" fmla="*/ 547 w 8445"/>
                                <a:gd name="T15" fmla="*/ 1596 h 4826"/>
                                <a:gd name="T16" fmla="*/ 197 w 8445"/>
                                <a:gd name="T17" fmla="*/ 2121 h 4826"/>
                                <a:gd name="T18" fmla="*/ 61 w 8445"/>
                                <a:gd name="T19" fmla="*/ 2335 h 4826"/>
                                <a:gd name="T20" fmla="*/ 41 w 8445"/>
                                <a:gd name="T21" fmla="*/ 3522 h 4826"/>
                                <a:gd name="T22" fmla="*/ 392 w 8445"/>
                                <a:gd name="T23" fmla="*/ 4164 h 4826"/>
                                <a:gd name="T24" fmla="*/ 742 w 8445"/>
                                <a:gd name="T25" fmla="*/ 4437 h 4826"/>
                                <a:gd name="T26" fmla="*/ 975 w 8445"/>
                                <a:gd name="T27" fmla="*/ 4573 h 4826"/>
                                <a:gd name="T28" fmla="*/ 1131 w 8445"/>
                                <a:gd name="T29" fmla="*/ 4631 h 4826"/>
                                <a:gd name="T30" fmla="*/ 1287 w 8445"/>
                                <a:gd name="T31" fmla="*/ 4690 h 4826"/>
                                <a:gd name="T32" fmla="*/ 1754 w 8445"/>
                                <a:gd name="T33" fmla="*/ 4826 h 4826"/>
                                <a:gd name="T34" fmla="*/ 2591 w 8445"/>
                                <a:gd name="T35" fmla="*/ 4690 h 4826"/>
                                <a:gd name="T36" fmla="*/ 2707 w 8445"/>
                                <a:gd name="T37" fmla="*/ 4651 h 4826"/>
                                <a:gd name="T38" fmla="*/ 2824 w 8445"/>
                                <a:gd name="T39" fmla="*/ 4593 h 4826"/>
                                <a:gd name="T40" fmla="*/ 3291 w 8445"/>
                                <a:gd name="T41" fmla="*/ 4262 h 4826"/>
                                <a:gd name="T42" fmla="*/ 3388 w 8445"/>
                                <a:gd name="T43" fmla="*/ 4145 h 4826"/>
                                <a:gd name="T44" fmla="*/ 3564 w 8445"/>
                                <a:gd name="T45" fmla="*/ 4048 h 4826"/>
                                <a:gd name="T46" fmla="*/ 3758 w 8445"/>
                                <a:gd name="T47" fmla="*/ 3873 h 4826"/>
                                <a:gd name="T48" fmla="*/ 3933 w 8445"/>
                                <a:gd name="T49" fmla="*/ 3717 h 4826"/>
                                <a:gd name="T50" fmla="*/ 4322 w 8445"/>
                                <a:gd name="T51" fmla="*/ 3386 h 4826"/>
                                <a:gd name="T52" fmla="*/ 4751 w 8445"/>
                                <a:gd name="T53" fmla="*/ 3114 h 4826"/>
                                <a:gd name="T54" fmla="*/ 6658 w 8445"/>
                                <a:gd name="T55" fmla="*/ 2900 h 4826"/>
                                <a:gd name="T56" fmla="*/ 7533 w 8445"/>
                                <a:gd name="T57" fmla="*/ 2783 h 4826"/>
                                <a:gd name="T58" fmla="*/ 7845 w 8445"/>
                                <a:gd name="T59" fmla="*/ 2666 h 4826"/>
                                <a:gd name="T60" fmla="*/ 8039 w 8445"/>
                                <a:gd name="T61" fmla="*/ 2569 h 4826"/>
                                <a:gd name="T62" fmla="*/ 8253 w 8445"/>
                                <a:gd name="T63" fmla="*/ 2374 h 4826"/>
                                <a:gd name="T64" fmla="*/ 8351 w 8445"/>
                                <a:gd name="T65" fmla="*/ 2199 h 4826"/>
                                <a:gd name="T66" fmla="*/ 8389 w 8445"/>
                                <a:gd name="T67" fmla="*/ 1576 h 4826"/>
                                <a:gd name="T68" fmla="*/ 8175 w 8445"/>
                                <a:gd name="T69" fmla="*/ 1226 h 4826"/>
                                <a:gd name="T70" fmla="*/ 8078 w 8445"/>
                                <a:gd name="T71" fmla="*/ 1109 h 4826"/>
                                <a:gd name="T72" fmla="*/ 7961 w 8445"/>
                                <a:gd name="T73" fmla="*/ 973 h 4826"/>
                                <a:gd name="T74" fmla="*/ 7631 w 8445"/>
                                <a:gd name="T75" fmla="*/ 740 h 4826"/>
                                <a:gd name="T76" fmla="*/ 7125 w 8445"/>
                                <a:gd name="T77" fmla="*/ 467 h 4826"/>
                                <a:gd name="T78" fmla="*/ 6911 w 8445"/>
                                <a:gd name="T79" fmla="*/ 389 h 4826"/>
                                <a:gd name="T80" fmla="*/ 6424 w 8445"/>
                                <a:gd name="T81" fmla="*/ 234 h 4826"/>
                                <a:gd name="T82" fmla="*/ 5762 w 8445"/>
                                <a:gd name="T83" fmla="*/ 97 h 4826"/>
                                <a:gd name="T84" fmla="*/ 4128 w 8445"/>
                                <a:gd name="T85" fmla="*/ 20 h 4826"/>
                                <a:gd name="T86" fmla="*/ 3427 w 8445"/>
                                <a:gd name="T87" fmla="*/ 234 h 4826"/>
                                <a:gd name="T88" fmla="*/ 3194 w 8445"/>
                                <a:gd name="T89" fmla="*/ 331 h 4826"/>
                                <a:gd name="T90" fmla="*/ 3077 w 8445"/>
                                <a:gd name="T91" fmla="*/ 370 h 4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445" h="4826">
                                  <a:moveTo>
                                    <a:pt x="3116" y="370"/>
                                  </a:moveTo>
                                  <a:cubicBezTo>
                                    <a:pt x="2846" y="381"/>
                                    <a:pt x="2645" y="383"/>
                                    <a:pt x="2396" y="428"/>
                                  </a:cubicBezTo>
                                  <a:cubicBezTo>
                                    <a:pt x="2264" y="452"/>
                                    <a:pt x="2134" y="504"/>
                                    <a:pt x="2007" y="545"/>
                                  </a:cubicBezTo>
                                  <a:cubicBezTo>
                                    <a:pt x="1938" y="567"/>
                                    <a:pt x="1833" y="583"/>
                                    <a:pt x="1773" y="623"/>
                                  </a:cubicBezTo>
                                  <a:cubicBezTo>
                                    <a:pt x="1681" y="685"/>
                                    <a:pt x="1737" y="655"/>
                                    <a:pt x="1598" y="701"/>
                                  </a:cubicBezTo>
                                  <a:cubicBezTo>
                                    <a:pt x="1576" y="708"/>
                                    <a:pt x="1561" y="730"/>
                                    <a:pt x="1540" y="740"/>
                                  </a:cubicBezTo>
                                  <a:cubicBezTo>
                                    <a:pt x="1521" y="749"/>
                                    <a:pt x="1501" y="753"/>
                                    <a:pt x="1481" y="759"/>
                                  </a:cubicBezTo>
                                  <a:cubicBezTo>
                                    <a:pt x="1399" y="821"/>
                                    <a:pt x="1314" y="877"/>
                                    <a:pt x="1228" y="934"/>
                                  </a:cubicBezTo>
                                  <a:cubicBezTo>
                                    <a:pt x="1209" y="947"/>
                                    <a:pt x="1189" y="960"/>
                                    <a:pt x="1170" y="973"/>
                                  </a:cubicBezTo>
                                  <a:cubicBezTo>
                                    <a:pt x="1151" y="986"/>
                                    <a:pt x="1112" y="1012"/>
                                    <a:pt x="1112" y="1012"/>
                                  </a:cubicBezTo>
                                  <a:cubicBezTo>
                                    <a:pt x="1006" y="1170"/>
                                    <a:pt x="1147" y="976"/>
                                    <a:pt x="1014" y="1109"/>
                                  </a:cubicBezTo>
                                  <a:cubicBezTo>
                                    <a:pt x="997" y="1126"/>
                                    <a:pt x="992" y="1151"/>
                                    <a:pt x="975" y="1168"/>
                                  </a:cubicBezTo>
                                  <a:cubicBezTo>
                                    <a:pt x="959" y="1185"/>
                                    <a:pt x="935" y="1192"/>
                                    <a:pt x="917" y="1207"/>
                                  </a:cubicBezTo>
                                  <a:cubicBezTo>
                                    <a:pt x="824" y="1284"/>
                                    <a:pt x="890" y="1240"/>
                                    <a:pt x="820" y="1323"/>
                                  </a:cubicBezTo>
                                  <a:cubicBezTo>
                                    <a:pt x="773" y="1380"/>
                                    <a:pt x="761" y="1382"/>
                                    <a:pt x="703" y="1421"/>
                                  </a:cubicBezTo>
                                  <a:cubicBezTo>
                                    <a:pt x="633" y="1525"/>
                                    <a:pt x="680" y="1463"/>
                                    <a:pt x="547" y="1596"/>
                                  </a:cubicBezTo>
                                  <a:cubicBezTo>
                                    <a:pt x="443" y="1700"/>
                                    <a:pt x="422" y="1842"/>
                                    <a:pt x="294" y="1927"/>
                                  </a:cubicBezTo>
                                  <a:cubicBezTo>
                                    <a:pt x="279" y="1972"/>
                                    <a:pt x="224" y="2088"/>
                                    <a:pt x="197" y="2121"/>
                                  </a:cubicBezTo>
                                  <a:cubicBezTo>
                                    <a:pt x="182" y="2139"/>
                                    <a:pt x="158" y="2147"/>
                                    <a:pt x="139" y="2160"/>
                                  </a:cubicBezTo>
                                  <a:cubicBezTo>
                                    <a:pt x="77" y="2253"/>
                                    <a:pt x="108" y="2196"/>
                                    <a:pt x="61" y="2335"/>
                                  </a:cubicBezTo>
                                  <a:cubicBezTo>
                                    <a:pt x="54" y="2355"/>
                                    <a:pt x="41" y="2394"/>
                                    <a:pt x="41" y="2394"/>
                                  </a:cubicBezTo>
                                  <a:cubicBezTo>
                                    <a:pt x="0" y="2857"/>
                                    <a:pt x="0" y="2767"/>
                                    <a:pt x="41" y="3522"/>
                                  </a:cubicBezTo>
                                  <a:cubicBezTo>
                                    <a:pt x="46" y="3620"/>
                                    <a:pt x="84" y="3732"/>
                                    <a:pt x="139" y="3814"/>
                                  </a:cubicBezTo>
                                  <a:cubicBezTo>
                                    <a:pt x="177" y="3931"/>
                                    <a:pt x="285" y="4092"/>
                                    <a:pt x="392" y="4164"/>
                                  </a:cubicBezTo>
                                  <a:cubicBezTo>
                                    <a:pt x="450" y="4203"/>
                                    <a:pt x="517" y="4231"/>
                                    <a:pt x="567" y="4281"/>
                                  </a:cubicBezTo>
                                  <a:cubicBezTo>
                                    <a:pt x="632" y="4346"/>
                                    <a:pt x="667" y="4396"/>
                                    <a:pt x="742" y="4437"/>
                                  </a:cubicBezTo>
                                  <a:cubicBezTo>
                                    <a:pt x="793" y="4465"/>
                                    <a:pt x="852" y="4480"/>
                                    <a:pt x="898" y="4515"/>
                                  </a:cubicBezTo>
                                  <a:cubicBezTo>
                                    <a:pt x="924" y="4534"/>
                                    <a:pt x="946" y="4559"/>
                                    <a:pt x="975" y="4573"/>
                                  </a:cubicBezTo>
                                  <a:cubicBezTo>
                                    <a:pt x="999" y="4585"/>
                                    <a:pt x="1028" y="4584"/>
                                    <a:pt x="1053" y="4593"/>
                                  </a:cubicBezTo>
                                  <a:cubicBezTo>
                                    <a:pt x="1080" y="4603"/>
                                    <a:pt x="1104" y="4621"/>
                                    <a:pt x="1131" y="4631"/>
                                  </a:cubicBezTo>
                                  <a:cubicBezTo>
                                    <a:pt x="1156" y="4640"/>
                                    <a:pt x="1184" y="4642"/>
                                    <a:pt x="1209" y="4651"/>
                                  </a:cubicBezTo>
                                  <a:cubicBezTo>
                                    <a:pt x="1236" y="4661"/>
                                    <a:pt x="1260" y="4680"/>
                                    <a:pt x="1287" y="4690"/>
                                  </a:cubicBezTo>
                                  <a:cubicBezTo>
                                    <a:pt x="1400" y="4732"/>
                                    <a:pt x="1523" y="4749"/>
                                    <a:pt x="1637" y="4787"/>
                                  </a:cubicBezTo>
                                  <a:cubicBezTo>
                                    <a:pt x="1676" y="4800"/>
                                    <a:pt x="1754" y="4826"/>
                                    <a:pt x="1754" y="4826"/>
                                  </a:cubicBezTo>
                                  <a:cubicBezTo>
                                    <a:pt x="1991" y="4814"/>
                                    <a:pt x="2194" y="4815"/>
                                    <a:pt x="2415" y="4748"/>
                                  </a:cubicBezTo>
                                  <a:cubicBezTo>
                                    <a:pt x="2474" y="4730"/>
                                    <a:pt x="2532" y="4710"/>
                                    <a:pt x="2591" y="4690"/>
                                  </a:cubicBezTo>
                                  <a:cubicBezTo>
                                    <a:pt x="2610" y="4684"/>
                                    <a:pt x="2630" y="4677"/>
                                    <a:pt x="2649" y="4670"/>
                                  </a:cubicBezTo>
                                  <a:cubicBezTo>
                                    <a:pt x="2668" y="4664"/>
                                    <a:pt x="2707" y="4651"/>
                                    <a:pt x="2707" y="4651"/>
                                  </a:cubicBezTo>
                                  <a:cubicBezTo>
                                    <a:pt x="2727" y="4638"/>
                                    <a:pt x="2745" y="4622"/>
                                    <a:pt x="2766" y="4612"/>
                                  </a:cubicBezTo>
                                  <a:cubicBezTo>
                                    <a:pt x="2784" y="4603"/>
                                    <a:pt x="2806" y="4603"/>
                                    <a:pt x="2824" y="4593"/>
                                  </a:cubicBezTo>
                                  <a:cubicBezTo>
                                    <a:pt x="2933" y="4533"/>
                                    <a:pt x="3016" y="4437"/>
                                    <a:pt x="3135" y="4398"/>
                                  </a:cubicBezTo>
                                  <a:cubicBezTo>
                                    <a:pt x="3200" y="4301"/>
                                    <a:pt x="3155" y="4353"/>
                                    <a:pt x="3291" y="4262"/>
                                  </a:cubicBezTo>
                                  <a:cubicBezTo>
                                    <a:pt x="3314" y="4247"/>
                                    <a:pt x="3331" y="4224"/>
                                    <a:pt x="3349" y="4203"/>
                                  </a:cubicBezTo>
                                  <a:cubicBezTo>
                                    <a:pt x="3364" y="4185"/>
                                    <a:pt x="3370" y="4159"/>
                                    <a:pt x="3388" y="4145"/>
                                  </a:cubicBezTo>
                                  <a:cubicBezTo>
                                    <a:pt x="3404" y="4132"/>
                                    <a:pt x="3427" y="4132"/>
                                    <a:pt x="3447" y="4126"/>
                                  </a:cubicBezTo>
                                  <a:cubicBezTo>
                                    <a:pt x="3486" y="4100"/>
                                    <a:pt x="3539" y="4087"/>
                                    <a:pt x="3564" y="4048"/>
                                  </a:cubicBezTo>
                                  <a:cubicBezTo>
                                    <a:pt x="3615" y="3969"/>
                                    <a:pt x="3582" y="4002"/>
                                    <a:pt x="3661" y="3950"/>
                                  </a:cubicBezTo>
                                  <a:cubicBezTo>
                                    <a:pt x="3769" y="3789"/>
                                    <a:pt x="3627" y="3975"/>
                                    <a:pt x="3758" y="3873"/>
                                  </a:cubicBezTo>
                                  <a:cubicBezTo>
                                    <a:pt x="3802" y="3839"/>
                                    <a:pt x="3829" y="3787"/>
                                    <a:pt x="3875" y="3756"/>
                                  </a:cubicBezTo>
                                  <a:cubicBezTo>
                                    <a:pt x="3894" y="3743"/>
                                    <a:pt x="3914" y="3730"/>
                                    <a:pt x="3933" y="3717"/>
                                  </a:cubicBezTo>
                                  <a:cubicBezTo>
                                    <a:pt x="4010" y="3602"/>
                                    <a:pt x="4150" y="3521"/>
                                    <a:pt x="4264" y="3444"/>
                                  </a:cubicBezTo>
                                  <a:cubicBezTo>
                                    <a:pt x="4287" y="3429"/>
                                    <a:pt x="4301" y="3403"/>
                                    <a:pt x="4322" y="3386"/>
                                  </a:cubicBezTo>
                                  <a:cubicBezTo>
                                    <a:pt x="4383" y="3335"/>
                                    <a:pt x="4452" y="3295"/>
                                    <a:pt x="4517" y="3250"/>
                                  </a:cubicBezTo>
                                  <a:cubicBezTo>
                                    <a:pt x="4592" y="3197"/>
                                    <a:pt x="4663" y="3142"/>
                                    <a:pt x="4751" y="3114"/>
                                  </a:cubicBezTo>
                                  <a:cubicBezTo>
                                    <a:pt x="4978" y="2962"/>
                                    <a:pt x="5329" y="2926"/>
                                    <a:pt x="5587" y="2919"/>
                                  </a:cubicBezTo>
                                  <a:cubicBezTo>
                                    <a:pt x="5944" y="2909"/>
                                    <a:pt x="6301" y="2906"/>
                                    <a:pt x="6658" y="2900"/>
                                  </a:cubicBezTo>
                                  <a:cubicBezTo>
                                    <a:pt x="6701" y="2897"/>
                                    <a:pt x="7076" y="2871"/>
                                    <a:pt x="7144" y="2861"/>
                                  </a:cubicBezTo>
                                  <a:cubicBezTo>
                                    <a:pt x="7273" y="2843"/>
                                    <a:pt x="7405" y="2806"/>
                                    <a:pt x="7533" y="2783"/>
                                  </a:cubicBezTo>
                                  <a:cubicBezTo>
                                    <a:pt x="7616" y="2768"/>
                                    <a:pt x="7685" y="2725"/>
                                    <a:pt x="7767" y="2705"/>
                                  </a:cubicBezTo>
                                  <a:cubicBezTo>
                                    <a:pt x="7793" y="2692"/>
                                    <a:pt x="7818" y="2676"/>
                                    <a:pt x="7845" y="2666"/>
                                  </a:cubicBezTo>
                                  <a:cubicBezTo>
                                    <a:pt x="7870" y="2657"/>
                                    <a:pt x="7898" y="2659"/>
                                    <a:pt x="7922" y="2647"/>
                                  </a:cubicBezTo>
                                  <a:cubicBezTo>
                                    <a:pt x="7964" y="2626"/>
                                    <a:pt x="8000" y="2595"/>
                                    <a:pt x="8039" y="2569"/>
                                  </a:cubicBezTo>
                                  <a:cubicBezTo>
                                    <a:pt x="8059" y="2556"/>
                                    <a:pt x="8098" y="2530"/>
                                    <a:pt x="8098" y="2530"/>
                                  </a:cubicBezTo>
                                  <a:cubicBezTo>
                                    <a:pt x="8142" y="2462"/>
                                    <a:pt x="8186" y="2419"/>
                                    <a:pt x="8253" y="2374"/>
                                  </a:cubicBezTo>
                                  <a:cubicBezTo>
                                    <a:pt x="8260" y="2355"/>
                                    <a:pt x="8263" y="2334"/>
                                    <a:pt x="8273" y="2316"/>
                                  </a:cubicBezTo>
                                  <a:cubicBezTo>
                                    <a:pt x="8296" y="2275"/>
                                    <a:pt x="8351" y="2199"/>
                                    <a:pt x="8351" y="2199"/>
                                  </a:cubicBezTo>
                                  <a:cubicBezTo>
                                    <a:pt x="8377" y="2121"/>
                                    <a:pt x="8408" y="2088"/>
                                    <a:pt x="8428" y="2004"/>
                                  </a:cubicBezTo>
                                  <a:cubicBezTo>
                                    <a:pt x="8420" y="1861"/>
                                    <a:pt x="8445" y="1708"/>
                                    <a:pt x="8389" y="1576"/>
                                  </a:cubicBezTo>
                                  <a:cubicBezTo>
                                    <a:pt x="8380" y="1555"/>
                                    <a:pt x="8360" y="1539"/>
                                    <a:pt x="8351" y="1518"/>
                                  </a:cubicBezTo>
                                  <a:cubicBezTo>
                                    <a:pt x="8302" y="1406"/>
                                    <a:pt x="8284" y="1298"/>
                                    <a:pt x="8175" y="1226"/>
                                  </a:cubicBezTo>
                                  <a:cubicBezTo>
                                    <a:pt x="8162" y="1200"/>
                                    <a:pt x="8155" y="1170"/>
                                    <a:pt x="8136" y="1148"/>
                                  </a:cubicBezTo>
                                  <a:cubicBezTo>
                                    <a:pt x="8121" y="1130"/>
                                    <a:pt x="8096" y="1124"/>
                                    <a:pt x="8078" y="1109"/>
                                  </a:cubicBezTo>
                                  <a:cubicBezTo>
                                    <a:pt x="8050" y="1085"/>
                                    <a:pt x="8024" y="1059"/>
                                    <a:pt x="8000" y="1031"/>
                                  </a:cubicBezTo>
                                  <a:cubicBezTo>
                                    <a:pt x="7985" y="1013"/>
                                    <a:pt x="7977" y="989"/>
                                    <a:pt x="7961" y="973"/>
                                  </a:cubicBezTo>
                                  <a:cubicBezTo>
                                    <a:pt x="7945" y="957"/>
                                    <a:pt x="7921" y="949"/>
                                    <a:pt x="7903" y="934"/>
                                  </a:cubicBezTo>
                                  <a:cubicBezTo>
                                    <a:pt x="7815" y="860"/>
                                    <a:pt x="7742" y="777"/>
                                    <a:pt x="7631" y="740"/>
                                  </a:cubicBezTo>
                                  <a:cubicBezTo>
                                    <a:pt x="7522" y="657"/>
                                    <a:pt x="7395" y="622"/>
                                    <a:pt x="7280" y="545"/>
                                  </a:cubicBezTo>
                                  <a:cubicBezTo>
                                    <a:pt x="7148" y="456"/>
                                    <a:pt x="7311" y="560"/>
                                    <a:pt x="7125" y="467"/>
                                  </a:cubicBezTo>
                                  <a:cubicBezTo>
                                    <a:pt x="7104" y="456"/>
                                    <a:pt x="7088" y="436"/>
                                    <a:pt x="7066" y="428"/>
                                  </a:cubicBezTo>
                                  <a:cubicBezTo>
                                    <a:pt x="6966" y="391"/>
                                    <a:pt x="6989" y="429"/>
                                    <a:pt x="6911" y="389"/>
                                  </a:cubicBezTo>
                                  <a:cubicBezTo>
                                    <a:pt x="6890" y="378"/>
                                    <a:pt x="6873" y="360"/>
                                    <a:pt x="6852" y="350"/>
                                  </a:cubicBezTo>
                                  <a:cubicBezTo>
                                    <a:pt x="6737" y="293"/>
                                    <a:pt x="6550" y="268"/>
                                    <a:pt x="6424" y="234"/>
                                  </a:cubicBezTo>
                                  <a:cubicBezTo>
                                    <a:pt x="6339" y="211"/>
                                    <a:pt x="6257" y="178"/>
                                    <a:pt x="6171" y="156"/>
                                  </a:cubicBezTo>
                                  <a:cubicBezTo>
                                    <a:pt x="6037" y="122"/>
                                    <a:pt x="5898" y="118"/>
                                    <a:pt x="5762" y="97"/>
                                  </a:cubicBezTo>
                                  <a:cubicBezTo>
                                    <a:pt x="5485" y="54"/>
                                    <a:pt x="5206" y="21"/>
                                    <a:pt x="4926" y="0"/>
                                  </a:cubicBezTo>
                                  <a:cubicBezTo>
                                    <a:pt x="4660" y="7"/>
                                    <a:pt x="4394" y="6"/>
                                    <a:pt x="4128" y="20"/>
                                  </a:cubicBezTo>
                                  <a:cubicBezTo>
                                    <a:pt x="4030" y="25"/>
                                    <a:pt x="3836" y="59"/>
                                    <a:pt x="3836" y="59"/>
                                  </a:cubicBezTo>
                                  <a:cubicBezTo>
                                    <a:pt x="3691" y="106"/>
                                    <a:pt x="3571" y="186"/>
                                    <a:pt x="3427" y="234"/>
                                  </a:cubicBezTo>
                                  <a:cubicBezTo>
                                    <a:pt x="3405" y="241"/>
                                    <a:pt x="3390" y="264"/>
                                    <a:pt x="3369" y="273"/>
                                  </a:cubicBezTo>
                                  <a:cubicBezTo>
                                    <a:pt x="3313" y="298"/>
                                    <a:pt x="3252" y="312"/>
                                    <a:pt x="3194" y="331"/>
                                  </a:cubicBezTo>
                                  <a:cubicBezTo>
                                    <a:pt x="3174" y="338"/>
                                    <a:pt x="3155" y="343"/>
                                    <a:pt x="3135" y="350"/>
                                  </a:cubicBezTo>
                                  <a:cubicBezTo>
                                    <a:pt x="3116" y="356"/>
                                    <a:pt x="3057" y="370"/>
                                    <a:pt x="3077" y="370"/>
                                  </a:cubicBezTo>
                                  <a:cubicBezTo>
                                    <a:pt x="3090" y="370"/>
                                    <a:pt x="3103" y="370"/>
                                    <a:pt x="3116" y="3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2" name="Group 290"/>
                          <wpg:cNvGrpSpPr>
                            <a:grpSpLocks/>
                          </wpg:cNvGrpSpPr>
                          <wpg:grpSpPr bwMode="auto">
                            <a:xfrm flipH="1">
                              <a:off x="2461" y="9279"/>
                              <a:ext cx="3182" cy="1138"/>
                              <a:chOff x="8070" y="3150"/>
                              <a:chExt cx="2011" cy="639"/>
                            </a:xfrm>
                          </wpg:grpSpPr>
                          <wps:wsp>
                            <wps:cNvPr id="543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8070" y="3150"/>
                                <a:ext cx="2011" cy="639"/>
                              </a:xfrm>
                              <a:custGeom>
                                <a:avLst/>
                                <a:gdLst>
                                  <a:gd name="T0" fmla="*/ 1741 w 2011"/>
                                  <a:gd name="T1" fmla="*/ 544 h 639"/>
                                  <a:gd name="T2" fmla="*/ 1871 w 2011"/>
                                  <a:gd name="T3" fmla="*/ 494 h 639"/>
                                  <a:gd name="T4" fmla="*/ 1961 w 2011"/>
                                  <a:gd name="T5" fmla="*/ 444 h 639"/>
                                  <a:gd name="T6" fmla="*/ 1991 w 2011"/>
                                  <a:gd name="T7" fmla="*/ 419 h 639"/>
                                  <a:gd name="T8" fmla="*/ 2011 w 2011"/>
                                  <a:gd name="T9" fmla="*/ 380 h 639"/>
                                  <a:gd name="T10" fmla="*/ 2006 w 2011"/>
                                  <a:gd name="T11" fmla="*/ 360 h 639"/>
                                  <a:gd name="T12" fmla="*/ 2001 w 2011"/>
                                  <a:gd name="T13" fmla="*/ 345 h 639"/>
                                  <a:gd name="T14" fmla="*/ 1971 w 2011"/>
                                  <a:gd name="T15" fmla="*/ 320 h 639"/>
                                  <a:gd name="T16" fmla="*/ 1856 w 2011"/>
                                  <a:gd name="T17" fmla="*/ 280 h 639"/>
                                  <a:gd name="T18" fmla="*/ 1682 w 2011"/>
                                  <a:gd name="T19" fmla="*/ 255 h 639"/>
                                  <a:gd name="T20" fmla="*/ 1437 w 2011"/>
                                  <a:gd name="T21" fmla="*/ 245 h 639"/>
                                  <a:gd name="T22" fmla="*/ 1287 w 2011"/>
                                  <a:gd name="T23" fmla="*/ 245 h 639"/>
                                  <a:gd name="T24" fmla="*/ 1312 w 2011"/>
                                  <a:gd name="T25" fmla="*/ 165 h 639"/>
                                  <a:gd name="T26" fmla="*/ 1297 w 2011"/>
                                  <a:gd name="T27" fmla="*/ 100 h 639"/>
                                  <a:gd name="T28" fmla="*/ 1237 w 2011"/>
                                  <a:gd name="T29" fmla="*/ 50 h 639"/>
                                  <a:gd name="T30" fmla="*/ 1138 w 2011"/>
                                  <a:gd name="T31" fmla="*/ 15 h 639"/>
                                  <a:gd name="T32" fmla="*/ 1088 w 2011"/>
                                  <a:gd name="T33" fmla="*/ 10 h 639"/>
                                  <a:gd name="T34" fmla="*/ 968 w 2011"/>
                                  <a:gd name="T35" fmla="*/ 0 h 639"/>
                                  <a:gd name="T36" fmla="*/ 828 w 2011"/>
                                  <a:gd name="T37" fmla="*/ 5 h 639"/>
                                  <a:gd name="T38" fmla="*/ 593 w 2011"/>
                                  <a:gd name="T39" fmla="*/ 40 h 639"/>
                                  <a:gd name="T40" fmla="*/ 439 w 2011"/>
                                  <a:gd name="T41" fmla="*/ 75 h 639"/>
                                  <a:gd name="T42" fmla="*/ 244 w 2011"/>
                                  <a:gd name="T43" fmla="*/ 140 h 639"/>
                                  <a:gd name="T44" fmla="*/ 139 w 2011"/>
                                  <a:gd name="T45" fmla="*/ 190 h 639"/>
                                  <a:gd name="T46" fmla="*/ 94 w 2011"/>
                                  <a:gd name="T47" fmla="*/ 215 h 639"/>
                                  <a:gd name="T48" fmla="*/ 29 w 2011"/>
                                  <a:gd name="T49" fmla="*/ 270 h 639"/>
                                  <a:gd name="T50" fmla="*/ 0 w 2011"/>
                                  <a:gd name="T51" fmla="*/ 325 h 639"/>
                                  <a:gd name="T52" fmla="*/ 14 w 2011"/>
                                  <a:gd name="T53" fmla="*/ 375 h 639"/>
                                  <a:gd name="T54" fmla="*/ 64 w 2011"/>
                                  <a:gd name="T55" fmla="*/ 424 h 639"/>
                                  <a:gd name="T56" fmla="*/ 89 w 2011"/>
                                  <a:gd name="T57" fmla="*/ 439 h 639"/>
                                  <a:gd name="T58" fmla="*/ 179 w 2011"/>
                                  <a:gd name="T59" fmla="*/ 484 h 639"/>
                                  <a:gd name="T60" fmla="*/ 374 w 2011"/>
                                  <a:gd name="T61" fmla="*/ 554 h 639"/>
                                  <a:gd name="T62" fmla="*/ 588 w 2011"/>
                                  <a:gd name="T63" fmla="*/ 604 h 639"/>
                                  <a:gd name="T64" fmla="*/ 828 w 2011"/>
                                  <a:gd name="T65" fmla="*/ 634 h 639"/>
                                  <a:gd name="T66" fmla="*/ 953 w 2011"/>
                                  <a:gd name="T67" fmla="*/ 639 h 639"/>
                                  <a:gd name="T68" fmla="*/ 1162 w 2011"/>
                                  <a:gd name="T69" fmla="*/ 639 h 639"/>
                                  <a:gd name="T70" fmla="*/ 1367 w 2011"/>
                                  <a:gd name="T71" fmla="*/ 619 h 639"/>
                                  <a:gd name="T72" fmla="*/ 1557 w 2011"/>
                                  <a:gd name="T73" fmla="*/ 589 h 639"/>
                                  <a:gd name="T74" fmla="*/ 1741 w 2011"/>
                                  <a:gd name="T75" fmla="*/ 544 h 6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011" h="639">
                                    <a:moveTo>
                                      <a:pt x="1741" y="544"/>
                                    </a:moveTo>
                                    <a:lnTo>
                                      <a:pt x="1741" y="544"/>
                                    </a:lnTo>
                                    <a:lnTo>
                                      <a:pt x="1811" y="519"/>
                                    </a:lnTo>
                                    <a:lnTo>
                                      <a:pt x="1871" y="494"/>
                                    </a:lnTo>
                                    <a:lnTo>
                                      <a:pt x="1921" y="469"/>
                                    </a:lnTo>
                                    <a:lnTo>
                                      <a:pt x="1961" y="444"/>
                                    </a:lnTo>
                                    <a:lnTo>
                                      <a:pt x="1991" y="419"/>
                                    </a:lnTo>
                                    <a:lnTo>
                                      <a:pt x="2011" y="395"/>
                                    </a:lnTo>
                                    <a:lnTo>
                                      <a:pt x="2011" y="380"/>
                                    </a:lnTo>
                                    <a:lnTo>
                                      <a:pt x="2011" y="370"/>
                                    </a:lnTo>
                                    <a:lnTo>
                                      <a:pt x="2006" y="360"/>
                                    </a:lnTo>
                                    <a:lnTo>
                                      <a:pt x="2001" y="345"/>
                                    </a:lnTo>
                                    <a:lnTo>
                                      <a:pt x="1986" y="335"/>
                                    </a:lnTo>
                                    <a:lnTo>
                                      <a:pt x="1971" y="320"/>
                                    </a:lnTo>
                                    <a:lnTo>
                                      <a:pt x="1921" y="300"/>
                                    </a:lnTo>
                                    <a:lnTo>
                                      <a:pt x="1856" y="280"/>
                                    </a:lnTo>
                                    <a:lnTo>
                                      <a:pt x="1776" y="270"/>
                                    </a:lnTo>
                                    <a:lnTo>
                                      <a:pt x="1682" y="255"/>
                                    </a:lnTo>
                                    <a:lnTo>
                                      <a:pt x="1567" y="250"/>
                                    </a:lnTo>
                                    <a:lnTo>
                                      <a:pt x="1437" y="245"/>
                                    </a:lnTo>
                                    <a:lnTo>
                                      <a:pt x="1287" y="245"/>
                                    </a:lnTo>
                                    <a:lnTo>
                                      <a:pt x="1307" y="205"/>
                                    </a:lnTo>
                                    <a:lnTo>
                                      <a:pt x="1312" y="165"/>
                                    </a:lnTo>
                                    <a:lnTo>
                                      <a:pt x="1312" y="130"/>
                                    </a:lnTo>
                                    <a:lnTo>
                                      <a:pt x="1297" y="100"/>
                                    </a:lnTo>
                                    <a:lnTo>
                                      <a:pt x="1272" y="70"/>
                                    </a:lnTo>
                                    <a:lnTo>
                                      <a:pt x="1237" y="50"/>
                                    </a:lnTo>
                                    <a:lnTo>
                                      <a:pt x="1192" y="30"/>
                                    </a:lnTo>
                                    <a:lnTo>
                                      <a:pt x="1138" y="15"/>
                                    </a:lnTo>
                                    <a:lnTo>
                                      <a:pt x="1088" y="10"/>
                                    </a:lnTo>
                                    <a:lnTo>
                                      <a:pt x="1028" y="0"/>
                                    </a:lnTo>
                                    <a:lnTo>
                                      <a:pt x="96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828" y="5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439" y="75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189" y="165"/>
                                    </a:lnTo>
                                    <a:lnTo>
                                      <a:pt x="139" y="190"/>
                                    </a:lnTo>
                                    <a:lnTo>
                                      <a:pt x="94" y="215"/>
                                    </a:lnTo>
                                    <a:lnTo>
                                      <a:pt x="59" y="245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10" y="300"/>
                                    </a:lnTo>
                                    <a:lnTo>
                                      <a:pt x="0" y="32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14" y="375"/>
                                    </a:lnTo>
                                    <a:lnTo>
                                      <a:pt x="34" y="400"/>
                                    </a:lnTo>
                                    <a:lnTo>
                                      <a:pt x="64" y="424"/>
                                    </a:lnTo>
                                    <a:lnTo>
                                      <a:pt x="89" y="439"/>
                                    </a:lnTo>
                                    <a:lnTo>
                                      <a:pt x="179" y="484"/>
                                    </a:lnTo>
                                    <a:lnTo>
                                      <a:pt x="274" y="524"/>
                                    </a:lnTo>
                                    <a:lnTo>
                                      <a:pt x="374" y="554"/>
                                    </a:lnTo>
                                    <a:lnTo>
                                      <a:pt x="479" y="584"/>
                                    </a:lnTo>
                                    <a:lnTo>
                                      <a:pt x="588" y="604"/>
                                    </a:lnTo>
                                    <a:lnTo>
                                      <a:pt x="703" y="624"/>
                                    </a:lnTo>
                                    <a:lnTo>
                                      <a:pt x="828" y="634"/>
                                    </a:lnTo>
                                    <a:lnTo>
                                      <a:pt x="953" y="639"/>
                                    </a:lnTo>
                                    <a:lnTo>
                                      <a:pt x="1063" y="639"/>
                                    </a:lnTo>
                                    <a:lnTo>
                                      <a:pt x="1162" y="639"/>
                                    </a:lnTo>
                                    <a:lnTo>
                                      <a:pt x="1267" y="629"/>
                                    </a:lnTo>
                                    <a:lnTo>
                                      <a:pt x="1367" y="619"/>
                                    </a:lnTo>
                                    <a:lnTo>
                                      <a:pt x="1462" y="609"/>
                                    </a:lnTo>
                                    <a:lnTo>
                                      <a:pt x="1557" y="589"/>
                                    </a:lnTo>
                                    <a:lnTo>
                                      <a:pt x="1652" y="569"/>
                                    </a:lnTo>
                                    <a:lnTo>
                                      <a:pt x="1741" y="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4" name="Group 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70" y="3150"/>
                                <a:ext cx="1732" cy="639"/>
                                <a:chOff x="8070" y="3150"/>
                                <a:chExt cx="1732" cy="639"/>
                              </a:xfrm>
                            </wpg:grpSpPr>
                            <wps:wsp>
                              <wps:cNvPr id="545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0" y="3150"/>
                                  <a:ext cx="1312" cy="424"/>
                                </a:xfrm>
                                <a:custGeom>
                                  <a:avLst/>
                                  <a:gdLst>
                                    <a:gd name="T0" fmla="*/ 1138 w 1312"/>
                                    <a:gd name="T1" fmla="*/ 15 h 424"/>
                                    <a:gd name="T2" fmla="*/ 1138 w 1312"/>
                                    <a:gd name="T3" fmla="*/ 15 h 424"/>
                                    <a:gd name="T4" fmla="*/ 1088 w 1312"/>
                                    <a:gd name="T5" fmla="*/ 10 h 424"/>
                                    <a:gd name="T6" fmla="*/ 1028 w 1312"/>
                                    <a:gd name="T7" fmla="*/ 0 h 424"/>
                                    <a:gd name="T8" fmla="*/ 968 w 1312"/>
                                    <a:gd name="T9" fmla="*/ 0 h 424"/>
                                    <a:gd name="T10" fmla="*/ 898 w 1312"/>
                                    <a:gd name="T11" fmla="*/ 0 h 424"/>
                                    <a:gd name="T12" fmla="*/ 828 w 1312"/>
                                    <a:gd name="T13" fmla="*/ 5 h 424"/>
                                    <a:gd name="T14" fmla="*/ 753 w 1312"/>
                                    <a:gd name="T15" fmla="*/ 15 h 424"/>
                                    <a:gd name="T16" fmla="*/ 593 w 1312"/>
                                    <a:gd name="T17" fmla="*/ 40 h 424"/>
                                    <a:gd name="T18" fmla="*/ 593 w 1312"/>
                                    <a:gd name="T19" fmla="*/ 40 h 424"/>
                                    <a:gd name="T20" fmla="*/ 439 w 1312"/>
                                    <a:gd name="T21" fmla="*/ 75 h 424"/>
                                    <a:gd name="T22" fmla="*/ 304 w 1312"/>
                                    <a:gd name="T23" fmla="*/ 115 h 424"/>
                                    <a:gd name="T24" fmla="*/ 244 w 1312"/>
                                    <a:gd name="T25" fmla="*/ 140 h 424"/>
                                    <a:gd name="T26" fmla="*/ 189 w 1312"/>
                                    <a:gd name="T27" fmla="*/ 165 h 424"/>
                                    <a:gd name="T28" fmla="*/ 139 w 1312"/>
                                    <a:gd name="T29" fmla="*/ 190 h 424"/>
                                    <a:gd name="T30" fmla="*/ 94 w 1312"/>
                                    <a:gd name="T31" fmla="*/ 215 h 424"/>
                                    <a:gd name="T32" fmla="*/ 94 w 1312"/>
                                    <a:gd name="T33" fmla="*/ 215 h 424"/>
                                    <a:gd name="T34" fmla="*/ 59 w 1312"/>
                                    <a:gd name="T35" fmla="*/ 245 h 424"/>
                                    <a:gd name="T36" fmla="*/ 29 w 1312"/>
                                    <a:gd name="T37" fmla="*/ 270 h 424"/>
                                    <a:gd name="T38" fmla="*/ 10 w 1312"/>
                                    <a:gd name="T39" fmla="*/ 300 h 424"/>
                                    <a:gd name="T40" fmla="*/ 0 w 1312"/>
                                    <a:gd name="T41" fmla="*/ 325 h 424"/>
                                    <a:gd name="T42" fmla="*/ 5 w 1312"/>
                                    <a:gd name="T43" fmla="*/ 350 h 424"/>
                                    <a:gd name="T44" fmla="*/ 14 w 1312"/>
                                    <a:gd name="T45" fmla="*/ 375 h 424"/>
                                    <a:gd name="T46" fmla="*/ 34 w 1312"/>
                                    <a:gd name="T47" fmla="*/ 400 h 424"/>
                                    <a:gd name="T48" fmla="*/ 64 w 1312"/>
                                    <a:gd name="T49" fmla="*/ 424 h 424"/>
                                    <a:gd name="T50" fmla="*/ 64 w 1312"/>
                                    <a:gd name="T51" fmla="*/ 424 h 424"/>
                                    <a:gd name="T52" fmla="*/ 194 w 1312"/>
                                    <a:gd name="T53" fmla="*/ 390 h 424"/>
                                    <a:gd name="T54" fmla="*/ 329 w 1312"/>
                                    <a:gd name="T55" fmla="*/ 355 h 424"/>
                                    <a:gd name="T56" fmla="*/ 474 w 1312"/>
                                    <a:gd name="T57" fmla="*/ 330 h 424"/>
                                    <a:gd name="T58" fmla="*/ 623 w 1312"/>
                                    <a:gd name="T59" fmla="*/ 305 h 424"/>
                                    <a:gd name="T60" fmla="*/ 778 w 1312"/>
                                    <a:gd name="T61" fmla="*/ 285 h 424"/>
                                    <a:gd name="T62" fmla="*/ 943 w 1312"/>
                                    <a:gd name="T63" fmla="*/ 265 h 424"/>
                                    <a:gd name="T64" fmla="*/ 1113 w 1312"/>
                                    <a:gd name="T65" fmla="*/ 255 h 424"/>
                                    <a:gd name="T66" fmla="*/ 1287 w 1312"/>
                                    <a:gd name="T67" fmla="*/ 245 h 424"/>
                                    <a:gd name="T68" fmla="*/ 1287 w 1312"/>
                                    <a:gd name="T69" fmla="*/ 245 h 424"/>
                                    <a:gd name="T70" fmla="*/ 1307 w 1312"/>
                                    <a:gd name="T71" fmla="*/ 205 h 424"/>
                                    <a:gd name="T72" fmla="*/ 1312 w 1312"/>
                                    <a:gd name="T73" fmla="*/ 165 h 424"/>
                                    <a:gd name="T74" fmla="*/ 1312 w 1312"/>
                                    <a:gd name="T75" fmla="*/ 130 h 424"/>
                                    <a:gd name="T76" fmla="*/ 1297 w 1312"/>
                                    <a:gd name="T77" fmla="*/ 100 h 424"/>
                                    <a:gd name="T78" fmla="*/ 1272 w 1312"/>
                                    <a:gd name="T79" fmla="*/ 70 h 424"/>
                                    <a:gd name="T80" fmla="*/ 1237 w 1312"/>
                                    <a:gd name="T81" fmla="*/ 50 h 424"/>
                                    <a:gd name="T82" fmla="*/ 1192 w 1312"/>
                                    <a:gd name="T83" fmla="*/ 30 h 424"/>
                                    <a:gd name="T84" fmla="*/ 1138 w 1312"/>
                                    <a:gd name="T85" fmla="*/ 15 h 424"/>
                                    <a:gd name="T86" fmla="*/ 1138 w 1312"/>
                                    <a:gd name="T87" fmla="*/ 15 h 4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312" h="424">
                                      <a:moveTo>
                                        <a:pt x="1138" y="15"/>
                                      </a:moveTo>
                                      <a:lnTo>
                                        <a:pt x="1138" y="15"/>
                                      </a:lnTo>
                                      <a:lnTo>
                                        <a:pt x="1088" y="10"/>
                                      </a:lnTo>
                                      <a:lnTo>
                                        <a:pt x="1028" y="0"/>
                                      </a:lnTo>
                                      <a:lnTo>
                                        <a:pt x="968" y="0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828" y="5"/>
                                      </a:lnTo>
                                      <a:lnTo>
                                        <a:pt x="753" y="15"/>
                                      </a:lnTo>
                                      <a:lnTo>
                                        <a:pt x="593" y="40"/>
                                      </a:lnTo>
                                      <a:lnTo>
                                        <a:pt x="439" y="75"/>
                                      </a:lnTo>
                                      <a:lnTo>
                                        <a:pt x="304" y="115"/>
                                      </a:lnTo>
                                      <a:lnTo>
                                        <a:pt x="244" y="140"/>
                                      </a:lnTo>
                                      <a:lnTo>
                                        <a:pt x="189" y="165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94" y="215"/>
                                      </a:lnTo>
                                      <a:lnTo>
                                        <a:pt x="59" y="245"/>
                                      </a:lnTo>
                                      <a:lnTo>
                                        <a:pt x="29" y="270"/>
                                      </a:lnTo>
                                      <a:lnTo>
                                        <a:pt x="10" y="300"/>
                                      </a:lnTo>
                                      <a:lnTo>
                                        <a:pt x="0" y="325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14" y="375"/>
                                      </a:lnTo>
                                      <a:lnTo>
                                        <a:pt x="34" y="400"/>
                                      </a:lnTo>
                                      <a:lnTo>
                                        <a:pt x="64" y="424"/>
                                      </a:lnTo>
                                      <a:lnTo>
                                        <a:pt x="194" y="390"/>
                                      </a:lnTo>
                                      <a:lnTo>
                                        <a:pt x="329" y="355"/>
                                      </a:lnTo>
                                      <a:lnTo>
                                        <a:pt x="474" y="330"/>
                                      </a:lnTo>
                                      <a:lnTo>
                                        <a:pt x="623" y="305"/>
                                      </a:lnTo>
                                      <a:lnTo>
                                        <a:pt x="778" y="285"/>
                                      </a:lnTo>
                                      <a:lnTo>
                                        <a:pt x="943" y="265"/>
                                      </a:lnTo>
                                      <a:lnTo>
                                        <a:pt x="1113" y="255"/>
                                      </a:lnTo>
                                      <a:lnTo>
                                        <a:pt x="1287" y="245"/>
                                      </a:lnTo>
                                      <a:lnTo>
                                        <a:pt x="1307" y="205"/>
                                      </a:lnTo>
                                      <a:lnTo>
                                        <a:pt x="1312" y="165"/>
                                      </a:lnTo>
                                      <a:lnTo>
                                        <a:pt x="1312" y="130"/>
                                      </a:lnTo>
                                      <a:lnTo>
                                        <a:pt x="1297" y="100"/>
                                      </a:lnTo>
                                      <a:lnTo>
                                        <a:pt x="1272" y="70"/>
                                      </a:lnTo>
                                      <a:lnTo>
                                        <a:pt x="1237" y="50"/>
                                      </a:lnTo>
                                      <a:lnTo>
                                        <a:pt x="1192" y="30"/>
                                      </a:lnTo>
                                      <a:lnTo>
                                        <a:pt x="113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4" y="3435"/>
                                  <a:ext cx="1288" cy="354"/>
                                </a:xfrm>
                                <a:custGeom>
                                  <a:avLst/>
                                  <a:gdLst>
                                    <a:gd name="T0" fmla="*/ 494 w 1288"/>
                                    <a:gd name="T1" fmla="*/ 354 h 354"/>
                                    <a:gd name="T2" fmla="*/ 494 w 1288"/>
                                    <a:gd name="T3" fmla="*/ 354 h 354"/>
                                    <a:gd name="T4" fmla="*/ 509 w 1288"/>
                                    <a:gd name="T5" fmla="*/ 354 h 354"/>
                                    <a:gd name="T6" fmla="*/ 509 w 1288"/>
                                    <a:gd name="T7" fmla="*/ 354 h 354"/>
                                    <a:gd name="T8" fmla="*/ 614 w 1288"/>
                                    <a:gd name="T9" fmla="*/ 354 h 354"/>
                                    <a:gd name="T10" fmla="*/ 718 w 1288"/>
                                    <a:gd name="T11" fmla="*/ 354 h 354"/>
                                    <a:gd name="T12" fmla="*/ 818 w 1288"/>
                                    <a:gd name="T13" fmla="*/ 344 h 354"/>
                                    <a:gd name="T14" fmla="*/ 918 w 1288"/>
                                    <a:gd name="T15" fmla="*/ 334 h 354"/>
                                    <a:gd name="T16" fmla="*/ 1013 w 1288"/>
                                    <a:gd name="T17" fmla="*/ 324 h 354"/>
                                    <a:gd name="T18" fmla="*/ 1108 w 1288"/>
                                    <a:gd name="T19" fmla="*/ 304 h 354"/>
                                    <a:gd name="T20" fmla="*/ 1203 w 1288"/>
                                    <a:gd name="T21" fmla="*/ 284 h 354"/>
                                    <a:gd name="T22" fmla="*/ 1288 w 1288"/>
                                    <a:gd name="T23" fmla="*/ 259 h 354"/>
                                    <a:gd name="T24" fmla="*/ 314 w 1288"/>
                                    <a:gd name="T25" fmla="*/ 0 h 354"/>
                                    <a:gd name="T26" fmla="*/ 314 w 1288"/>
                                    <a:gd name="T27" fmla="*/ 0 h 354"/>
                                    <a:gd name="T28" fmla="*/ 149 w 1288"/>
                                    <a:gd name="T29" fmla="*/ 20 h 354"/>
                                    <a:gd name="T30" fmla="*/ 0 w 1288"/>
                                    <a:gd name="T31" fmla="*/ 50 h 354"/>
                                    <a:gd name="T32" fmla="*/ 494 w 1288"/>
                                    <a:gd name="T33" fmla="*/ 354 h 354"/>
                                    <a:gd name="T34" fmla="*/ 494 w 1288"/>
                                    <a:gd name="T35" fmla="*/ 354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288" h="354">
                                      <a:moveTo>
                                        <a:pt x="494" y="354"/>
                                      </a:moveTo>
                                      <a:lnTo>
                                        <a:pt x="494" y="354"/>
                                      </a:lnTo>
                                      <a:lnTo>
                                        <a:pt x="509" y="354"/>
                                      </a:lnTo>
                                      <a:lnTo>
                                        <a:pt x="614" y="354"/>
                                      </a:lnTo>
                                      <a:lnTo>
                                        <a:pt x="718" y="354"/>
                                      </a:lnTo>
                                      <a:lnTo>
                                        <a:pt x="818" y="344"/>
                                      </a:lnTo>
                                      <a:lnTo>
                                        <a:pt x="918" y="334"/>
                                      </a:lnTo>
                                      <a:lnTo>
                                        <a:pt x="1013" y="324"/>
                                      </a:lnTo>
                                      <a:lnTo>
                                        <a:pt x="1108" y="304"/>
                                      </a:lnTo>
                                      <a:lnTo>
                                        <a:pt x="1203" y="284"/>
                                      </a:lnTo>
                                      <a:lnTo>
                                        <a:pt x="1288" y="259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94" y="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4" y="3150"/>
                                  <a:ext cx="409" cy="285"/>
                                </a:xfrm>
                                <a:custGeom>
                                  <a:avLst/>
                                  <a:gdLst>
                                    <a:gd name="T0" fmla="*/ 19 w 409"/>
                                    <a:gd name="T1" fmla="*/ 40 h 285"/>
                                    <a:gd name="T2" fmla="*/ 19 w 409"/>
                                    <a:gd name="T3" fmla="*/ 40 h 285"/>
                                    <a:gd name="T4" fmla="*/ 0 w 409"/>
                                    <a:gd name="T5" fmla="*/ 45 h 285"/>
                                    <a:gd name="T6" fmla="*/ 179 w 409"/>
                                    <a:gd name="T7" fmla="*/ 285 h 285"/>
                                    <a:gd name="T8" fmla="*/ 184 w 409"/>
                                    <a:gd name="T9" fmla="*/ 285 h 285"/>
                                    <a:gd name="T10" fmla="*/ 184 w 409"/>
                                    <a:gd name="T11" fmla="*/ 285 h 285"/>
                                    <a:gd name="T12" fmla="*/ 294 w 409"/>
                                    <a:gd name="T13" fmla="*/ 275 h 285"/>
                                    <a:gd name="T14" fmla="*/ 409 w 409"/>
                                    <a:gd name="T15" fmla="*/ 265 h 285"/>
                                    <a:gd name="T16" fmla="*/ 394 w 409"/>
                                    <a:gd name="T17" fmla="*/ 0 h 285"/>
                                    <a:gd name="T18" fmla="*/ 394 w 409"/>
                                    <a:gd name="T19" fmla="*/ 0 h 285"/>
                                    <a:gd name="T20" fmla="*/ 309 w 409"/>
                                    <a:gd name="T21" fmla="*/ 0 h 285"/>
                                    <a:gd name="T22" fmla="*/ 219 w 409"/>
                                    <a:gd name="T23" fmla="*/ 10 h 285"/>
                                    <a:gd name="T24" fmla="*/ 124 w 409"/>
                                    <a:gd name="T25" fmla="*/ 25 h 285"/>
                                    <a:gd name="T26" fmla="*/ 19 w 409"/>
                                    <a:gd name="T27" fmla="*/ 40 h 285"/>
                                    <a:gd name="T28" fmla="*/ 19 w 409"/>
                                    <a:gd name="T29" fmla="*/ 4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09" h="285"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179" y="285"/>
                                      </a:lnTo>
                                      <a:lnTo>
                                        <a:pt x="184" y="285"/>
                                      </a:lnTo>
                                      <a:lnTo>
                                        <a:pt x="294" y="275"/>
                                      </a:lnTo>
                                      <a:lnTo>
                                        <a:pt x="409" y="265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0" y="3320"/>
                                  <a:ext cx="444" cy="254"/>
                                </a:xfrm>
                                <a:custGeom>
                                  <a:avLst/>
                                  <a:gdLst>
                                    <a:gd name="T0" fmla="*/ 94 w 444"/>
                                    <a:gd name="T1" fmla="*/ 45 h 254"/>
                                    <a:gd name="T2" fmla="*/ 94 w 444"/>
                                    <a:gd name="T3" fmla="*/ 45 h 254"/>
                                    <a:gd name="T4" fmla="*/ 59 w 444"/>
                                    <a:gd name="T5" fmla="*/ 75 h 254"/>
                                    <a:gd name="T6" fmla="*/ 29 w 444"/>
                                    <a:gd name="T7" fmla="*/ 100 h 254"/>
                                    <a:gd name="T8" fmla="*/ 10 w 444"/>
                                    <a:gd name="T9" fmla="*/ 130 h 254"/>
                                    <a:gd name="T10" fmla="*/ 0 w 444"/>
                                    <a:gd name="T11" fmla="*/ 155 h 254"/>
                                    <a:gd name="T12" fmla="*/ 5 w 444"/>
                                    <a:gd name="T13" fmla="*/ 180 h 254"/>
                                    <a:gd name="T14" fmla="*/ 14 w 444"/>
                                    <a:gd name="T15" fmla="*/ 205 h 254"/>
                                    <a:gd name="T16" fmla="*/ 34 w 444"/>
                                    <a:gd name="T17" fmla="*/ 230 h 254"/>
                                    <a:gd name="T18" fmla="*/ 64 w 444"/>
                                    <a:gd name="T19" fmla="*/ 254 h 254"/>
                                    <a:gd name="T20" fmla="*/ 64 w 444"/>
                                    <a:gd name="T21" fmla="*/ 254 h 254"/>
                                    <a:gd name="T22" fmla="*/ 244 w 444"/>
                                    <a:gd name="T23" fmla="*/ 205 h 254"/>
                                    <a:gd name="T24" fmla="*/ 444 w 444"/>
                                    <a:gd name="T25" fmla="*/ 165 h 254"/>
                                    <a:gd name="T26" fmla="*/ 174 w 444"/>
                                    <a:gd name="T27" fmla="*/ 0 h 254"/>
                                    <a:gd name="T28" fmla="*/ 174 w 444"/>
                                    <a:gd name="T29" fmla="*/ 0 h 254"/>
                                    <a:gd name="T30" fmla="*/ 94 w 444"/>
                                    <a:gd name="T31" fmla="*/ 45 h 254"/>
                                    <a:gd name="T32" fmla="*/ 94 w 444"/>
                                    <a:gd name="T33" fmla="*/ 45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44" h="254">
                                      <a:moveTo>
                                        <a:pt x="94" y="45"/>
                                      </a:moveTo>
                                      <a:lnTo>
                                        <a:pt x="94" y="45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14" y="205"/>
                                      </a:lnTo>
                                      <a:lnTo>
                                        <a:pt x="34" y="230"/>
                                      </a:lnTo>
                                      <a:lnTo>
                                        <a:pt x="64" y="254"/>
                                      </a:lnTo>
                                      <a:lnTo>
                                        <a:pt x="244" y="205"/>
                                      </a:lnTo>
                                      <a:lnTo>
                                        <a:pt x="444" y="165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94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9" name="Group 238"/>
                          <wpg:cNvGrpSpPr>
                            <a:grpSpLocks/>
                          </wpg:cNvGrpSpPr>
                          <wpg:grpSpPr bwMode="auto">
                            <a:xfrm rot="1004663">
                              <a:off x="13212" y="7586"/>
                              <a:ext cx="1265" cy="1754"/>
                              <a:chOff x="2076" y="7305"/>
                              <a:chExt cx="1764" cy="2447"/>
                            </a:xfrm>
                          </wpg:grpSpPr>
                          <wps:wsp>
                            <wps:cNvPr id="550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2212" y="7305"/>
                                <a:ext cx="1527" cy="1068"/>
                              </a:xfrm>
                              <a:custGeom>
                                <a:avLst/>
                                <a:gdLst>
                                  <a:gd name="T0" fmla="*/ 96 w 1736"/>
                                  <a:gd name="T1" fmla="*/ 844 h 1214"/>
                                  <a:gd name="T2" fmla="*/ 156 w 1736"/>
                                  <a:gd name="T3" fmla="*/ 879 h 1214"/>
                                  <a:gd name="T4" fmla="*/ 251 w 1736"/>
                                  <a:gd name="T5" fmla="*/ 864 h 1214"/>
                                  <a:gd name="T6" fmla="*/ 347 w 1736"/>
                                  <a:gd name="T7" fmla="*/ 779 h 1214"/>
                                  <a:gd name="T8" fmla="*/ 281 w 1736"/>
                                  <a:gd name="T9" fmla="*/ 934 h 1214"/>
                                  <a:gd name="T10" fmla="*/ 296 w 1736"/>
                                  <a:gd name="T11" fmla="*/ 1014 h 1214"/>
                                  <a:gd name="T12" fmla="*/ 372 w 1736"/>
                                  <a:gd name="T13" fmla="*/ 1054 h 1214"/>
                                  <a:gd name="T14" fmla="*/ 442 w 1736"/>
                                  <a:gd name="T15" fmla="*/ 1079 h 1214"/>
                                  <a:gd name="T16" fmla="*/ 482 w 1736"/>
                                  <a:gd name="T17" fmla="*/ 1129 h 1214"/>
                                  <a:gd name="T18" fmla="*/ 557 w 1736"/>
                                  <a:gd name="T19" fmla="*/ 1134 h 1214"/>
                                  <a:gd name="T20" fmla="*/ 612 w 1736"/>
                                  <a:gd name="T21" fmla="*/ 1089 h 1214"/>
                                  <a:gd name="T22" fmla="*/ 662 w 1736"/>
                                  <a:gd name="T23" fmla="*/ 939 h 1214"/>
                                  <a:gd name="T24" fmla="*/ 683 w 1736"/>
                                  <a:gd name="T25" fmla="*/ 1119 h 1214"/>
                                  <a:gd name="T26" fmla="*/ 728 w 1736"/>
                                  <a:gd name="T27" fmla="*/ 1189 h 1214"/>
                                  <a:gd name="T28" fmla="*/ 813 w 1736"/>
                                  <a:gd name="T29" fmla="*/ 1214 h 1214"/>
                                  <a:gd name="T30" fmla="*/ 918 w 1736"/>
                                  <a:gd name="T31" fmla="*/ 1144 h 1214"/>
                                  <a:gd name="T32" fmla="*/ 1034 w 1736"/>
                                  <a:gd name="T33" fmla="*/ 1194 h 1214"/>
                                  <a:gd name="T34" fmla="*/ 1084 w 1736"/>
                                  <a:gd name="T35" fmla="*/ 1169 h 1214"/>
                                  <a:gd name="T36" fmla="*/ 1094 w 1736"/>
                                  <a:gd name="T37" fmla="*/ 994 h 1214"/>
                                  <a:gd name="T38" fmla="*/ 1154 w 1736"/>
                                  <a:gd name="T39" fmla="*/ 1124 h 1214"/>
                                  <a:gd name="T40" fmla="*/ 1234 w 1736"/>
                                  <a:gd name="T41" fmla="*/ 1194 h 1214"/>
                                  <a:gd name="T42" fmla="*/ 1320 w 1736"/>
                                  <a:gd name="T43" fmla="*/ 1199 h 1214"/>
                                  <a:gd name="T44" fmla="*/ 1390 w 1736"/>
                                  <a:gd name="T45" fmla="*/ 1154 h 1214"/>
                                  <a:gd name="T46" fmla="*/ 1435 w 1736"/>
                                  <a:gd name="T47" fmla="*/ 1014 h 1214"/>
                                  <a:gd name="T48" fmla="*/ 1570 w 1736"/>
                                  <a:gd name="T49" fmla="*/ 939 h 1214"/>
                                  <a:gd name="T50" fmla="*/ 1605 w 1736"/>
                                  <a:gd name="T51" fmla="*/ 859 h 1214"/>
                                  <a:gd name="T52" fmla="*/ 1550 w 1736"/>
                                  <a:gd name="T53" fmla="*/ 769 h 1214"/>
                                  <a:gd name="T54" fmla="*/ 1395 w 1736"/>
                                  <a:gd name="T55" fmla="*/ 669 h 1214"/>
                                  <a:gd name="T56" fmla="*/ 1610 w 1736"/>
                                  <a:gd name="T57" fmla="*/ 744 h 1214"/>
                                  <a:gd name="T58" fmla="*/ 1696 w 1736"/>
                                  <a:gd name="T59" fmla="*/ 729 h 1214"/>
                                  <a:gd name="T60" fmla="*/ 1736 w 1736"/>
                                  <a:gd name="T61" fmla="*/ 664 h 1214"/>
                                  <a:gd name="T62" fmla="*/ 1681 w 1736"/>
                                  <a:gd name="T63" fmla="*/ 539 h 1214"/>
                                  <a:gd name="T64" fmla="*/ 1711 w 1736"/>
                                  <a:gd name="T65" fmla="*/ 405 h 1214"/>
                                  <a:gd name="T66" fmla="*/ 1676 w 1736"/>
                                  <a:gd name="T67" fmla="*/ 330 h 1214"/>
                                  <a:gd name="T68" fmla="*/ 1575 w 1736"/>
                                  <a:gd name="T69" fmla="*/ 320 h 1214"/>
                                  <a:gd name="T70" fmla="*/ 1445 w 1736"/>
                                  <a:gd name="T71" fmla="*/ 345 h 1214"/>
                                  <a:gd name="T72" fmla="*/ 1535 w 1736"/>
                                  <a:gd name="T73" fmla="*/ 250 h 1214"/>
                                  <a:gd name="T74" fmla="*/ 1540 w 1736"/>
                                  <a:gd name="T75" fmla="*/ 185 h 1214"/>
                                  <a:gd name="T76" fmla="*/ 1485 w 1736"/>
                                  <a:gd name="T77" fmla="*/ 125 h 1214"/>
                                  <a:gd name="T78" fmla="*/ 1365 w 1736"/>
                                  <a:gd name="T79" fmla="*/ 110 h 1214"/>
                                  <a:gd name="T80" fmla="*/ 1325 w 1736"/>
                                  <a:gd name="T81" fmla="*/ 20 h 1214"/>
                                  <a:gd name="T82" fmla="*/ 1249 w 1736"/>
                                  <a:gd name="T83" fmla="*/ 0 h 1214"/>
                                  <a:gd name="T84" fmla="*/ 1184 w 1736"/>
                                  <a:gd name="T85" fmla="*/ 30 h 1214"/>
                                  <a:gd name="T86" fmla="*/ 1084 w 1736"/>
                                  <a:gd name="T87" fmla="*/ 165 h 1214"/>
                                  <a:gd name="T88" fmla="*/ 923 w 1736"/>
                                  <a:gd name="T89" fmla="*/ 55 h 1214"/>
                                  <a:gd name="T90" fmla="*/ 778 w 1736"/>
                                  <a:gd name="T91" fmla="*/ 20 h 1214"/>
                                  <a:gd name="T92" fmla="*/ 652 w 1736"/>
                                  <a:gd name="T93" fmla="*/ 55 h 1214"/>
                                  <a:gd name="T94" fmla="*/ 547 w 1736"/>
                                  <a:gd name="T95" fmla="*/ 160 h 1214"/>
                                  <a:gd name="T96" fmla="*/ 437 w 1736"/>
                                  <a:gd name="T97" fmla="*/ 70 h 1214"/>
                                  <a:gd name="T98" fmla="*/ 331 w 1736"/>
                                  <a:gd name="T99" fmla="*/ 35 h 1214"/>
                                  <a:gd name="T100" fmla="*/ 246 w 1736"/>
                                  <a:gd name="T101" fmla="*/ 50 h 1214"/>
                                  <a:gd name="T102" fmla="*/ 196 w 1736"/>
                                  <a:gd name="T103" fmla="*/ 100 h 1214"/>
                                  <a:gd name="T104" fmla="*/ 211 w 1736"/>
                                  <a:gd name="T105" fmla="*/ 185 h 1214"/>
                                  <a:gd name="T106" fmla="*/ 106 w 1736"/>
                                  <a:gd name="T107" fmla="*/ 250 h 1214"/>
                                  <a:gd name="T108" fmla="*/ 81 w 1736"/>
                                  <a:gd name="T109" fmla="*/ 330 h 1214"/>
                                  <a:gd name="T110" fmla="*/ 121 w 1736"/>
                                  <a:gd name="T111" fmla="*/ 385 h 1214"/>
                                  <a:gd name="T112" fmla="*/ 301 w 1736"/>
                                  <a:gd name="T113" fmla="*/ 450 h 1214"/>
                                  <a:gd name="T114" fmla="*/ 126 w 1736"/>
                                  <a:gd name="T115" fmla="*/ 445 h 1214"/>
                                  <a:gd name="T116" fmla="*/ 21 w 1736"/>
                                  <a:gd name="T117" fmla="*/ 489 h 1214"/>
                                  <a:gd name="T118" fmla="*/ 0 w 1736"/>
                                  <a:gd name="T119" fmla="*/ 549 h 1214"/>
                                  <a:gd name="T120" fmla="*/ 36 w 1736"/>
                                  <a:gd name="T121" fmla="*/ 624 h 1214"/>
                                  <a:gd name="T122" fmla="*/ 76 w 1736"/>
                                  <a:gd name="T123" fmla="*/ 704 h 1214"/>
                                  <a:gd name="T124" fmla="*/ 76 w 1736"/>
                                  <a:gd name="T125" fmla="*/ 794 h 1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736" h="1214">
                                    <a:moveTo>
                                      <a:pt x="76" y="794"/>
                                    </a:moveTo>
                                    <a:lnTo>
                                      <a:pt x="76" y="794"/>
                                    </a:lnTo>
                                    <a:lnTo>
                                      <a:pt x="81" y="819"/>
                                    </a:lnTo>
                                    <a:lnTo>
                                      <a:pt x="96" y="844"/>
                                    </a:lnTo>
                                    <a:lnTo>
                                      <a:pt x="111" y="859"/>
                                    </a:lnTo>
                                    <a:lnTo>
                                      <a:pt x="126" y="869"/>
                                    </a:lnTo>
                                    <a:lnTo>
                                      <a:pt x="156" y="879"/>
                                    </a:lnTo>
                                    <a:lnTo>
                                      <a:pt x="186" y="879"/>
                                    </a:lnTo>
                                    <a:lnTo>
                                      <a:pt x="221" y="874"/>
                                    </a:lnTo>
                                    <a:lnTo>
                                      <a:pt x="251" y="864"/>
                                    </a:lnTo>
                                    <a:lnTo>
                                      <a:pt x="276" y="849"/>
                                    </a:lnTo>
                                    <a:lnTo>
                                      <a:pt x="301" y="829"/>
                                    </a:lnTo>
                                    <a:lnTo>
                                      <a:pt x="347" y="779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291" y="889"/>
                                    </a:lnTo>
                                    <a:lnTo>
                                      <a:pt x="281" y="934"/>
                                    </a:lnTo>
                                    <a:lnTo>
                                      <a:pt x="281" y="974"/>
                                    </a:lnTo>
                                    <a:lnTo>
                                      <a:pt x="286" y="994"/>
                                    </a:lnTo>
                                    <a:lnTo>
                                      <a:pt x="296" y="1014"/>
                                    </a:lnTo>
                                    <a:lnTo>
                                      <a:pt x="311" y="1029"/>
                                    </a:lnTo>
                                    <a:lnTo>
                                      <a:pt x="326" y="1039"/>
                                    </a:lnTo>
                                    <a:lnTo>
                                      <a:pt x="347" y="1049"/>
                                    </a:lnTo>
                                    <a:lnTo>
                                      <a:pt x="372" y="1054"/>
                                    </a:lnTo>
                                    <a:lnTo>
                                      <a:pt x="402" y="1054"/>
                                    </a:lnTo>
                                    <a:lnTo>
                                      <a:pt x="432" y="1054"/>
                                    </a:lnTo>
                                    <a:lnTo>
                                      <a:pt x="442" y="1079"/>
                                    </a:lnTo>
                                    <a:lnTo>
                                      <a:pt x="452" y="1099"/>
                                    </a:lnTo>
                                    <a:lnTo>
                                      <a:pt x="467" y="1114"/>
                                    </a:lnTo>
                                    <a:lnTo>
                                      <a:pt x="482" y="1129"/>
                                    </a:lnTo>
                                    <a:lnTo>
                                      <a:pt x="502" y="1134"/>
                                    </a:lnTo>
                                    <a:lnTo>
                                      <a:pt x="517" y="1139"/>
                                    </a:lnTo>
                                    <a:lnTo>
                                      <a:pt x="537" y="1139"/>
                                    </a:lnTo>
                                    <a:lnTo>
                                      <a:pt x="557" y="1134"/>
                                    </a:lnTo>
                                    <a:lnTo>
                                      <a:pt x="577" y="1124"/>
                                    </a:lnTo>
                                    <a:lnTo>
                                      <a:pt x="597" y="1109"/>
                                    </a:lnTo>
                                    <a:lnTo>
                                      <a:pt x="612" y="1089"/>
                                    </a:lnTo>
                                    <a:lnTo>
                                      <a:pt x="627" y="1069"/>
                                    </a:lnTo>
                                    <a:lnTo>
                                      <a:pt x="642" y="1039"/>
                                    </a:lnTo>
                                    <a:lnTo>
                                      <a:pt x="652" y="1009"/>
                                    </a:lnTo>
                                    <a:lnTo>
                                      <a:pt x="662" y="939"/>
                                    </a:lnTo>
                                    <a:lnTo>
                                      <a:pt x="662" y="1024"/>
                                    </a:lnTo>
                                    <a:lnTo>
                                      <a:pt x="678" y="1094"/>
                                    </a:lnTo>
                                    <a:lnTo>
                                      <a:pt x="683" y="1119"/>
                                    </a:lnTo>
                                    <a:lnTo>
                                      <a:pt x="698" y="1149"/>
                                    </a:lnTo>
                                    <a:lnTo>
                                      <a:pt x="713" y="1169"/>
                                    </a:lnTo>
                                    <a:lnTo>
                                      <a:pt x="728" y="1189"/>
                                    </a:lnTo>
                                    <a:lnTo>
                                      <a:pt x="748" y="1204"/>
                                    </a:lnTo>
                                    <a:lnTo>
                                      <a:pt x="768" y="1214"/>
                                    </a:lnTo>
                                    <a:lnTo>
                                      <a:pt x="793" y="1214"/>
                                    </a:lnTo>
                                    <a:lnTo>
                                      <a:pt x="813" y="1214"/>
                                    </a:lnTo>
                                    <a:lnTo>
                                      <a:pt x="838" y="1204"/>
                                    </a:lnTo>
                                    <a:lnTo>
                                      <a:pt x="863" y="1189"/>
                                    </a:lnTo>
                                    <a:lnTo>
                                      <a:pt x="893" y="1169"/>
                                    </a:lnTo>
                                    <a:lnTo>
                                      <a:pt x="918" y="1144"/>
                                    </a:lnTo>
                                    <a:lnTo>
                                      <a:pt x="973" y="1174"/>
                                    </a:lnTo>
                                    <a:lnTo>
                                      <a:pt x="1014" y="1189"/>
                                    </a:lnTo>
                                    <a:lnTo>
                                      <a:pt x="1034" y="1194"/>
                                    </a:lnTo>
                                    <a:lnTo>
                                      <a:pt x="1049" y="1194"/>
                                    </a:lnTo>
                                    <a:lnTo>
                                      <a:pt x="1064" y="1189"/>
                                    </a:lnTo>
                                    <a:lnTo>
                                      <a:pt x="1074" y="1184"/>
                                    </a:lnTo>
                                    <a:lnTo>
                                      <a:pt x="1084" y="1169"/>
                                    </a:lnTo>
                                    <a:lnTo>
                                      <a:pt x="1094" y="1154"/>
                                    </a:lnTo>
                                    <a:lnTo>
                                      <a:pt x="1104" y="1119"/>
                                    </a:lnTo>
                                    <a:lnTo>
                                      <a:pt x="1104" y="1064"/>
                                    </a:lnTo>
                                    <a:lnTo>
                                      <a:pt x="1094" y="994"/>
                                    </a:lnTo>
                                    <a:lnTo>
                                      <a:pt x="1109" y="1044"/>
                                    </a:lnTo>
                                    <a:lnTo>
                                      <a:pt x="1129" y="1089"/>
                                    </a:lnTo>
                                    <a:lnTo>
                                      <a:pt x="1154" y="1124"/>
                                    </a:lnTo>
                                    <a:lnTo>
                                      <a:pt x="1179" y="1154"/>
                                    </a:lnTo>
                                    <a:lnTo>
                                      <a:pt x="1204" y="1179"/>
                                    </a:lnTo>
                                    <a:lnTo>
                                      <a:pt x="1234" y="1194"/>
                                    </a:lnTo>
                                    <a:lnTo>
                                      <a:pt x="1264" y="1204"/>
                                    </a:lnTo>
                                    <a:lnTo>
                                      <a:pt x="1294" y="1204"/>
                                    </a:lnTo>
                                    <a:lnTo>
                                      <a:pt x="1320" y="1199"/>
                                    </a:lnTo>
                                    <a:lnTo>
                                      <a:pt x="1345" y="1189"/>
                                    </a:lnTo>
                                    <a:lnTo>
                                      <a:pt x="1370" y="1174"/>
                                    </a:lnTo>
                                    <a:lnTo>
                                      <a:pt x="1390" y="1154"/>
                                    </a:lnTo>
                                    <a:lnTo>
                                      <a:pt x="1410" y="1124"/>
                                    </a:lnTo>
                                    <a:lnTo>
                                      <a:pt x="1425" y="1094"/>
                                    </a:lnTo>
                                    <a:lnTo>
                                      <a:pt x="1430" y="1054"/>
                                    </a:lnTo>
                                    <a:lnTo>
                                      <a:pt x="1435" y="1014"/>
                                    </a:lnTo>
                                    <a:lnTo>
                                      <a:pt x="1515" y="979"/>
                                    </a:lnTo>
                                    <a:lnTo>
                                      <a:pt x="1545" y="959"/>
                                    </a:lnTo>
                                    <a:lnTo>
                                      <a:pt x="1570" y="939"/>
                                    </a:lnTo>
                                    <a:lnTo>
                                      <a:pt x="1585" y="919"/>
                                    </a:lnTo>
                                    <a:lnTo>
                                      <a:pt x="1600" y="899"/>
                                    </a:lnTo>
                                    <a:lnTo>
                                      <a:pt x="1605" y="879"/>
                                    </a:lnTo>
                                    <a:lnTo>
                                      <a:pt x="1605" y="859"/>
                                    </a:lnTo>
                                    <a:lnTo>
                                      <a:pt x="1600" y="839"/>
                                    </a:lnTo>
                                    <a:lnTo>
                                      <a:pt x="1590" y="814"/>
                                    </a:lnTo>
                                    <a:lnTo>
                                      <a:pt x="1570" y="789"/>
                                    </a:lnTo>
                                    <a:lnTo>
                                      <a:pt x="1550" y="769"/>
                                    </a:lnTo>
                                    <a:lnTo>
                                      <a:pt x="1520" y="744"/>
                                    </a:lnTo>
                                    <a:lnTo>
                                      <a:pt x="1485" y="719"/>
                                    </a:lnTo>
                                    <a:lnTo>
                                      <a:pt x="1395" y="669"/>
                                    </a:lnTo>
                                    <a:lnTo>
                                      <a:pt x="1495" y="709"/>
                                    </a:lnTo>
                                    <a:lnTo>
                                      <a:pt x="1535" y="724"/>
                                    </a:lnTo>
                                    <a:lnTo>
                                      <a:pt x="1575" y="734"/>
                                    </a:lnTo>
                                    <a:lnTo>
                                      <a:pt x="1610" y="744"/>
                                    </a:lnTo>
                                    <a:lnTo>
                                      <a:pt x="1640" y="744"/>
                                    </a:lnTo>
                                    <a:lnTo>
                                      <a:pt x="1671" y="739"/>
                                    </a:lnTo>
                                    <a:lnTo>
                                      <a:pt x="1696" y="729"/>
                                    </a:lnTo>
                                    <a:lnTo>
                                      <a:pt x="1711" y="719"/>
                                    </a:lnTo>
                                    <a:lnTo>
                                      <a:pt x="1726" y="704"/>
                                    </a:lnTo>
                                    <a:lnTo>
                                      <a:pt x="1731" y="684"/>
                                    </a:lnTo>
                                    <a:lnTo>
                                      <a:pt x="1736" y="664"/>
                                    </a:lnTo>
                                    <a:lnTo>
                                      <a:pt x="1731" y="634"/>
                                    </a:lnTo>
                                    <a:lnTo>
                                      <a:pt x="1721" y="609"/>
                                    </a:lnTo>
                                    <a:lnTo>
                                      <a:pt x="1706" y="574"/>
                                    </a:lnTo>
                                    <a:lnTo>
                                      <a:pt x="1681" y="539"/>
                                    </a:lnTo>
                                    <a:lnTo>
                                      <a:pt x="1706" y="464"/>
                                    </a:lnTo>
                                    <a:lnTo>
                                      <a:pt x="1711" y="430"/>
                                    </a:lnTo>
                                    <a:lnTo>
                                      <a:pt x="1711" y="405"/>
                                    </a:lnTo>
                                    <a:lnTo>
                                      <a:pt x="1711" y="380"/>
                                    </a:lnTo>
                                    <a:lnTo>
                                      <a:pt x="1701" y="360"/>
                                    </a:lnTo>
                                    <a:lnTo>
                                      <a:pt x="1691" y="345"/>
                                    </a:lnTo>
                                    <a:lnTo>
                                      <a:pt x="1676" y="330"/>
                                    </a:lnTo>
                                    <a:lnTo>
                                      <a:pt x="1656" y="325"/>
                                    </a:lnTo>
                                    <a:lnTo>
                                      <a:pt x="1635" y="320"/>
                                    </a:lnTo>
                                    <a:lnTo>
                                      <a:pt x="1605" y="320"/>
                                    </a:lnTo>
                                    <a:lnTo>
                                      <a:pt x="1575" y="320"/>
                                    </a:lnTo>
                                    <a:lnTo>
                                      <a:pt x="1500" y="340"/>
                                    </a:lnTo>
                                    <a:lnTo>
                                      <a:pt x="1405" y="370"/>
                                    </a:lnTo>
                                    <a:lnTo>
                                      <a:pt x="1445" y="345"/>
                                    </a:lnTo>
                                    <a:lnTo>
                                      <a:pt x="1475" y="320"/>
                                    </a:lnTo>
                                    <a:lnTo>
                                      <a:pt x="1500" y="295"/>
                                    </a:lnTo>
                                    <a:lnTo>
                                      <a:pt x="1520" y="275"/>
                                    </a:lnTo>
                                    <a:lnTo>
                                      <a:pt x="1535" y="250"/>
                                    </a:lnTo>
                                    <a:lnTo>
                                      <a:pt x="1540" y="225"/>
                                    </a:lnTo>
                                    <a:lnTo>
                                      <a:pt x="1545" y="205"/>
                                    </a:lnTo>
                                    <a:lnTo>
                                      <a:pt x="1540" y="185"/>
                                    </a:lnTo>
                                    <a:lnTo>
                                      <a:pt x="1535" y="165"/>
                                    </a:lnTo>
                                    <a:lnTo>
                                      <a:pt x="1520" y="150"/>
                                    </a:lnTo>
                                    <a:lnTo>
                                      <a:pt x="1505" y="135"/>
                                    </a:lnTo>
                                    <a:lnTo>
                                      <a:pt x="1485" y="125"/>
                                    </a:lnTo>
                                    <a:lnTo>
                                      <a:pt x="1460" y="115"/>
                                    </a:lnTo>
                                    <a:lnTo>
                                      <a:pt x="1435" y="115"/>
                                    </a:lnTo>
                                    <a:lnTo>
                                      <a:pt x="1365" y="110"/>
                                    </a:lnTo>
                                    <a:lnTo>
                                      <a:pt x="1360" y="85"/>
                                    </a:lnTo>
                                    <a:lnTo>
                                      <a:pt x="1350" y="60"/>
                                    </a:lnTo>
                                    <a:lnTo>
                                      <a:pt x="1335" y="40"/>
                                    </a:lnTo>
                                    <a:lnTo>
                                      <a:pt x="1325" y="20"/>
                                    </a:lnTo>
                                    <a:lnTo>
                                      <a:pt x="1309" y="10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269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24" y="5"/>
                                    </a:lnTo>
                                    <a:lnTo>
                                      <a:pt x="1204" y="15"/>
                                    </a:lnTo>
                                    <a:lnTo>
                                      <a:pt x="1184" y="30"/>
                                    </a:lnTo>
                                    <a:lnTo>
                                      <a:pt x="1159" y="50"/>
                                    </a:lnTo>
                                    <a:lnTo>
                                      <a:pt x="1139" y="70"/>
                                    </a:lnTo>
                                    <a:lnTo>
                                      <a:pt x="1119" y="95"/>
                                    </a:lnTo>
                                    <a:lnTo>
                                      <a:pt x="1084" y="165"/>
                                    </a:lnTo>
                                    <a:lnTo>
                                      <a:pt x="999" y="100"/>
                                    </a:lnTo>
                                    <a:lnTo>
                                      <a:pt x="958" y="75"/>
                                    </a:lnTo>
                                    <a:lnTo>
                                      <a:pt x="923" y="55"/>
                                    </a:lnTo>
                                    <a:lnTo>
                                      <a:pt x="883" y="40"/>
                                    </a:lnTo>
                                    <a:lnTo>
                                      <a:pt x="848" y="30"/>
                                    </a:lnTo>
                                    <a:lnTo>
                                      <a:pt x="813" y="20"/>
                                    </a:lnTo>
                                    <a:lnTo>
                                      <a:pt x="778" y="20"/>
                                    </a:lnTo>
                                    <a:lnTo>
                                      <a:pt x="748" y="20"/>
                                    </a:lnTo>
                                    <a:lnTo>
                                      <a:pt x="713" y="30"/>
                                    </a:lnTo>
                                    <a:lnTo>
                                      <a:pt x="683" y="40"/>
                                    </a:lnTo>
                                    <a:lnTo>
                                      <a:pt x="652" y="55"/>
                                    </a:lnTo>
                                    <a:lnTo>
                                      <a:pt x="627" y="75"/>
                                    </a:lnTo>
                                    <a:lnTo>
                                      <a:pt x="597" y="100"/>
                                    </a:lnTo>
                                    <a:lnTo>
                                      <a:pt x="572" y="125"/>
                                    </a:lnTo>
                                    <a:lnTo>
                                      <a:pt x="547" y="160"/>
                                    </a:lnTo>
                                    <a:lnTo>
                                      <a:pt x="512" y="125"/>
                                    </a:lnTo>
                                    <a:lnTo>
                                      <a:pt x="472" y="95"/>
                                    </a:lnTo>
                                    <a:lnTo>
                                      <a:pt x="437" y="70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362" y="40"/>
                                    </a:lnTo>
                                    <a:lnTo>
                                      <a:pt x="331" y="35"/>
                                    </a:lnTo>
                                    <a:lnTo>
                                      <a:pt x="296" y="35"/>
                                    </a:lnTo>
                                    <a:lnTo>
                                      <a:pt x="271" y="45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226" y="65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196" y="100"/>
                                    </a:lnTo>
                                    <a:lnTo>
                                      <a:pt x="191" y="120"/>
                                    </a:lnTo>
                                    <a:lnTo>
                                      <a:pt x="191" y="140"/>
                                    </a:lnTo>
                                    <a:lnTo>
                                      <a:pt x="196" y="160"/>
                                    </a:lnTo>
                                    <a:lnTo>
                                      <a:pt x="211" y="185"/>
                                    </a:lnTo>
                                    <a:lnTo>
                                      <a:pt x="146" y="215"/>
                                    </a:lnTo>
                                    <a:lnTo>
                                      <a:pt x="121" y="235"/>
                                    </a:lnTo>
                                    <a:lnTo>
                                      <a:pt x="106" y="250"/>
                                    </a:lnTo>
                                    <a:lnTo>
                                      <a:pt x="91" y="270"/>
                                    </a:lnTo>
                                    <a:lnTo>
                                      <a:pt x="86" y="290"/>
                                    </a:lnTo>
                                    <a:lnTo>
                                      <a:pt x="81" y="310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1" y="350"/>
                                    </a:lnTo>
                                    <a:lnTo>
                                      <a:pt x="106" y="365"/>
                                    </a:lnTo>
                                    <a:lnTo>
                                      <a:pt x="121" y="385"/>
                                    </a:lnTo>
                                    <a:lnTo>
                                      <a:pt x="146" y="400"/>
                                    </a:lnTo>
                                    <a:lnTo>
                                      <a:pt x="176" y="415"/>
                                    </a:lnTo>
                                    <a:lnTo>
                                      <a:pt x="216" y="425"/>
                                    </a:lnTo>
                                    <a:lnTo>
                                      <a:pt x="301" y="450"/>
                                    </a:lnTo>
                                    <a:lnTo>
                                      <a:pt x="206" y="440"/>
                                    </a:lnTo>
                                    <a:lnTo>
                                      <a:pt x="161" y="440"/>
                                    </a:lnTo>
                                    <a:lnTo>
                                      <a:pt x="126" y="445"/>
                                    </a:lnTo>
                                    <a:lnTo>
                                      <a:pt x="91" y="450"/>
                                    </a:lnTo>
                                    <a:lnTo>
                                      <a:pt x="66" y="459"/>
                                    </a:lnTo>
                                    <a:lnTo>
                                      <a:pt x="41" y="474"/>
                                    </a:lnTo>
                                    <a:lnTo>
                                      <a:pt x="21" y="489"/>
                                    </a:lnTo>
                                    <a:lnTo>
                                      <a:pt x="10" y="509"/>
                                    </a:lnTo>
                                    <a:lnTo>
                                      <a:pt x="5" y="529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0" y="574"/>
                                    </a:lnTo>
                                    <a:lnTo>
                                      <a:pt x="21" y="599"/>
                                    </a:lnTo>
                                    <a:lnTo>
                                      <a:pt x="36" y="624"/>
                                    </a:lnTo>
                                    <a:lnTo>
                                      <a:pt x="61" y="649"/>
                                    </a:lnTo>
                                    <a:lnTo>
                                      <a:pt x="86" y="674"/>
                                    </a:lnTo>
                                    <a:lnTo>
                                      <a:pt x="76" y="704"/>
                                    </a:lnTo>
                                    <a:lnTo>
                                      <a:pt x="71" y="734"/>
                                    </a:lnTo>
                                    <a:lnTo>
                                      <a:pt x="71" y="764"/>
                                    </a:lnTo>
                                    <a:lnTo>
                                      <a:pt x="76" y="7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1" name="Group 2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552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8" y="8412"/>
                                  <a:ext cx="393" cy="1340"/>
                                </a:xfrm>
                                <a:custGeom>
                                  <a:avLst/>
                                  <a:gdLst>
                                    <a:gd name="T0" fmla="*/ 91 w 447"/>
                                    <a:gd name="T1" fmla="*/ 0 h 1523"/>
                                    <a:gd name="T2" fmla="*/ 15 w 447"/>
                                    <a:gd name="T3" fmla="*/ 0 h 1523"/>
                                    <a:gd name="T4" fmla="*/ 15 w 447"/>
                                    <a:gd name="T5" fmla="*/ 0 h 1523"/>
                                    <a:gd name="T6" fmla="*/ 5 w 447"/>
                                    <a:gd name="T7" fmla="*/ 105 h 1523"/>
                                    <a:gd name="T8" fmla="*/ 0 w 447"/>
                                    <a:gd name="T9" fmla="*/ 209 h 1523"/>
                                    <a:gd name="T10" fmla="*/ 0 w 447"/>
                                    <a:gd name="T11" fmla="*/ 314 h 1523"/>
                                    <a:gd name="T12" fmla="*/ 5 w 447"/>
                                    <a:gd name="T13" fmla="*/ 414 h 1523"/>
                                    <a:gd name="T14" fmla="*/ 15 w 447"/>
                                    <a:gd name="T15" fmla="*/ 514 h 1523"/>
                                    <a:gd name="T16" fmla="*/ 25 w 447"/>
                                    <a:gd name="T17" fmla="*/ 614 h 1523"/>
                                    <a:gd name="T18" fmla="*/ 41 w 447"/>
                                    <a:gd name="T19" fmla="*/ 714 h 1523"/>
                                    <a:gd name="T20" fmla="*/ 61 w 447"/>
                                    <a:gd name="T21" fmla="*/ 809 h 1523"/>
                                    <a:gd name="T22" fmla="*/ 86 w 447"/>
                                    <a:gd name="T23" fmla="*/ 904 h 1523"/>
                                    <a:gd name="T24" fmla="*/ 116 w 447"/>
                                    <a:gd name="T25" fmla="*/ 994 h 1523"/>
                                    <a:gd name="T26" fmla="*/ 146 w 447"/>
                                    <a:gd name="T27" fmla="*/ 1088 h 1523"/>
                                    <a:gd name="T28" fmla="*/ 181 w 447"/>
                                    <a:gd name="T29" fmla="*/ 1178 h 1523"/>
                                    <a:gd name="T30" fmla="*/ 221 w 447"/>
                                    <a:gd name="T31" fmla="*/ 1268 h 1523"/>
                                    <a:gd name="T32" fmla="*/ 266 w 447"/>
                                    <a:gd name="T33" fmla="*/ 1353 h 1523"/>
                                    <a:gd name="T34" fmla="*/ 316 w 447"/>
                                    <a:gd name="T35" fmla="*/ 1438 h 1523"/>
                                    <a:gd name="T36" fmla="*/ 367 w 447"/>
                                    <a:gd name="T37" fmla="*/ 1523 h 1523"/>
                                    <a:gd name="T38" fmla="*/ 447 w 447"/>
                                    <a:gd name="T39" fmla="*/ 1523 h 1523"/>
                                    <a:gd name="T40" fmla="*/ 447 w 447"/>
                                    <a:gd name="T41" fmla="*/ 1523 h 1523"/>
                                    <a:gd name="T42" fmla="*/ 392 w 447"/>
                                    <a:gd name="T43" fmla="*/ 1418 h 1523"/>
                                    <a:gd name="T44" fmla="*/ 336 w 447"/>
                                    <a:gd name="T45" fmla="*/ 1313 h 1523"/>
                                    <a:gd name="T46" fmla="*/ 286 w 447"/>
                                    <a:gd name="T47" fmla="*/ 1213 h 1523"/>
                                    <a:gd name="T48" fmla="*/ 246 w 447"/>
                                    <a:gd name="T49" fmla="*/ 1113 h 1523"/>
                                    <a:gd name="T50" fmla="*/ 206 w 447"/>
                                    <a:gd name="T51" fmla="*/ 1014 h 1523"/>
                                    <a:gd name="T52" fmla="*/ 171 w 447"/>
                                    <a:gd name="T53" fmla="*/ 914 h 1523"/>
                                    <a:gd name="T54" fmla="*/ 141 w 447"/>
                                    <a:gd name="T55" fmla="*/ 819 h 1523"/>
                                    <a:gd name="T56" fmla="*/ 116 w 447"/>
                                    <a:gd name="T57" fmla="*/ 724 h 1523"/>
                                    <a:gd name="T58" fmla="*/ 96 w 447"/>
                                    <a:gd name="T59" fmla="*/ 629 h 1523"/>
                                    <a:gd name="T60" fmla="*/ 81 w 447"/>
                                    <a:gd name="T61" fmla="*/ 534 h 1523"/>
                                    <a:gd name="T62" fmla="*/ 71 w 447"/>
                                    <a:gd name="T63" fmla="*/ 444 h 1523"/>
                                    <a:gd name="T64" fmla="*/ 66 w 447"/>
                                    <a:gd name="T65" fmla="*/ 349 h 1523"/>
                                    <a:gd name="T66" fmla="*/ 66 w 447"/>
                                    <a:gd name="T67" fmla="*/ 259 h 1523"/>
                                    <a:gd name="T68" fmla="*/ 66 w 447"/>
                                    <a:gd name="T69" fmla="*/ 174 h 1523"/>
                                    <a:gd name="T70" fmla="*/ 76 w 447"/>
                                    <a:gd name="T71" fmla="*/ 85 h 1523"/>
                                    <a:gd name="T72" fmla="*/ 91 w 447"/>
                                    <a:gd name="T73" fmla="*/ 0 h 1523"/>
                                    <a:gd name="T74" fmla="*/ 91 w 447"/>
                                    <a:gd name="T75" fmla="*/ 0 h 1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47" h="1523">
                                      <a:moveTo>
                                        <a:pt x="91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314"/>
                                      </a:lnTo>
                                      <a:lnTo>
                                        <a:pt x="5" y="414"/>
                                      </a:lnTo>
                                      <a:lnTo>
                                        <a:pt x="15" y="514"/>
                                      </a:lnTo>
                                      <a:lnTo>
                                        <a:pt x="25" y="614"/>
                                      </a:lnTo>
                                      <a:lnTo>
                                        <a:pt x="41" y="714"/>
                                      </a:lnTo>
                                      <a:lnTo>
                                        <a:pt x="61" y="809"/>
                                      </a:lnTo>
                                      <a:lnTo>
                                        <a:pt x="86" y="904"/>
                                      </a:lnTo>
                                      <a:lnTo>
                                        <a:pt x="116" y="994"/>
                                      </a:lnTo>
                                      <a:lnTo>
                                        <a:pt x="146" y="1088"/>
                                      </a:lnTo>
                                      <a:lnTo>
                                        <a:pt x="181" y="1178"/>
                                      </a:lnTo>
                                      <a:lnTo>
                                        <a:pt x="221" y="1268"/>
                                      </a:lnTo>
                                      <a:lnTo>
                                        <a:pt x="266" y="1353"/>
                                      </a:lnTo>
                                      <a:lnTo>
                                        <a:pt x="316" y="1438"/>
                                      </a:lnTo>
                                      <a:lnTo>
                                        <a:pt x="367" y="1523"/>
                                      </a:lnTo>
                                      <a:lnTo>
                                        <a:pt x="447" y="1523"/>
                                      </a:lnTo>
                                      <a:lnTo>
                                        <a:pt x="392" y="1418"/>
                                      </a:lnTo>
                                      <a:lnTo>
                                        <a:pt x="336" y="1313"/>
                                      </a:lnTo>
                                      <a:lnTo>
                                        <a:pt x="286" y="1213"/>
                                      </a:lnTo>
                                      <a:lnTo>
                                        <a:pt x="246" y="1113"/>
                                      </a:lnTo>
                                      <a:lnTo>
                                        <a:pt x="206" y="1014"/>
                                      </a:lnTo>
                                      <a:lnTo>
                                        <a:pt x="171" y="914"/>
                                      </a:lnTo>
                                      <a:lnTo>
                                        <a:pt x="141" y="819"/>
                                      </a:lnTo>
                                      <a:lnTo>
                                        <a:pt x="116" y="724"/>
                                      </a:lnTo>
                                      <a:lnTo>
                                        <a:pt x="96" y="629"/>
                                      </a:lnTo>
                                      <a:lnTo>
                                        <a:pt x="81" y="534"/>
                                      </a:lnTo>
                                      <a:lnTo>
                                        <a:pt x="71" y="444"/>
                                      </a:lnTo>
                                      <a:lnTo>
                                        <a:pt x="66" y="349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53" name="Group 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6" y="7340"/>
                                  <a:ext cx="1764" cy="2412"/>
                                  <a:chOff x="2076" y="7340"/>
                                  <a:chExt cx="1764" cy="2412"/>
                                </a:xfrm>
                              </wpg:grpSpPr>
                              <wps:wsp>
                                <wps:cNvPr id="554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3" y="8680"/>
                                    <a:ext cx="607" cy="1072"/>
                                  </a:xfrm>
                                  <a:custGeom>
                                    <a:avLst/>
                                    <a:gdLst>
                                      <a:gd name="T0" fmla="*/ 577 w 1465"/>
                                      <a:gd name="T1" fmla="*/ 664 h 2003"/>
                                      <a:gd name="T2" fmla="*/ 411 w 1465"/>
                                      <a:gd name="T3" fmla="*/ 505 h 2003"/>
                                      <a:gd name="T4" fmla="*/ 296 w 1465"/>
                                      <a:gd name="T5" fmla="*/ 400 h 2003"/>
                                      <a:gd name="T6" fmla="*/ 206 w 1465"/>
                                      <a:gd name="T7" fmla="*/ 300 h 2003"/>
                                      <a:gd name="T8" fmla="*/ 95 w 1465"/>
                                      <a:gd name="T9" fmla="*/ 155 h 2003"/>
                                      <a:gd name="T10" fmla="*/ 0 w 1465"/>
                                      <a:gd name="T11" fmla="*/ 0 h 2003"/>
                                      <a:gd name="T12" fmla="*/ 5 w 1465"/>
                                      <a:gd name="T13" fmla="*/ 230 h 2003"/>
                                      <a:gd name="T14" fmla="*/ 30 w 1465"/>
                                      <a:gd name="T15" fmla="*/ 510 h 2003"/>
                                      <a:gd name="T16" fmla="*/ 55 w 1465"/>
                                      <a:gd name="T17" fmla="*/ 659 h 2003"/>
                                      <a:gd name="T18" fmla="*/ 75 w 1465"/>
                                      <a:gd name="T19" fmla="*/ 724 h 2003"/>
                                      <a:gd name="T20" fmla="*/ 130 w 1465"/>
                                      <a:gd name="T21" fmla="*/ 859 h 2003"/>
                                      <a:gd name="T22" fmla="*/ 211 w 1465"/>
                                      <a:gd name="T23" fmla="*/ 974 h 2003"/>
                                      <a:gd name="T24" fmla="*/ 311 w 1465"/>
                                      <a:gd name="T25" fmla="*/ 1074 h 2003"/>
                                      <a:gd name="T26" fmla="*/ 431 w 1465"/>
                                      <a:gd name="T27" fmla="*/ 1154 h 2003"/>
                                      <a:gd name="T28" fmla="*/ 476 w 1465"/>
                                      <a:gd name="T29" fmla="*/ 1174 h 2003"/>
                                      <a:gd name="T30" fmla="*/ 587 w 1465"/>
                                      <a:gd name="T31" fmla="*/ 1239 h 2003"/>
                                      <a:gd name="T32" fmla="*/ 707 w 1465"/>
                                      <a:gd name="T33" fmla="*/ 1334 h 2003"/>
                                      <a:gd name="T34" fmla="*/ 918 w 1465"/>
                                      <a:gd name="T35" fmla="*/ 1524 h 2003"/>
                                      <a:gd name="T36" fmla="*/ 1179 w 1465"/>
                                      <a:gd name="T37" fmla="*/ 1773 h 2003"/>
                                      <a:gd name="T38" fmla="*/ 1254 w 1465"/>
                                      <a:gd name="T39" fmla="*/ 1838 h 2003"/>
                                      <a:gd name="T40" fmla="*/ 1399 w 1465"/>
                                      <a:gd name="T41" fmla="*/ 1953 h 2003"/>
                                      <a:gd name="T42" fmla="*/ 1465 w 1465"/>
                                      <a:gd name="T43" fmla="*/ 2003 h 2003"/>
                                      <a:gd name="T44" fmla="*/ 1334 w 1465"/>
                                      <a:gd name="T45" fmla="*/ 1738 h 2003"/>
                                      <a:gd name="T46" fmla="*/ 1194 w 1465"/>
                                      <a:gd name="T47" fmla="*/ 1519 h 2003"/>
                                      <a:gd name="T48" fmla="*/ 1144 w 1465"/>
                                      <a:gd name="T49" fmla="*/ 1454 h 2003"/>
                                      <a:gd name="T50" fmla="*/ 1033 w 1465"/>
                                      <a:gd name="T51" fmla="*/ 1324 h 2003"/>
                                      <a:gd name="T52" fmla="*/ 968 w 1465"/>
                                      <a:gd name="T53" fmla="*/ 1264 h 2003"/>
                                      <a:gd name="T54" fmla="*/ 792 w 1465"/>
                                      <a:gd name="T55" fmla="*/ 1084 h 2003"/>
                                      <a:gd name="T56" fmla="*/ 757 w 1465"/>
                                      <a:gd name="T57" fmla="*/ 1029 h 2003"/>
                                      <a:gd name="T58" fmla="*/ 692 w 1465"/>
                                      <a:gd name="T59" fmla="*/ 904 h 2003"/>
                                      <a:gd name="T60" fmla="*/ 667 w 1465"/>
                                      <a:gd name="T61" fmla="*/ 834 h 2003"/>
                                      <a:gd name="T62" fmla="*/ 637 w 1465"/>
                                      <a:gd name="T63" fmla="*/ 749 h 2003"/>
                                      <a:gd name="T64" fmla="*/ 577 w 1465"/>
                                      <a:gd name="T65" fmla="*/ 664 h 20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1465" h="2003">
                                        <a:moveTo>
                                          <a:pt x="577" y="664"/>
                                        </a:moveTo>
                                        <a:lnTo>
                                          <a:pt x="577" y="664"/>
                                        </a:lnTo>
                                        <a:lnTo>
                                          <a:pt x="517" y="605"/>
                                        </a:lnTo>
                                        <a:lnTo>
                                          <a:pt x="411" y="505"/>
                                        </a:lnTo>
                                        <a:lnTo>
                                          <a:pt x="296" y="400"/>
                                        </a:lnTo>
                                        <a:lnTo>
                                          <a:pt x="206" y="300"/>
                                        </a:lnTo>
                                        <a:lnTo>
                                          <a:pt x="150" y="230"/>
                                        </a:lnTo>
                                        <a:lnTo>
                                          <a:pt x="95" y="155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30"/>
                                        </a:lnTo>
                                        <a:lnTo>
                                          <a:pt x="20" y="425"/>
                                        </a:lnTo>
                                        <a:lnTo>
                                          <a:pt x="30" y="510"/>
                                        </a:lnTo>
                                        <a:lnTo>
                                          <a:pt x="40" y="590"/>
                                        </a:lnTo>
                                        <a:lnTo>
                                          <a:pt x="55" y="659"/>
                                        </a:lnTo>
                                        <a:lnTo>
                                          <a:pt x="75" y="724"/>
                                        </a:lnTo>
                                        <a:lnTo>
                                          <a:pt x="100" y="794"/>
                                        </a:lnTo>
                                        <a:lnTo>
                                          <a:pt x="130" y="859"/>
                                        </a:lnTo>
                                        <a:lnTo>
                                          <a:pt x="166" y="919"/>
                                        </a:lnTo>
                                        <a:lnTo>
                                          <a:pt x="211" y="974"/>
                                        </a:lnTo>
                                        <a:lnTo>
                                          <a:pt x="256" y="1024"/>
                                        </a:lnTo>
                                        <a:lnTo>
                                          <a:pt x="311" y="1074"/>
                                        </a:lnTo>
                                        <a:lnTo>
                                          <a:pt x="366" y="1114"/>
                                        </a:lnTo>
                                        <a:lnTo>
                                          <a:pt x="431" y="1154"/>
                                        </a:lnTo>
                                        <a:lnTo>
                                          <a:pt x="476" y="1174"/>
                                        </a:lnTo>
                                        <a:lnTo>
                                          <a:pt x="532" y="1204"/>
                                        </a:lnTo>
                                        <a:lnTo>
                                          <a:pt x="587" y="1239"/>
                                        </a:lnTo>
                                        <a:lnTo>
                                          <a:pt x="647" y="1284"/>
                                        </a:lnTo>
                                        <a:lnTo>
                                          <a:pt x="707" y="1334"/>
                                        </a:lnTo>
                                        <a:lnTo>
                                          <a:pt x="777" y="1389"/>
                                        </a:lnTo>
                                        <a:lnTo>
                                          <a:pt x="918" y="1524"/>
                                        </a:lnTo>
                                        <a:lnTo>
                                          <a:pt x="1179" y="1773"/>
                                        </a:lnTo>
                                        <a:lnTo>
                                          <a:pt x="1254" y="1838"/>
                                        </a:lnTo>
                                        <a:lnTo>
                                          <a:pt x="1329" y="1898"/>
                                        </a:lnTo>
                                        <a:lnTo>
                                          <a:pt x="1399" y="1953"/>
                                        </a:lnTo>
                                        <a:lnTo>
                                          <a:pt x="1465" y="2003"/>
                                        </a:lnTo>
                                        <a:lnTo>
                                          <a:pt x="1399" y="1868"/>
                                        </a:lnTo>
                                        <a:lnTo>
                                          <a:pt x="1334" y="1738"/>
                                        </a:lnTo>
                                        <a:lnTo>
                                          <a:pt x="1264" y="1623"/>
                                        </a:lnTo>
                                        <a:lnTo>
                                          <a:pt x="1194" y="1519"/>
                                        </a:lnTo>
                                        <a:lnTo>
                                          <a:pt x="1144" y="1454"/>
                                        </a:lnTo>
                                        <a:lnTo>
                                          <a:pt x="1088" y="1389"/>
                                        </a:lnTo>
                                        <a:lnTo>
                                          <a:pt x="1033" y="1324"/>
                                        </a:lnTo>
                                        <a:lnTo>
                                          <a:pt x="968" y="1264"/>
                                        </a:lnTo>
                                        <a:lnTo>
                                          <a:pt x="853" y="1149"/>
                                        </a:lnTo>
                                        <a:lnTo>
                                          <a:pt x="792" y="1084"/>
                                        </a:lnTo>
                                        <a:lnTo>
                                          <a:pt x="757" y="1029"/>
                                        </a:lnTo>
                                        <a:lnTo>
                                          <a:pt x="722" y="969"/>
                                        </a:lnTo>
                                        <a:lnTo>
                                          <a:pt x="692" y="904"/>
                                        </a:lnTo>
                                        <a:lnTo>
                                          <a:pt x="667" y="834"/>
                                        </a:lnTo>
                                        <a:lnTo>
                                          <a:pt x="657" y="789"/>
                                        </a:lnTo>
                                        <a:lnTo>
                                          <a:pt x="637" y="749"/>
                                        </a:lnTo>
                                        <a:lnTo>
                                          <a:pt x="612" y="704"/>
                                        </a:lnTo>
                                        <a:lnTo>
                                          <a:pt x="577" y="6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5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6" y="7644"/>
                                    <a:ext cx="1764" cy="1036"/>
                                  </a:xfrm>
                                  <a:custGeom>
                                    <a:avLst/>
                                    <a:gdLst>
                                      <a:gd name="T0" fmla="*/ 211 w 2006"/>
                                      <a:gd name="T1" fmla="*/ 534 h 1178"/>
                                      <a:gd name="T2" fmla="*/ 306 w 2006"/>
                                      <a:gd name="T3" fmla="*/ 479 h 1178"/>
                                      <a:gd name="T4" fmla="*/ 311 w 2006"/>
                                      <a:gd name="T5" fmla="*/ 484 h 1178"/>
                                      <a:gd name="T6" fmla="*/ 231 w 2006"/>
                                      <a:gd name="T7" fmla="*/ 534 h 1178"/>
                                      <a:gd name="T8" fmla="*/ 181 w 2006"/>
                                      <a:gd name="T9" fmla="*/ 604 h 1178"/>
                                      <a:gd name="T10" fmla="*/ 165 w 2006"/>
                                      <a:gd name="T11" fmla="*/ 649 h 1178"/>
                                      <a:gd name="T12" fmla="*/ 171 w 2006"/>
                                      <a:gd name="T13" fmla="*/ 694 h 1178"/>
                                      <a:gd name="T14" fmla="*/ 211 w 2006"/>
                                      <a:gd name="T15" fmla="*/ 744 h 1178"/>
                                      <a:gd name="T16" fmla="*/ 296 w 2006"/>
                                      <a:gd name="T17" fmla="*/ 759 h 1178"/>
                                      <a:gd name="T18" fmla="*/ 371 w 2006"/>
                                      <a:gd name="T19" fmla="*/ 754 h 1178"/>
                                      <a:gd name="T20" fmla="*/ 366 w 2006"/>
                                      <a:gd name="T21" fmla="*/ 864 h 1178"/>
                                      <a:gd name="T22" fmla="*/ 386 w 2006"/>
                                      <a:gd name="T23" fmla="*/ 914 h 1178"/>
                                      <a:gd name="T24" fmla="*/ 451 w 2006"/>
                                      <a:gd name="T25" fmla="*/ 939 h 1178"/>
                                      <a:gd name="T26" fmla="*/ 512 w 2006"/>
                                      <a:gd name="T27" fmla="*/ 919 h 1178"/>
                                      <a:gd name="T28" fmla="*/ 572 w 2006"/>
                                      <a:gd name="T29" fmla="*/ 869 h 1178"/>
                                      <a:gd name="T30" fmla="*/ 662 w 2006"/>
                                      <a:gd name="T31" fmla="*/ 749 h 1178"/>
                                      <a:gd name="T32" fmla="*/ 642 w 2006"/>
                                      <a:gd name="T33" fmla="*/ 809 h 1178"/>
                                      <a:gd name="T34" fmla="*/ 602 w 2006"/>
                                      <a:gd name="T35" fmla="*/ 964 h 1178"/>
                                      <a:gd name="T36" fmla="*/ 607 w 2006"/>
                                      <a:gd name="T37" fmla="*/ 1013 h 1178"/>
                                      <a:gd name="T38" fmla="*/ 667 w 2006"/>
                                      <a:gd name="T39" fmla="*/ 1073 h 1178"/>
                                      <a:gd name="T40" fmla="*/ 712 w 2006"/>
                                      <a:gd name="T41" fmla="*/ 1088 h 1178"/>
                                      <a:gd name="T42" fmla="*/ 772 w 2006"/>
                                      <a:gd name="T43" fmla="*/ 1078 h 1178"/>
                                      <a:gd name="T44" fmla="*/ 858 w 2006"/>
                                      <a:gd name="T45" fmla="*/ 1018 h 1178"/>
                                      <a:gd name="T46" fmla="*/ 958 w 2006"/>
                                      <a:gd name="T47" fmla="*/ 1143 h 1178"/>
                                      <a:gd name="T48" fmla="*/ 1038 w 2006"/>
                                      <a:gd name="T49" fmla="*/ 1178 h 1178"/>
                                      <a:gd name="T50" fmla="*/ 1154 w 2006"/>
                                      <a:gd name="T51" fmla="*/ 1148 h 1178"/>
                                      <a:gd name="T52" fmla="*/ 1219 w 2006"/>
                                      <a:gd name="T53" fmla="*/ 1078 h 1178"/>
                                      <a:gd name="T54" fmla="*/ 1269 w 2006"/>
                                      <a:gd name="T55" fmla="*/ 969 h 1178"/>
                                      <a:gd name="T56" fmla="*/ 1309 w 2006"/>
                                      <a:gd name="T57" fmla="*/ 734 h 1178"/>
                                      <a:gd name="T58" fmla="*/ 1344 w 2006"/>
                                      <a:gd name="T59" fmla="*/ 709 h 1178"/>
                                      <a:gd name="T60" fmla="*/ 1480 w 2006"/>
                                      <a:gd name="T61" fmla="*/ 864 h 1178"/>
                                      <a:gd name="T62" fmla="*/ 1565 w 2006"/>
                                      <a:gd name="T63" fmla="*/ 909 h 1178"/>
                                      <a:gd name="T64" fmla="*/ 1655 w 2006"/>
                                      <a:gd name="T65" fmla="*/ 919 h 1178"/>
                                      <a:gd name="T66" fmla="*/ 1755 w 2006"/>
                                      <a:gd name="T67" fmla="*/ 864 h 1178"/>
                                      <a:gd name="T68" fmla="*/ 1795 w 2006"/>
                                      <a:gd name="T69" fmla="*/ 789 h 1178"/>
                                      <a:gd name="T70" fmla="*/ 1795 w 2006"/>
                                      <a:gd name="T71" fmla="*/ 639 h 1178"/>
                                      <a:gd name="T72" fmla="*/ 1906 w 2006"/>
                                      <a:gd name="T73" fmla="*/ 624 h 1178"/>
                                      <a:gd name="T74" fmla="*/ 1976 w 2006"/>
                                      <a:gd name="T75" fmla="*/ 574 h 1178"/>
                                      <a:gd name="T76" fmla="*/ 2006 w 2006"/>
                                      <a:gd name="T77" fmla="*/ 509 h 1178"/>
                                      <a:gd name="T78" fmla="*/ 1996 w 2006"/>
                                      <a:gd name="T79" fmla="*/ 439 h 1178"/>
                                      <a:gd name="T80" fmla="*/ 1916 w 2006"/>
                                      <a:gd name="T81" fmla="*/ 354 h 1178"/>
                                      <a:gd name="T82" fmla="*/ 1821 w 2006"/>
                                      <a:gd name="T83" fmla="*/ 329 h 1178"/>
                                      <a:gd name="T84" fmla="*/ 1610 w 2006"/>
                                      <a:gd name="T85" fmla="*/ 324 h 1178"/>
                                      <a:gd name="T86" fmla="*/ 381 w 2006"/>
                                      <a:gd name="T87" fmla="*/ 0 h 1178"/>
                                      <a:gd name="T88" fmla="*/ 181 w 2006"/>
                                      <a:gd name="T89" fmla="*/ 15 h 1178"/>
                                      <a:gd name="T90" fmla="*/ 90 w 2006"/>
                                      <a:gd name="T91" fmla="*/ 45 h 1178"/>
                                      <a:gd name="T92" fmla="*/ 30 w 2006"/>
                                      <a:gd name="T93" fmla="*/ 89 h 1178"/>
                                      <a:gd name="T94" fmla="*/ 0 w 2006"/>
                                      <a:gd name="T95" fmla="*/ 169 h 1178"/>
                                      <a:gd name="T96" fmla="*/ 20 w 2006"/>
                                      <a:gd name="T97" fmla="*/ 229 h 1178"/>
                                      <a:gd name="T98" fmla="*/ 110 w 2006"/>
                                      <a:gd name="T99" fmla="*/ 299 h 1178"/>
                                      <a:gd name="T100" fmla="*/ 45 w 2006"/>
                                      <a:gd name="T101" fmla="*/ 344 h 1178"/>
                                      <a:gd name="T102" fmla="*/ 15 w 2006"/>
                                      <a:gd name="T103" fmla="*/ 404 h 1178"/>
                                      <a:gd name="T104" fmla="*/ 25 w 2006"/>
                                      <a:gd name="T105" fmla="*/ 484 h 1178"/>
                                      <a:gd name="T106" fmla="*/ 65 w 2006"/>
                                      <a:gd name="T107" fmla="*/ 529 h 1178"/>
                                      <a:gd name="T108" fmla="*/ 165 w 2006"/>
                                      <a:gd name="T109" fmla="*/ 544 h 1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006" h="1178">
                                        <a:moveTo>
                                          <a:pt x="165" y="544"/>
                                        </a:moveTo>
                                        <a:lnTo>
                                          <a:pt x="165" y="544"/>
                                        </a:lnTo>
                                        <a:lnTo>
                                          <a:pt x="211" y="534"/>
                                        </a:lnTo>
                                        <a:lnTo>
                                          <a:pt x="261" y="514"/>
                                        </a:lnTo>
                                        <a:lnTo>
                                          <a:pt x="306" y="479"/>
                                        </a:lnTo>
                                        <a:lnTo>
                                          <a:pt x="371" y="444"/>
                                        </a:lnTo>
                                        <a:lnTo>
                                          <a:pt x="311" y="484"/>
                                        </a:lnTo>
                                        <a:lnTo>
                                          <a:pt x="261" y="514"/>
                                        </a:lnTo>
                                        <a:lnTo>
                                          <a:pt x="231" y="534"/>
                                        </a:lnTo>
                                        <a:lnTo>
                                          <a:pt x="211" y="559"/>
                                        </a:lnTo>
                                        <a:lnTo>
                                          <a:pt x="196" y="584"/>
                                        </a:lnTo>
                                        <a:lnTo>
                                          <a:pt x="181" y="604"/>
                                        </a:lnTo>
                                        <a:lnTo>
                                          <a:pt x="171" y="629"/>
                                        </a:lnTo>
                                        <a:lnTo>
                                          <a:pt x="165" y="649"/>
                                        </a:lnTo>
                                        <a:lnTo>
                                          <a:pt x="165" y="674"/>
                                        </a:lnTo>
                                        <a:lnTo>
                                          <a:pt x="171" y="694"/>
                                        </a:lnTo>
                                        <a:lnTo>
                                          <a:pt x="181" y="714"/>
                                        </a:lnTo>
                                        <a:lnTo>
                                          <a:pt x="196" y="734"/>
                                        </a:lnTo>
                                        <a:lnTo>
                                          <a:pt x="211" y="744"/>
                                        </a:lnTo>
                                        <a:lnTo>
                                          <a:pt x="236" y="754"/>
                                        </a:lnTo>
                                        <a:lnTo>
                                          <a:pt x="261" y="759"/>
                                        </a:lnTo>
                                        <a:lnTo>
                                          <a:pt x="296" y="759"/>
                                        </a:lnTo>
                                        <a:lnTo>
                                          <a:pt x="331" y="759"/>
                                        </a:lnTo>
                                        <a:lnTo>
                                          <a:pt x="371" y="754"/>
                                        </a:lnTo>
                                        <a:lnTo>
                                          <a:pt x="361" y="794"/>
                                        </a:lnTo>
                                        <a:lnTo>
                                          <a:pt x="361" y="829"/>
                                        </a:lnTo>
                                        <a:lnTo>
                                          <a:pt x="366" y="864"/>
                                        </a:lnTo>
                                        <a:lnTo>
                                          <a:pt x="376" y="894"/>
                                        </a:lnTo>
                                        <a:lnTo>
                                          <a:pt x="386" y="914"/>
                                        </a:lnTo>
                                        <a:lnTo>
                                          <a:pt x="406" y="929"/>
                                        </a:lnTo>
                                        <a:lnTo>
                                          <a:pt x="426" y="939"/>
                                        </a:lnTo>
                                        <a:lnTo>
                                          <a:pt x="451" y="939"/>
                                        </a:lnTo>
                                        <a:lnTo>
                                          <a:pt x="481" y="934"/>
                                        </a:lnTo>
                                        <a:lnTo>
                                          <a:pt x="512" y="919"/>
                                        </a:lnTo>
                                        <a:lnTo>
                                          <a:pt x="542" y="899"/>
                                        </a:lnTo>
                                        <a:lnTo>
                                          <a:pt x="572" y="869"/>
                                        </a:lnTo>
                                        <a:lnTo>
                                          <a:pt x="602" y="834"/>
                                        </a:lnTo>
                                        <a:lnTo>
                                          <a:pt x="632" y="794"/>
                                        </a:lnTo>
                                        <a:lnTo>
                                          <a:pt x="662" y="749"/>
                                        </a:lnTo>
                                        <a:lnTo>
                                          <a:pt x="687" y="694"/>
                                        </a:lnTo>
                                        <a:lnTo>
                                          <a:pt x="642" y="809"/>
                                        </a:lnTo>
                                        <a:lnTo>
                                          <a:pt x="612" y="899"/>
                                        </a:lnTo>
                                        <a:lnTo>
                                          <a:pt x="607" y="934"/>
                                        </a:lnTo>
                                        <a:lnTo>
                                          <a:pt x="602" y="964"/>
                                        </a:lnTo>
                                        <a:lnTo>
                                          <a:pt x="602" y="994"/>
                                        </a:lnTo>
                                        <a:lnTo>
                                          <a:pt x="607" y="1013"/>
                                        </a:lnTo>
                                        <a:lnTo>
                                          <a:pt x="622" y="1038"/>
                                        </a:lnTo>
                                        <a:lnTo>
                                          <a:pt x="642" y="1058"/>
                                        </a:lnTo>
                                        <a:lnTo>
                                          <a:pt x="667" y="1073"/>
                                        </a:lnTo>
                                        <a:lnTo>
                                          <a:pt x="692" y="1083"/>
                                        </a:lnTo>
                                        <a:lnTo>
                                          <a:pt x="712" y="1088"/>
                                        </a:lnTo>
                                        <a:lnTo>
                                          <a:pt x="732" y="1088"/>
                                        </a:lnTo>
                                        <a:lnTo>
                                          <a:pt x="752" y="1083"/>
                                        </a:lnTo>
                                        <a:lnTo>
                                          <a:pt x="772" y="1078"/>
                                        </a:lnTo>
                                        <a:lnTo>
                                          <a:pt x="817" y="1053"/>
                                        </a:lnTo>
                                        <a:lnTo>
                                          <a:pt x="858" y="1018"/>
                                        </a:lnTo>
                                        <a:lnTo>
                                          <a:pt x="888" y="1068"/>
                                        </a:lnTo>
                                        <a:lnTo>
                                          <a:pt x="923" y="1113"/>
                                        </a:lnTo>
                                        <a:lnTo>
                                          <a:pt x="958" y="1143"/>
                                        </a:lnTo>
                                        <a:lnTo>
                                          <a:pt x="998" y="1163"/>
                                        </a:lnTo>
                                        <a:lnTo>
                                          <a:pt x="1038" y="1178"/>
                                        </a:lnTo>
                                        <a:lnTo>
                                          <a:pt x="1078" y="1178"/>
                                        </a:lnTo>
                                        <a:lnTo>
                                          <a:pt x="1113" y="1168"/>
                                        </a:lnTo>
                                        <a:lnTo>
                                          <a:pt x="1154" y="1148"/>
                                        </a:lnTo>
                                        <a:lnTo>
                                          <a:pt x="1189" y="1113"/>
                                        </a:lnTo>
                                        <a:lnTo>
                                          <a:pt x="1219" y="1078"/>
                                        </a:lnTo>
                                        <a:lnTo>
                                          <a:pt x="1249" y="1028"/>
                                        </a:lnTo>
                                        <a:lnTo>
                                          <a:pt x="1269" y="969"/>
                                        </a:lnTo>
                                        <a:lnTo>
                                          <a:pt x="1289" y="899"/>
                                        </a:lnTo>
                                        <a:lnTo>
                                          <a:pt x="1304" y="819"/>
                                        </a:lnTo>
                                        <a:lnTo>
                                          <a:pt x="1309" y="734"/>
                                        </a:lnTo>
                                        <a:lnTo>
                                          <a:pt x="1309" y="639"/>
                                        </a:lnTo>
                                        <a:lnTo>
                                          <a:pt x="1344" y="709"/>
                                        </a:lnTo>
                                        <a:lnTo>
                                          <a:pt x="1384" y="769"/>
                                        </a:lnTo>
                                        <a:lnTo>
                                          <a:pt x="1429" y="824"/>
                                        </a:lnTo>
                                        <a:lnTo>
                                          <a:pt x="1480" y="864"/>
                                        </a:lnTo>
                                        <a:lnTo>
                                          <a:pt x="1525" y="889"/>
                                        </a:lnTo>
                                        <a:lnTo>
                                          <a:pt x="1565" y="909"/>
                                        </a:lnTo>
                                        <a:lnTo>
                                          <a:pt x="1610" y="919"/>
                                        </a:lnTo>
                                        <a:lnTo>
                                          <a:pt x="1655" y="919"/>
                                        </a:lnTo>
                                        <a:lnTo>
                                          <a:pt x="1695" y="909"/>
                                        </a:lnTo>
                                        <a:lnTo>
                                          <a:pt x="1725" y="889"/>
                                        </a:lnTo>
                                        <a:lnTo>
                                          <a:pt x="1755" y="864"/>
                                        </a:lnTo>
                                        <a:lnTo>
                                          <a:pt x="1780" y="834"/>
                                        </a:lnTo>
                                        <a:lnTo>
                                          <a:pt x="1795" y="789"/>
                                        </a:lnTo>
                                        <a:lnTo>
                                          <a:pt x="1806" y="744"/>
                                        </a:lnTo>
                                        <a:lnTo>
                                          <a:pt x="1806" y="694"/>
                                        </a:lnTo>
                                        <a:lnTo>
                                          <a:pt x="1795" y="639"/>
                                        </a:lnTo>
                                        <a:lnTo>
                                          <a:pt x="1856" y="639"/>
                                        </a:lnTo>
                                        <a:lnTo>
                                          <a:pt x="1906" y="624"/>
                                        </a:lnTo>
                                        <a:lnTo>
                                          <a:pt x="1946" y="604"/>
                                        </a:lnTo>
                                        <a:lnTo>
                                          <a:pt x="1961" y="589"/>
                                        </a:lnTo>
                                        <a:lnTo>
                                          <a:pt x="1976" y="574"/>
                                        </a:lnTo>
                                        <a:lnTo>
                                          <a:pt x="1996" y="539"/>
                                        </a:lnTo>
                                        <a:lnTo>
                                          <a:pt x="2006" y="509"/>
                                        </a:lnTo>
                                        <a:lnTo>
                                          <a:pt x="2006" y="474"/>
                                        </a:lnTo>
                                        <a:lnTo>
                                          <a:pt x="1996" y="439"/>
                                        </a:lnTo>
                                        <a:lnTo>
                                          <a:pt x="1976" y="404"/>
                                        </a:lnTo>
                                        <a:lnTo>
                                          <a:pt x="1951" y="374"/>
                                        </a:lnTo>
                                        <a:lnTo>
                                          <a:pt x="1916" y="354"/>
                                        </a:lnTo>
                                        <a:lnTo>
                                          <a:pt x="1876" y="339"/>
                                        </a:lnTo>
                                        <a:lnTo>
                                          <a:pt x="1821" y="329"/>
                                        </a:lnTo>
                                        <a:lnTo>
                                          <a:pt x="1755" y="324"/>
                                        </a:lnTo>
                                        <a:lnTo>
                                          <a:pt x="1685" y="319"/>
                                        </a:lnTo>
                                        <a:lnTo>
                                          <a:pt x="1610" y="324"/>
                                        </a:lnTo>
                                        <a:lnTo>
                                          <a:pt x="456" y="10"/>
                                        </a:lnTo>
                                        <a:lnTo>
                                          <a:pt x="381" y="0"/>
                                        </a:lnTo>
                                        <a:lnTo>
                                          <a:pt x="306" y="0"/>
                                        </a:lnTo>
                                        <a:lnTo>
                                          <a:pt x="241" y="5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3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30" y="8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5" y="199"/>
                                        </a:lnTo>
                                        <a:lnTo>
                                          <a:pt x="20" y="229"/>
                                        </a:lnTo>
                                        <a:lnTo>
                                          <a:pt x="40" y="254"/>
                                        </a:lnTo>
                                        <a:lnTo>
                                          <a:pt x="70" y="279"/>
                                        </a:lnTo>
                                        <a:lnTo>
                                          <a:pt x="110" y="299"/>
                                        </a:lnTo>
                                        <a:lnTo>
                                          <a:pt x="75" y="319"/>
                                        </a:lnTo>
                                        <a:lnTo>
                                          <a:pt x="45" y="344"/>
                                        </a:lnTo>
                                        <a:lnTo>
                                          <a:pt x="30" y="374"/>
                                        </a:lnTo>
                                        <a:lnTo>
                                          <a:pt x="15" y="404"/>
                                        </a:lnTo>
                                        <a:lnTo>
                                          <a:pt x="10" y="434"/>
                                        </a:lnTo>
                                        <a:lnTo>
                                          <a:pt x="15" y="459"/>
                                        </a:lnTo>
                                        <a:lnTo>
                                          <a:pt x="25" y="484"/>
                                        </a:lnTo>
                                        <a:lnTo>
                                          <a:pt x="40" y="509"/>
                                        </a:lnTo>
                                        <a:lnTo>
                                          <a:pt x="65" y="529"/>
                                        </a:lnTo>
                                        <a:lnTo>
                                          <a:pt x="90" y="539"/>
                                        </a:lnTo>
                                        <a:lnTo>
                                          <a:pt x="125" y="544"/>
                                        </a:lnTo>
                                        <a:lnTo>
                                          <a:pt x="165" y="5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1" y="7340"/>
                                    <a:ext cx="1213" cy="861"/>
                                  </a:xfrm>
                                  <a:custGeom>
                                    <a:avLst/>
                                    <a:gdLst>
                                      <a:gd name="T0" fmla="*/ 1379 w 1379"/>
                                      <a:gd name="T1" fmla="*/ 599 h 979"/>
                                      <a:gd name="T2" fmla="*/ 1334 w 1379"/>
                                      <a:gd name="T3" fmla="*/ 494 h 979"/>
                                      <a:gd name="T4" fmla="*/ 1244 w 1379"/>
                                      <a:gd name="T5" fmla="*/ 415 h 979"/>
                                      <a:gd name="T6" fmla="*/ 1098 w 1379"/>
                                      <a:gd name="T7" fmla="*/ 340 h 979"/>
                                      <a:gd name="T8" fmla="*/ 1169 w 1379"/>
                                      <a:gd name="T9" fmla="*/ 260 h 979"/>
                                      <a:gd name="T10" fmla="*/ 1179 w 1379"/>
                                      <a:gd name="T11" fmla="*/ 205 h 979"/>
                                      <a:gd name="T12" fmla="*/ 1144 w 1379"/>
                                      <a:gd name="T13" fmla="*/ 140 h 979"/>
                                      <a:gd name="T14" fmla="*/ 1103 w 1379"/>
                                      <a:gd name="T15" fmla="*/ 110 h 979"/>
                                      <a:gd name="T16" fmla="*/ 1043 w 1379"/>
                                      <a:gd name="T17" fmla="*/ 95 h 979"/>
                                      <a:gd name="T18" fmla="*/ 938 w 1379"/>
                                      <a:gd name="T19" fmla="*/ 110 h 979"/>
                                      <a:gd name="T20" fmla="*/ 898 w 1379"/>
                                      <a:gd name="T21" fmla="*/ 95 h 979"/>
                                      <a:gd name="T22" fmla="*/ 863 w 1379"/>
                                      <a:gd name="T23" fmla="*/ 25 h 979"/>
                                      <a:gd name="T24" fmla="*/ 818 w 1379"/>
                                      <a:gd name="T25" fmla="*/ 5 h 979"/>
                                      <a:gd name="T26" fmla="*/ 757 w 1379"/>
                                      <a:gd name="T27" fmla="*/ 0 h 979"/>
                                      <a:gd name="T28" fmla="*/ 677 w 1379"/>
                                      <a:gd name="T29" fmla="*/ 25 h 979"/>
                                      <a:gd name="T30" fmla="*/ 637 w 1379"/>
                                      <a:gd name="T31" fmla="*/ 60 h 979"/>
                                      <a:gd name="T32" fmla="*/ 622 w 1379"/>
                                      <a:gd name="T33" fmla="*/ 140 h 979"/>
                                      <a:gd name="T34" fmla="*/ 507 w 1379"/>
                                      <a:gd name="T35" fmla="*/ 60 h 979"/>
                                      <a:gd name="T36" fmla="*/ 396 w 1379"/>
                                      <a:gd name="T37" fmla="*/ 15 h 979"/>
                                      <a:gd name="T38" fmla="*/ 271 w 1379"/>
                                      <a:gd name="T39" fmla="*/ 20 h 979"/>
                                      <a:gd name="T40" fmla="*/ 211 w 1379"/>
                                      <a:gd name="T41" fmla="*/ 50 h 979"/>
                                      <a:gd name="T42" fmla="*/ 186 w 1379"/>
                                      <a:gd name="T43" fmla="*/ 120 h 979"/>
                                      <a:gd name="T44" fmla="*/ 216 w 1379"/>
                                      <a:gd name="T45" fmla="*/ 175 h 979"/>
                                      <a:gd name="T46" fmla="*/ 286 w 1379"/>
                                      <a:gd name="T47" fmla="*/ 220 h 979"/>
                                      <a:gd name="T48" fmla="*/ 120 w 1379"/>
                                      <a:gd name="T49" fmla="*/ 275 h 979"/>
                                      <a:gd name="T50" fmla="*/ 45 w 1379"/>
                                      <a:gd name="T51" fmla="*/ 335 h 979"/>
                                      <a:gd name="T52" fmla="*/ 0 w 1379"/>
                                      <a:gd name="T53" fmla="*/ 419 h 979"/>
                                      <a:gd name="T54" fmla="*/ 10 w 1379"/>
                                      <a:gd name="T55" fmla="*/ 469 h 979"/>
                                      <a:gd name="T56" fmla="*/ 55 w 1379"/>
                                      <a:gd name="T57" fmla="*/ 504 h 979"/>
                                      <a:gd name="T58" fmla="*/ 181 w 1379"/>
                                      <a:gd name="T59" fmla="*/ 499 h 979"/>
                                      <a:gd name="T60" fmla="*/ 186 w 1379"/>
                                      <a:gd name="T61" fmla="*/ 514 h 979"/>
                                      <a:gd name="T62" fmla="*/ 95 w 1379"/>
                                      <a:gd name="T63" fmla="*/ 634 h 979"/>
                                      <a:gd name="T64" fmla="*/ 90 w 1379"/>
                                      <a:gd name="T65" fmla="*/ 704 h 979"/>
                                      <a:gd name="T66" fmla="*/ 115 w 1379"/>
                                      <a:gd name="T67" fmla="*/ 759 h 979"/>
                                      <a:gd name="T68" fmla="*/ 191 w 1379"/>
                                      <a:gd name="T69" fmla="*/ 794 h 979"/>
                                      <a:gd name="T70" fmla="*/ 256 w 1379"/>
                                      <a:gd name="T71" fmla="*/ 769 h 979"/>
                                      <a:gd name="T72" fmla="*/ 346 w 1379"/>
                                      <a:gd name="T73" fmla="*/ 674 h 979"/>
                                      <a:gd name="T74" fmla="*/ 311 w 1379"/>
                                      <a:gd name="T75" fmla="*/ 764 h 979"/>
                                      <a:gd name="T76" fmla="*/ 306 w 1379"/>
                                      <a:gd name="T77" fmla="*/ 849 h 979"/>
                                      <a:gd name="T78" fmla="*/ 356 w 1379"/>
                                      <a:gd name="T79" fmla="*/ 934 h 979"/>
                                      <a:gd name="T80" fmla="*/ 416 w 1379"/>
                                      <a:gd name="T81" fmla="*/ 949 h 979"/>
                                      <a:gd name="T82" fmla="*/ 507 w 1379"/>
                                      <a:gd name="T83" fmla="*/ 909 h 979"/>
                                      <a:gd name="T84" fmla="*/ 562 w 1379"/>
                                      <a:gd name="T85" fmla="*/ 829 h 979"/>
                                      <a:gd name="T86" fmla="*/ 597 w 1379"/>
                                      <a:gd name="T87" fmla="*/ 714 h 979"/>
                                      <a:gd name="T88" fmla="*/ 632 w 1379"/>
                                      <a:gd name="T89" fmla="*/ 869 h 979"/>
                                      <a:gd name="T90" fmla="*/ 682 w 1379"/>
                                      <a:gd name="T91" fmla="*/ 934 h 979"/>
                                      <a:gd name="T92" fmla="*/ 762 w 1379"/>
                                      <a:gd name="T93" fmla="*/ 979 h 979"/>
                                      <a:gd name="T94" fmla="*/ 813 w 1379"/>
                                      <a:gd name="T95" fmla="*/ 969 h 979"/>
                                      <a:gd name="T96" fmla="*/ 848 w 1379"/>
                                      <a:gd name="T97" fmla="*/ 929 h 979"/>
                                      <a:gd name="T98" fmla="*/ 843 w 1379"/>
                                      <a:gd name="T99" fmla="*/ 814 h 979"/>
                                      <a:gd name="T100" fmla="*/ 873 w 1379"/>
                                      <a:gd name="T101" fmla="*/ 819 h 979"/>
                                      <a:gd name="T102" fmla="*/ 1028 w 1379"/>
                                      <a:gd name="T103" fmla="*/ 914 h 979"/>
                                      <a:gd name="T104" fmla="*/ 1108 w 1379"/>
                                      <a:gd name="T105" fmla="*/ 929 h 979"/>
                                      <a:gd name="T106" fmla="*/ 1169 w 1379"/>
                                      <a:gd name="T107" fmla="*/ 904 h 979"/>
                                      <a:gd name="T108" fmla="*/ 1204 w 1379"/>
                                      <a:gd name="T109" fmla="*/ 819 h 979"/>
                                      <a:gd name="T110" fmla="*/ 1179 w 1379"/>
                                      <a:gd name="T111" fmla="*/ 739 h 979"/>
                                      <a:gd name="T112" fmla="*/ 1053 w 1379"/>
                                      <a:gd name="T113" fmla="*/ 609 h 979"/>
                                      <a:gd name="T114" fmla="*/ 1159 w 1379"/>
                                      <a:gd name="T115" fmla="*/ 664 h 979"/>
                                      <a:gd name="T116" fmla="*/ 1259 w 1379"/>
                                      <a:gd name="T117" fmla="*/ 684 h 979"/>
                                      <a:gd name="T118" fmla="*/ 1354 w 1379"/>
                                      <a:gd name="T119" fmla="*/ 654 h 9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379" h="979">
                                        <a:moveTo>
                                          <a:pt x="1369" y="629"/>
                                        </a:moveTo>
                                        <a:lnTo>
                                          <a:pt x="1369" y="629"/>
                                        </a:lnTo>
                                        <a:lnTo>
                                          <a:pt x="1379" y="599"/>
                                        </a:lnTo>
                                        <a:lnTo>
                                          <a:pt x="1374" y="569"/>
                                        </a:lnTo>
                                        <a:lnTo>
                                          <a:pt x="1359" y="534"/>
                                        </a:lnTo>
                                        <a:lnTo>
                                          <a:pt x="1334" y="494"/>
                                        </a:lnTo>
                                        <a:lnTo>
                                          <a:pt x="1294" y="454"/>
                                        </a:lnTo>
                                        <a:lnTo>
                                          <a:pt x="1244" y="415"/>
                                        </a:lnTo>
                                        <a:lnTo>
                                          <a:pt x="1179" y="375"/>
                                        </a:lnTo>
                                        <a:lnTo>
                                          <a:pt x="1098" y="340"/>
                                        </a:lnTo>
                                        <a:lnTo>
                                          <a:pt x="1128" y="310"/>
                                        </a:lnTo>
                                        <a:lnTo>
                                          <a:pt x="1154" y="285"/>
                                        </a:lnTo>
                                        <a:lnTo>
                                          <a:pt x="1169" y="260"/>
                                        </a:lnTo>
                                        <a:lnTo>
                                          <a:pt x="1174" y="230"/>
                                        </a:lnTo>
                                        <a:lnTo>
                                          <a:pt x="1179" y="205"/>
                                        </a:lnTo>
                                        <a:lnTo>
                                          <a:pt x="1174" y="180"/>
                                        </a:lnTo>
                                        <a:lnTo>
                                          <a:pt x="1164" y="160"/>
                                        </a:lnTo>
                                        <a:lnTo>
                                          <a:pt x="1144" y="140"/>
                                        </a:lnTo>
                                        <a:lnTo>
                                          <a:pt x="1123" y="120"/>
                                        </a:lnTo>
                                        <a:lnTo>
                                          <a:pt x="1103" y="110"/>
                                        </a:lnTo>
                                        <a:lnTo>
                                          <a:pt x="1073" y="100"/>
                                        </a:lnTo>
                                        <a:lnTo>
                                          <a:pt x="1043" y="95"/>
                                        </a:lnTo>
                                        <a:lnTo>
                                          <a:pt x="1008" y="95"/>
                                        </a:lnTo>
                                        <a:lnTo>
                                          <a:pt x="973" y="100"/>
                                        </a:lnTo>
                                        <a:lnTo>
                                          <a:pt x="938" y="110"/>
                                        </a:lnTo>
                                        <a:lnTo>
                                          <a:pt x="903" y="125"/>
                                        </a:lnTo>
                                        <a:lnTo>
                                          <a:pt x="898" y="95"/>
                                        </a:lnTo>
                                        <a:lnTo>
                                          <a:pt x="893" y="65"/>
                                        </a:lnTo>
                                        <a:lnTo>
                                          <a:pt x="883" y="45"/>
                                        </a:lnTo>
                                        <a:lnTo>
                                          <a:pt x="863" y="25"/>
                                        </a:lnTo>
                                        <a:lnTo>
                                          <a:pt x="838" y="15"/>
                                        </a:lnTo>
                                        <a:lnTo>
                                          <a:pt x="818" y="5"/>
                                        </a:lnTo>
                                        <a:lnTo>
                                          <a:pt x="787" y="0"/>
                                        </a:lnTo>
                                        <a:lnTo>
                                          <a:pt x="757" y="0"/>
                                        </a:lnTo>
                                        <a:lnTo>
                                          <a:pt x="727" y="5"/>
                                        </a:lnTo>
                                        <a:lnTo>
                                          <a:pt x="702" y="15"/>
                                        </a:lnTo>
                                        <a:lnTo>
                                          <a:pt x="677" y="25"/>
                                        </a:lnTo>
                                        <a:lnTo>
                                          <a:pt x="657" y="40"/>
                                        </a:lnTo>
                                        <a:lnTo>
                                          <a:pt x="637" y="60"/>
                                        </a:lnTo>
                                        <a:lnTo>
                                          <a:pt x="627" y="85"/>
                                        </a:lnTo>
                                        <a:lnTo>
                                          <a:pt x="622" y="110"/>
                                        </a:lnTo>
                                        <a:lnTo>
                                          <a:pt x="622" y="140"/>
                                        </a:lnTo>
                                        <a:lnTo>
                                          <a:pt x="567" y="95"/>
                                        </a:lnTo>
                                        <a:lnTo>
                                          <a:pt x="507" y="60"/>
                                        </a:lnTo>
                                        <a:lnTo>
                                          <a:pt x="451" y="30"/>
                                        </a:lnTo>
                                        <a:lnTo>
                                          <a:pt x="396" y="15"/>
                                        </a:lnTo>
                                        <a:lnTo>
                                          <a:pt x="351" y="10"/>
                                        </a:lnTo>
                                        <a:lnTo>
                                          <a:pt x="306" y="10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36" y="30"/>
                                        </a:lnTo>
                                        <a:lnTo>
                                          <a:pt x="211" y="50"/>
                                        </a:lnTo>
                                        <a:lnTo>
                                          <a:pt x="191" y="70"/>
                                        </a:lnTo>
                                        <a:lnTo>
                                          <a:pt x="181" y="95"/>
                                        </a:lnTo>
                                        <a:lnTo>
                                          <a:pt x="186" y="120"/>
                                        </a:lnTo>
                                        <a:lnTo>
                                          <a:pt x="196" y="150"/>
                                        </a:lnTo>
                                        <a:lnTo>
                                          <a:pt x="216" y="175"/>
                                        </a:lnTo>
                                        <a:lnTo>
                                          <a:pt x="246" y="200"/>
                                        </a:lnTo>
                                        <a:lnTo>
                                          <a:pt x="286" y="220"/>
                                        </a:lnTo>
                                        <a:lnTo>
                                          <a:pt x="226" y="235"/>
                                        </a:lnTo>
                                        <a:lnTo>
                                          <a:pt x="171" y="250"/>
                                        </a:lnTo>
                                        <a:lnTo>
                                          <a:pt x="120" y="275"/>
                                        </a:lnTo>
                                        <a:lnTo>
                                          <a:pt x="80" y="305"/>
                                        </a:lnTo>
                                        <a:lnTo>
                                          <a:pt x="45" y="335"/>
                                        </a:lnTo>
                                        <a:lnTo>
                                          <a:pt x="25" y="365"/>
                                        </a:lnTo>
                                        <a:lnTo>
                                          <a:pt x="10" y="390"/>
                                        </a:lnTo>
                                        <a:lnTo>
                                          <a:pt x="0" y="419"/>
                                        </a:lnTo>
                                        <a:lnTo>
                                          <a:pt x="0" y="449"/>
                                        </a:lnTo>
                                        <a:lnTo>
                                          <a:pt x="10" y="469"/>
                                        </a:lnTo>
                                        <a:lnTo>
                                          <a:pt x="30" y="489"/>
                                        </a:lnTo>
                                        <a:lnTo>
                                          <a:pt x="55" y="504"/>
                                        </a:lnTo>
                                        <a:lnTo>
                                          <a:pt x="90" y="509"/>
                                        </a:lnTo>
                                        <a:lnTo>
                                          <a:pt x="130" y="509"/>
                                        </a:lnTo>
                                        <a:lnTo>
                                          <a:pt x="181" y="499"/>
                                        </a:lnTo>
                                        <a:lnTo>
                                          <a:pt x="236" y="479"/>
                                        </a:lnTo>
                                        <a:lnTo>
                                          <a:pt x="186" y="514"/>
                                        </a:lnTo>
                                        <a:lnTo>
                                          <a:pt x="145" y="554"/>
                                        </a:lnTo>
                                        <a:lnTo>
                                          <a:pt x="115" y="589"/>
                                        </a:lnTo>
                                        <a:lnTo>
                                          <a:pt x="95" y="634"/>
                                        </a:lnTo>
                                        <a:lnTo>
                                          <a:pt x="90" y="669"/>
                                        </a:lnTo>
                                        <a:lnTo>
                                          <a:pt x="90" y="704"/>
                                        </a:lnTo>
                                        <a:lnTo>
                                          <a:pt x="95" y="734"/>
                                        </a:lnTo>
                                        <a:lnTo>
                                          <a:pt x="115" y="759"/>
                                        </a:lnTo>
                                        <a:lnTo>
                                          <a:pt x="135" y="779"/>
                                        </a:lnTo>
                                        <a:lnTo>
                                          <a:pt x="161" y="789"/>
                                        </a:lnTo>
                                        <a:lnTo>
                                          <a:pt x="191" y="794"/>
                                        </a:lnTo>
                                        <a:lnTo>
                                          <a:pt x="221" y="784"/>
                                        </a:lnTo>
                                        <a:lnTo>
                                          <a:pt x="256" y="769"/>
                                        </a:lnTo>
                                        <a:lnTo>
                                          <a:pt x="286" y="744"/>
                                        </a:lnTo>
                                        <a:lnTo>
                                          <a:pt x="316" y="714"/>
                                        </a:lnTo>
                                        <a:lnTo>
                                          <a:pt x="346" y="674"/>
                                        </a:lnTo>
                                        <a:lnTo>
                                          <a:pt x="321" y="719"/>
                                        </a:lnTo>
                                        <a:lnTo>
                                          <a:pt x="311" y="764"/>
                                        </a:lnTo>
                                        <a:lnTo>
                                          <a:pt x="301" y="809"/>
                                        </a:lnTo>
                                        <a:lnTo>
                                          <a:pt x="306" y="849"/>
                                        </a:lnTo>
                                        <a:lnTo>
                                          <a:pt x="316" y="884"/>
                                        </a:lnTo>
                                        <a:lnTo>
                                          <a:pt x="331" y="914"/>
                                        </a:lnTo>
                                        <a:lnTo>
                                          <a:pt x="356" y="934"/>
                                        </a:lnTo>
                                        <a:lnTo>
                                          <a:pt x="381" y="944"/>
                                        </a:lnTo>
                                        <a:lnTo>
                                          <a:pt x="416" y="949"/>
                                        </a:lnTo>
                                        <a:lnTo>
                                          <a:pt x="446" y="944"/>
                                        </a:lnTo>
                                        <a:lnTo>
                                          <a:pt x="476" y="934"/>
                                        </a:lnTo>
                                        <a:lnTo>
                                          <a:pt x="507" y="909"/>
                                        </a:lnTo>
                                        <a:lnTo>
                                          <a:pt x="542" y="874"/>
                                        </a:lnTo>
                                        <a:lnTo>
                                          <a:pt x="562" y="829"/>
                                        </a:lnTo>
                                        <a:lnTo>
                                          <a:pt x="582" y="774"/>
                                        </a:lnTo>
                                        <a:lnTo>
                                          <a:pt x="597" y="714"/>
                                        </a:lnTo>
                                        <a:lnTo>
                                          <a:pt x="602" y="769"/>
                                        </a:lnTo>
                                        <a:lnTo>
                                          <a:pt x="612" y="819"/>
                                        </a:lnTo>
                                        <a:lnTo>
                                          <a:pt x="632" y="869"/>
                                        </a:lnTo>
                                        <a:lnTo>
                                          <a:pt x="657" y="909"/>
                                        </a:lnTo>
                                        <a:lnTo>
                                          <a:pt x="682" y="934"/>
                                        </a:lnTo>
                                        <a:lnTo>
                                          <a:pt x="707" y="959"/>
                                        </a:lnTo>
                                        <a:lnTo>
                                          <a:pt x="737" y="969"/>
                                        </a:lnTo>
                                        <a:lnTo>
                                          <a:pt x="762" y="979"/>
                                        </a:lnTo>
                                        <a:lnTo>
                                          <a:pt x="792" y="979"/>
                                        </a:lnTo>
                                        <a:lnTo>
                                          <a:pt x="813" y="969"/>
                                        </a:lnTo>
                                        <a:lnTo>
                                          <a:pt x="833" y="954"/>
                                        </a:lnTo>
                                        <a:lnTo>
                                          <a:pt x="848" y="929"/>
                                        </a:lnTo>
                                        <a:lnTo>
                                          <a:pt x="853" y="899"/>
                                        </a:lnTo>
                                        <a:lnTo>
                                          <a:pt x="853" y="859"/>
                                        </a:lnTo>
                                        <a:lnTo>
                                          <a:pt x="843" y="814"/>
                                        </a:lnTo>
                                        <a:lnTo>
                                          <a:pt x="823" y="764"/>
                                        </a:lnTo>
                                        <a:lnTo>
                                          <a:pt x="873" y="819"/>
                                        </a:lnTo>
                                        <a:lnTo>
                                          <a:pt x="923" y="864"/>
                                        </a:lnTo>
                                        <a:lnTo>
                                          <a:pt x="973" y="894"/>
                                        </a:lnTo>
                                        <a:lnTo>
                                          <a:pt x="1028" y="914"/>
                                        </a:lnTo>
                                        <a:lnTo>
                                          <a:pt x="1068" y="924"/>
                                        </a:lnTo>
                                        <a:lnTo>
                                          <a:pt x="1108" y="929"/>
                                        </a:lnTo>
                                        <a:lnTo>
                                          <a:pt x="1139" y="919"/>
                                        </a:lnTo>
                                        <a:lnTo>
                                          <a:pt x="1169" y="904"/>
                                        </a:lnTo>
                                        <a:lnTo>
                                          <a:pt x="1189" y="879"/>
                                        </a:lnTo>
                                        <a:lnTo>
                                          <a:pt x="1204" y="854"/>
                                        </a:lnTo>
                                        <a:lnTo>
                                          <a:pt x="1204" y="819"/>
                                        </a:lnTo>
                                        <a:lnTo>
                                          <a:pt x="1194" y="784"/>
                                        </a:lnTo>
                                        <a:lnTo>
                                          <a:pt x="1179" y="739"/>
                                        </a:lnTo>
                                        <a:lnTo>
                                          <a:pt x="1149" y="694"/>
                                        </a:lnTo>
                                        <a:lnTo>
                                          <a:pt x="1103" y="654"/>
                                        </a:lnTo>
                                        <a:lnTo>
                                          <a:pt x="1053" y="609"/>
                                        </a:lnTo>
                                        <a:lnTo>
                                          <a:pt x="1108" y="644"/>
                                        </a:lnTo>
                                        <a:lnTo>
                                          <a:pt x="1159" y="664"/>
                                        </a:lnTo>
                                        <a:lnTo>
                                          <a:pt x="1209" y="679"/>
                                        </a:lnTo>
                                        <a:lnTo>
                                          <a:pt x="1259" y="684"/>
                                        </a:lnTo>
                                        <a:lnTo>
                                          <a:pt x="1299" y="684"/>
                                        </a:lnTo>
                                        <a:lnTo>
                                          <a:pt x="1329" y="674"/>
                                        </a:lnTo>
                                        <a:lnTo>
                                          <a:pt x="1354" y="654"/>
                                        </a:lnTo>
                                        <a:lnTo>
                                          <a:pt x="1369" y="6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94" y="7520"/>
                                    <a:ext cx="371" cy="303"/>
                                  </a:xfrm>
                                  <a:custGeom>
                                    <a:avLst/>
                                    <a:gdLst>
                                      <a:gd name="T0" fmla="*/ 16 w 422"/>
                                      <a:gd name="T1" fmla="*/ 105 h 344"/>
                                      <a:gd name="T2" fmla="*/ 31 w 422"/>
                                      <a:gd name="T3" fmla="*/ 125 h 344"/>
                                      <a:gd name="T4" fmla="*/ 61 w 422"/>
                                      <a:gd name="T5" fmla="*/ 140 h 344"/>
                                      <a:gd name="T6" fmla="*/ 26 w 422"/>
                                      <a:gd name="T7" fmla="*/ 165 h 344"/>
                                      <a:gd name="T8" fmla="*/ 6 w 422"/>
                                      <a:gd name="T9" fmla="*/ 195 h 344"/>
                                      <a:gd name="T10" fmla="*/ 0 w 422"/>
                                      <a:gd name="T11" fmla="*/ 210 h 344"/>
                                      <a:gd name="T12" fmla="*/ 6 w 422"/>
                                      <a:gd name="T13" fmla="*/ 234 h 344"/>
                                      <a:gd name="T14" fmla="*/ 11 w 422"/>
                                      <a:gd name="T15" fmla="*/ 249 h 344"/>
                                      <a:gd name="T16" fmla="*/ 36 w 422"/>
                                      <a:gd name="T17" fmla="*/ 269 h 344"/>
                                      <a:gd name="T18" fmla="*/ 61 w 422"/>
                                      <a:gd name="T19" fmla="*/ 274 h 344"/>
                                      <a:gd name="T20" fmla="*/ 81 w 422"/>
                                      <a:gd name="T21" fmla="*/ 274 h 344"/>
                                      <a:gd name="T22" fmla="*/ 111 w 422"/>
                                      <a:gd name="T23" fmla="*/ 264 h 344"/>
                                      <a:gd name="T24" fmla="*/ 131 w 422"/>
                                      <a:gd name="T25" fmla="*/ 249 h 344"/>
                                      <a:gd name="T26" fmla="*/ 126 w 422"/>
                                      <a:gd name="T27" fmla="*/ 289 h 344"/>
                                      <a:gd name="T28" fmla="*/ 136 w 422"/>
                                      <a:gd name="T29" fmla="*/ 319 h 344"/>
                                      <a:gd name="T30" fmla="*/ 151 w 422"/>
                                      <a:gd name="T31" fmla="*/ 334 h 344"/>
                                      <a:gd name="T32" fmla="*/ 171 w 422"/>
                                      <a:gd name="T33" fmla="*/ 344 h 344"/>
                                      <a:gd name="T34" fmla="*/ 186 w 422"/>
                                      <a:gd name="T35" fmla="*/ 339 h 344"/>
                                      <a:gd name="T36" fmla="*/ 211 w 422"/>
                                      <a:gd name="T37" fmla="*/ 319 h 344"/>
                                      <a:gd name="T38" fmla="*/ 216 w 422"/>
                                      <a:gd name="T39" fmla="*/ 304 h 344"/>
                                      <a:gd name="T40" fmla="*/ 221 w 422"/>
                                      <a:gd name="T41" fmla="*/ 269 h 344"/>
                                      <a:gd name="T42" fmla="*/ 221 w 422"/>
                                      <a:gd name="T43" fmla="*/ 249 h 344"/>
                                      <a:gd name="T44" fmla="*/ 256 w 422"/>
                                      <a:gd name="T45" fmla="*/ 294 h 344"/>
                                      <a:gd name="T46" fmla="*/ 271 w 422"/>
                                      <a:gd name="T47" fmla="*/ 304 h 344"/>
                                      <a:gd name="T48" fmla="*/ 321 w 422"/>
                                      <a:gd name="T49" fmla="*/ 304 h 344"/>
                                      <a:gd name="T50" fmla="*/ 342 w 422"/>
                                      <a:gd name="T51" fmla="*/ 289 h 344"/>
                                      <a:gd name="T52" fmla="*/ 357 w 422"/>
                                      <a:gd name="T53" fmla="*/ 264 h 344"/>
                                      <a:gd name="T54" fmla="*/ 357 w 422"/>
                                      <a:gd name="T55" fmla="*/ 234 h 344"/>
                                      <a:gd name="T56" fmla="*/ 347 w 422"/>
                                      <a:gd name="T57" fmla="*/ 200 h 344"/>
                                      <a:gd name="T58" fmla="*/ 392 w 422"/>
                                      <a:gd name="T59" fmla="*/ 200 h 344"/>
                                      <a:gd name="T60" fmla="*/ 402 w 422"/>
                                      <a:gd name="T61" fmla="*/ 195 h 344"/>
                                      <a:gd name="T62" fmla="*/ 422 w 422"/>
                                      <a:gd name="T63" fmla="*/ 160 h 344"/>
                                      <a:gd name="T64" fmla="*/ 417 w 422"/>
                                      <a:gd name="T65" fmla="*/ 135 h 344"/>
                                      <a:gd name="T66" fmla="*/ 402 w 422"/>
                                      <a:gd name="T67" fmla="*/ 120 h 344"/>
                                      <a:gd name="T68" fmla="*/ 377 w 422"/>
                                      <a:gd name="T69" fmla="*/ 110 h 344"/>
                                      <a:gd name="T70" fmla="*/ 347 w 422"/>
                                      <a:gd name="T71" fmla="*/ 110 h 344"/>
                                      <a:gd name="T72" fmla="*/ 357 w 422"/>
                                      <a:gd name="T73" fmla="*/ 80 h 344"/>
                                      <a:gd name="T74" fmla="*/ 352 w 422"/>
                                      <a:gd name="T75" fmla="*/ 55 h 344"/>
                                      <a:gd name="T76" fmla="*/ 342 w 422"/>
                                      <a:gd name="T77" fmla="*/ 35 h 344"/>
                                      <a:gd name="T78" fmla="*/ 316 w 422"/>
                                      <a:gd name="T79" fmla="*/ 20 h 344"/>
                                      <a:gd name="T80" fmla="*/ 266 w 422"/>
                                      <a:gd name="T81" fmla="*/ 25 h 344"/>
                                      <a:gd name="T82" fmla="*/ 256 w 422"/>
                                      <a:gd name="T83" fmla="*/ 35 h 344"/>
                                      <a:gd name="T84" fmla="*/ 226 w 422"/>
                                      <a:gd name="T85" fmla="*/ 80 h 344"/>
                                      <a:gd name="T86" fmla="*/ 226 w 422"/>
                                      <a:gd name="T87" fmla="*/ 45 h 344"/>
                                      <a:gd name="T88" fmla="*/ 211 w 422"/>
                                      <a:gd name="T89" fmla="*/ 20 h 344"/>
                                      <a:gd name="T90" fmla="*/ 196 w 422"/>
                                      <a:gd name="T91" fmla="*/ 5 h 344"/>
                                      <a:gd name="T92" fmla="*/ 171 w 422"/>
                                      <a:gd name="T93" fmla="*/ 0 h 344"/>
                                      <a:gd name="T94" fmla="*/ 136 w 422"/>
                                      <a:gd name="T95" fmla="*/ 20 h 344"/>
                                      <a:gd name="T96" fmla="*/ 126 w 422"/>
                                      <a:gd name="T97" fmla="*/ 35 h 344"/>
                                      <a:gd name="T98" fmla="*/ 121 w 422"/>
                                      <a:gd name="T99" fmla="*/ 80 h 344"/>
                                      <a:gd name="T100" fmla="*/ 86 w 422"/>
                                      <a:gd name="T101" fmla="*/ 60 h 344"/>
                                      <a:gd name="T102" fmla="*/ 51 w 422"/>
                                      <a:gd name="T103" fmla="*/ 50 h 344"/>
                                      <a:gd name="T104" fmla="*/ 31 w 422"/>
                                      <a:gd name="T105" fmla="*/ 55 h 344"/>
                                      <a:gd name="T106" fmla="*/ 16 w 422"/>
                                      <a:gd name="T107" fmla="*/ 70 h 344"/>
                                      <a:gd name="T108" fmla="*/ 11 w 422"/>
                                      <a:gd name="T109" fmla="*/ 85 h 344"/>
                                      <a:gd name="T110" fmla="*/ 16 w 422"/>
                                      <a:gd name="T111" fmla="*/ 105 h 3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422" h="344">
                                        <a:moveTo>
                                          <a:pt x="16" y="105"/>
                                        </a:moveTo>
                                        <a:lnTo>
                                          <a:pt x="16" y="105"/>
                                        </a:lnTo>
                                        <a:lnTo>
                                          <a:pt x="21" y="115"/>
                                        </a:lnTo>
                                        <a:lnTo>
                                          <a:pt x="31" y="125"/>
                                        </a:lnTo>
                                        <a:lnTo>
                                          <a:pt x="61" y="140"/>
                                        </a:lnTo>
                                        <a:lnTo>
                                          <a:pt x="41" y="150"/>
                                        </a:lnTo>
                                        <a:lnTo>
                                          <a:pt x="26" y="165"/>
                                        </a:lnTo>
                                        <a:lnTo>
                                          <a:pt x="11" y="180"/>
                                        </a:lnTo>
                                        <a:lnTo>
                                          <a:pt x="6" y="195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6" y="234"/>
                                        </a:lnTo>
                                        <a:lnTo>
                                          <a:pt x="11" y="249"/>
                                        </a:lnTo>
                                        <a:lnTo>
                                          <a:pt x="21" y="259"/>
                                        </a:lnTo>
                                        <a:lnTo>
                                          <a:pt x="36" y="269"/>
                                        </a:lnTo>
                                        <a:lnTo>
                                          <a:pt x="46" y="274"/>
                                        </a:lnTo>
                                        <a:lnTo>
                                          <a:pt x="61" y="274"/>
                                        </a:lnTo>
                                        <a:lnTo>
                                          <a:pt x="81" y="274"/>
                                        </a:lnTo>
                                        <a:lnTo>
                                          <a:pt x="96" y="269"/>
                                        </a:lnTo>
                                        <a:lnTo>
                                          <a:pt x="111" y="264"/>
                                        </a:lnTo>
                                        <a:lnTo>
                                          <a:pt x="131" y="249"/>
                                        </a:lnTo>
                                        <a:lnTo>
                                          <a:pt x="126" y="269"/>
                                        </a:lnTo>
                                        <a:lnTo>
                                          <a:pt x="126" y="289"/>
                                        </a:lnTo>
                                        <a:lnTo>
                                          <a:pt x="131" y="304"/>
                                        </a:lnTo>
                                        <a:lnTo>
                                          <a:pt x="136" y="319"/>
                                        </a:lnTo>
                                        <a:lnTo>
                                          <a:pt x="151" y="334"/>
                                        </a:lnTo>
                                        <a:lnTo>
                                          <a:pt x="161" y="339"/>
                                        </a:lnTo>
                                        <a:lnTo>
                                          <a:pt x="171" y="344"/>
                                        </a:lnTo>
                                        <a:lnTo>
                                          <a:pt x="186" y="339"/>
                                        </a:lnTo>
                                        <a:lnTo>
                                          <a:pt x="196" y="339"/>
                                        </a:lnTo>
                                        <a:lnTo>
                                          <a:pt x="211" y="319"/>
                                        </a:lnTo>
                                        <a:lnTo>
                                          <a:pt x="216" y="304"/>
                                        </a:lnTo>
                                        <a:lnTo>
                                          <a:pt x="221" y="289"/>
                                        </a:lnTo>
                                        <a:lnTo>
                                          <a:pt x="221" y="269"/>
                                        </a:lnTo>
                                        <a:lnTo>
                                          <a:pt x="221" y="249"/>
                                        </a:lnTo>
                                        <a:lnTo>
                                          <a:pt x="241" y="284"/>
                                        </a:lnTo>
                                        <a:lnTo>
                                          <a:pt x="256" y="294"/>
                                        </a:lnTo>
                                        <a:lnTo>
                                          <a:pt x="271" y="304"/>
                                        </a:lnTo>
                                        <a:lnTo>
                                          <a:pt x="296" y="309"/>
                                        </a:lnTo>
                                        <a:lnTo>
                                          <a:pt x="321" y="304"/>
                                        </a:lnTo>
                                        <a:lnTo>
                                          <a:pt x="342" y="289"/>
                                        </a:lnTo>
                                        <a:lnTo>
                                          <a:pt x="357" y="264"/>
                                        </a:lnTo>
                                        <a:lnTo>
                                          <a:pt x="357" y="249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47" y="200"/>
                                        </a:lnTo>
                                        <a:lnTo>
                                          <a:pt x="377" y="205"/>
                                        </a:lnTo>
                                        <a:lnTo>
                                          <a:pt x="392" y="200"/>
                                        </a:lnTo>
                                        <a:lnTo>
                                          <a:pt x="402" y="195"/>
                                        </a:lnTo>
                                        <a:lnTo>
                                          <a:pt x="417" y="180"/>
                                        </a:lnTo>
                                        <a:lnTo>
                                          <a:pt x="422" y="160"/>
                                        </a:lnTo>
                                        <a:lnTo>
                                          <a:pt x="417" y="135"/>
                                        </a:lnTo>
                                        <a:lnTo>
                                          <a:pt x="402" y="120"/>
                                        </a:lnTo>
                                        <a:lnTo>
                                          <a:pt x="392" y="115"/>
                                        </a:lnTo>
                                        <a:lnTo>
                                          <a:pt x="377" y="110"/>
                                        </a:lnTo>
                                        <a:lnTo>
                                          <a:pt x="347" y="110"/>
                                        </a:lnTo>
                                        <a:lnTo>
                                          <a:pt x="352" y="95"/>
                                        </a:lnTo>
                                        <a:lnTo>
                                          <a:pt x="357" y="80"/>
                                        </a:lnTo>
                                        <a:lnTo>
                                          <a:pt x="357" y="65"/>
                                        </a:lnTo>
                                        <a:lnTo>
                                          <a:pt x="352" y="55"/>
                                        </a:lnTo>
                                        <a:lnTo>
                                          <a:pt x="342" y="35"/>
                                        </a:lnTo>
                                        <a:lnTo>
                                          <a:pt x="316" y="20"/>
                                        </a:lnTo>
                                        <a:lnTo>
                                          <a:pt x="291" y="20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56" y="35"/>
                                        </a:lnTo>
                                        <a:lnTo>
                                          <a:pt x="246" y="45"/>
                                        </a:lnTo>
                                        <a:lnTo>
                                          <a:pt x="226" y="80"/>
                                        </a:lnTo>
                                        <a:lnTo>
                                          <a:pt x="226" y="45"/>
                                        </a:lnTo>
                                        <a:lnTo>
                                          <a:pt x="221" y="30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96" y="5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151" y="5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26" y="35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21" y="80"/>
                                        </a:lnTo>
                                        <a:lnTo>
                                          <a:pt x="86" y="60"/>
                                        </a:lnTo>
                                        <a:lnTo>
                                          <a:pt x="66" y="55"/>
                                        </a:lnTo>
                                        <a:lnTo>
                                          <a:pt x="51" y="50"/>
                                        </a:lnTo>
                                        <a:lnTo>
                                          <a:pt x="31" y="55"/>
                                        </a:lnTo>
                                        <a:lnTo>
                                          <a:pt x="21" y="60"/>
                                        </a:lnTo>
                                        <a:lnTo>
                                          <a:pt x="16" y="70"/>
                                        </a:lnTo>
                                        <a:lnTo>
                                          <a:pt x="11" y="85"/>
                                        </a:lnTo>
                                        <a:lnTo>
                                          <a:pt x="16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3" y="8835"/>
                                    <a:ext cx="393" cy="917"/>
                                  </a:xfrm>
                                  <a:custGeom>
                                    <a:avLst/>
                                    <a:gdLst>
                                      <a:gd name="T0" fmla="*/ 191 w 1234"/>
                                      <a:gd name="T1" fmla="*/ 1029 h 1668"/>
                                      <a:gd name="T2" fmla="*/ 106 w 1234"/>
                                      <a:gd name="T3" fmla="*/ 1079 h 1668"/>
                                      <a:gd name="T4" fmla="*/ 45 w 1234"/>
                                      <a:gd name="T5" fmla="*/ 1149 h 1668"/>
                                      <a:gd name="T6" fmla="*/ 25 w 1234"/>
                                      <a:gd name="T7" fmla="*/ 1189 h 1668"/>
                                      <a:gd name="T8" fmla="*/ 5 w 1234"/>
                                      <a:gd name="T9" fmla="*/ 1273 h 1668"/>
                                      <a:gd name="T10" fmla="*/ 0 w 1234"/>
                                      <a:gd name="T11" fmla="*/ 1318 h 1668"/>
                                      <a:gd name="T12" fmla="*/ 15 w 1234"/>
                                      <a:gd name="T13" fmla="*/ 1413 h 1668"/>
                                      <a:gd name="T14" fmla="*/ 50 w 1234"/>
                                      <a:gd name="T15" fmla="*/ 1508 h 1668"/>
                                      <a:gd name="T16" fmla="*/ 80 w 1234"/>
                                      <a:gd name="T17" fmla="*/ 1553 h 1668"/>
                                      <a:gd name="T18" fmla="*/ 151 w 1234"/>
                                      <a:gd name="T19" fmla="*/ 1633 h 1668"/>
                                      <a:gd name="T20" fmla="*/ 191 w 1234"/>
                                      <a:gd name="T21" fmla="*/ 1668 h 1668"/>
                                      <a:gd name="T22" fmla="*/ 216 w 1234"/>
                                      <a:gd name="T23" fmla="*/ 1573 h 1668"/>
                                      <a:gd name="T24" fmla="*/ 256 w 1234"/>
                                      <a:gd name="T25" fmla="*/ 1483 h 1668"/>
                                      <a:gd name="T26" fmla="*/ 311 w 1234"/>
                                      <a:gd name="T27" fmla="*/ 1393 h 1668"/>
                                      <a:gd name="T28" fmla="*/ 381 w 1234"/>
                                      <a:gd name="T29" fmla="*/ 1303 h 1668"/>
                                      <a:gd name="T30" fmla="*/ 462 w 1234"/>
                                      <a:gd name="T31" fmla="*/ 1223 h 1668"/>
                                      <a:gd name="T32" fmla="*/ 677 w 1234"/>
                                      <a:gd name="T33" fmla="*/ 1054 h 1668"/>
                                      <a:gd name="T34" fmla="*/ 808 w 1234"/>
                                      <a:gd name="T35" fmla="*/ 964 h 1668"/>
                                      <a:gd name="T36" fmla="*/ 958 w 1234"/>
                                      <a:gd name="T37" fmla="*/ 844 h 1668"/>
                                      <a:gd name="T38" fmla="*/ 1068 w 1234"/>
                                      <a:gd name="T39" fmla="*/ 714 h 1668"/>
                                      <a:gd name="T40" fmla="*/ 1104 w 1234"/>
                                      <a:gd name="T41" fmla="*/ 644 h 1668"/>
                                      <a:gd name="T42" fmla="*/ 1129 w 1234"/>
                                      <a:gd name="T43" fmla="*/ 574 h 1668"/>
                                      <a:gd name="T44" fmla="*/ 1144 w 1234"/>
                                      <a:gd name="T45" fmla="*/ 504 h 1668"/>
                                      <a:gd name="T46" fmla="*/ 1144 w 1234"/>
                                      <a:gd name="T47" fmla="*/ 434 h 1668"/>
                                      <a:gd name="T48" fmla="*/ 1139 w 1234"/>
                                      <a:gd name="T49" fmla="*/ 394 h 1668"/>
                                      <a:gd name="T50" fmla="*/ 1149 w 1234"/>
                                      <a:gd name="T51" fmla="*/ 299 h 1668"/>
                                      <a:gd name="T52" fmla="*/ 1189 w 1234"/>
                                      <a:gd name="T53" fmla="*/ 130 h 1668"/>
                                      <a:gd name="T54" fmla="*/ 1234 w 1234"/>
                                      <a:gd name="T55" fmla="*/ 0 h 1668"/>
                                      <a:gd name="T56" fmla="*/ 1084 w 1234"/>
                                      <a:gd name="T57" fmla="*/ 120 h 1668"/>
                                      <a:gd name="T58" fmla="*/ 968 w 1234"/>
                                      <a:gd name="T59" fmla="*/ 230 h 1668"/>
                                      <a:gd name="T60" fmla="*/ 878 w 1234"/>
                                      <a:gd name="T61" fmla="*/ 334 h 1668"/>
                                      <a:gd name="T62" fmla="*/ 823 w 1234"/>
                                      <a:gd name="T63" fmla="*/ 434 h 1668"/>
                                      <a:gd name="T64" fmla="*/ 768 w 1234"/>
                                      <a:gd name="T65" fmla="*/ 534 h 1668"/>
                                      <a:gd name="T66" fmla="*/ 652 w 1234"/>
                                      <a:gd name="T67" fmla="*/ 704 h 1668"/>
                                      <a:gd name="T68" fmla="*/ 587 w 1234"/>
                                      <a:gd name="T69" fmla="*/ 774 h 1668"/>
                                      <a:gd name="T70" fmla="*/ 507 w 1234"/>
                                      <a:gd name="T71" fmla="*/ 849 h 1668"/>
                                      <a:gd name="T72" fmla="*/ 411 w 1234"/>
                                      <a:gd name="T73" fmla="*/ 914 h 1668"/>
                                      <a:gd name="T74" fmla="*/ 191 w 1234"/>
                                      <a:gd name="T75" fmla="*/ 1029 h 16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1234" h="1668">
                                        <a:moveTo>
                                          <a:pt x="191" y="1029"/>
                                        </a:moveTo>
                                        <a:lnTo>
                                          <a:pt x="191" y="1029"/>
                                        </a:lnTo>
                                        <a:lnTo>
                                          <a:pt x="146" y="1049"/>
                                        </a:lnTo>
                                        <a:lnTo>
                                          <a:pt x="106" y="1079"/>
                                        </a:lnTo>
                                        <a:lnTo>
                                          <a:pt x="75" y="1109"/>
                                        </a:lnTo>
                                        <a:lnTo>
                                          <a:pt x="45" y="1149"/>
                                        </a:lnTo>
                                        <a:lnTo>
                                          <a:pt x="25" y="1189"/>
                                        </a:lnTo>
                                        <a:lnTo>
                                          <a:pt x="10" y="1228"/>
                                        </a:lnTo>
                                        <a:lnTo>
                                          <a:pt x="5" y="1273"/>
                                        </a:lnTo>
                                        <a:lnTo>
                                          <a:pt x="0" y="1318"/>
                                        </a:lnTo>
                                        <a:lnTo>
                                          <a:pt x="5" y="1368"/>
                                        </a:lnTo>
                                        <a:lnTo>
                                          <a:pt x="15" y="1413"/>
                                        </a:lnTo>
                                        <a:lnTo>
                                          <a:pt x="30" y="1463"/>
                                        </a:lnTo>
                                        <a:lnTo>
                                          <a:pt x="50" y="1508"/>
                                        </a:lnTo>
                                        <a:lnTo>
                                          <a:pt x="80" y="1553"/>
                                        </a:lnTo>
                                        <a:lnTo>
                                          <a:pt x="111" y="1593"/>
                                        </a:lnTo>
                                        <a:lnTo>
                                          <a:pt x="151" y="1633"/>
                                        </a:lnTo>
                                        <a:lnTo>
                                          <a:pt x="191" y="1668"/>
                                        </a:lnTo>
                                        <a:lnTo>
                                          <a:pt x="201" y="1623"/>
                                        </a:lnTo>
                                        <a:lnTo>
                                          <a:pt x="216" y="1573"/>
                                        </a:lnTo>
                                        <a:lnTo>
                                          <a:pt x="236" y="1528"/>
                                        </a:lnTo>
                                        <a:lnTo>
                                          <a:pt x="256" y="1483"/>
                                        </a:lnTo>
                                        <a:lnTo>
                                          <a:pt x="281" y="1438"/>
                                        </a:lnTo>
                                        <a:lnTo>
                                          <a:pt x="311" y="1393"/>
                                        </a:lnTo>
                                        <a:lnTo>
                                          <a:pt x="346" y="1348"/>
                                        </a:lnTo>
                                        <a:lnTo>
                                          <a:pt x="381" y="1303"/>
                                        </a:lnTo>
                                        <a:lnTo>
                                          <a:pt x="462" y="1223"/>
                                        </a:lnTo>
                                        <a:lnTo>
                                          <a:pt x="562" y="1139"/>
                                        </a:lnTo>
                                        <a:lnTo>
                                          <a:pt x="677" y="1054"/>
                                        </a:lnTo>
                                        <a:lnTo>
                                          <a:pt x="808" y="964"/>
                                        </a:lnTo>
                                        <a:lnTo>
                                          <a:pt x="888" y="904"/>
                                        </a:lnTo>
                                        <a:lnTo>
                                          <a:pt x="958" y="844"/>
                                        </a:lnTo>
                                        <a:lnTo>
                                          <a:pt x="1018" y="779"/>
                                        </a:lnTo>
                                        <a:lnTo>
                                          <a:pt x="1068" y="714"/>
                                        </a:lnTo>
                                        <a:lnTo>
                                          <a:pt x="1104" y="644"/>
                                        </a:lnTo>
                                        <a:lnTo>
                                          <a:pt x="1119" y="609"/>
                                        </a:lnTo>
                                        <a:lnTo>
                                          <a:pt x="1129" y="574"/>
                                        </a:lnTo>
                                        <a:lnTo>
                                          <a:pt x="1139" y="539"/>
                                        </a:lnTo>
                                        <a:lnTo>
                                          <a:pt x="1144" y="504"/>
                                        </a:lnTo>
                                        <a:lnTo>
                                          <a:pt x="1144" y="469"/>
                                        </a:lnTo>
                                        <a:lnTo>
                                          <a:pt x="1144" y="434"/>
                                        </a:lnTo>
                                        <a:lnTo>
                                          <a:pt x="1139" y="394"/>
                                        </a:lnTo>
                                        <a:lnTo>
                                          <a:pt x="1144" y="349"/>
                                        </a:lnTo>
                                        <a:lnTo>
                                          <a:pt x="1149" y="299"/>
                                        </a:lnTo>
                                        <a:lnTo>
                                          <a:pt x="1159" y="245"/>
                                        </a:lnTo>
                                        <a:lnTo>
                                          <a:pt x="1189" y="130"/>
                                        </a:lnTo>
                                        <a:lnTo>
                                          <a:pt x="1234" y="0"/>
                                        </a:lnTo>
                                        <a:lnTo>
                                          <a:pt x="1159" y="60"/>
                                        </a:lnTo>
                                        <a:lnTo>
                                          <a:pt x="1084" y="120"/>
                                        </a:lnTo>
                                        <a:lnTo>
                                          <a:pt x="1023" y="175"/>
                                        </a:lnTo>
                                        <a:lnTo>
                                          <a:pt x="968" y="230"/>
                                        </a:lnTo>
                                        <a:lnTo>
                                          <a:pt x="918" y="284"/>
                                        </a:lnTo>
                                        <a:lnTo>
                                          <a:pt x="878" y="334"/>
                                        </a:lnTo>
                                        <a:lnTo>
                                          <a:pt x="848" y="384"/>
                                        </a:lnTo>
                                        <a:lnTo>
                                          <a:pt x="823" y="434"/>
                                        </a:lnTo>
                                        <a:lnTo>
                                          <a:pt x="768" y="534"/>
                                        </a:lnTo>
                                        <a:lnTo>
                                          <a:pt x="712" y="624"/>
                                        </a:lnTo>
                                        <a:lnTo>
                                          <a:pt x="652" y="704"/>
                                        </a:lnTo>
                                        <a:lnTo>
                                          <a:pt x="587" y="774"/>
                                        </a:lnTo>
                                        <a:lnTo>
                                          <a:pt x="547" y="814"/>
                                        </a:lnTo>
                                        <a:lnTo>
                                          <a:pt x="507" y="849"/>
                                        </a:lnTo>
                                        <a:lnTo>
                                          <a:pt x="457" y="884"/>
                                        </a:lnTo>
                                        <a:lnTo>
                                          <a:pt x="411" y="914"/>
                                        </a:lnTo>
                                        <a:lnTo>
                                          <a:pt x="306" y="974"/>
                                        </a:lnTo>
                                        <a:lnTo>
                                          <a:pt x="191" y="1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59" name="Group 239"/>
                          <wpg:cNvGrpSpPr>
                            <a:grpSpLocks/>
                          </wpg:cNvGrpSpPr>
                          <wpg:grpSpPr bwMode="auto">
                            <a:xfrm rot="19358036" flipH="1">
                              <a:off x="12474" y="7900"/>
                              <a:ext cx="1429" cy="1983"/>
                              <a:chOff x="2076" y="7305"/>
                              <a:chExt cx="1764" cy="2447"/>
                            </a:xfrm>
                          </wpg:grpSpPr>
                          <wps:wsp>
                            <wps:cNvPr id="560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2212" y="7305"/>
                                <a:ext cx="1527" cy="1068"/>
                              </a:xfrm>
                              <a:custGeom>
                                <a:avLst/>
                                <a:gdLst>
                                  <a:gd name="T0" fmla="*/ 96 w 1736"/>
                                  <a:gd name="T1" fmla="*/ 844 h 1214"/>
                                  <a:gd name="T2" fmla="*/ 156 w 1736"/>
                                  <a:gd name="T3" fmla="*/ 879 h 1214"/>
                                  <a:gd name="T4" fmla="*/ 251 w 1736"/>
                                  <a:gd name="T5" fmla="*/ 864 h 1214"/>
                                  <a:gd name="T6" fmla="*/ 347 w 1736"/>
                                  <a:gd name="T7" fmla="*/ 779 h 1214"/>
                                  <a:gd name="T8" fmla="*/ 281 w 1736"/>
                                  <a:gd name="T9" fmla="*/ 934 h 1214"/>
                                  <a:gd name="T10" fmla="*/ 296 w 1736"/>
                                  <a:gd name="T11" fmla="*/ 1014 h 1214"/>
                                  <a:gd name="T12" fmla="*/ 372 w 1736"/>
                                  <a:gd name="T13" fmla="*/ 1054 h 1214"/>
                                  <a:gd name="T14" fmla="*/ 442 w 1736"/>
                                  <a:gd name="T15" fmla="*/ 1079 h 1214"/>
                                  <a:gd name="T16" fmla="*/ 482 w 1736"/>
                                  <a:gd name="T17" fmla="*/ 1129 h 1214"/>
                                  <a:gd name="T18" fmla="*/ 557 w 1736"/>
                                  <a:gd name="T19" fmla="*/ 1134 h 1214"/>
                                  <a:gd name="T20" fmla="*/ 612 w 1736"/>
                                  <a:gd name="T21" fmla="*/ 1089 h 1214"/>
                                  <a:gd name="T22" fmla="*/ 662 w 1736"/>
                                  <a:gd name="T23" fmla="*/ 939 h 1214"/>
                                  <a:gd name="T24" fmla="*/ 683 w 1736"/>
                                  <a:gd name="T25" fmla="*/ 1119 h 1214"/>
                                  <a:gd name="T26" fmla="*/ 728 w 1736"/>
                                  <a:gd name="T27" fmla="*/ 1189 h 1214"/>
                                  <a:gd name="T28" fmla="*/ 813 w 1736"/>
                                  <a:gd name="T29" fmla="*/ 1214 h 1214"/>
                                  <a:gd name="T30" fmla="*/ 918 w 1736"/>
                                  <a:gd name="T31" fmla="*/ 1144 h 1214"/>
                                  <a:gd name="T32" fmla="*/ 1034 w 1736"/>
                                  <a:gd name="T33" fmla="*/ 1194 h 1214"/>
                                  <a:gd name="T34" fmla="*/ 1084 w 1736"/>
                                  <a:gd name="T35" fmla="*/ 1169 h 1214"/>
                                  <a:gd name="T36" fmla="*/ 1094 w 1736"/>
                                  <a:gd name="T37" fmla="*/ 994 h 1214"/>
                                  <a:gd name="T38" fmla="*/ 1154 w 1736"/>
                                  <a:gd name="T39" fmla="*/ 1124 h 1214"/>
                                  <a:gd name="T40" fmla="*/ 1234 w 1736"/>
                                  <a:gd name="T41" fmla="*/ 1194 h 1214"/>
                                  <a:gd name="T42" fmla="*/ 1320 w 1736"/>
                                  <a:gd name="T43" fmla="*/ 1199 h 1214"/>
                                  <a:gd name="T44" fmla="*/ 1390 w 1736"/>
                                  <a:gd name="T45" fmla="*/ 1154 h 1214"/>
                                  <a:gd name="T46" fmla="*/ 1435 w 1736"/>
                                  <a:gd name="T47" fmla="*/ 1014 h 1214"/>
                                  <a:gd name="T48" fmla="*/ 1570 w 1736"/>
                                  <a:gd name="T49" fmla="*/ 939 h 1214"/>
                                  <a:gd name="T50" fmla="*/ 1605 w 1736"/>
                                  <a:gd name="T51" fmla="*/ 859 h 1214"/>
                                  <a:gd name="T52" fmla="*/ 1550 w 1736"/>
                                  <a:gd name="T53" fmla="*/ 769 h 1214"/>
                                  <a:gd name="T54" fmla="*/ 1395 w 1736"/>
                                  <a:gd name="T55" fmla="*/ 669 h 1214"/>
                                  <a:gd name="T56" fmla="*/ 1610 w 1736"/>
                                  <a:gd name="T57" fmla="*/ 744 h 1214"/>
                                  <a:gd name="T58" fmla="*/ 1696 w 1736"/>
                                  <a:gd name="T59" fmla="*/ 729 h 1214"/>
                                  <a:gd name="T60" fmla="*/ 1736 w 1736"/>
                                  <a:gd name="T61" fmla="*/ 664 h 1214"/>
                                  <a:gd name="T62" fmla="*/ 1681 w 1736"/>
                                  <a:gd name="T63" fmla="*/ 539 h 1214"/>
                                  <a:gd name="T64" fmla="*/ 1711 w 1736"/>
                                  <a:gd name="T65" fmla="*/ 405 h 1214"/>
                                  <a:gd name="T66" fmla="*/ 1676 w 1736"/>
                                  <a:gd name="T67" fmla="*/ 330 h 1214"/>
                                  <a:gd name="T68" fmla="*/ 1575 w 1736"/>
                                  <a:gd name="T69" fmla="*/ 320 h 1214"/>
                                  <a:gd name="T70" fmla="*/ 1445 w 1736"/>
                                  <a:gd name="T71" fmla="*/ 345 h 1214"/>
                                  <a:gd name="T72" fmla="*/ 1535 w 1736"/>
                                  <a:gd name="T73" fmla="*/ 250 h 1214"/>
                                  <a:gd name="T74" fmla="*/ 1540 w 1736"/>
                                  <a:gd name="T75" fmla="*/ 185 h 1214"/>
                                  <a:gd name="T76" fmla="*/ 1485 w 1736"/>
                                  <a:gd name="T77" fmla="*/ 125 h 1214"/>
                                  <a:gd name="T78" fmla="*/ 1365 w 1736"/>
                                  <a:gd name="T79" fmla="*/ 110 h 1214"/>
                                  <a:gd name="T80" fmla="*/ 1325 w 1736"/>
                                  <a:gd name="T81" fmla="*/ 20 h 1214"/>
                                  <a:gd name="T82" fmla="*/ 1249 w 1736"/>
                                  <a:gd name="T83" fmla="*/ 0 h 1214"/>
                                  <a:gd name="T84" fmla="*/ 1184 w 1736"/>
                                  <a:gd name="T85" fmla="*/ 30 h 1214"/>
                                  <a:gd name="T86" fmla="*/ 1084 w 1736"/>
                                  <a:gd name="T87" fmla="*/ 165 h 1214"/>
                                  <a:gd name="T88" fmla="*/ 923 w 1736"/>
                                  <a:gd name="T89" fmla="*/ 55 h 1214"/>
                                  <a:gd name="T90" fmla="*/ 778 w 1736"/>
                                  <a:gd name="T91" fmla="*/ 20 h 1214"/>
                                  <a:gd name="T92" fmla="*/ 652 w 1736"/>
                                  <a:gd name="T93" fmla="*/ 55 h 1214"/>
                                  <a:gd name="T94" fmla="*/ 547 w 1736"/>
                                  <a:gd name="T95" fmla="*/ 160 h 1214"/>
                                  <a:gd name="T96" fmla="*/ 437 w 1736"/>
                                  <a:gd name="T97" fmla="*/ 70 h 1214"/>
                                  <a:gd name="T98" fmla="*/ 331 w 1736"/>
                                  <a:gd name="T99" fmla="*/ 35 h 1214"/>
                                  <a:gd name="T100" fmla="*/ 246 w 1736"/>
                                  <a:gd name="T101" fmla="*/ 50 h 1214"/>
                                  <a:gd name="T102" fmla="*/ 196 w 1736"/>
                                  <a:gd name="T103" fmla="*/ 100 h 1214"/>
                                  <a:gd name="T104" fmla="*/ 211 w 1736"/>
                                  <a:gd name="T105" fmla="*/ 185 h 1214"/>
                                  <a:gd name="T106" fmla="*/ 106 w 1736"/>
                                  <a:gd name="T107" fmla="*/ 250 h 1214"/>
                                  <a:gd name="T108" fmla="*/ 81 w 1736"/>
                                  <a:gd name="T109" fmla="*/ 330 h 1214"/>
                                  <a:gd name="T110" fmla="*/ 121 w 1736"/>
                                  <a:gd name="T111" fmla="*/ 385 h 1214"/>
                                  <a:gd name="T112" fmla="*/ 301 w 1736"/>
                                  <a:gd name="T113" fmla="*/ 450 h 1214"/>
                                  <a:gd name="T114" fmla="*/ 126 w 1736"/>
                                  <a:gd name="T115" fmla="*/ 445 h 1214"/>
                                  <a:gd name="T116" fmla="*/ 21 w 1736"/>
                                  <a:gd name="T117" fmla="*/ 489 h 1214"/>
                                  <a:gd name="T118" fmla="*/ 0 w 1736"/>
                                  <a:gd name="T119" fmla="*/ 549 h 1214"/>
                                  <a:gd name="T120" fmla="*/ 36 w 1736"/>
                                  <a:gd name="T121" fmla="*/ 624 h 1214"/>
                                  <a:gd name="T122" fmla="*/ 76 w 1736"/>
                                  <a:gd name="T123" fmla="*/ 704 h 1214"/>
                                  <a:gd name="T124" fmla="*/ 76 w 1736"/>
                                  <a:gd name="T125" fmla="*/ 794 h 1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736" h="1214">
                                    <a:moveTo>
                                      <a:pt x="76" y="794"/>
                                    </a:moveTo>
                                    <a:lnTo>
                                      <a:pt x="76" y="794"/>
                                    </a:lnTo>
                                    <a:lnTo>
                                      <a:pt x="81" y="819"/>
                                    </a:lnTo>
                                    <a:lnTo>
                                      <a:pt x="96" y="844"/>
                                    </a:lnTo>
                                    <a:lnTo>
                                      <a:pt x="111" y="859"/>
                                    </a:lnTo>
                                    <a:lnTo>
                                      <a:pt x="126" y="869"/>
                                    </a:lnTo>
                                    <a:lnTo>
                                      <a:pt x="156" y="879"/>
                                    </a:lnTo>
                                    <a:lnTo>
                                      <a:pt x="186" y="879"/>
                                    </a:lnTo>
                                    <a:lnTo>
                                      <a:pt x="221" y="874"/>
                                    </a:lnTo>
                                    <a:lnTo>
                                      <a:pt x="251" y="864"/>
                                    </a:lnTo>
                                    <a:lnTo>
                                      <a:pt x="276" y="849"/>
                                    </a:lnTo>
                                    <a:lnTo>
                                      <a:pt x="301" y="829"/>
                                    </a:lnTo>
                                    <a:lnTo>
                                      <a:pt x="347" y="779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291" y="889"/>
                                    </a:lnTo>
                                    <a:lnTo>
                                      <a:pt x="281" y="934"/>
                                    </a:lnTo>
                                    <a:lnTo>
                                      <a:pt x="281" y="974"/>
                                    </a:lnTo>
                                    <a:lnTo>
                                      <a:pt x="286" y="994"/>
                                    </a:lnTo>
                                    <a:lnTo>
                                      <a:pt x="296" y="1014"/>
                                    </a:lnTo>
                                    <a:lnTo>
                                      <a:pt x="311" y="1029"/>
                                    </a:lnTo>
                                    <a:lnTo>
                                      <a:pt x="326" y="1039"/>
                                    </a:lnTo>
                                    <a:lnTo>
                                      <a:pt x="347" y="1049"/>
                                    </a:lnTo>
                                    <a:lnTo>
                                      <a:pt x="372" y="1054"/>
                                    </a:lnTo>
                                    <a:lnTo>
                                      <a:pt x="402" y="1054"/>
                                    </a:lnTo>
                                    <a:lnTo>
                                      <a:pt x="432" y="1054"/>
                                    </a:lnTo>
                                    <a:lnTo>
                                      <a:pt x="442" y="1079"/>
                                    </a:lnTo>
                                    <a:lnTo>
                                      <a:pt x="452" y="1099"/>
                                    </a:lnTo>
                                    <a:lnTo>
                                      <a:pt x="467" y="1114"/>
                                    </a:lnTo>
                                    <a:lnTo>
                                      <a:pt x="482" y="1129"/>
                                    </a:lnTo>
                                    <a:lnTo>
                                      <a:pt x="502" y="1134"/>
                                    </a:lnTo>
                                    <a:lnTo>
                                      <a:pt x="517" y="1139"/>
                                    </a:lnTo>
                                    <a:lnTo>
                                      <a:pt x="537" y="1139"/>
                                    </a:lnTo>
                                    <a:lnTo>
                                      <a:pt x="557" y="1134"/>
                                    </a:lnTo>
                                    <a:lnTo>
                                      <a:pt x="577" y="1124"/>
                                    </a:lnTo>
                                    <a:lnTo>
                                      <a:pt x="597" y="1109"/>
                                    </a:lnTo>
                                    <a:lnTo>
                                      <a:pt x="612" y="1089"/>
                                    </a:lnTo>
                                    <a:lnTo>
                                      <a:pt x="627" y="1069"/>
                                    </a:lnTo>
                                    <a:lnTo>
                                      <a:pt x="642" y="1039"/>
                                    </a:lnTo>
                                    <a:lnTo>
                                      <a:pt x="652" y="1009"/>
                                    </a:lnTo>
                                    <a:lnTo>
                                      <a:pt x="662" y="939"/>
                                    </a:lnTo>
                                    <a:lnTo>
                                      <a:pt x="662" y="1024"/>
                                    </a:lnTo>
                                    <a:lnTo>
                                      <a:pt x="678" y="1094"/>
                                    </a:lnTo>
                                    <a:lnTo>
                                      <a:pt x="683" y="1119"/>
                                    </a:lnTo>
                                    <a:lnTo>
                                      <a:pt x="698" y="1149"/>
                                    </a:lnTo>
                                    <a:lnTo>
                                      <a:pt x="713" y="1169"/>
                                    </a:lnTo>
                                    <a:lnTo>
                                      <a:pt x="728" y="1189"/>
                                    </a:lnTo>
                                    <a:lnTo>
                                      <a:pt x="748" y="1204"/>
                                    </a:lnTo>
                                    <a:lnTo>
                                      <a:pt x="768" y="1214"/>
                                    </a:lnTo>
                                    <a:lnTo>
                                      <a:pt x="793" y="1214"/>
                                    </a:lnTo>
                                    <a:lnTo>
                                      <a:pt x="813" y="1214"/>
                                    </a:lnTo>
                                    <a:lnTo>
                                      <a:pt x="838" y="1204"/>
                                    </a:lnTo>
                                    <a:lnTo>
                                      <a:pt x="863" y="1189"/>
                                    </a:lnTo>
                                    <a:lnTo>
                                      <a:pt x="893" y="1169"/>
                                    </a:lnTo>
                                    <a:lnTo>
                                      <a:pt x="918" y="1144"/>
                                    </a:lnTo>
                                    <a:lnTo>
                                      <a:pt x="973" y="1174"/>
                                    </a:lnTo>
                                    <a:lnTo>
                                      <a:pt x="1014" y="1189"/>
                                    </a:lnTo>
                                    <a:lnTo>
                                      <a:pt x="1034" y="1194"/>
                                    </a:lnTo>
                                    <a:lnTo>
                                      <a:pt x="1049" y="1194"/>
                                    </a:lnTo>
                                    <a:lnTo>
                                      <a:pt x="1064" y="1189"/>
                                    </a:lnTo>
                                    <a:lnTo>
                                      <a:pt x="1074" y="1184"/>
                                    </a:lnTo>
                                    <a:lnTo>
                                      <a:pt x="1084" y="1169"/>
                                    </a:lnTo>
                                    <a:lnTo>
                                      <a:pt x="1094" y="1154"/>
                                    </a:lnTo>
                                    <a:lnTo>
                                      <a:pt x="1104" y="1119"/>
                                    </a:lnTo>
                                    <a:lnTo>
                                      <a:pt x="1104" y="1064"/>
                                    </a:lnTo>
                                    <a:lnTo>
                                      <a:pt x="1094" y="994"/>
                                    </a:lnTo>
                                    <a:lnTo>
                                      <a:pt x="1109" y="1044"/>
                                    </a:lnTo>
                                    <a:lnTo>
                                      <a:pt x="1129" y="1089"/>
                                    </a:lnTo>
                                    <a:lnTo>
                                      <a:pt x="1154" y="1124"/>
                                    </a:lnTo>
                                    <a:lnTo>
                                      <a:pt x="1179" y="1154"/>
                                    </a:lnTo>
                                    <a:lnTo>
                                      <a:pt x="1204" y="1179"/>
                                    </a:lnTo>
                                    <a:lnTo>
                                      <a:pt x="1234" y="1194"/>
                                    </a:lnTo>
                                    <a:lnTo>
                                      <a:pt x="1264" y="1204"/>
                                    </a:lnTo>
                                    <a:lnTo>
                                      <a:pt x="1294" y="1204"/>
                                    </a:lnTo>
                                    <a:lnTo>
                                      <a:pt x="1320" y="1199"/>
                                    </a:lnTo>
                                    <a:lnTo>
                                      <a:pt x="1345" y="1189"/>
                                    </a:lnTo>
                                    <a:lnTo>
                                      <a:pt x="1370" y="1174"/>
                                    </a:lnTo>
                                    <a:lnTo>
                                      <a:pt x="1390" y="1154"/>
                                    </a:lnTo>
                                    <a:lnTo>
                                      <a:pt x="1410" y="1124"/>
                                    </a:lnTo>
                                    <a:lnTo>
                                      <a:pt x="1425" y="1094"/>
                                    </a:lnTo>
                                    <a:lnTo>
                                      <a:pt x="1430" y="1054"/>
                                    </a:lnTo>
                                    <a:lnTo>
                                      <a:pt x="1435" y="1014"/>
                                    </a:lnTo>
                                    <a:lnTo>
                                      <a:pt x="1515" y="979"/>
                                    </a:lnTo>
                                    <a:lnTo>
                                      <a:pt x="1545" y="959"/>
                                    </a:lnTo>
                                    <a:lnTo>
                                      <a:pt x="1570" y="939"/>
                                    </a:lnTo>
                                    <a:lnTo>
                                      <a:pt x="1585" y="919"/>
                                    </a:lnTo>
                                    <a:lnTo>
                                      <a:pt x="1600" y="899"/>
                                    </a:lnTo>
                                    <a:lnTo>
                                      <a:pt x="1605" y="879"/>
                                    </a:lnTo>
                                    <a:lnTo>
                                      <a:pt x="1605" y="859"/>
                                    </a:lnTo>
                                    <a:lnTo>
                                      <a:pt x="1600" y="839"/>
                                    </a:lnTo>
                                    <a:lnTo>
                                      <a:pt x="1590" y="814"/>
                                    </a:lnTo>
                                    <a:lnTo>
                                      <a:pt x="1570" y="789"/>
                                    </a:lnTo>
                                    <a:lnTo>
                                      <a:pt x="1550" y="769"/>
                                    </a:lnTo>
                                    <a:lnTo>
                                      <a:pt x="1520" y="744"/>
                                    </a:lnTo>
                                    <a:lnTo>
                                      <a:pt x="1485" y="719"/>
                                    </a:lnTo>
                                    <a:lnTo>
                                      <a:pt x="1395" y="669"/>
                                    </a:lnTo>
                                    <a:lnTo>
                                      <a:pt x="1495" y="709"/>
                                    </a:lnTo>
                                    <a:lnTo>
                                      <a:pt x="1535" y="724"/>
                                    </a:lnTo>
                                    <a:lnTo>
                                      <a:pt x="1575" y="734"/>
                                    </a:lnTo>
                                    <a:lnTo>
                                      <a:pt x="1610" y="744"/>
                                    </a:lnTo>
                                    <a:lnTo>
                                      <a:pt x="1640" y="744"/>
                                    </a:lnTo>
                                    <a:lnTo>
                                      <a:pt x="1671" y="739"/>
                                    </a:lnTo>
                                    <a:lnTo>
                                      <a:pt x="1696" y="729"/>
                                    </a:lnTo>
                                    <a:lnTo>
                                      <a:pt x="1711" y="719"/>
                                    </a:lnTo>
                                    <a:lnTo>
                                      <a:pt x="1726" y="704"/>
                                    </a:lnTo>
                                    <a:lnTo>
                                      <a:pt x="1731" y="684"/>
                                    </a:lnTo>
                                    <a:lnTo>
                                      <a:pt x="1736" y="664"/>
                                    </a:lnTo>
                                    <a:lnTo>
                                      <a:pt x="1731" y="634"/>
                                    </a:lnTo>
                                    <a:lnTo>
                                      <a:pt x="1721" y="609"/>
                                    </a:lnTo>
                                    <a:lnTo>
                                      <a:pt x="1706" y="574"/>
                                    </a:lnTo>
                                    <a:lnTo>
                                      <a:pt x="1681" y="539"/>
                                    </a:lnTo>
                                    <a:lnTo>
                                      <a:pt x="1706" y="464"/>
                                    </a:lnTo>
                                    <a:lnTo>
                                      <a:pt x="1711" y="430"/>
                                    </a:lnTo>
                                    <a:lnTo>
                                      <a:pt x="1711" y="405"/>
                                    </a:lnTo>
                                    <a:lnTo>
                                      <a:pt x="1711" y="380"/>
                                    </a:lnTo>
                                    <a:lnTo>
                                      <a:pt x="1701" y="360"/>
                                    </a:lnTo>
                                    <a:lnTo>
                                      <a:pt x="1691" y="345"/>
                                    </a:lnTo>
                                    <a:lnTo>
                                      <a:pt x="1676" y="330"/>
                                    </a:lnTo>
                                    <a:lnTo>
                                      <a:pt x="1656" y="325"/>
                                    </a:lnTo>
                                    <a:lnTo>
                                      <a:pt x="1635" y="320"/>
                                    </a:lnTo>
                                    <a:lnTo>
                                      <a:pt x="1605" y="320"/>
                                    </a:lnTo>
                                    <a:lnTo>
                                      <a:pt x="1575" y="320"/>
                                    </a:lnTo>
                                    <a:lnTo>
                                      <a:pt x="1500" y="340"/>
                                    </a:lnTo>
                                    <a:lnTo>
                                      <a:pt x="1405" y="370"/>
                                    </a:lnTo>
                                    <a:lnTo>
                                      <a:pt x="1445" y="345"/>
                                    </a:lnTo>
                                    <a:lnTo>
                                      <a:pt x="1475" y="320"/>
                                    </a:lnTo>
                                    <a:lnTo>
                                      <a:pt x="1500" y="295"/>
                                    </a:lnTo>
                                    <a:lnTo>
                                      <a:pt x="1520" y="275"/>
                                    </a:lnTo>
                                    <a:lnTo>
                                      <a:pt x="1535" y="250"/>
                                    </a:lnTo>
                                    <a:lnTo>
                                      <a:pt x="1540" y="225"/>
                                    </a:lnTo>
                                    <a:lnTo>
                                      <a:pt x="1545" y="205"/>
                                    </a:lnTo>
                                    <a:lnTo>
                                      <a:pt x="1540" y="185"/>
                                    </a:lnTo>
                                    <a:lnTo>
                                      <a:pt x="1535" y="165"/>
                                    </a:lnTo>
                                    <a:lnTo>
                                      <a:pt x="1520" y="150"/>
                                    </a:lnTo>
                                    <a:lnTo>
                                      <a:pt x="1505" y="135"/>
                                    </a:lnTo>
                                    <a:lnTo>
                                      <a:pt x="1485" y="125"/>
                                    </a:lnTo>
                                    <a:lnTo>
                                      <a:pt x="1460" y="115"/>
                                    </a:lnTo>
                                    <a:lnTo>
                                      <a:pt x="1435" y="115"/>
                                    </a:lnTo>
                                    <a:lnTo>
                                      <a:pt x="1365" y="110"/>
                                    </a:lnTo>
                                    <a:lnTo>
                                      <a:pt x="1360" y="85"/>
                                    </a:lnTo>
                                    <a:lnTo>
                                      <a:pt x="1350" y="60"/>
                                    </a:lnTo>
                                    <a:lnTo>
                                      <a:pt x="1335" y="40"/>
                                    </a:lnTo>
                                    <a:lnTo>
                                      <a:pt x="1325" y="20"/>
                                    </a:lnTo>
                                    <a:lnTo>
                                      <a:pt x="1309" y="10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269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24" y="5"/>
                                    </a:lnTo>
                                    <a:lnTo>
                                      <a:pt x="1204" y="15"/>
                                    </a:lnTo>
                                    <a:lnTo>
                                      <a:pt x="1184" y="30"/>
                                    </a:lnTo>
                                    <a:lnTo>
                                      <a:pt x="1159" y="50"/>
                                    </a:lnTo>
                                    <a:lnTo>
                                      <a:pt x="1139" y="70"/>
                                    </a:lnTo>
                                    <a:lnTo>
                                      <a:pt x="1119" y="95"/>
                                    </a:lnTo>
                                    <a:lnTo>
                                      <a:pt x="1084" y="165"/>
                                    </a:lnTo>
                                    <a:lnTo>
                                      <a:pt x="999" y="100"/>
                                    </a:lnTo>
                                    <a:lnTo>
                                      <a:pt x="958" y="75"/>
                                    </a:lnTo>
                                    <a:lnTo>
                                      <a:pt x="923" y="55"/>
                                    </a:lnTo>
                                    <a:lnTo>
                                      <a:pt x="883" y="40"/>
                                    </a:lnTo>
                                    <a:lnTo>
                                      <a:pt x="848" y="30"/>
                                    </a:lnTo>
                                    <a:lnTo>
                                      <a:pt x="813" y="20"/>
                                    </a:lnTo>
                                    <a:lnTo>
                                      <a:pt x="778" y="20"/>
                                    </a:lnTo>
                                    <a:lnTo>
                                      <a:pt x="748" y="20"/>
                                    </a:lnTo>
                                    <a:lnTo>
                                      <a:pt x="713" y="30"/>
                                    </a:lnTo>
                                    <a:lnTo>
                                      <a:pt x="683" y="40"/>
                                    </a:lnTo>
                                    <a:lnTo>
                                      <a:pt x="652" y="55"/>
                                    </a:lnTo>
                                    <a:lnTo>
                                      <a:pt x="627" y="75"/>
                                    </a:lnTo>
                                    <a:lnTo>
                                      <a:pt x="597" y="100"/>
                                    </a:lnTo>
                                    <a:lnTo>
                                      <a:pt x="572" y="125"/>
                                    </a:lnTo>
                                    <a:lnTo>
                                      <a:pt x="547" y="160"/>
                                    </a:lnTo>
                                    <a:lnTo>
                                      <a:pt x="512" y="125"/>
                                    </a:lnTo>
                                    <a:lnTo>
                                      <a:pt x="472" y="95"/>
                                    </a:lnTo>
                                    <a:lnTo>
                                      <a:pt x="437" y="70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362" y="40"/>
                                    </a:lnTo>
                                    <a:lnTo>
                                      <a:pt x="331" y="35"/>
                                    </a:lnTo>
                                    <a:lnTo>
                                      <a:pt x="296" y="35"/>
                                    </a:lnTo>
                                    <a:lnTo>
                                      <a:pt x="271" y="45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226" y="65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196" y="100"/>
                                    </a:lnTo>
                                    <a:lnTo>
                                      <a:pt x="191" y="120"/>
                                    </a:lnTo>
                                    <a:lnTo>
                                      <a:pt x="191" y="140"/>
                                    </a:lnTo>
                                    <a:lnTo>
                                      <a:pt x="196" y="160"/>
                                    </a:lnTo>
                                    <a:lnTo>
                                      <a:pt x="211" y="185"/>
                                    </a:lnTo>
                                    <a:lnTo>
                                      <a:pt x="146" y="215"/>
                                    </a:lnTo>
                                    <a:lnTo>
                                      <a:pt x="121" y="235"/>
                                    </a:lnTo>
                                    <a:lnTo>
                                      <a:pt x="106" y="250"/>
                                    </a:lnTo>
                                    <a:lnTo>
                                      <a:pt x="91" y="270"/>
                                    </a:lnTo>
                                    <a:lnTo>
                                      <a:pt x="86" y="290"/>
                                    </a:lnTo>
                                    <a:lnTo>
                                      <a:pt x="81" y="310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1" y="350"/>
                                    </a:lnTo>
                                    <a:lnTo>
                                      <a:pt x="106" y="365"/>
                                    </a:lnTo>
                                    <a:lnTo>
                                      <a:pt x="121" y="385"/>
                                    </a:lnTo>
                                    <a:lnTo>
                                      <a:pt x="146" y="400"/>
                                    </a:lnTo>
                                    <a:lnTo>
                                      <a:pt x="176" y="415"/>
                                    </a:lnTo>
                                    <a:lnTo>
                                      <a:pt x="216" y="425"/>
                                    </a:lnTo>
                                    <a:lnTo>
                                      <a:pt x="301" y="450"/>
                                    </a:lnTo>
                                    <a:lnTo>
                                      <a:pt x="206" y="440"/>
                                    </a:lnTo>
                                    <a:lnTo>
                                      <a:pt x="161" y="440"/>
                                    </a:lnTo>
                                    <a:lnTo>
                                      <a:pt x="126" y="445"/>
                                    </a:lnTo>
                                    <a:lnTo>
                                      <a:pt x="91" y="450"/>
                                    </a:lnTo>
                                    <a:lnTo>
                                      <a:pt x="66" y="459"/>
                                    </a:lnTo>
                                    <a:lnTo>
                                      <a:pt x="41" y="474"/>
                                    </a:lnTo>
                                    <a:lnTo>
                                      <a:pt x="21" y="489"/>
                                    </a:lnTo>
                                    <a:lnTo>
                                      <a:pt x="10" y="509"/>
                                    </a:lnTo>
                                    <a:lnTo>
                                      <a:pt x="5" y="529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0" y="574"/>
                                    </a:lnTo>
                                    <a:lnTo>
                                      <a:pt x="21" y="599"/>
                                    </a:lnTo>
                                    <a:lnTo>
                                      <a:pt x="36" y="624"/>
                                    </a:lnTo>
                                    <a:lnTo>
                                      <a:pt x="61" y="649"/>
                                    </a:lnTo>
                                    <a:lnTo>
                                      <a:pt x="86" y="674"/>
                                    </a:lnTo>
                                    <a:lnTo>
                                      <a:pt x="76" y="704"/>
                                    </a:lnTo>
                                    <a:lnTo>
                                      <a:pt x="71" y="734"/>
                                    </a:lnTo>
                                    <a:lnTo>
                                      <a:pt x="71" y="764"/>
                                    </a:lnTo>
                                    <a:lnTo>
                                      <a:pt x="76" y="7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1" name="Group 2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562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8" y="8412"/>
                                  <a:ext cx="393" cy="1340"/>
                                </a:xfrm>
                                <a:custGeom>
                                  <a:avLst/>
                                  <a:gdLst>
                                    <a:gd name="T0" fmla="*/ 91 w 447"/>
                                    <a:gd name="T1" fmla="*/ 0 h 1523"/>
                                    <a:gd name="T2" fmla="*/ 15 w 447"/>
                                    <a:gd name="T3" fmla="*/ 0 h 1523"/>
                                    <a:gd name="T4" fmla="*/ 15 w 447"/>
                                    <a:gd name="T5" fmla="*/ 0 h 1523"/>
                                    <a:gd name="T6" fmla="*/ 5 w 447"/>
                                    <a:gd name="T7" fmla="*/ 105 h 1523"/>
                                    <a:gd name="T8" fmla="*/ 0 w 447"/>
                                    <a:gd name="T9" fmla="*/ 209 h 1523"/>
                                    <a:gd name="T10" fmla="*/ 0 w 447"/>
                                    <a:gd name="T11" fmla="*/ 314 h 1523"/>
                                    <a:gd name="T12" fmla="*/ 5 w 447"/>
                                    <a:gd name="T13" fmla="*/ 414 h 1523"/>
                                    <a:gd name="T14" fmla="*/ 15 w 447"/>
                                    <a:gd name="T15" fmla="*/ 514 h 1523"/>
                                    <a:gd name="T16" fmla="*/ 25 w 447"/>
                                    <a:gd name="T17" fmla="*/ 614 h 1523"/>
                                    <a:gd name="T18" fmla="*/ 41 w 447"/>
                                    <a:gd name="T19" fmla="*/ 714 h 1523"/>
                                    <a:gd name="T20" fmla="*/ 61 w 447"/>
                                    <a:gd name="T21" fmla="*/ 809 h 1523"/>
                                    <a:gd name="T22" fmla="*/ 86 w 447"/>
                                    <a:gd name="T23" fmla="*/ 904 h 1523"/>
                                    <a:gd name="T24" fmla="*/ 116 w 447"/>
                                    <a:gd name="T25" fmla="*/ 994 h 1523"/>
                                    <a:gd name="T26" fmla="*/ 146 w 447"/>
                                    <a:gd name="T27" fmla="*/ 1088 h 1523"/>
                                    <a:gd name="T28" fmla="*/ 181 w 447"/>
                                    <a:gd name="T29" fmla="*/ 1178 h 1523"/>
                                    <a:gd name="T30" fmla="*/ 221 w 447"/>
                                    <a:gd name="T31" fmla="*/ 1268 h 1523"/>
                                    <a:gd name="T32" fmla="*/ 266 w 447"/>
                                    <a:gd name="T33" fmla="*/ 1353 h 1523"/>
                                    <a:gd name="T34" fmla="*/ 316 w 447"/>
                                    <a:gd name="T35" fmla="*/ 1438 h 1523"/>
                                    <a:gd name="T36" fmla="*/ 367 w 447"/>
                                    <a:gd name="T37" fmla="*/ 1523 h 1523"/>
                                    <a:gd name="T38" fmla="*/ 447 w 447"/>
                                    <a:gd name="T39" fmla="*/ 1523 h 1523"/>
                                    <a:gd name="T40" fmla="*/ 447 w 447"/>
                                    <a:gd name="T41" fmla="*/ 1523 h 1523"/>
                                    <a:gd name="T42" fmla="*/ 392 w 447"/>
                                    <a:gd name="T43" fmla="*/ 1418 h 1523"/>
                                    <a:gd name="T44" fmla="*/ 336 w 447"/>
                                    <a:gd name="T45" fmla="*/ 1313 h 1523"/>
                                    <a:gd name="T46" fmla="*/ 286 w 447"/>
                                    <a:gd name="T47" fmla="*/ 1213 h 1523"/>
                                    <a:gd name="T48" fmla="*/ 246 w 447"/>
                                    <a:gd name="T49" fmla="*/ 1113 h 1523"/>
                                    <a:gd name="T50" fmla="*/ 206 w 447"/>
                                    <a:gd name="T51" fmla="*/ 1014 h 1523"/>
                                    <a:gd name="T52" fmla="*/ 171 w 447"/>
                                    <a:gd name="T53" fmla="*/ 914 h 1523"/>
                                    <a:gd name="T54" fmla="*/ 141 w 447"/>
                                    <a:gd name="T55" fmla="*/ 819 h 1523"/>
                                    <a:gd name="T56" fmla="*/ 116 w 447"/>
                                    <a:gd name="T57" fmla="*/ 724 h 1523"/>
                                    <a:gd name="T58" fmla="*/ 96 w 447"/>
                                    <a:gd name="T59" fmla="*/ 629 h 1523"/>
                                    <a:gd name="T60" fmla="*/ 81 w 447"/>
                                    <a:gd name="T61" fmla="*/ 534 h 1523"/>
                                    <a:gd name="T62" fmla="*/ 71 w 447"/>
                                    <a:gd name="T63" fmla="*/ 444 h 1523"/>
                                    <a:gd name="T64" fmla="*/ 66 w 447"/>
                                    <a:gd name="T65" fmla="*/ 349 h 1523"/>
                                    <a:gd name="T66" fmla="*/ 66 w 447"/>
                                    <a:gd name="T67" fmla="*/ 259 h 1523"/>
                                    <a:gd name="T68" fmla="*/ 66 w 447"/>
                                    <a:gd name="T69" fmla="*/ 174 h 1523"/>
                                    <a:gd name="T70" fmla="*/ 76 w 447"/>
                                    <a:gd name="T71" fmla="*/ 85 h 1523"/>
                                    <a:gd name="T72" fmla="*/ 91 w 447"/>
                                    <a:gd name="T73" fmla="*/ 0 h 1523"/>
                                    <a:gd name="T74" fmla="*/ 91 w 447"/>
                                    <a:gd name="T75" fmla="*/ 0 h 1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47" h="1523">
                                      <a:moveTo>
                                        <a:pt x="91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314"/>
                                      </a:lnTo>
                                      <a:lnTo>
                                        <a:pt x="5" y="414"/>
                                      </a:lnTo>
                                      <a:lnTo>
                                        <a:pt x="15" y="514"/>
                                      </a:lnTo>
                                      <a:lnTo>
                                        <a:pt x="25" y="614"/>
                                      </a:lnTo>
                                      <a:lnTo>
                                        <a:pt x="41" y="714"/>
                                      </a:lnTo>
                                      <a:lnTo>
                                        <a:pt x="61" y="809"/>
                                      </a:lnTo>
                                      <a:lnTo>
                                        <a:pt x="86" y="904"/>
                                      </a:lnTo>
                                      <a:lnTo>
                                        <a:pt x="116" y="994"/>
                                      </a:lnTo>
                                      <a:lnTo>
                                        <a:pt x="146" y="1088"/>
                                      </a:lnTo>
                                      <a:lnTo>
                                        <a:pt x="181" y="1178"/>
                                      </a:lnTo>
                                      <a:lnTo>
                                        <a:pt x="221" y="1268"/>
                                      </a:lnTo>
                                      <a:lnTo>
                                        <a:pt x="266" y="1353"/>
                                      </a:lnTo>
                                      <a:lnTo>
                                        <a:pt x="316" y="1438"/>
                                      </a:lnTo>
                                      <a:lnTo>
                                        <a:pt x="367" y="1523"/>
                                      </a:lnTo>
                                      <a:lnTo>
                                        <a:pt x="447" y="1523"/>
                                      </a:lnTo>
                                      <a:lnTo>
                                        <a:pt x="392" y="1418"/>
                                      </a:lnTo>
                                      <a:lnTo>
                                        <a:pt x="336" y="1313"/>
                                      </a:lnTo>
                                      <a:lnTo>
                                        <a:pt x="286" y="1213"/>
                                      </a:lnTo>
                                      <a:lnTo>
                                        <a:pt x="246" y="1113"/>
                                      </a:lnTo>
                                      <a:lnTo>
                                        <a:pt x="206" y="1014"/>
                                      </a:lnTo>
                                      <a:lnTo>
                                        <a:pt x="171" y="914"/>
                                      </a:lnTo>
                                      <a:lnTo>
                                        <a:pt x="141" y="819"/>
                                      </a:lnTo>
                                      <a:lnTo>
                                        <a:pt x="116" y="724"/>
                                      </a:lnTo>
                                      <a:lnTo>
                                        <a:pt x="96" y="629"/>
                                      </a:lnTo>
                                      <a:lnTo>
                                        <a:pt x="81" y="534"/>
                                      </a:lnTo>
                                      <a:lnTo>
                                        <a:pt x="71" y="444"/>
                                      </a:lnTo>
                                      <a:lnTo>
                                        <a:pt x="66" y="349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3" name="Group 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6" y="7340"/>
                                  <a:ext cx="1764" cy="2412"/>
                                  <a:chOff x="2076" y="7340"/>
                                  <a:chExt cx="1764" cy="2412"/>
                                </a:xfrm>
                              </wpg:grpSpPr>
                              <wps:wsp>
                                <wps:cNvPr id="564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3" y="8680"/>
                                    <a:ext cx="607" cy="1072"/>
                                  </a:xfrm>
                                  <a:custGeom>
                                    <a:avLst/>
                                    <a:gdLst>
                                      <a:gd name="T0" fmla="*/ 577 w 1465"/>
                                      <a:gd name="T1" fmla="*/ 664 h 2003"/>
                                      <a:gd name="T2" fmla="*/ 411 w 1465"/>
                                      <a:gd name="T3" fmla="*/ 505 h 2003"/>
                                      <a:gd name="T4" fmla="*/ 296 w 1465"/>
                                      <a:gd name="T5" fmla="*/ 400 h 2003"/>
                                      <a:gd name="T6" fmla="*/ 206 w 1465"/>
                                      <a:gd name="T7" fmla="*/ 300 h 2003"/>
                                      <a:gd name="T8" fmla="*/ 95 w 1465"/>
                                      <a:gd name="T9" fmla="*/ 155 h 2003"/>
                                      <a:gd name="T10" fmla="*/ 0 w 1465"/>
                                      <a:gd name="T11" fmla="*/ 0 h 2003"/>
                                      <a:gd name="T12" fmla="*/ 5 w 1465"/>
                                      <a:gd name="T13" fmla="*/ 230 h 2003"/>
                                      <a:gd name="T14" fmla="*/ 30 w 1465"/>
                                      <a:gd name="T15" fmla="*/ 510 h 2003"/>
                                      <a:gd name="T16" fmla="*/ 55 w 1465"/>
                                      <a:gd name="T17" fmla="*/ 659 h 2003"/>
                                      <a:gd name="T18" fmla="*/ 75 w 1465"/>
                                      <a:gd name="T19" fmla="*/ 724 h 2003"/>
                                      <a:gd name="T20" fmla="*/ 130 w 1465"/>
                                      <a:gd name="T21" fmla="*/ 859 h 2003"/>
                                      <a:gd name="T22" fmla="*/ 211 w 1465"/>
                                      <a:gd name="T23" fmla="*/ 974 h 2003"/>
                                      <a:gd name="T24" fmla="*/ 311 w 1465"/>
                                      <a:gd name="T25" fmla="*/ 1074 h 2003"/>
                                      <a:gd name="T26" fmla="*/ 431 w 1465"/>
                                      <a:gd name="T27" fmla="*/ 1154 h 2003"/>
                                      <a:gd name="T28" fmla="*/ 476 w 1465"/>
                                      <a:gd name="T29" fmla="*/ 1174 h 2003"/>
                                      <a:gd name="T30" fmla="*/ 587 w 1465"/>
                                      <a:gd name="T31" fmla="*/ 1239 h 2003"/>
                                      <a:gd name="T32" fmla="*/ 707 w 1465"/>
                                      <a:gd name="T33" fmla="*/ 1334 h 2003"/>
                                      <a:gd name="T34" fmla="*/ 918 w 1465"/>
                                      <a:gd name="T35" fmla="*/ 1524 h 2003"/>
                                      <a:gd name="T36" fmla="*/ 1179 w 1465"/>
                                      <a:gd name="T37" fmla="*/ 1773 h 2003"/>
                                      <a:gd name="T38" fmla="*/ 1254 w 1465"/>
                                      <a:gd name="T39" fmla="*/ 1838 h 2003"/>
                                      <a:gd name="T40" fmla="*/ 1399 w 1465"/>
                                      <a:gd name="T41" fmla="*/ 1953 h 2003"/>
                                      <a:gd name="T42" fmla="*/ 1465 w 1465"/>
                                      <a:gd name="T43" fmla="*/ 2003 h 2003"/>
                                      <a:gd name="T44" fmla="*/ 1334 w 1465"/>
                                      <a:gd name="T45" fmla="*/ 1738 h 2003"/>
                                      <a:gd name="T46" fmla="*/ 1194 w 1465"/>
                                      <a:gd name="T47" fmla="*/ 1519 h 2003"/>
                                      <a:gd name="T48" fmla="*/ 1144 w 1465"/>
                                      <a:gd name="T49" fmla="*/ 1454 h 2003"/>
                                      <a:gd name="T50" fmla="*/ 1033 w 1465"/>
                                      <a:gd name="T51" fmla="*/ 1324 h 2003"/>
                                      <a:gd name="T52" fmla="*/ 968 w 1465"/>
                                      <a:gd name="T53" fmla="*/ 1264 h 2003"/>
                                      <a:gd name="T54" fmla="*/ 792 w 1465"/>
                                      <a:gd name="T55" fmla="*/ 1084 h 2003"/>
                                      <a:gd name="T56" fmla="*/ 757 w 1465"/>
                                      <a:gd name="T57" fmla="*/ 1029 h 2003"/>
                                      <a:gd name="T58" fmla="*/ 692 w 1465"/>
                                      <a:gd name="T59" fmla="*/ 904 h 2003"/>
                                      <a:gd name="T60" fmla="*/ 667 w 1465"/>
                                      <a:gd name="T61" fmla="*/ 834 h 2003"/>
                                      <a:gd name="T62" fmla="*/ 637 w 1465"/>
                                      <a:gd name="T63" fmla="*/ 749 h 2003"/>
                                      <a:gd name="T64" fmla="*/ 577 w 1465"/>
                                      <a:gd name="T65" fmla="*/ 664 h 20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1465" h="2003">
                                        <a:moveTo>
                                          <a:pt x="577" y="664"/>
                                        </a:moveTo>
                                        <a:lnTo>
                                          <a:pt x="577" y="664"/>
                                        </a:lnTo>
                                        <a:lnTo>
                                          <a:pt x="517" y="605"/>
                                        </a:lnTo>
                                        <a:lnTo>
                                          <a:pt x="411" y="505"/>
                                        </a:lnTo>
                                        <a:lnTo>
                                          <a:pt x="296" y="400"/>
                                        </a:lnTo>
                                        <a:lnTo>
                                          <a:pt x="206" y="300"/>
                                        </a:lnTo>
                                        <a:lnTo>
                                          <a:pt x="150" y="230"/>
                                        </a:lnTo>
                                        <a:lnTo>
                                          <a:pt x="95" y="155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30"/>
                                        </a:lnTo>
                                        <a:lnTo>
                                          <a:pt x="20" y="425"/>
                                        </a:lnTo>
                                        <a:lnTo>
                                          <a:pt x="30" y="510"/>
                                        </a:lnTo>
                                        <a:lnTo>
                                          <a:pt x="40" y="590"/>
                                        </a:lnTo>
                                        <a:lnTo>
                                          <a:pt x="55" y="659"/>
                                        </a:lnTo>
                                        <a:lnTo>
                                          <a:pt x="75" y="724"/>
                                        </a:lnTo>
                                        <a:lnTo>
                                          <a:pt x="100" y="794"/>
                                        </a:lnTo>
                                        <a:lnTo>
                                          <a:pt x="130" y="859"/>
                                        </a:lnTo>
                                        <a:lnTo>
                                          <a:pt x="166" y="919"/>
                                        </a:lnTo>
                                        <a:lnTo>
                                          <a:pt x="211" y="974"/>
                                        </a:lnTo>
                                        <a:lnTo>
                                          <a:pt x="256" y="1024"/>
                                        </a:lnTo>
                                        <a:lnTo>
                                          <a:pt x="311" y="1074"/>
                                        </a:lnTo>
                                        <a:lnTo>
                                          <a:pt x="366" y="1114"/>
                                        </a:lnTo>
                                        <a:lnTo>
                                          <a:pt x="431" y="1154"/>
                                        </a:lnTo>
                                        <a:lnTo>
                                          <a:pt x="476" y="1174"/>
                                        </a:lnTo>
                                        <a:lnTo>
                                          <a:pt x="532" y="1204"/>
                                        </a:lnTo>
                                        <a:lnTo>
                                          <a:pt x="587" y="1239"/>
                                        </a:lnTo>
                                        <a:lnTo>
                                          <a:pt x="647" y="1284"/>
                                        </a:lnTo>
                                        <a:lnTo>
                                          <a:pt x="707" y="1334"/>
                                        </a:lnTo>
                                        <a:lnTo>
                                          <a:pt x="777" y="1389"/>
                                        </a:lnTo>
                                        <a:lnTo>
                                          <a:pt x="918" y="1524"/>
                                        </a:lnTo>
                                        <a:lnTo>
                                          <a:pt x="1179" y="1773"/>
                                        </a:lnTo>
                                        <a:lnTo>
                                          <a:pt x="1254" y="1838"/>
                                        </a:lnTo>
                                        <a:lnTo>
                                          <a:pt x="1329" y="1898"/>
                                        </a:lnTo>
                                        <a:lnTo>
                                          <a:pt x="1399" y="1953"/>
                                        </a:lnTo>
                                        <a:lnTo>
                                          <a:pt x="1465" y="2003"/>
                                        </a:lnTo>
                                        <a:lnTo>
                                          <a:pt x="1399" y="1868"/>
                                        </a:lnTo>
                                        <a:lnTo>
                                          <a:pt x="1334" y="1738"/>
                                        </a:lnTo>
                                        <a:lnTo>
                                          <a:pt x="1264" y="1623"/>
                                        </a:lnTo>
                                        <a:lnTo>
                                          <a:pt x="1194" y="1519"/>
                                        </a:lnTo>
                                        <a:lnTo>
                                          <a:pt x="1144" y="1454"/>
                                        </a:lnTo>
                                        <a:lnTo>
                                          <a:pt x="1088" y="1389"/>
                                        </a:lnTo>
                                        <a:lnTo>
                                          <a:pt x="1033" y="1324"/>
                                        </a:lnTo>
                                        <a:lnTo>
                                          <a:pt x="968" y="1264"/>
                                        </a:lnTo>
                                        <a:lnTo>
                                          <a:pt x="853" y="1149"/>
                                        </a:lnTo>
                                        <a:lnTo>
                                          <a:pt x="792" y="1084"/>
                                        </a:lnTo>
                                        <a:lnTo>
                                          <a:pt x="757" y="1029"/>
                                        </a:lnTo>
                                        <a:lnTo>
                                          <a:pt x="722" y="969"/>
                                        </a:lnTo>
                                        <a:lnTo>
                                          <a:pt x="692" y="904"/>
                                        </a:lnTo>
                                        <a:lnTo>
                                          <a:pt x="667" y="834"/>
                                        </a:lnTo>
                                        <a:lnTo>
                                          <a:pt x="657" y="789"/>
                                        </a:lnTo>
                                        <a:lnTo>
                                          <a:pt x="637" y="749"/>
                                        </a:lnTo>
                                        <a:lnTo>
                                          <a:pt x="612" y="704"/>
                                        </a:lnTo>
                                        <a:lnTo>
                                          <a:pt x="577" y="6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5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6" y="7644"/>
                                    <a:ext cx="1764" cy="1036"/>
                                  </a:xfrm>
                                  <a:custGeom>
                                    <a:avLst/>
                                    <a:gdLst>
                                      <a:gd name="T0" fmla="*/ 211 w 2006"/>
                                      <a:gd name="T1" fmla="*/ 534 h 1178"/>
                                      <a:gd name="T2" fmla="*/ 306 w 2006"/>
                                      <a:gd name="T3" fmla="*/ 479 h 1178"/>
                                      <a:gd name="T4" fmla="*/ 311 w 2006"/>
                                      <a:gd name="T5" fmla="*/ 484 h 1178"/>
                                      <a:gd name="T6" fmla="*/ 231 w 2006"/>
                                      <a:gd name="T7" fmla="*/ 534 h 1178"/>
                                      <a:gd name="T8" fmla="*/ 181 w 2006"/>
                                      <a:gd name="T9" fmla="*/ 604 h 1178"/>
                                      <a:gd name="T10" fmla="*/ 165 w 2006"/>
                                      <a:gd name="T11" fmla="*/ 649 h 1178"/>
                                      <a:gd name="T12" fmla="*/ 171 w 2006"/>
                                      <a:gd name="T13" fmla="*/ 694 h 1178"/>
                                      <a:gd name="T14" fmla="*/ 211 w 2006"/>
                                      <a:gd name="T15" fmla="*/ 744 h 1178"/>
                                      <a:gd name="T16" fmla="*/ 296 w 2006"/>
                                      <a:gd name="T17" fmla="*/ 759 h 1178"/>
                                      <a:gd name="T18" fmla="*/ 371 w 2006"/>
                                      <a:gd name="T19" fmla="*/ 754 h 1178"/>
                                      <a:gd name="T20" fmla="*/ 366 w 2006"/>
                                      <a:gd name="T21" fmla="*/ 864 h 1178"/>
                                      <a:gd name="T22" fmla="*/ 386 w 2006"/>
                                      <a:gd name="T23" fmla="*/ 914 h 1178"/>
                                      <a:gd name="T24" fmla="*/ 451 w 2006"/>
                                      <a:gd name="T25" fmla="*/ 939 h 1178"/>
                                      <a:gd name="T26" fmla="*/ 512 w 2006"/>
                                      <a:gd name="T27" fmla="*/ 919 h 1178"/>
                                      <a:gd name="T28" fmla="*/ 572 w 2006"/>
                                      <a:gd name="T29" fmla="*/ 869 h 1178"/>
                                      <a:gd name="T30" fmla="*/ 662 w 2006"/>
                                      <a:gd name="T31" fmla="*/ 749 h 1178"/>
                                      <a:gd name="T32" fmla="*/ 642 w 2006"/>
                                      <a:gd name="T33" fmla="*/ 809 h 1178"/>
                                      <a:gd name="T34" fmla="*/ 602 w 2006"/>
                                      <a:gd name="T35" fmla="*/ 964 h 1178"/>
                                      <a:gd name="T36" fmla="*/ 607 w 2006"/>
                                      <a:gd name="T37" fmla="*/ 1013 h 1178"/>
                                      <a:gd name="T38" fmla="*/ 667 w 2006"/>
                                      <a:gd name="T39" fmla="*/ 1073 h 1178"/>
                                      <a:gd name="T40" fmla="*/ 712 w 2006"/>
                                      <a:gd name="T41" fmla="*/ 1088 h 1178"/>
                                      <a:gd name="T42" fmla="*/ 772 w 2006"/>
                                      <a:gd name="T43" fmla="*/ 1078 h 1178"/>
                                      <a:gd name="T44" fmla="*/ 858 w 2006"/>
                                      <a:gd name="T45" fmla="*/ 1018 h 1178"/>
                                      <a:gd name="T46" fmla="*/ 958 w 2006"/>
                                      <a:gd name="T47" fmla="*/ 1143 h 1178"/>
                                      <a:gd name="T48" fmla="*/ 1038 w 2006"/>
                                      <a:gd name="T49" fmla="*/ 1178 h 1178"/>
                                      <a:gd name="T50" fmla="*/ 1154 w 2006"/>
                                      <a:gd name="T51" fmla="*/ 1148 h 1178"/>
                                      <a:gd name="T52" fmla="*/ 1219 w 2006"/>
                                      <a:gd name="T53" fmla="*/ 1078 h 1178"/>
                                      <a:gd name="T54" fmla="*/ 1269 w 2006"/>
                                      <a:gd name="T55" fmla="*/ 969 h 1178"/>
                                      <a:gd name="T56" fmla="*/ 1309 w 2006"/>
                                      <a:gd name="T57" fmla="*/ 734 h 1178"/>
                                      <a:gd name="T58" fmla="*/ 1344 w 2006"/>
                                      <a:gd name="T59" fmla="*/ 709 h 1178"/>
                                      <a:gd name="T60" fmla="*/ 1480 w 2006"/>
                                      <a:gd name="T61" fmla="*/ 864 h 1178"/>
                                      <a:gd name="T62" fmla="*/ 1565 w 2006"/>
                                      <a:gd name="T63" fmla="*/ 909 h 1178"/>
                                      <a:gd name="T64" fmla="*/ 1655 w 2006"/>
                                      <a:gd name="T65" fmla="*/ 919 h 1178"/>
                                      <a:gd name="T66" fmla="*/ 1755 w 2006"/>
                                      <a:gd name="T67" fmla="*/ 864 h 1178"/>
                                      <a:gd name="T68" fmla="*/ 1795 w 2006"/>
                                      <a:gd name="T69" fmla="*/ 789 h 1178"/>
                                      <a:gd name="T70" fmla="*/ 1795 w 2006"/>
                                      <a:gd name="T71" fmla="*/ 639 h 1178"/>
                                      <a:gd name="T72" fmla="*/ 1906 w 2006"/>
                                      <a:gd name="T73" fmla="*/ 624 h 1178"/>
                                      <a:gd name="T74" fmla="*/ 1976 w 2006"/>
                                      <a:gd name="T75" fmla="*/ 574 h 1178"/>
                                      <a:gd name="T76" fmla="*/ 2006 w 2006"/>
                                      <a:gd name="T77" fmla="*/ 509 h 1178"/>
                                      <a:gd name="T78" fmla="*/ 1996 w 2006"/>
                                      <a:gd name="T79" fmla="*/ 439 h 1178"/>
                                      <a:gd name="T80" fmla="*/ 1916 w 2006"/>
                                      <a:gd name="T81" fmla="*/ 354 h 1178"/>
                                      <a:gd name="T82" fmla="*/ 1821 w 2006"/>
                                      <a:gd name="T83" fmla="*/ 329 h 1178"/>
                                      <a:gd name="T84" fmla="*/ 1610 w 2006"/>
                                      <a:gd name="T85" fmla="*/ 324 h 1178"/>
                                      <a:gd name="T86" fmla="*/ 381 w 2006"/>
                                      <a:gd name="T87" fmla="*/ 0 h 1178"/>
                                      <a:gd name="T88" fmla="*/ 181 w 2006"/>
                                      <a:gd name="T89" fmla="*/ 15 h 1178"/>
                                      <a:gd name="T90" fmla="*/ 90 w 2006"/>
                                      <a:gd name="T91" fmla="*/ 45 h 1178"/>
                                      <a:gd name="T92" fmla="*/ 30 w 2006"/>
                                      <a:gd name="T93" fmla="*/ 89 h 1178"/>
                                      <a:gd name="T94" fmla="*/ 0 w 2006"/>
                                      <a:gd name="T95" fmla="*/ 169 h 1178"/>
                                      <a:gd name="T96" fmla="*/ 20 w 2006"/>
                                      <a:gd name="T97" fmla="*/ 229 h 1178"/>
                                      <a:gd name="T98" fmla="*/ 110 w 2006"/>
                                      <a:gd name="T99" fmla="*/ 299 h 1178"/>
                                      <a:gd name="T100" fmla="*/ 45 w 2006"/>
                                      <a:gd name="T101" fmla="*/ 344 h 1178"/>
                                      <a:gd name="T102" fmla="*/ 15 w 2006"/>
                                      <a:gd name="T103" fmla="*/ 404 h 1178"/>
                                      <a:gd name="T104" fmla="*/ 25 w 2006"/>
                                      <a:gd name="T105" fmla="*/ 484 h 1178"/>
                                      <a:gd name="T106" fmla="*/ 65 w 2006"/>
                                      <a:gd name="T107" fmla="*/ 529 h 1178"/>
                                      <a:gd name="T108" fmla="*/ 165 w 2006"/>
                                      <a:gd name="T109" fmla="*/ 544 h 1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006" h="1178">
                                        <a:moveTo>
                                          <a:pt x="165" y="544"/>
                                        </a:moveTo>
                                        <a:lnTo>
                                          <a:pt x="165" y="544"/>
                                        </a:lnTo>
                                        <a:lnTo>
                                          <a:pt x="211" y="534"/>
                                        </a:lnTo>
                                        <a:lnTo>
                                          <a:pt x="261" y="514"/>
                                        </a:lnTo>
                                        <a:lnTo>
                                          <a:pt x="306" y="479"/>
                                        </a:lnTo>
                                        <a:lnTo>
                                          <a:pt x="371" y="444"/>
                                        </a:lnTo>
                                        <a:lnTo>
                                          <a:pt x="311" y="484"/>
                                        </a:lnTo>
                                        <a:lnTo>
                                          <a:pt x="261" y="514"/>
                                        </a:lnTo>
                                        <a:lnTo>
                                          <a:pt x="231" y="534"/>
                                        </a:lnTo>
                                        <a:lnTo>
                                          <a:pt x="211" y="559"/>
                                        </a:lnTo>
                                        <a:lnTo>
                                          <a:pt x="196" y="584"/>
                                        </a:lnTo>
                                        <a:lnTo>
                                          <a:pt x="181" y="604"/>
                                        </a:lnTo>
                                        <a:lnTo>
                                          <a:pt x="171" y="629"/>
                                        </a:lnTo>
                                        <a:lnTo>
                                          <a:pt x="165" y="649"/>
                                        </a:lnTo>
                                        <a:lnTo>
                                          <a:pt x="165" y="674"/>
                                        </a:lnTo>
                                        <a:lnTo>
                                          <a:pt x="171" y="694"/>
                                        </a:lnTo>
                                        <a:lnTo>
                                          <a:pt x="181" y="714"/>
                                        </a:lnTo>
                                        <a:lnTo>
                                          <a:pt x="196" y="734"/>
                                        </a:lnTo>
                                        <a:lnTo>
                                          <a:pt x="211" y="744"/>
                                        </a:lnTo>
                                        <a:lnTo>
                                          <a:pt x="236" y="754"/>
                                        </a:lnTo>
                                        <a:lnTo>
                                          <a:pt x="261" y="759"/>
                                        </a:lnTo>
                                        <a:lnTo>
                                          <a:pt x="296" y="759"/>
                                        </a:lnTo>
                                        <a:lnTo>
                                          <a:pt x="331" y="759"/>
                                        </a:lnTo>
                                        <a:lnTo>
                                          <a:pt x="371" y="754"/>
                                        </a:lnTo>
                                        <a:lnTo>
                                          <a:pt x="361" y="794"/>
                                        </a:lnTo>
                                        <a:lnTo>
                                          <a:pt x="361" y="829"/>
                                        </a:lnTo>
                                        <a:lnTo>
                                          <a:pt x="366" y="864"/>
                                        </a:lnTo>
                                        <a:lnTo>
                                          <a:pt x="376" y="894"/>
                                        </a:lnTo>
                                        <a:lnTo>
                                          <a:pt x="386" y="914"/>
                                        </a:lnTo>
                                        <a:lnTo>
                                          <a:pt x="406" y="929"/>
                                        </a:lnTo>
                                        <a:lnTo>
                                          <a:pt x="426" y="939"/>
                                        </a:lnTo>
                                        <a:lnTo>
                                          <a:pt x="451" y="939"/>
                                        </a:lnTo>
                                        <a:lnTo>
                                          <a:pt x="481" y="934"/>
                                        </a:lnTo>
                                        <a:lnTo>
                                          <a:pt x="512" y="919"/>
                                        </a:lnTo>
                                        <a:lnTo>
                                          <a:pt x="542" y="899"/>
                                        </a:lnTo>
                                        <a:lnTo>
                                          <a:pt x="572" y="869"/>
                                        </a:lnTo>
                                        <a:lnTo>
                                          <a:pt x="602" y="834"/>
                                        </a:lnTo>
                                        <a:lnTo>
                                          <a:pt x="632" y="794"/>
                                        </a:lnTo>
                                        <a:lnTo>
                                          <a:pt x="662" y="749"/>
                                        </a:lnTo>
                                        <a:lnTo>
                                          <a:pt x="687" y="694"/>
                                        </a:lnTo>
                                        <a:lnTo>
                                          <a:pt x="642" y="809"/>
                                        </a:lnTo>
                                        <a:lnTo>
                                          <a:pt x="612" y="899"/>
                                        </a:lnTo>
                                        <a:lnTo>
                                          <a:pt x="607" y="934"/>
                                        </a:lnTo>
                                        <a:lnTo>
                                          <a:pt x="602" y="964"/>
                                        </a:lnTo>
                                        <a:lnTo>
                                          <a:pt x="602" y="994"/>
                                        </a:lnTo>
                                        <a:lnTo>
                                          <a:pt x="607" y="1013"/>
                                        </a:lnTo>
                                        <a:lnTo>
                                          <a:pt x="622" y="1038"/>
                                        </a:lnTo>
                                        <a:lnTo>
                                          <a:pt x="642" y="1058"/>
                                        </a:lnTo>
                                        <a:lnTo>
                                          <a:pt x="667" y="1073"/>
                                        </a:lnTo>
                                        <a:lnTo>
                                          <a:pt x="692" y="1083"/>
                                        </a:lnTo>
                                        <a:lnTo>
                                          <a:pt x="712" y="1088"/>
                                        </a:lnTo>
                                        <a:lnTo>
                                          <a:pt x="732" y="1088"/>
                                        </a:lnTo>
                                        <a:lnTo>
                                          <a:pt x="752" y="1083"/>
                                        </a:lnTo>
                                        <a:lnTo>
                                          <a:pt x="772" y="1078"/>
                                        </a:lnTo>
                                        <a:lnTo>
                                          <a:pt x="817" y="1053"/>
                                        </a:lnTo>
                                        <a:lnTo>
                                          <a:pt x="858" y="1018"/>
                                        </a:lnTo>
                                        <a:lnTo>
                                          <a:pt x="888" y="1068"/>
                                        </a:lnTo>
                                        <a:lnTo>
                                          <a:pt x="923" y="1113"/>
                                        </a:lnTo>
                                        <a:lnTo>
                                          <a:pt x="958" y="1143"/>
                                        </a:lnTo>
                                        <a:lnTo>
                                          <a:pt x="998" y="1163"/>
                                        </a:lnTo>
                                        <a:lnTo>
                                          <a:pt x="1038" y="1178"/>
                                        </a:lnTo>
                                        <a:lnTo>
                                          <a:pt x="1078" y="1178"/>
                                        </a:lnTo>
                                        <a:lnTo>
                                          <a:pt x="1113" y="1168"/>
                                        </a:lnTo>
                                        <a:lnTo>
                                          <a:pt x="1154" y="1148"/>
                                        </a:lnTo>
                                        <a:lnTo>
                                          <a:pt x="1189" y="1113"/>
                                        </a:lnTo>
                                        <a:lnTo>
                                          <a:pt x="1219" y="1078"/>
                                        </a:lnTo>
                                        <a:lnTo>
                                          <a:pt x="1249" y="1028"/>
                                        </a:lnTo>
                                        <a:lnTo>
                                          <a:pt x="1269" y="969"/>
                                        </a:lnTo>
                                        <a:lnTo>
                                          <a:pt x="1289" y="899"/>
                                        </a:lnTo>
                                        <a:lnTo>
                                          <a:pt x="1304" y="819"/>
                                        </a:lnTo>
                                        <a:lnTo>
                                          <a:pt x="1309" y="734"/>
                                        </a:lnTo>
                                        <a:lnTo>
                                          <a:pt x="1309" y="639"/>
                                        </a:lnTo>
                                        <a:lnTo>
                                          <a:pt x="1344" y="709"/>
                                        </a:lnTo>
                                        <a:lnTo>
                                          <a:pt x="1384" y="769"/>
                                        </a:lnTo>
                                        <a:lnTo>
                                          <a:pt x="1429" y="824"/>
                                        </a:lnTo>
                                        <a:lnTo>
                                          <a:pt x="1480" y="864"/>
                                        </a:lnTo>
                                        <a:lnTo>
                                          <a:pt x="1525" y="889"/>
                                        </a:lnTo>
                                        <a:lnTo>
                                          <a:pt x="1565" y="909"/>
                                        </a:lnTo>
                                        <a:lnTo>
                                          <a:pt x="1610" y="919"/>
                                        </a:lnTo>
                                        <a:lnTo>
                                          <a:pt x="1655" y="919"/>
                                        </a:lnTo>
                                        <a:lnTo>
                                          <a:pt x="1695" y="909"/>
                                        </a:lnTo>
                                        <a:lnTo>
                                          <a:pt x="1725" y="889"/>
                                        </a:lnTo>
                                        <a:lnTo>
                                          <a:pt x="1755" y="864"/>
                                        </a:lnTo>
                                        <a:lnTo>
                                          <a:pt x="1780" y="834"/>
                                        </a:lnTo>
                                        <a:lnTo>
                                          <a:pt x="1795" y="789"/>
                                        </a:lnTo>
                                        <a:lnTo>
                                          <a:pt x="1806" y="744"/>
                                        </a:lnTo>
                                        <a:lnTo>
                                          <a:pt x="1806" y="694"/>
                                        </a:lnTo>
                                        <a:lnTo>
                                          <a:pt x="1795" y="639"/>
                                        </a:lnTo>
                                        <a:lnTo>
                                          <a:pt x="1856" y="639"/>
                                        </a:lnTo>
                                        <a:lnTo>
                                          <a:pt x="1906" y="624"/>
                                        </a:lnTo>
                                        <a:lnTo>
                                          <a:pt x="1946" y="604"/>
                                        </a:lnTo>
                                        <a:lnTo>
                                          <a:pt x="1961" y="589"/>
                                        </a:lnTo>
                                        <a:lnTo>
                                          <a:pt x="1976" y="574"/>
                                        </a:lnTo>
                                        <a:lnTo>
                                          <a:pt x="1996" y="539"/>
                                        </a:lnTo>
                                        <a:lnTo>
                                          <a:pt x="2006" y="509"/>
                                        </a:lnTo>
                                        <a:lnTo>
                                          <a:pt x="2006" y="474"/>
                                        </a:lnTo>
                                        <a:lnTo>
                                          <a:pt x="1996" y="439"/>
                                        </a:lnTo>
                                        <a:lnTo>
                                          <a:pt x="1976" y="404"/>
                                        </a:lnTo>
                                        <a:lnTo>
                                          <a:pt x="1951" y="374"/>
                                        </a:lnTo>
                                        <a:lnTo>
                                          <a:pt x="1916" y="354"/>
                                        </a:lnTo>
                                        <a:lnTo>
                                          <a:pt x="1876" y="339"/>
                                        </a:lnTo>
                                        <a:lnTo>
                                          <a:pt x="1821" y="329"/>
                                        </a:lnTo>
                                        <a:lnTo>
                                          <a:pt x="1755" y="324"/>
                                        </a:lnTo>
                                        <a:lnTo>
                                          <a:pt x="1685" y="319"/>
                                        </a:lnTo>
                                        <a:lnTo>
                                          <a:pt x="1610" y="324"/>
                                        </a:lnTo>
                                        <a:lnTo>
                                          <a:pt x="456" y="10"/>
                                        </a:lnTo>
                                        <a:lnTo>
                                          <a:pt x="381" y="0"/>
                                        </a:lnTo>
                                        <a:lnTo>
                                          <a:pt x="306" y="0"/>
                                        </a:lnTo>
                                        <a:lnTo>
                                          <a:pt x="241" y="5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3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30" y="8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5" y="199"/>
                                        </a:lnTo>
                                        <a:lnTo>
                                          <a:pt x="20" y="229"/>
                                        </a:lnTo>
                                        <a:lnTo>
                                          <a:pt x="40" y="254"/>
                                        </a:lnTo>
                                        <a:lnTo>
                                          <a:pt x="70" y="279"/>
                                        </a:lnTo>
                                        <a:lnTo>
                                          <a:pt x="110" y="299"/>
                                        </a:lnTo>
                                        <a:lnTo>
                                          <a:pt x="75" y="319"/>
                                        </a:lnTo>
                                        <a:lnTo>
                                          <a:pt x="45" y="344"/>
                                        </a:lnTo>
                                        <a:lnTo>
                                          <a:pt x="30" y="374"/>
                                        </a:lnTo>
                                        <a:lnTo>
                                          <a:pt x="15" y="404"/>
                                        </a:lnTo>
                                        <a:lnTo>
                                          <a:pt x="10" y="434"/>
                                        </a:lnTo>
                                        <a:lnTo>
                                          <a:pt x="15" y="459"/>
                                        </a:lnTo>
                                        <a:lnTo>
                                          <a:pt x="25" y="484"/>
                                        </a:lnTo>
                                        <a:lnTo>
                                          <a:pt x="40" y="509"/>
                                        </a:lnTo>
                                        <a:lnTo>
                                          <a:pt x="65" y="529"/>
                                        </a:lnTo>
                                        <a:lnTo>
                                          <a:pt x="90" y="539"/>
                                        </a:lnTo>
                                        <a:lnTo>
                                          <a:pt x="125" y="544"/>
                                        </a:lnTo>
                                        <a:lnTo>
                                          <a:pt x="165" y="5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1" y="7340"/>
                                    <a:ext cx="1213" cy="861"/>
                                  </a:xfrm>
                                  <a:custGeom>
                                    <a:avLst/>
                                    <a:gdLst>
                                      <a:gd name="T0" fmla="*/ 1379 w 1379"/>
                                      <a:gd name="T1" fmla="*/ 599 h 979"/>
                                      <a:gd name="T2" fmla="*/ 1334 w 1379"/>
                                      <a:gd name="T3" fmla="*/ 494 h 979"/>
                                      <a:gd name="T4" fmla="*/ 1244 w 1379"/>
                                      <a:gd name="T5" fmla="*/ 415 h 979"/>
                                      <a:gd name="T6" fmla="*/ 1098 w 1379"/>
                                      <a:gd name="T7" fmla="*/ 340 h 979"/>
                                      <a:gd name="T8" fmla="*/ 1169 w 1379"/>
                                      <a:gd name="T9" fmla="*/ 260 h 979"/>
                                      <a:gd name="T10" fmla="*/ 1179 w 1379"/>
                                      <a:gd name="T11" fmla="*/ 205 h 979"/>
                                      <a:gd name="T12" fmla="*/ 1144 w 1379"/>
                                      <a:gd name="T13" fmla="*/ 140 h 979"/>
                                      <a:gd name="T14" fmla="*/ 1103 w 1379"/>
                                      <a:gd name="T15" fmla="*/ 110 h 979"/>
                                      <a:gd name="T16" fmla="*/ 1043 w 1379"/>
                                      <a:gd name="T17" fmla="*/ 95 h 979"/>
                                      <a:gd name="T18" fmla="*/ 938 w 1379"/>
                                      <a:gd name="T19" fmla="*/ 110 h 979"/>
                                      <a:gd name="T20" fmla="*/ 898 w 1379"/>
                                      <a:gd name="T21" fmla="*/ 95 h 979"/>
                                      <a:gd name="T22" fmla="*/ 863 w 1379"/>
                                      <a:gd name="T23" fmla="*/ 25 h 979"/>
                                      <a:gd name="T24" fmla="*/ 818 w 1379"/>
                                      <a:gd name="T25" fmla="*/ 5 h 979"/>
                                      <a:gd name="T26" fmla="*/ 757 w 1379"/>
                                      <a:gd name="T27" fmla="*/ 0 h 979"/>
                                      <a:gd name="T28" fmla="*/ 677 w 1379"/>
                                      <a:gd name="T29" fmla="*/ 25 h 979"/>
                                      <a:gd name="T30" fmla="*/ 637 w 1379"/>
                                      <a:gd name="T31" fmla="*/ 60 h 979"/>
                                      <a:gd name="T32" fmla="*/ 622 w 1379"/>
                                      <a:gd name="T33" fmla="*/ 140 h 979"/>
                                      <a:gd name="T34" fmla="*/ 507 w 1379"/>
                                      <a:gd name="T35" fmla="*/ 60 h 979"/>
                                      <a:gd name="T36" fmla="*/ 396 w 1379"/>
                                      <a:gd name="T37" fmla="*/ 15 h 979"/>
                                      <a:gd name="T38" fmla="*/ 271 w 1379"/>
                                      <a:gd name="T39" fmla="*/ 20 h 979"/>
                                      <a:gd name="T40" fmla="*/ 211 w 1379"/>
                                      <a:gd name="T41" fmla="*/ 50 h 979"/>
                                      <a:gd name="T42" fmla="*/ 186 w 1379"/>
                                      <a:gd name="T43" fmla="*/ 120 h 979"/>
                                      <a:gd name="T44" fmla="*/ 216 w 1379"/>
                                      <a:gd name="T45" fmla="*/ 175 h 979"/>
                                      <a:gd name="T46" fmla="*/ 286 w 1379"/>
                                      <a:gd name="T47" fmla="*/ 220 h 979"/>
                                      <a:gd name="T48" fmla="*/ 120 w 1379"/>
                                      <a:gd name="T49" fmla="*/ 275 h 979"/>
                                      <a:gd name="T50" fmla="*/ 45 w 1379"/>
                                      <a:gd name="T51" fmla="*/ 335 h 979"/>
                                      <a:gd name="T52" fmla="*/ 0 w 1379"/>
                                      <a:gd name="T53" fmla="*/ 419 h 979"/>
                                      <a:gd name="T54" fmla="*/ 10 w 1379"/>
                                      <a:gd name="T55" fmla="*/ 469 h 979"/>
                                      <a:gd name="T56" fmla="*/ 55 w 1379"/>
                                      <a:gd name="T57" fmla="*/ 504 h 979"/>
                                      <a:gd name="T58" fmla="*/ 181 w 1379"/>
                                      <a:gd name="T59" fmla="*/ 499 h 979"/>
                                      <a:gd name="T60" fmla="*/ 186 w 1379"/>
                                      <a:gd name="T61" fmla="*/ 514 h 979"/>
                                      <a:gd name="T62" fmla="*/ 95 w 1379"/>
                                      <a:gd name="T63" fmla="*/ 634 h 979"/>
                                      <a:gd name="T64" fmla="*/ 90 w 1379"/>
                                      <a:gd name="T65" fmla="*/ 704 h 979"/>
                                      <a:gd name="T66" fmla="*/ 115 w 1379"/>
                                      <a:gd name="T67" fmla="*/ 759 h 979"/>
                                      <a:gd name="T68" fmla="*/ 191 w 1379"/>
                                      <a:gd name="T69" fmla="*/ 794 h 979"/>
                                      <a:gd name="T70" fmla="*/ 256 w 1379"/>
                                      <a:gd name="T71" fmla="*/ 769 h 979"/>
                                      <a:gd name="T72" fmla="*/ 346 w 1379"/>
                                      <a:gd name="T73" fmla="*/ 674 h 979"/>
                                      <a:gd name="T74" fmla="*/ 311 w 1379"/>
                                      <a:gd name="T75" fmla="*/ 764 h 979"/>
                                      <a:gd name="T76" fmla="*/ 306 w 1379"/>
                                      <a:gd name="T77" fmla="*/ 849 h 979"/>
                                      <a:gd name="T78" fmla="*/ 356 w 1379"/>
                                      <a:gd name="T79" fmla="*/ 934 h 979"/>
                                      <a:gd name="T80" fmla="*/ 416 w 1379"/>
                                      <a:gd name="T81" fmla="*/ 949 h 979"/>
                                      <a:gd name="T82" fmla="*/ 507 w 1379"/>
                                      <a:gd name="T83" fmla="*/ 909 h 979"/>
                                      <a:gd name="T84" fmla="*/ 562 w 1379"/>
                                      <a:gd name="T85" fmla="*/ 829 h 979"/>
                                      <a:gd name="T86" fmla="*/ 597 w 1379"/>
                                      <a:gd name="T87" fmla="*/ 714 h 979"/>
                                      <a:gd name="T88" fmla="*/ 632 w 1379"/>
                                      <a:gd name="T89" fmla="*/ 869 h 979"/>
                                      <a:gd name="T90" fmla="*/ 682 w 1379"/>
                                      <a:gd name="T91" fmla="*/ 934 h 979"/>
                                      <a:gd name="T92" fmla="*/ 762 w 1379"/>
                                      <a:gd name="T93" fmla="*/ 979 h 979"/>
                                      <a:gd name="T94" fmla="*/ 813 w 1379"/>
                                      <a:gd name="T95" fmla="*/ 969 h 979"/>
                                      <a:gd name="T96" fmla="*/ 848 w 1379"/>
                                      <a:gd name="T97" fmla="*/ 929 h 979"/>
                                      <a:gd name="T98" fmla="*/ 843 w 1379"/>
                                      <a:gd name="T99" fmla="*/ 814 h 979"/>
                                      <a:gd name="T100" fmla="*/ 873 w 1379"/>
                                      <a:gd name="T101" fmla="*/ 819 h 979"/>
                                      <a:gd name="T102" fmla="*/ 1028 w 1379"/>
                                      <a:gd name="T103" fmla="*/ 914 h 979"/>
                                      <a:gd name="T104" fmla="*/ 1108 w 1379"/>
                                      <a:gd name="T105" fmla="*/ 929 h 979"/>
                                      <a:gd name="T106" fmla="*/ 1169 w 1379"/>
                                      <a:gd name="T107" fmla="*/ 904 h 979"/>
                                      <a:gd name="T108" fmla="*/ 1204 w 1379"/>
                                      <a:gd name="T109" fmla="*/ 819 h 979"/>
                                      <a:gd name="T110" fmla="*/ 1179 w 1379"/>
                                      <a:gd name="T111" fmla="*/ 739 h 979"/>
                                      <a:gd name="T112" fmla="*/ 1053 w 1379"/>
                                      <a:gd name="T113" fmla="*/ 609 h 979"/>
                                      <a:gd name="T114" fmla="*/ 1159 w 1379"/>
                                      <a:gd name="T115" fmla="*/ 664 h 979"/>
                                      <a:gd name="T116" fmla="*/ 1259 w 1379"/>
                                      <a:gd name="T117" fmla="*/ 684 h 979"/>
                                      <a:gd name="T118" fmla="*/ 1354 w 1379"/>
                                      <a:gd name="T119" fmla="*/ 654 h 9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379" h="979">
                                        <a:moveTo>
                                          <a:pt x="1369" y="629"/>
                                        </a:moveTo>
                                        <a:lnTo>
                                          <a:pt x="1369" y="629"/>
                                        </a:lnTo>
                                        <a:lnTo>
                                          <a:pt x="1379" y="599"/>
                                        </a:lnTo>
                                        <a:lnTo>
                                          <a:pt x="1374" y="569"/>
                                        </a:lnTo>
                                        <a:lnTo>
                                          <a:pt x="1359" y="534"/>
                                        </a:lnTo>
                                        <a:lnTo>
                                          <a:pt x="1334" y="494"/>
                                        </a:lnTo>
                                        <a:lnTo>
                                          <a:pt x="1294" y="454"/>
                                        </a:lnTo>
                                        <a:lnTo>
                                          <a:pt x="1244" y="415"/>
                                        </a:lnTo>
                                        <a:lnTo>
                                          <a:pt x="1179" y="375"/>
                                        </a:lnTo>
                                        <a:lnTo>
                                          <a:pt x="1098" y="340"/>
                                        </a:lnTo>
                                        <a:lnTo>
                                          <a:pt x="1128" y="310"/>
                                        </a:lnTo>
                                        <a:lnTo>
                                          <a:pt x="1154" y="285"/>
                                        </a:lnTo>
                                        <a:lnTo>
                                          <a:pt x="1169" y="260"/>
                                        </a:lnTo>
                                        <a:lnTo>
                                          <a:pt x="1174" y="230"/>
                                        </a:lnTo>
                                        <a:lnTo>
                                          <a:pt x="1179" y="205"/>
                                        </a:lnTo>
                                        <a:lnTo>
                                          <a:pt x="1174" y="180"/>
                                        </a:lnTo>
                                        <a:lnTo>
                                          <a:pt x="1164" y="160"/>
                                        </a:lnTo>
                                        <a:lnTo>
                                          <a:pt x="1144" y="140"/>
                                        </a:lnTo>
                                        <a:lnTo>
                                          <a:pt x="1123" y="120"/>
                                        </a:lnTo>
                                        <a:lnTo>
                                          <a:pt x="1103" y="110"/>
                                        </a:lnTo>
                                        <a:lnTo>
                                          <a:pt x="1073" y="100"/>
                                        </a:lnTo>
                                        <a:lnTo>
                                          <a:pt x="1043" y="95"/>
                                        </a:lnTo>
                                        <a:lnTo>
                                          <a:pt x="1008" y="95"/>
                                        </a:lnTo>
                                        <a:lnTo>
                                          <a:pt x="973" y="100"/>
                                        </a:lnTo>
                                        <a:lnTo>
                                          <a:pt x="938" y="110"/>
                                        </a:lnTo>
                                        <a:lnTo>
                                          <a:pt x="903" y="125"/>
                                        </a:lnTo>
                                        <a:lnTo>
                                          <a:pt x="898" y="95"/>
                                        </a:lnTo>
                                        <a:lnTo>
                                          <a:pt x="893" y="65"/>
                                        </a:lnTo>
                                        <a:lnTo>
                                          <a:pt x="883" y="45"/>
                                        </a:lnTo>
                                        <a:lnTo>
                                          <a:pt x="863" y="25"/>
                                        </a:lnTo>
                                        <a:lnTo>
                                          <a:pt x="838" y="15"/>
                                        </a:lnTo>
                                        <a:lnTo>
                                          <a:pt x="818" y="5"/>
                                        </a:lnTo>
                                        <a:lnTo>
                                          <a:pt x="787" y="0"/>
                                        </a:lnTo>
                                        <a:lnTo>
                                          <a:pt x="757" y="0"/>
                                        </a:lnTo>
                                        <a:lnTo>
                                          <a:pt x="727" y="5"/>
                                        </a:lnTo>
                                        <a:lnTo>
                                          <a:pt x="702" y="15"/>
                                        </a:lnTo>
                                        <a:lnTo>
                                          <a:pt x="677" y="25"/>
                                        </a:lnTo>
                                        <a:lnTo>
                                          <a:pt x="657" y="40"/>
                                        </a:lnTo>
                                        <a:lnTo>
                                          <a:pt x="637" y="60"/>
                                        </a:lnTo>
                                        <a:lnTo>
                                          <a:pt x="627" y="85"/>
                                        </a:lnTo>
                                        <a:lnTo>
                                          <a:pt x="622" y="110"/>
                                        </a:lnTo>
                                        <a:lnTo>
                                          <a:pt x="622" y="140"/>
                                        </a:lnTo>
                                        <a:lnTo>
                                          <a:pt x="567" y="95"/>
                                        </a:lnTo>
                                        <a:lnTo>
                                          <a:pt x="507" y="60"/>
                                        </a:lnTo>
                                        <a:lnTo>
                                          <a:pt x="451" y="30"/>
                                        </a:lnTo>
                                        <a:lnTo>
                                          <a:pt x="396" y="15"/>
                                        </a:lnTo>
                                        <a:lnTo>
                                          <a:pt x="351" y="10"/>
                                        </a:lnTo>
                                        <a:lnTo>
                                          <a:pt x="306" y="10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36" y="30"/>
                                        </a:lnTo>
                                        <a:lnTo>
                                          <a:pt x="211" y="50"/>
                                        </a:lnTo>
                                        <a:lnTo>
                                          <a:pt x="191" y="70"/>
                                        </a:lnTo>
                                        <a:lnTo>
                                          <a:pt x="181" y="95"/>
                                        </a:lnTo>
                                        <a:lnTo>
                                          <a:pt x="186" y="120"/>
                                        </a:lnTo>
                                        <a:lnTo>
                                          <a:pt x="196" y="150"/>
                                        </a:lnTo>
                                        <a:lnTo>
                                          <a:pt x="216" y="175"/>
                                        </a:lnTo>
                                        <a:lnTo>
                                          <a:pt x="246" y="200"/>
                                        </a:lnTo>
                                        <a:lnTo>
                                          <a:pt x="286" y="220"/>
                                        </a:lnTo>
                                        <a:lnTo>
                                          <a:pt x="226" y="235"/>
                                        </a:lnTo>
                                        <a:lnTo>
                                          <a:pt x="171" y="250"/>
                                        </a:lnTo>
                                        <a:lnTo>
                                          <a:pt x="120" y="275"/>
                                        </a:lnTo>
                                        <a:lnTo>
                                          <a:pt x="80" y="305"/>
                                        </a:lnTo>
                                        <a:lnTo>
                                          <a:pt x="45" y="335"/>
                                        </a:lnTo>
                                        <a:lnTo>
                                          <a:pt x="25" y="365"/>
                                        </a:lnTo>
                                        <a:lnTo>
                                          <a:pt x="10" y="390"/>
                                        </a:lnTo>
                                        <a:lnTo>
                                          <a:pt x="0" y="419"/>
                                        </a:lnTo>
                                        <a:lnTo>
                                          <a:pt x="0" y="449"/>
                                        </a:lnTo>
                                        <a:lnTo>
                                          <a:pt x="10" y="469"/>
                                        </a:lnTo>
                                        <a:lnTo>
                                          <a:pt x="30" y="489"/>
                                        </a:lnTo>
                                        <a:lnTo>
                                          <a:pt x="55" y="504"/>
                                        </a:lnTo>
                                        <a:lnTo>
                                          <a:pt x="90" y="509"/>
                                        </a:lnTo>
                                        <a:lnTo>
                                          <a:pt x="130" y="509"/>
                                        </a:lnTo>
                                        <a:lnTo>
                                          <a:pt x="181" y="499"/>
                                        </a:lnTo>
                                        <a:lnTo>
                                          <a:pt x="236" y="479"/>
                                        </a:lnTo>
                                        <a:lnTo>
                                          <a:pt x="186" y="514"/>
                                        </a:lnTo>
                                        <a:lnTo>
                                          <a:pt x="145" y="554"/>
                                        </a:lnTo>
                                        <a:lnTo>
                                          <a:pt x="115" y="589"/>
                                        </a:lnTo>
                                        <a:lnTo>
                                          <a:pt x="95" y="634"/>
                                        </a:lnTo>
                                        <a:lnTo>
                                          <a:pt x="90" y="669"/>
                                        </a:lnTo>
                                        <a:lnTo>
                                          <a:pt x="90" y="704"/>
                                        </a:lnTo>
                                        <a:lnTo>
                                          <a:pt x="95" y="734"/>
                                        </a:lnTo>
                                        <a:lnTo>
                                          <a:pt x="115" y="759"/>
                                        </a:lnTo>
                                        <a:lnTo>
                                          <a:pt x="135" y="779"/>
                                        </a:lnTo>
                                        <a:lnTo>
                                          <a:pt x="161" y="789"/>
                                        </a:lnTo>
                                        <a:lnTo>
                                          <a:pt x="191" y="794"/>
                                        </a:lnTo>
                                        <a:lnTo>
                                          <a:pt x="221" y="784"/>
                                        </a:lnTo>
                                        <a:lnTo>
                                          <a:pt x="256" y="769"/>
                                        </a:lnTo>
                                        <a:lnTo>
                                          <a:pt x="286" y="744"/>
                                        </a:lnTo>
                                        <a:lnTo>
                                          <a:pt x="316" y="714"/>
                                        </a:lnTo>
                                        <a:lnTo>
                                          <a:pt x="346" y="674"/>
                                        </a:lnTo>
                                        <a:lnTo>
                                          <a:pt x="321" y="719"/>
                                        </a:lnTo>
                                        <a:lnTo>
                                          <a:pt x="311" y="764"/>
                                        </a:lnTo>
                                        <a:lnTo>
                                          <a:pt x="301" y="809"/>
                                        </a:lnTo>
                                        <a:lnTo>
                                          <a:pt x="306" y="849"/>
                                        </a:lnTo>
                                        <a:lnTo>
                                          <a:pt x="316" y="884"/>
                                        </a:lnTo>
                                        <a:lnTo>
                                          <a:pt x="331" y="914"/>
                                        </a:lnTo>
                                        <a:lnTo>
                                          <a:pt x="356" y="934"/>
                                        </a:lnTo>
                                        <a:lnTo>
                                          <a:pt x="381" y="944"/>
                                        </a:lnTo>
                                        <a:lnTo>
                                          <a:pt x="416" y="949"/>
                                        </a:lnTo>
                                        <a:lnTo>
                                          <a:pt x="446" y="944"/>
                                        </a:lnTo>
                                        <a:lnTo>
                                          <a:pt x="476" y="934"/>
                                        </a:lnTo>
                                        <a:lnTo>
                                          <a:pt x="507" y="909"/>
                                        </a:lnTo>
                                        <a:lnTo>
                                          <a:pt x="542" y="874"/>
                                        </a:lnTo>
                                        <a:lnTo>
                                          <a:pt x="562" y="829"/>
                                        </a:lnTo>
                                        <a:lnTo>
                                          <a:pt x="582" y="774"/>
                                        </a:lnTo>
                                        <a:lnTo>
                                          <a:pt x="597" y="714"/>
                                        </a:lnTo>
                                        <a:lnTo>
                                          <a:pt x="602" y="769"/>
                                        </a:lnTo>
                                        <a:lnTo>
                                          <a:pt x="612" y="819"/>
                                        </a:lnTo>
                                        <a:lnTo>
                                          <a:pt x="632" y="869"/>
                                        </a:lnTo>
                                        <a:lnTo>
                                          <a:pt x="657" y="909"/>
                                        </a:lnTo>
                                        <a:lnTo>
                                          <a:pt x="682" y="934"/>
                                        </a:lnTo>
                                        <a:lnTo>
                                          <a:pt x="707" y="959"/>
                                        </a:lnTo>
                                        <a:lnTo>
                                          <a:pt x="737" y="969"/>
                                        </a:lnTo>
                                        <a:lnTo>
                                          <a:pt x="762" y="979"/>
                                        </a:lnTo>
                                        <a:lnTo>
                                          <a:pt x="792" y="979"/>
                                        </a:lnTo>
                                        <a:lnTo>
                                          <a:pt x="813" y="969"/>
                                        </a:lnTo>
                                        <a:lnTo>
                                          <a:pt x="833" y="954"/>
                                        </a:lnTo>
                                        <a:lnTo>
                                          <a:pt x="848" y="929"/>
                                        </a:lnTo>
                                        <a:lnTo>
                                          <a:pt x="853" y="899"/>
                                        </a:lnTo>
                                        <a:lnTo>
                                          <a:pt x="853" y="859"/>
                                        </a:lnTo>
                                        <a:lnTo>
                                          <a:pt x="843" y="814"/>
                                        </a:lnTo>
                                        <a:lnTo>
                                          <a:pt x="823" y="764"/>
                                        </a:lnTo>
                                        <a:lnTo>
                                          <a:pt x="873" y="819"/>
                                        </a:lnTo>
                                        <a:lnTo>
                                          <a:pt x="923" y="864"/>
                                        </a:lnTo>
                                        <a:lnTo>
                                          <a:pt x="973" y="894"/>
                                        </a:lnTo>
                                        <a:lnTo>
                                          <a:pt x="1028" y="914"/>
                                        </a:lnTo>
                                        <a:lnTo>
                                          <a:pt x="1068" y="924"/>
                                        </a:lnTo>
                                        <a:lnTo>
                                          <a:pt x="1108" y="929"/>
                                        </a:lnTo>
                                        <a:lnTo>
                                          <a:pt x="1139" y="919"/>
                                        </a:lnTo>
                                        <a:lnTo>
                                          <a:pt x="1169" y="904"/>
                                        </a:lnTo>
                                        <a:lnTo>
                                          <a:pt x="1189" y="879"/>
                                        </a:lnTo>
                                        <a:lnTo>
                                          <a:pt x="1204" y="854"/>
                                        </a:lnTo>
                                        <a:lnTo>
                                          <a:pt x="1204" y="819"/>
                                        </a:lnTo>
                                        <a:lnTo>
                                          <a:pt x="1194" y="784"/>
                                        </a:lnTo>
                                        <a:lnTo>
                                          <a:pt x="1179" y="739"/>
                                        </a:lnTo>
                                        <a:lnTo>
                                          <a:pt x="1149" y="694"/>
                                        </a:lnTo>
                                        <a:lnTo>
                                          <a:pt x="1103" y="654"/>
                                        </a:lnTo>
                                        <a:lnTo>
                                          <a:pt x="1053" y="609"/>
                                        </a:lnTo>
                                        <a:lnTo>
                                          <a:pt x="1108" y="644"/>
                                        </a:lnTo>
                                        <a:lnTo>
                                          <a:pt x="1159" y="664"/>
                                        </a:lnTo>
                                        <a:lnTo>
                                          <a:pt x="1209" y="679"/>
                                        </a:lnTo>
                                        <a:lnTo>
                                          <a:pt x="1259" y="684"/>
                                        </a:lnTo>
                                        <a:lnTo>
                                          <a:pt x="1299" y="684"/>
                                        </a:lnTo>
                                        <a:lnTo>
                                          <a:pt x="1329" y="674"/>
                                        </a:lnTo>
                                        <a:lnTo>
                                          <a:pt x="1354" y="654"/>
                                        </a:lnTo>
                                        <a:lnTo>
                                          <a:pt x="1369" y="6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7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94" y="7520"/>
                                    <a:ext cx="371" cy="303"/>
                                  </a:xfrm>
                                  <a:custGeom>
                                    <a:avLst/>
                                    <a:gdLst>
                                      <a:gd name="T0" fmla="*/ 16 w 422"/>
                                      <a:gd name="T1" fmla="*/ 105 h 344"/>
                                      <a:gd name="T2" fmla="*/ 31 w 422"/>
                                      <a:gd name="T3" fmla="*/ 125 h 344"/>
                                      <a:gd name="T4" fmla="*/ 61 w 422"/>
                                      <a:gd name="T5" fmla="*/ 140 h 344"/>
                                      <a:gd name="T6" fmla="*/ 26 w 422"/>
                                      <a:gd name="T7" fmla="*/ 165 h 344"/>
                                      <a:gd name="T8" fmla="*/ 6 w 422"/>
                                      <a:gd name="T9" fmla="*/ 195 h 344"/>
                                      <a:gd name="T10" fmla="*/ 0 w 422"/>
                                      <a:gd name="T11" fmla="*/ 210 h 344"/>
                                      <a:gd name="T12" fmla="*/ 6 w 422"/>
                                      <a:gd name="T13" fmla="*/ 234 h 344"/>
                                      <a:gd name="T14" fmla="*/ 11 w 422"/>
                                      <a:gd name="T15" fmla="*/ 249 h 344"/>
                                      <a:gd name="T16" fmla="*/ 36 w 422"/>
                                      <a:gd name="T17" fmla="*/ 269 h 344"/>
                                      <a:gd name="T18" fmla="*/ 61 w 422"/>
                                      <a:gd name="T19" fmla="*/ 274 h 344"/>
                                      <a:gd name="T20" fmla="*/ 81 w 422"/>
                                      <a:gd name="T21" fmla="*/ 274 h 344"/>
                                      <a:gd name="T22" fmla="*/ 111 w 422"/>
                                      <a:gd name="T23" fmla="*/ 264 h 344"/>
                                      <a:gd name="T24" fmla="*/ 131 w 422"/>
                                      <a:gd name="T25" fmla="*/ 249 h 344"/>
                                      <a:gd name="T26" fmla="*/ 126 w 422"/>
                                      <a:gd name="T27" fmla="*/ 289 h 344"/>
                                      <a:gd name="T28" fmla="*/ 136 w 422"/>
                                      <a:gd name="T29" fmla="*/ 319 h 344"/>
                                      <a:gd name="T30" fmla="*/ 151 w 422"/>
                                      <a:gd name="T31" fmla="*/ 334 h 344"/>
                                      <a:gd name="T32" fmla="*/ 171 w 422"/>
                                      <a:gd name="T33" fmla="*/ 344 h 344"/>
                                      <a:gd name="T34" fmla="*/ 186 w 422"/>
                                      <a:gd name="T35" fmla="*/ 339 h 344"/>
                                      <a:gd name="T36" fmla="*/ 211 w 422"/>
                                      <a:gd name="T37" fmla="*/ 319 h 344"/>
                                      <a:gd name="T38" fmla="*/ 216 w 422"/>
                                      <a:gd name="T39" fmla="*/ 304 h 344"/>
                                      <a:gd name="T40" fmla="*/ 221 w 422"/>
                                      <a:gd name="T41" fmla="*/ 269 h 344"/>
                                      <a:gd name="T42" fmla="*/ 221 w 422"/>
                                      <a:gd name="T43" fmla="*/ 249 h 344"/>
                                      <a:gd name="T44" fmla="*/ 256 w 422"/>
                                      <a:gd name="T45" fmla="*/ 294 h 344"/>
                                      <a:gd name="T46" fmla="*/ 271 w 422"/>
                                      <a:gd name="T47" fmla="*/ 304 h 344"/>
                                      <a:gd name="T48" fmla="*/ 321 w 422"/>
                                      <a:gd name="T49" fmla="*/ 304 h 344"/>
                                      <a:gd name="T50" fmla="*/ 342 w 422"/>
                                      <a:gd name="T51" fmla="*/ 289 h 344"/>
                                      <a:gd name="T52" fmla="*/ 357 w 422"/>
                                      <a:gd name="T53" fmla="*/ 264 h 344"/>
                                      <a:gd name="T54" fmla="*/ 357 w 422"/>
                                      <a:gd name="T55" fmla="*/ 234 h 344"/>
                                      <a:gd name="T56" fmla="*/ 347 w 422"/>
                                      <a:gd name="T57" fmla="*/ 200 h 344"/>
                                      <a:gd name="T58" fmla="*/ 392 w 422"/>
                                      <a:gd name="T59" fmla="*/ 200 h 344"/>
                                      <a:gd name="T60" fmla="*/ 402 w 422"/>
                                      <a:gd name="T61" fmla="*/ 195 h 344"/>
                                      <a:gd name="T62" fmla="*/ 422 w 422"/>
                                      <a:gd name="T63" fmla="*/ 160 h 344"/>
                                      <a:gd name="T64" fmla="*/ 417 w 422"/>
                                      <a:gd name="T65" fmla="*/ 135 h 344"/>
                                      <a:gd name="T66" fmla="*/ 402 w 422"/>
                                      <a:gd name="T67" fmla="*/ 120 h 344"/>
                                      <a:gd name="T68" fmla="*/ 377 w 422"/>
                                      <a:gd name="T69" fmla="*/ 110 h 344"/>
                                      <a:gd name="T70" fmla="*/ 347 w 422"/>
                                      <a:gd name="T71" fmla="*/ 110 h 344"/>
                                      <a:gd name="T72" fmla="*/ 357 w 422"/>
                                      <a:gd name="T73" fmla="*/ 80 h 344"/>
                                      <a:gd name="T74" fmla="*/ 352 w 422"/>
                                      <a:gd name="T75" fmla="*/ 55 h 344"/>
                                      <a:gd name="T76" fmla="*/ 342 w 422"/>
                                      <a:gd name="T77" fmla="*/ 35 h 344"/>
                                      <a:gd name="T78" fmla="*/ 316 w 422"/>
                                      <a:gd name="T79" fmla="*/ 20 h 344"/>
                                      <a:gd name="T80" fmla="*/ 266 w 422"/>
                                      <a:gd name="T81" fmla="*/ 25 h 344"/>
                                      <a:gd name="T82" fmla="*/ 256 w 422"/>
                                      <a:gd name="T83" fmla="*/ 35 h 344"/>
                                      <a:gd name="T84" fmla="*/ 226 w 422"/>
                                      <a:gd name="T85" fmla="*/ 80 h 344"/>
                                      <a:gd name="T86" fmla="*/ 226 w 422"/>
                                      <a:gd name="T87" fmla="*/ 45 h 344"/>
                                      <a:gd name="T88" fmla="*/ 211 w 422"/>
                                      <a:gd name="T89" fmla="*/ 20 h 344"/>
                                      <a:gd name="T90" fmla="*/ 196 w 422"/>
                                      <a:gd name="T91" fmla="*/ 5 h 344"/>
                                      <a:gd name="T92" fmla="*/ 171 w 422"/>
                                      <a:gd name="T93" fmla="*/ 0 h 344"/>
                                      <a:gd name="T94" fmla="*/ 136 w 422"/>
                                      <a:gd name="T95" fmla="*/ 20 h 344"/>
                                      <a:gd name="T96" fmla="*/ 126 w 422"/>
                                      <a:gd name="T97" fmla="*/ 35 h 344"/>
                                      <a:gd name="T98" fmla="*/ 121 w 422"/>
                                      <a:gd name="T99" fmla="*/ 80 h 344"/>
                                      <a:gd name="T100" fmla="*/ 86 w 422"/>
                                      <a:gd name="T101" fmla="*/ 60 h 344"/>
                                      <a:gd name="T102" fmla="*/ 51 w 422"/>
                                      <a:gd name="T103" fmla="*/ 50 h 344"/>
                                      <a:gd name="T104" fmla="*/ 31 w 422"/>
                                      <a:gd name="T105" fmla="*/ 55 h 344"/>
                                      <a:gd name="T106" fmla="*/ 16 w 422"/>
                                      <a:gd name="T107" fmla="*/ 70 h 344"/>
                                      <a:gd name="T108" fmla="*/ 11 w 422"/>
                                      <a:gd name="T109" fmla="*/ 85 h 344"/>
                                      <a:gd name="T110" fmla="*/ 16 w 422"/>
                                      <a:gd name="T111" fmla="*/ 105 h 3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422" h="344">
                                        <a:moveTo>
                                          <a:pt x="16" y="105"/>
                                        </a:moveTo>
                                        <a:lnTo>
                                          <a:pt x="16" y="105"/>
                                        </a:lnTo>
                                        <a:lnTo>
                                          <a:pt x="21" y="115"/>
                                        </a:lnTo>
                                        <a:lnTo>
                                          <a:pt x="31" y="125"/>
                                        </a:lnTo>
                                        <a:lnTo>
                                          <a:pt x="61" y="140"/>
                                        </a:lnTo>
                                        <a:lnTo>
                                          <a:pt x="41" y="150"/>
                                        </a:lnTo>
                                        <a:lnTo>
                                          <a:pt x="26" y="165"/>
                                        </a:lnTo>
                                        <a:lnTo>
                                          <a:pt x="11" y="180"/>
                                        </a:lnTo>
                                        <a:lnTo>
                                          <a:pt x="6" y="195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6" y="234"/>
                                        </a:lnTo>
                                        <a:lnTo>
                                          <a:pt x="11" y="249"/>
                                        </a:lnTo>
                                        <a:lnTo>
                                          <a:pt x="21" y="259"/>
                                        </a:lnTo>
                                        <a:lnTo>
                                          <a:pt x="36" y="269"/>
                                        </a:lnTo>
                                        <a:lnTo>
                                          <a:pt x="46" y="274"/>
                                        </a:lnTo>
                                        <a:lnTo>
                                          <a:pt x="61" y="274"/>
                                        </a:lnTo>
                                        <a:lnTo>
                                          <a:pt x="81" y="274"/>
                                        </a:lnTo>
                                        <a:lnTo>
                                          <a:pt x="96" y="269"/>
                                        </a:lnTo>
                                        <a:lnTo>
                                          <a:pt x="111" y="264"/>
                                        </a:lnTo>
                                        <a:lnTo>
                                          <a:pt x="131" y="249"/>
                                        </a:lnTo>
                                        <a:lnTo>
                                          <a:pt x="126" y="269"/>
                                        </a:lnTo>
                                        <a:lnTo>
                                          <a:pt x="126" y="289"/>
                                        </a:lnTo>
                                        <a:lnTo>
                                          <a:pt x="131" y="304"/>
                                        </a:lnTo>
                                        <a:lnTo>
                                          <a:pt x="136" y="319"/>
                                        </a:lnTo>
                                        <a:lnTo>
                                          <a:pt x="151" y="334"/>
                                        </a:lnTo>
                                        <a:lnTo>
                                          <a:pt x="161" y="339"/>
                                        </a:lnTo>
                                        <a:lnTo>
                                          <a:pt x="171" y="344"/>
                                        </a:lnTo>
                                        <a:lnTo>
                                          <a:pt x="186" y="339"/>
                                        </a:lnTo>
                                        <a:lnTo>
                                          <a:pt x="196" y="339"/>
                                        </a:lnTo>
                                        <a:lnTo>
                                          <a:pt x="211" y="319"/>
                                        </a:lnTo>
                                        <a:lnTo>
                                          <a:pt x="216" y="304"/>
                                        </a:lnTo>
                                        <a:lnTo>
                                          <a:pt x="221" y="289"/>
                                        </a:lnTo>
                                        <a:lnTo>
                                          <a:pt x="221" y="269"/>
                                        </a:lnTo>
                                        <a:lnTo>
                                          <a:pt x="221" y="249"/>
                                        </a:lnTo>
                                        <a:lnTo>
                                          <a:pt x="241" y="284"/>
                                        </a:lnTo>
                                        <a:lnTo>
                                          <a:pt x="256" y="294"/>
                                        </a:lnTo>
                                        <a:lnTo>
                                          <a:pt x="271" y="304"/>
                                        </a:lnTo>
                                        <a:lnTo>
                                          <a:pt x="296" y="309"/>
                                        </a:lnTo>
                                        <a:lnTo>
                                          <a:pt x="321" y="304"/>
                                        </a:lnTo>
                                        <a:lnTo>
                                          <a:pt x="342" y="289"/>
                                        </a:lnTo>
                                        <a:lnTo>
                                          <a:pt x="357" y="264"/>
                                        </a:lnTo>
                                        <a:lnTo>
                                          <a:pt x="357" y="249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47" y="200"/>
                                        </a:lnTo>
                                        <a:lnTo>
                                          <a:pt x="377" y="205"/>
                                        </a:lnTo>
                                        <a:lnTo>
                                          <a:pt x="392" y="200"/>
                                        </a:lnTo>
                                        <a:lnTo>
                                          <a:pt x="402" y="195"/>
                                        </a:lnTo>
                                        <a:lnTo>
                                          <a:pt x="417" y="180"/>
                                        </a:lnTo>
                                        <a:lnTo>
                                          <a:pt x="422" y="160"/>
                                        </a:lnTo>
                                        <a:lnTo>
                                          <a:pt x="417" y="135"/>
                                        </a:lnTo>
                                        <a:lnTo>
                                          <a:pt x="402" y="120"/>
                                        </a:lnTo>
                                        <a:lnTo>
                                          <a:pt x="392" y="115"/>
                                        </a:lnTo>
                                        <a:lnTo>
                                          <a:pt x="377" y="110"/>
                                        </a:lnTo>
                                        <a:lnTo>
                                          <a:pt x="347" y="110"/>
                                        </a:lnTo>
                                        <a:lnTo>
                                          <a:pt x="352" y="95"/>
                                        </a:lnTo>
                                        <a:lnTo>
                                          <a:pt x="357" y="80"/>
                                        </a:lnTo>
                                        <a:lnTo>
                                          <a:pt x="357" y="65"/>
                                        </a:lnTo>
                                        <a:lnTo>
                                          <a:pt x="352" y="55"/>
                                        </a:lnTo>
                                        <a:lnTo>
                                          <a:pt x="342" y="35"/>
                                        </a:lnTo>
                                        <a:lnTo>
                                          <a:pt x="316" y="20"/>
                                        </a:lnTo>
                                        <a:lnTo>
                                          <a:pt x="291" y="20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56" y="35"/>
                                        </a:lnTo>
                                        <a:lnTo>
                                          <a:pt x="246" y="45"/>
                                        </a:lnTo>
                                        <a:lnTo>
                                          <a:pt x="226" y="80"/>
                                        </a:lnTo>
                                        <a:lnTo>
                                          <a:pt x="226" y="45"/>
                                        </a:lnTo>
                                        <a:lnTo>
                                          <a:pt x="221" y="30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96" y="5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151" y="5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26" y="35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21" y="80"/>
                                        </a:lnTo>
                                        <a:lnTo>
                                          <a:pt x="86" y="60"/>
                                        </a:lnTo>
                                        <a:lnTo>
                                          <a:pt x="66" y="55"/>
                                        </a:lnTo>
                                        <a:lnTo>
                                          <a:pt x="51" y="50"/>
                                        </a:lnTo>
                                        <a:lnTo>
                                          <a:pt x="31" y="55"/>
                                        </a:lnTo>
                                        <a:lnTo>
                                          <a:pt x="21" y="60"/>
                                        </a:lnTo>
                                        <a:lnTo>
                                          <a:pt x="16" y="70"/>
                                        </a:lnTo>
                                        <a:lnTo>
                                          <a:pt x="11" y="85"/>
                                        </a:lnTo>
                                        <a:lnTo>
                                          <a:pt x="16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8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3" y="8835"/>
                                    <a:ext cx="393" cy="917"/>
                                  </a:xfrm>
                                  <a:custGeom>
                                    <a:avLst/>
                                    <a:gdLst>
                                      <a:gd name="T0" fmla="*/ 191 w 1234"/>
                                      <a:gd name="T1" fmla="*/ 1029 h 1668"/>
                                      <a:gd name="T2" fmla="*/ 106 w 1234"/>
                                      <a:gd name="T3" fmla="*/ 1079 h 1668"/>
                                      <a:gd name="T4" fmla="*/ 45 w 1234"/>
                                      <a:gd name="T5" fmla="*/ 1149 h 1668"/>
                                      <a:gd name="T6" fmla="*/ 25 w 1234"/>
                                      <a:gd name="T7" fmla="*/ 1189 h 1668"/>
                                      <a:gd name="T8" fmla="*/ 5 w 1234"/>
                                      <a:gd name="T9" fmla="*/ 1273 h 1668"/>
                                      <a:gd name="T10" fmla="*/ 0 w 1234"/>
                                      <a:gd name="T11" fmla="*/ 1318 h 1668"/>
                                      <a:gd name="T12" fmla="*/ 15 w 1234"/>
                                      <a:gd name="T13" fmla="*/ 1413 h 1668"/>
                                      <a:gd name="T14" fmla="*/ 50 w 1234"/>
                                      <a:gd name="T15" fmla="*/ 1508 h 1668"/>
                                      <a:gd name="T16" fmla="*/ 80 w 1234"/>
                                      <a:gd name="T17" fmla="*/ 1553 h 1668"/>
                                      <a:gd name="T18" fmla="*/ 151 w 1234"/>
                                      <a:gd name="T19" fmla="*/ 1633 h 1668"/>
                                      <a:gd name="T20" fmla="*/ 191 w 1234"/>
                                      <a:gd name="T21" fmla="*/ 1668 h 1668"/>
                                      <a:gd name="T22" fmla="*/ 216 w 1234"/>
                                      <a:gd name="T23" fmla="*/ 1573 h 1668"/>
                                      <a:gd name="T24" fmla="*/ 256 w 1234"/>
                                      <a:gd name="T25" fmla="*/ 1483 h 1668"/>
                                      <a:gd name="T26" fmla="*/ 311 w 1234"/>
                                      <a:gd name="T27" fmla="*/ 1393 h 1668"/>
                                      <a:gd name="T28" fmla="*/ 381 w 1234"/>
                                      <a:gd name="T29" fmla="*/ 1303 h 1668"/>
                                      <a:gd name="T30" fmla="*/ 462 w 1234"/>
                                      <a:gd name="T31" fmla="*/ 1223 h 1668"/>
                                      <a:gd name="T32" fmla="*/ 677 w 1234"/>
                                      <a:gd name="T33" fmla="*/ 1054 h 1668"/>
                                      <a:gd name="T34" fmla="*/ 808 w 1234"/>
                                      <a:gd name="T35" fmla="*/ 964 h 1668"/>
                                      <a:gd name="T36" fmla="*/ 958 w 1234"/>
                                      <a:gd name="T37" fmla="*/ 844 h 1668"/>
                                      <a:gd name="T38" fmla="*/ 1068 w 1234"/>
                                      <a:gd name="T39" fmla="*/ 714 h 1668"/>
                                      <a:gd name="T40" fmla="*/ 1104 w 1234"/>
                                      <a:gd name="T41" fmla="*/ 644 h 1668"/>
                                      <a:gd name="T42" fmla="*/ 1129 w 1234"/>
                                      <a:gd name="T43" fmla="*/ 574 h 1668"/>
                                      <a:gd name="T44" fmla="*/ 1144 w 1234"/>
                                      <a:gd name="T45" fmla="*/ 504 h 1668"/>
                                      <a:gd name="T46" fmla="*/ 1144 w 1234"/>
                                      <a:gd name="T47" fmla="*/ 434 h 1668"/>
                                      <a:gd name="T48" fmla="*/ 1139 w 1234"/>
                                      <a:gd name="T49" fmla="*/ 394 h 1668"/>
                                      <a:gd name="T50" fmla="*/ 1149 w 1234"/>
                                      <a:gd name="T51" fmla="*/ 299 h 1668"/>
                                      <a:gd name="T52" fmla="*/ 1189 w 1234"/>
                                      <a:gd name="T53" fmla="*/ 130 h 1668"/>
                                      <a:gd name="T54" fmla="*/ 1234 w 1234"/>
                                      <a:gd name="T55" fmla="*/ 0 h 1668"/>
                                      <a:gd name="T56" fmla="*/ 1084 w 1234"/>
                                      <a:gd name="T57" fmla="*/ 120 h 1668"/>
                                      <a:gd name="T58" fmla="*/ 968 w 1234"/>
                                      <a:gd name="T59" fmla="*/ 230 h 1668"/>
                                      <a:gd name="T60" fmla="*/ 878 w 1234"/>
                                      <a:gd name="T61" fmla="*/ 334 h 1668"/>
                                      <a:gd name="T62" fmla="*/ 823 w 1234"/>
                                      <a:gd name="T63" fmla="*/ 434 h 1668"/>
                                      <a:gd name="T64" fmla="*/ 768 w 1234"/>
                                      <a:gd name="T65" fmla="*/ 534 h 1668"/>
                                      <a:gd name="T66" fmla="*/ 652 w 1234"/>
                                      <a:gd name="T67" fmla="*/ 704 h 1668"/>
                                      <a:gd name="T68" fmla="*/ 587 w 1234"/>
                                      <a:gd name="T69" fmla="*/ 774 h 1668"/>
                                      <a:gd name="T70" fmla="*/ 507 w 1234"/>
                                      <a:gd name="T71" fmla="*/ 849 h 1668"/>
                                      <a:gd name="T72" fmla="*/ 411 w 1234"/>
                                      <a:gd name="T73" fmla="*/ 914 h 1668"/>
                                      <a:gd name="T74" fmla="*/ 191 w 1234"/>
                                      <a:gd name="T75" fmla="*/ 1029 h 16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1234" h="1668">
                                        <a:moveTo>
                                          <a:pt x="191" y="1029"/>
                                        </a:moveTo>
                                        <a:lnTo>
                                          <a:pt x="191" y="1029"/>
                                        </a:lnTo>
                                        <a:lnTo>
                                          <a:pt x="146" y="1049"/>
                                        </a:lnTo>
                                        <a:lnTo>
                                          <a:pt x="106" y="1079"/>
                                        </a:lnTo>
                                        <a:lnTo>
                                          <a:pt x="75" y="1109"/>
                                        </a:lnTo>
                                        <a:lnTo>
                                          <a:pt x="45" y="1149"/>
                                        </a:lnTo>
                                        <a:lnTo>
                                          <a:pt x="25" y="1189"/>
                                        </a:lnTo>
                                        <a:lnTo>
                                          <a:pt x="10" y="1228"/>
                                        </a:lnTo>
                                        <a:lnTo>
                                          <a:pt x="5" y="1273"/>
                                        </a:lnTo>
                                        <a:lnTo>
                                          <a:pt x="0" y="1318"/>
                                        </a:lnTo>
                                        <a:lnTo>
                                          <a:pt x="5" y="1368"/>
                                        </a:lnTo>
                                        <a:lnTo>
                                          <a:pt x="15" y="1413"/>
                                        </a:lnTo>
                                        <a:lnTo>
                                          <a:pt x="30" y="1463"/>
                                        </a:lnTo>
                                        <a:lnTo>
                                          <a:pt x="50" y="1508"/>
                                        </a:lnTo>
                                        <a:lnTo>
                                          <a:pt x="80" y="1553"/>
                                        </a:lnTo>
                                        <a:lnTo>
                                          <a:pt x="111" y="1593"/>
                                        </a:lnTo>
                                        <a:lnTo>
                                          <a:pt x="151" y="1633"/>
                                        </a:lnTo>
                                        <a:lnTo>
                                          <a:pt x="191" y="1668"/>
                                        </a:lnTo>
                                        <a:lnTo>
                                          <a:pt x="201" y="1623"/>
                                        </a:lnTo>
                                        <a:lnTo>
                                          <a:pt x="216" y="1573"/>
                                        </a:lnTo>
                                        <a:lnTo>
                                          <a:pt x="236" y="1528"/>
                                        </a:lnTo>
                                        <a:lnTo>
                                          <a:pt x="256" y="1483"/>
                                        </a:lnTo>
                                        <a:lnTo>
                                          <a:pt x="281" y="1438"/>
                                        </a:lnTo>
                                        <a:lnTo>
                                          <a:pt x="311" y="1393"/>
                                        </a:lnTo>
                                        <a:lnTo>
                                          <a:pt x="346" y="1348"/>
                                        </a:lnTo>
                                        <a:lnTo>
                                          <a:pt x="381" y="1303"/>
                                        </a:lnTo>
                                        <a:lnTo>
                                          <a:pt x="462" y="1223"/>
                                        </a:lnTo>
                                        <a:lnTo>
                                          <a:pt x="562" y="1139"/>
                                        </a:lnTo>
                                        <a:lnTo>
                                          <a:pt x="677" y="1054"/>
                                        </a:lnTo>
                                        <a:lnTo>
                                          <a:pt x="808" y="964"/>
                                        </a:lnTo>
                                        <a:lnTo>
                                          <a:pt x="888" y="904"/>
                                        </a:lnTo>
                                        <a:lnTo>
                                          <a:pt x="958" y="844"/>
                                        </a:lnTo>
                                        <a:lnTo>
                                          <a:pt x="1018" y="779"/>
                                        </a:lnTo>
                                        <a:lnTo>
                                          <a:pt x="1068" y="714"/>
                                        </a:lnTo>
                                        <a:lnTo>
                                          <a:pt x="1104" y="644"/>
                                        </a:lnTo>
                                        <a:lnTo>
                                          <a:pt x="1119" y="609"/>
                                        </a:lnTo>
                                        <a:lnTo>
                                          <a:pt x="1129" y="574"/>
                                        </a:lnTo>
                                        <a:lnTo>
                                          <a:pt x="1139" y="539"/>
                                        </a:lnTo>
                                        <a:lnTo>
                                          <a:pt x="1144" y="504"/>
                                        </a:lnTo>
                                        <a:lnTo>
                                          <a:pt x="1144" y="469"/>
                                        </a:lnTo>
                                        <a:lnTo>
                                          <a:pt x="1144" y="434"/>
                                        </a:lnTo>
                                        <a:lnTo>
                                          <a:pt x="1139" y="394"/>
                                        </a:lnTo>
                                        <a:lnTo>
                                          <a:pt x="1144" y="349"/>
                                        </a:lnTo>
                                        <a:lnTo>
                                          <a:pt x="1149" y="299"/>
                                        </a:lnTo>
                                        <a:lnTo>
                                          <a:pt x="1159" y="245"/>
                                        </a:lnTo>
                                        <a:lnTo>
                                          <a:pt x="1189" y="130"/>
                                        </a:lnTo>
                                        <a:lnTo>
                                          <a:pt x="1234" y="0"/>
                                        </a:lnTo>
                                        <a:lnTo>
                                          <a:pt x="1159" y="60"/>
                                        </a:lnTo>
                                        <a:lnTo>
                                          <a:pt x="1084" y="120"/>
                                        </a:lnTo>
                                        <a:lnTo>
                                          <a:pt x="1023" y="175"/>
                                        </a:lnTo>
                                        <a:lnTo>
                                          <a:pt x="968" y="230"/>
                                        </a:lnTo>
                                        <a:lnTo>
                                          <a:pt x="918" y="284"/>
                                        </a:lnTo>
                                        <a:lnTo>
                                          <a:pt x="878" y="334"/>
                                        </a:lnTo>
                                        <a:lnTo>
                                          <a:pt x="848" y="384"/>
                                        </a:lnTo>
                                        <a:lnTo>
                                          <a:pt x="823" y="434"/>
                                        </a:lnTo>
                                        <a:lnTo>
                                          <a:pt x="768" y="534"/>
                                        </a:lnTo>
                                        <a:lnTo>
                                          <a:pt x="712" y="624"/>
                                        </a:lnTo>
                                        <a:lnTo>
                                          <a:pt x="652" y="704"/>
                                        </a:lnTo>
                                        <a:lnTo>
                                          <a:pt x="587" y="774"/>
                                        </a:lnTo>
                                        <a:lnTo>
                                          <a:pt x="547" y="814"/>
                                        </a:lnTo>
                                        <a:lnTo>
                                          <a:pt x="507" y="849"/>
                                        </a:lnTo>
                                        <a:lnTo>
                                          <a:pt x="457" y="884"/>
                                        </a:lnTo>
                                        <a:lnTo>
                                          <a:pt x="411" y="914"/>
                                        </a:lnTo>
                                        <a:lnTo>
                                          <a:pt x="306" y="974"/>
                                        </a:lnTo>
                                        <a:lnTo>
                                          <a:pt x="191" y="1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69" name="Group 2248"/>
                          <wpg:cNvGrpSpPr>
                            <a:grpSpLocks/>
                          </wpg:cNvGrpSpPr>
                          <wpg:grpSpPr bwMode="auto">
                            <a:xfrm flipH="1">
                              <a:off x="5083" y="8804"/>
                              <a:ext cx="1554" cy="556"/>
                              <a:chOff x="8070" y="3150"/>
                              <a:chExt cx="2011" cy="639"/>
                            </a:xfrm>
                          </wpg:grpSpPr>
                          <wps:wsp>
                            <wps:cNvPr id="570" name="Freeform 2249"/>
                            <wps:cNvSpPr>
                              <a:spLocks/>
                            </wps:cNvSpPr>
                            <wps:spPr bwMode="auto">
                              <a:xfrm>
                                <a:off x="8070" y="3150"/>
                                <a:ext cx="2011" cy="639"/>
                              </a:xfrm>
                              <a:custGeom>
                                <a:avLst/>
                                <a:gdLst>
                                  <a:gd name="T0" fmla="*/ 1741 w 2011"/>
                                  <a:gd name="T1" fmla="*/ 544 h 639"/>
                                  <a:gd name="T2" fmla="*/ 1871 w 2011"/>
                                  <a:gd name="T3" fmla="*/ 494 h 639"/>
                                  <a:gd name="T4" fmla="*/ 1961 w 2011"/>
                                  <a:gd name="T5" fmla="*/ 444 h 639"/>
                                  <a:gd name="T6" fmla="*/ 1991 w 2011"/>
                                  <a:gd name="T7" fmla="*/ 419 h 639"/>
                                  <a:gd name="T8" fmla="*/ 2011 w 2011"/>
                                  <a:gd name="T9" fmla="*/ 380 h 639"/>
                                  <a:gd name="T10" fmla="*/ 2006 w 2011"/>
                                  <a:gd name="T11" fmla="*/ 360 h 639"/>
                                  <a:gd name="T12" fmla="*/ 2001 w 2011"/>
                                  <a:gd name="T13" fmla="*/ 345 h 639"/>
                                  <a:gd name="T14" fmla="*/ 1971 w 2011"/>
                                  <a:gd name="T15" fmla="*/ 320 h 639"/>
                                  <a:gd name="T16" fmla="*/ 1856 w 2011"/>
                                  <a:gd name="T17" fmla="*/ 280 h 639"/>
                                  <a:gd name="T18" fmla="*/ 1682 w 2011"/>
                                  <a:gd name="T19" fmla="*/ 255 h 639"/>
                                  <a:gd name="T20" fmla="*/ 1437 w 2011"/>
                                  <a:gd name="T21" fmla="*/ 245 h 639"/>
                                  <a:gd name="T22" fmla="*/ 1287 w 2011"/>
                                  <a:gd name="T23" fmla="*/ 245 h 639"/>
                                  <a:gd name="T24" fmla="*/ 1312 w 2011"/>
                                  <a:gd name="T25" fmla="*/ 165 h 639"/>
                                  <a:gd name="T26" fmla="*/ 1297 w 2011"/>
                                  <a:gd name="T27" fmla="*/ 100 h 639"/>
                                  <a:gd name="T28" fmla="*/ 1237 w 2011"/>
                                  <a:gd name="T29" fmla="*/ 50 h 639"/>
                                  <a:gd name="T30" fmla="*/ 1138 w 2011"/>
                                  <a:gd name="T31" fmla="*/ 15 h 639"/>
                                  <a:gd name="T32" fmla="*/ 1088 w 2011"/>
                                  <a:gd name="T33" fmla="*/ 10 h 639"/>
                                  <a:gd name="T34" fmla="*/ 968 w 2011"/>
                                  <a:gd name="T35" fmla="*/ 0 h 639"/>
                                  <a:gd name="T36" fmla="*/ 828 w 2011"/>
                                  <a:gd name="T37" fmla="*/ 5 h 639"/>
                                  <a:gd name="T38" fmla="*/ 593 w 2011"/>
                                  <a:gd name="T39" fmla="*/ 40 h 639"/>
                                  <a:gd name="T40" fmla="*/ 439 w 2011"/>
                                  <a:gd name="T41" fmla="*/ 75 h 639"/>
                                  <a:gd name="T42" fmla="*/ 244 w 2011"/>
                                  <a:gd name="T43" fmla="*/ 140 h 639"/>
                                  <a:gd name="T44" fmla="*/ 139 w 2011"/>
                                  <a:gd name="T45" fmla="*/ 190 h 639"/>
                                  <a:gd name="T46" fmla="*/ 94 w 2011"/>
                                  <a:gd name="T47" fmla="*/ 215 h 639"/>
                                  <a:gd name="T48" fmla="*/ 29 w 2011"/>
                                  <a:gd name="T49" fmla="*/ 270 h 639"/>
                                  <a:gd name="T50" fmla="*/ 0 w 2011"/>
                                  <a:gd name="T51" fmla="*/ 325 h 639"/>
                                  <a:gd name="T52" fmla="*/ 14 w 2011"/>
                                  <a:gd name="T53" fmla="*/ 375 h 639"/>
                                  <a:gd name="T54" fmla="*/ 64 w 2011"/>
                                  <a:gd name="T55" fmla="*/ 424 h 639"/>
                                  <a:gd name="T56" fmla="*/ 89 w 2011"/>
                                  <a:gd name="T57" fmla="*/ 439 h 639"/>
                                  <a:gd name="T58" fmla="*/ 179 w 2011"/>
                                  <a:gd name="T59" fmla="*/ 484 h 639"/>
                                  <a:gd name="T60" fmla="*/ 374 w 2011"/>
                                  <a:gd name="T61" fmla="*/ 554 h 639"/>
                                  <a:gd name="T62" fmla="*/ 588 w 2011"/>
                                  <a:gd name="T63" fmla="*/ 604 h 639"/>
                                  <a:gd name="T64" fmla="*/ 828 w 2011"/>
                                  <a:gd name="T65" fmla="*/ 634 h 639"/>
                                  <a:gd name="T66" fmla="*/ 953 w 2011"/>
                                  <a:gd name="T67" fmla="*/ 639 h 639"/>
                                  <a:gd name="T68" fmla="*/ 1162 w 2011"/>
                                  <a:gd name="T69" fmla="*/ 639 h 639"/>
                                  <a:gd name="T70" fmla="*/ 1367 w 2011"/>
                                  <a:gd name="T71" fmla="*/ 619 h 639"/>
                                  <a:gd name="T72" fmla="*/ 1557 w 2011"/>
                                  <a:gd name="T73" fmla="*/ 589 h 639"/>
                                  <a:gd name="T74" fmla="*/ 1741 w 2011"/>
                                  <a:gd name="T75" fmla="*/ 544 h 6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011" h="639">
                                    <a:moveTo>
                                      <a:pt x="1741" y="544"/>
                                    </a:moveTo>
                                    <a:lnTo>
                                      <a:pt x="1741" y="544"/>
                                    </a:lnTo>
                                    <a:lnTo>
                                      <a:pt x="1811" y="519"/>
                                    </a:lnTo>
                                    <a:lnTo>
                                      <a:pt x="1871" y="494"/>
                                    </a:lnTo>
                                    <a:lnTo>
                                      <a:pt x="1921" y="469"/>
                                    </a:lnTo>
                                    <a:lnTo>
                                      <a:pt x="1961" y="444"/>
                                    </a:lnTo>
                                    <a:lnTo>
                                      <a:pt x="1991" y="419"/>
                                    </a:lnTo>
                                    <a:lnTo>
                                      <a:pt x="2011" y="395"/>
                                    </a:lnTo>
                                    <a:lnTo>
                                      <a:pt x="2011" y="380"/>
                                    </a:lnTo>
                                    <a:lnTo>
                                      <a:pt x="2011" y="370"/>
                                    </a:lnTo>
                                    <a:lnTo>
                                      <a:pt x="2006" y="360"/>
                                    </a:lnTo>
                                    <a:lnTo>
                                      <a:pt x="2001" y="345"/>
                                    </a:lnTo>
                                    <a:lnTo>
                                      <a:pt x="1986" y="335"/>
                                    </a:lnTo>
                                    <a:lnTo>
                                      <a:pt x="1971" y="320"/>
                                    </a:lnTo>
                                    <a:lnTo>
                                      <a:pt x="1921" y="300"/>
                                    </a:lnTo>
                                    <a:lnTo>
                                      <a:pt x="1856" y="280"/>
                                    </a:lnTo>
                                    <a:lnTo>
                                      <a:pt x="1776" y="270"/>
                                    </a:lnTo>
                                    <a:lnTo>
                                      <a:pt x="1682" y="255"/>
                                    </a:lnTo>
                                    <a:lnTo>
                                      <a:pt x="1567" y="250"/>
                                    </a:lnTo>
                                    <a:lnTo>
                                      <a:pt x="1437" y="245"/>
                                    </a:lnTo>
                                    <a:lnTo>
                                      <a:pt x="1287" y="245"/>
                                    </a:lnTo>
                                    <a:lnTo>
                                      <a:pt x="1307" y="205"/>
                                    </a:lnTo>
                                    <a:lnTo>
                                      <a:pt x="1312" y="165"/>
                                    </a:lnTo>
                                    <a:lnTo>
                                      <a:pt x="1312" y="130"/>
                                    </a:lnTo>
                                    <a:lnTo>
                                      <a:pt x="1297" y="100"/>
                                    </a:lnTo>
                                    <a:lnTo>
                                      <a:pt x="1272" y="70"/>
                                    </a:lnTo>
                                    <a:lnTo>
                                      <a:pt x="1237" y="50"/>
                                    </a:lnTo>
                                    <a:lnTo>
                                      <a:pt x="1192" y="30"/>
                                    </a:lnTo>
                                    <a:lnTo>
                                      <a:pt x="1138" y="15"/>
                                    </a:lnTo>
                                    <a:lnTo>
                                      <a:pt x="1088" y="10"/>
                                    </a:lnTo>
                                    <a:lnTo>
                                      <a:pt x="1028" y="0"/>
                                    </a:lnTo>
                                    <a:lnTo>
                                      <a:pt x="96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828" y="5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439" y="75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189" y="165"/>
                                    </a:lnTo>
                                    <a:lnTo>
                                      <a:pt x="139" y="190"/>
                                    </a:lnTo>
                                    <a:lnTo>
                                      <a:pt x="94" y="215"/>
                                    </a:lnTo>
                                    <a:lnTo>
                                      <a:pt x="59" y="245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10" y="300"/>
                                    </a:lnTo>
                                    <a:lnTo>
                                      <a:pt x="0" y="32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14" y="375"/>
                                    </a:lnTo>
                                    <a:lnTo>
                                      <a:pt x="34" y="400"/>
                                    </a:lnTo>
                                    <a:lnTo>
                                      <a:pt x="64" y="424"/>
                                    </a:lnTo>
                                    <a:lnTo>
                                      <a:pt x="89" y="439"/>
                                    </a:lnTo>
                                    <a:lnTo>
                                      <a:pt x="179" y="484"/>
                                    </a:lnTo>
                                    <a:lnTo>
                                      <a:pt x="274" y="524"/>
                                    </a:lnTo>
                                    <a:lnTo>
                                      <a:pt x="374" y="554"/>
                                    </a:lnTo>
                                    <a:lnTo>
                                      <a:pt x="479" y="584"/>
                                    </a:lnTo>
                                    <a:lnTo>
                                      <a:pt x="588" y="604"/>
                                    </a:lnTo>
                                    <a:lnTo>
                                      <a:pt x="703" y="624"/>
                                    </a:lnTo>
                                    <a:lnTo>
                                      <a:pt x="828" y="634"/>
                                    </a:lnTo>
                                    <a:lnTo>
                                      <a:pt x="953" y="639"/>
                                    </a:lnTo>
                                    <a:lnTo>
                                      <a:pt x="1063" y="639"/>
                                    </a:lnTo>
                                    <a:lnTo>
                                      <a:pt x="1162" y="639"/>
                                    </a:lnTo>
                                    <a:lnTo>
                                      <a:pt x="1267" y="629"/>
                                    </a:lnTo>
                                    <a:lnTo>
                                      <a:pt x="1367" y="619"/>
                                    </a:lnTo>
                                    <a:lnTo>
                                      <a:pt x="1462" y="609"/>
                                    </a:lnTo>
                                    <a:lnTo>
                                      <a:pt x="1557" y="589"/>
                                    </a:lnTo>
                                    <a:lnTo>
                                      <a:pt x="1652" y="569"/>
                                    </a:lnTo>
                                    <a:lnTo>
                                      <a:pt x="1741" y="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1" name="Group 22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70" y="3150"/>
                                <a:ext cx="1732" cy="639"/>
                                <a:chOff x="8070" y="3150"/>
                                <a:chExt cx="1732" cy="639"/>
                              </a:xfrm>
                            </wpg:grpSpPr>
                            <wps:wsp>
                              <wps:cNvPr id="572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0" y="3150"/>
                                  <a:ext cx="1312" cy="424"/>
                                </a:xfrm>
                                <a:custGeom>
                                  <a:avLst/>
                                  <a:gdLst>
                                    <a:gd name="T0" fmla="*/ 1138 w 1312"/>
                                    <a:gd name="T1" fmla="*/ 15 h 424"/>
                                    <a:gd name="T2" fmla="*/ 1138 w 1312"/>
                                    <a:gd name="T3" fmla="*/ 15 h 424"/>
                                    <a:gd name="T4" fmla="*/ 1088 w 1312"/>
                                    <a:gd name="T5" fmla="*/ 10 h 424"/>
                                    <a:gd name="T6" fmla="*/ 1028 w 1312"/>
                                    <a:gd name="T7" fmla="*/ 0 h 424"/>
                                    <a:gd name="T8" fmla="*/ 968 w 1312"/>
                                    <a:gd name="T9" fmla="*/ 0 h 424"/>
                                    <a:gd name="T10" fmla="*/ 898 w 1312"/>
                                    <a:gd name="T11" fmla="*/ 0 h 424"/>
                                    <a:gd name="T12" fmla="*/ 828 w 1312"/>
                                    <a:gd name="T13" fmla="*/ 5 h 424"/>
                                    <a:gd name="T14" fmla="*/ 753 w 1312"/>
                                    <a:gd name="T15" fmla="*/ 15 h 424"/>
                                    <a:gd name="T16" fmla="*/ 593 w 1312"/>
                                    <a:gd name="T17" fmla="*/ 40 h 424"/>
                                    <a:gd name="T18" fmla="*/ 593 w 1312"/>
                                    <a:gd name="T19" fmla="*/ 40 h 424"/>
                                    <a:gd name="T20" fmla="*/ 439 w 1312"/>
                                    <a:gd name="T21" fmla="*/ 75 h 424"/>
                                    <a:gd name="T22" fmla="*/ 304 w 1312"/>
                                    <a:gd name="T23" fmla="*/ 115 h 424"/>
                                    <a:gd name="T24" fmla="*/ 244 w 1312"/>
                                    <a:gd name="T25" fmla="*/ 140 h 424"/>
                                    <a:gd name="T26" fmla="*/ 189 w 1312"/>
                                    <a:gd name="T27" fmla="*/ 165 h 424"/>
                                    <a:gd name="T28" fmla="*/ 139 w 1312"/>
                                    <a:gd name="T29" fmla="*/ 190 h 424"/>
                                    <a:gd name="T30" fmla="*/ 94 w 1312"/>
                                    <a:gd name="T31" fmla="*/ 215 h 424"/>
                                    <a:gd name="T32" fmla="*/ 94 w 1312"/>
                                    <a:gd name="T33" fmla="*/ 215 h 424"/>
                                    <a:gd name="T34" fmla="*/ 59 w 1312"/>
                                    <a:gd name="T35" fmla="*/ 245 h 424"/>
                                    <a:gd name="T36" fmla="*/ 29 w 1312"/>
                                    <a:gd name="T37" fmla="*/ 270 h 424"/>
                                    <a:gd name="T38" fmla="*/ 10 w 1312"/>
                                    <a:gd name="T39" fmla="*/ 300 h 424"/>
                                    <a:gd name="T40" fmla="*/ 0 w 1312"/>
                                    <a:gd name="T41" fmla="*/ 325 h 424"/>
                                    <a:gd name="T42" fmla="*/ 5 w 1312"/>
                                    <a:gd name="T43" fmla="*/ 350 h 424"/>
                                    <a:gd name="T44" fmla="*/ 14 w 1312"/>
                                    <a:gd name="T45" fmla="*/ 375 h 424"/>
                                    <a:gd name="T46" fmla="*/ 34 w 1312"/>
                                    <a:gd name="T47" fmla="*/ 400 h 424"/>
                                    <a:gd name="T48" fmla="*/ 64 w 1312"/>
                                    <a:gd name="T49" fmla="*/ 424 h 424"/>
                                    <a:gd name="T50" fmla="*/ 64 w 1312"/>
                                    <a:gd name="T51" fmla="*/ 424 h 424"/>
                                    <a:gd name="T52" fmla="*/ 194 w 1312"/>
                                    <a:gd name="T53" fmla="*/ 390 h 424"/>
                                    <a:gd name="T54" fmla="*/ 329 w 1312"/>
                                    <a:gd name="T55" fmla="*/ 355 h 424"/>
                                    <a:gd name="T56" fmla="*/ 474 w 1312"/>
                                    <a:gd name="T57" fmla="*/ 330 h 424"/>
                                    <a:gd name="T58" fmla="*/ 623 w 1312"/>
                                    <a:gd name="T59" fmla="*/ 305 h 424"/>
                                    <a:gd name="T60" fmla="*/ 778 w 1312"/>
                                    <a:gd name="T61" fmla="*/ 285 h 424"/>
                                    <a:gd name="T62" fmla="*/ 943 w 1312"/>
                                    <a:gd name="T63" fmla="*/ 265 h 424"/>
                                    <a:gd name="T64" fmla="*/ 1113 w 1312"/>
                                    <a:gd name="T65" fmla="*/ 255 h 424"/>
                                    <a:gd name="T66" fmla="*/ 1287 w 1312"/>
                                    <a:gd name="T67" fmla="*/ 245 h 424"/>
                                    <a:gd name="T68" fmla="*/ 1287 w 1312"/>
                                    <a:gd name="T69" fmla="*/ 245 h 424"/>
                                    <a:gd name="T70" fmla="*/ 1307 w 1312"/>
                                    <a:gd name="T71" fmla="*/ 205 h 424"/>
                                    <a:gd name="T72" fmla="*/ 1312 w 1312"/>
                                    <a:gd name="T73" fmla="*/ 165 h 424"/>
                                    <a:gd name="T74" fmla="*/ 1312 w 1312"/>
                                    <a:gd name="T75" fmla="*/ 130 h 424"/>
                                    <a:gd name="T76" fmla="*/ 1297 w 1312"/>
                                    <a:gd name="T77" fmla="*/ 100 h 424"/>
                                    <a:gd name="T78" fmla="*/ 1272 w 1312"/>
                                    <a:gd name="T79" fmla="*/ 70 h 424"/>
                                    <a:gd name="T80" fmla="*/ 1237 w 1312"/>
                                    <a:gd name="T81" fmla="*/ 50 h 424"/>
                                    <a:gd name="T82" fmla="*/ 1192 w 1312"/>
                                    <a:gd name="T83" fmla="*/ 30 h 424"/>
                                    <a:gd name="T84" fmla="*/ 1138 w 1312"/>
                                    <a:gd name="T85" fmla="*/ 15 h 424"/>
                                    <a:gd name="T86" fmla="*/ 1138 w 1312"/>
                                    <a:gd name="T87" fmla="*/ 15 h 4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312" h="424">
                                      <a:moveTo>
                                        <a:pt x="1138" y="15"/>
                                      </a:moveTo>
                                      <a:lnTo>
                                        <a:pt x="1138" y="15"/>
                                      </a:lnTo>
                                      <a:lnTo>
                                        <a:pt x="1088" y="10"/>
                                      </a:lnTo>
                                      <a:lnTo>
                                        <a:pt x="1028" y="0"/>
                                      </a:lnTo>
                                      <a:lnTo>
                                        <a:pt x="968" y="0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828" y="5"/>
                                      </a:lnTo>
                                      <a:lnTo>
                                        <a:pt x="753" y="15"/>
                                      </a:lnTo>
                                      <a:lnTo>
                                        <a:pt x="593" y="40"/>
                                      </a:lnTo>
                                      <a:lnTo>
                                        <a:pt x="439" y="75"/>
                                      </a:lnTo>
                                      <a:lnTo>
                                        <a:pt x="304" y="115"/>
                                      </a:lnTo>
                                      <a:lnTo>
                                        <a:pt x="244" y="140"/>
                                      </a:lnTo>
                                      <a:lnTo>
                                        <a:pt x="189" y="165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94" y="215"/>
                                      </a:lnTo>
                                      <a:lnTo>
                                        <a:pt x="59" y="245"/>
                                      </a:lnTo>
                                      <a:lnTo>
                                        <a:pt x="29" y="270"/>
                                      </a:lnTo>
                                      <a:lnTo>
                                        <a:pt x="10" y="300"/>
                                      </a:lnTo>
                                      <a:lnTo>
                                        <a:pt x="0" y="325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14" y="375"/>
                                      </a:lnTo>
                                      <a:lnTo>
                                        <a:pt x="34" y="400"/>
                                      </a:lnTo>
                                      <a:lnTo>
                                        <a:pt x="64" y="424"/>
                                      </a:lnTo>
                                      <a:lnTo>
                                        <a:pt x="194" y="390"/>
                                      </a:lnTo>
                                      <a:lnTo>
                                        <a:pt x="329" y="355"/>
                                      </a:lnTo>
                                      <a:lnTo>
                                        <a:pt x="474" y="330"/>
                                      </a:lnTo>
                                      <a:lnTo>
                                        <a:pt x="623" y="305"/>
                                      </a:lnTo>
                                      <a:lnTo>
                                        <a:pt x="778" y="285"/>
                                      </a:lnTo>
                                      <a:lnTo>
                                        <a:pt x="943" y="265"/>
                                      </a:lnTo>
                                      <a:lnTo>
                                        <a:pt x="1113" y="255"/>
                                      </a:lnTo>
                                      <a:lnTo>
                                        <a:pt x="1287" y="245"/>
                                      </a:lnTo>
                                      <a:lnTo>
                                        <a:pt x="1307" y="205"/>
                                      </a:lnTo>
                                      <a:lnTo>
                                        <a:pt x="1312" y="165"/>
                                      </a:lnTo>
                                      <a:lnTo>
                                        <a:pt x="1312" y="130"/>
                                      </a:lnTo>
                                      <a:lnTo>
                                        <a:pt x="1297" y="100"/>
                                      </a:lnTo>
                                      <a:lnTo>
                                        <a:pt x="1272" y="70"/>
                                      </a:lnTo>
                                      <a:lnTo>
                                        <a:pt x="1237" y="50"/>
                                      </a:lnTo>
                                      <a:lnTo>
                                        <a:pt x="1192" y="30"/>
                                      </a:lnTo>
                                      <a:lnTo>
                                        <a:pt x="113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4" y="3435"/>
                                  <a:ext cx="1288" cy="354"/>
                                </a:xfrm>
                                <a:custGeom>
                                  <a:avLst/>
                                  <a:gdLst>
                                    <a:gd name="T0" fmla="*/ 494 w 1288"/>
                                    <a:gd name="T1" fmla="*/ 354 h 354"/>
                                    <a:gd name="T2" fmla="*/ 494 w 1288"/>
                                    <a:gd name="T3" fmla="*/ 354 h 354"/>
                                    <a:gd name="T4" fmla="*/ 509 w 1288"/>
                                    <a:gd name="T5" fmla="*/ 354 h 354"/>
                                    <a:gd name="T6" fmla="*/ 509 w 1288"/>
                                    <a:gd name="T7" fmla="*/ 354 h 354"/>
                                    <a:gd name="T8" fmla="*/ 614 w 1288"/>
                                    <a:gd name="T9" fmla="*/ 354 h 354"/>
                                    <a:gd name="T10" fmla="*/ 718 w 1288"/>
                                    <a:gd name="T11" fmla="*/ 354 h 354"/>
                                    <a:gd name="T12" fmla="*/ 818 w 1288"/>
                                    <a:gd name="T13" fmla="*/ 344 h 354"/>
                                    <a:gd name="T14" fmla="*/ 918 w 1288"/>
                                    <a:gd name="T15" fmla="*/ 334 h 354"/>
                                    <a:gd name="T16" fmla="*/ 1013 w 1288"/>
                                    <a:gd name="T17" fmla="*/ 324 h 354"/>
                                    <a:gd name="T18" fmla="*/ 1108 w 1288"/>
                                    <a:gd name="T19" fmla="*/ 304 h 354"/>
                                    <a:gd name="T20" fmla="*/ 1203 w 1288"/>
                                    <a:gd name="T21" fmla="*/ 284 h 354"/>
                                    <a:gd name="T22" fmla="*/ 1288 w 1288"/>
                                    <a:gd name="T23" fmla="*/ 259 h 354"/>
                                    <a:gd name="T24" fmla="*/ 314 w 1288"/>
                                    <a:gd name="T25" fmla="*/ 0 h 354"/>
                                    <a:gd name="T26" fmla="*/ 314 w 1288"/>
                                    <a:gd name="T27" fmla="*/ 0 h 354"/>
                                    <a:gd name="T28" fmla="*/ 149 w 1288"/>
                                    <a:gd name="T29" fmla="*/ 20 h 354"/>
                                    <a:gd name="T30" fmla="*/ 0 w 1288"/>
                                    <a:gd name="T31" fmla="*/ 50 h 354"/>
                                    <a:gd name="T32" fmla="*/ 494 w 1288"/>
                                    <a:gd name="T33" fmla="*/ 354 h 354"/>
                                    <a:gd name="T34" fmla="*/ 494 w 1288"/>
                                    <a:gd name="T35" fmla="*/ 354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288" h="354">
                                      <a:moveTo>
                                        <a:pt x="494" y="354"/>
                                      </a:moveTo>
                                      <a:lnTo>
                                        <a:pt x="494" y="354"/>
                                      </a:lnTo>
                                      <a:lnTo>
                                        <a:pt x="509" y="354"/>
                                      </a:lnTo>
                                      <a:lnTo>
                                        <a:pt x="614" y="354"/>
                                      </a:lnTo>
                                      <a:lnTo>
                                        <a:pt x="718" y="354"/>
                                      </a:lnTo>
                                      <a:lnTo>
                                        <a:pt x="818" y="344"/>
                                      </a:lnTo>
                                      <a:lnTo>
                                        <a:pt x="918" y="334"/>
                                      </a:lnTo>
                                      <a:lnTo>
                                        <a:pt x="1013" y="324"/>
                                      </a:lnTo>
                                      <a:lnTo>
                                        <a:pt x="1108" y="304"/>
                                      </a:lnTo>
                                      <a:lnTo>
                                        <a:pt x="1203" y="284"/>
                                      </a:lnTo>
                                      <a:lnTo>
                                        <a:pt x="1288" y="259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94" y="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4" y="3150"/>
                                  <a:ext cx="409" cy="285"/>
                                </a:xfrm>
                                <a:custGeom>
                                  <a:avLst/>
                                  <a:gdLst>
                                    <a:gd name="T0" fmla="*/ 19 w 409"/>
                                    <a:gd name="T1" fmla="*/ 40 h 285"/>
                                    <a:gd name="T2" fmla="*/ 19 w 409"/>
                                    <a:gd name="T3" fmla="*/ 40 h 285"/>
                                    <a:gd name="T4" fmla="*/ 0 w 409"/>
                                    <a:gd name="T5" fmla="*/ 45 h 285"/>
                                    <a:gd name="T6" fmla="*/ 179 w 409"/>
                                    <a:gd name="T7" fmla="*/ 285 h 285"/>
                                    <a:gd name="T8" fmla="*/ 184 w 409"/>
                                    <a:gd name="T9" fmla="*/ 285 h 285"/>
                                    <a:gd name="T10" fmla="*/ 184 w 409"/>
                                    <a:gd name="T11" fmla="*/ 285 h 285"/>
                                    <a:gd name="T12" fmla="*/ 294 w 409"/>
                                    <a:gd name="T13" fmla="*/ 275 h 285"/>
                                    <a:gd name="T14" fmla="*/ 409 w 409"/>
                                    <a:gd name="T15" fmla="*/ 265 h 285"/>
                                    <a:gd name="T16" fmla="*/ 394 w 409"/>
                                    <a:gd name="T17" fmla="*/ 0 h 285"/>
                                    <a:gd name="T18" fmla="*/ 394 w 409"/>
                                    <a:gd name="T19" fmla="*/ 0 h 285"/>
                                    <a:gd name="T20" fmla="*/ 309 w 409"/>
                                    <a:gd name="T21" fmla="*/ 0 h 285"/>
                                    <a:gd name="T22" fmla="*/ 219 w 409"/>
                                    <a:gd name="T23" fmla="*/ 10 h 285"/>
                                    <a:gd name="T24" fmla="*/ 124 w 409"/>
                                    <a:gd name="T25" fmla="*/ 25 h 285"/>
                                    <a:gd name="T26" fmla="*/ 19 w 409"/>
                                    <a:gd name="T27" fmla="*/ 40 h 285"/>
                                    <a:gd name="T28" fmla="*/ 19 w 409"/>
                                    <a:gd name="T29" fmla="*/ 4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09" h="285"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179" y="285"/>
                                      </a:lnTo>
                                      <a:lnTo>
                                        <a:pt x="184" y="285"/>
                                      </a:lnTo>
                                      <a:lnTo>
                                        <a:pt x="294" y="275"/>
                                      </a:lnTo>
                                      <a:lnTo>
                                        <a:pt x="409" y="265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Freeform 2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0" y="3320"/>
                                  <a:ext cx="444" cy="254"/>
                                </a:xfrm>
                                <a:custGeom>
                                  <a:avLst/>
                                  <a:gdLst>
                                    <a:gd name="T0" fmla="*/ 94 w 444"/>
                                    <a:gd name="T1" fmla="*/ 45 h 254"/>
                                    <a:gd name="T2" fmla="*/ 94 w 444"/>
                                    <a:gd name="T3" fmla="*/ 45 h 254"/>
                                    <a:gd name="T4" fmla="*/ 59 w 444"/>
                                    <a:gd name="T5" fmla="*/ 75 h 254"/>
                                    <a:gd name="T6" fmla="*/ 29 w 444"/>
                                    <a:gd name="T7" fmla="*/ 100 h 254"/>
                                    <a:gd name="T8" fmla="*/ 10 w 444"/>
                                    <a:gd name="T9" fmla="*/ 130 h 254"/>
                                    <a:gd name="T10" fmla="*/ 0 w 444"/>
                                    <a:gd name="T11" fmla="*/ 155 h 254"/>
                                    <a:gd name="T12" fmla="*/ 5 w 444"/>
                                    <a:gd name="T13" fmla="*/ 180 h 254"/>
                                    <a:gd name="T14" fmla="*/ 14 w 444"/>
                                    <a:gd name="T15" fmla="*/ 205 h 254"/>
                                    <a:gd name="T16" fmla="*/ 34 w 444"/>
                                    <a:gd name="T17" fmla="*/ 230 h 254"/>
                                    <a:gd name="T18" fmla="*/ 64 w 444"/>
                                    <a:gd name="T19" fmla="*/ 254 h 254"/>
                                    <a:gd name="T20" fmla="*/ 64 w 444"/>
                                    <a:gd name="T21" fmla="*/ 254 h 254"/>
                                    <a:gd name="T22" fmla="*/ 244 w 444"/>
                                    <a:gd name="T23" fmla="*/ 205 h 254"/>
                                    <a:gd name="T24" fmla="*/ 444 w 444"/>
                                    <a:gd name="T25" fmla="*/ 165 h 254"/>
                                    <a:gd name="T26" fmla="*/ 174 w 444"/>
                                    <a:gd name="T27" fmla="*/ 0 h 254"/>
                                    <a:gd name="T28" fmla="*/ 174 w 444"/>
                                    <a:gd name="T29" fmla="*/ 0 h 254"/>
                                    <a:gd name="T30" fmla="*/ 94 w 444"/>
                                    <a:gd name="T31" fmla="*/ 45 h 254"/>
                                    <a:gd name="T32" fmla="*/ 94 w 444"/>
                                    <a:gd name="T33" fmla="*/ 45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44" h="254">
                                      <a:moveTo>
                                        <a:pt x="94" y="45"/>
                                      </a:moveTo>
                                      <a:lnTo>
                                        <a:pt x="94" y="45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14" y="205"/>
                                      </a:lnTo>
                                      <a:lnTo>
                                        <a:pt x="34" y="230"/>
                                      </a:lnTo>
                                      <a:lnTo>
                                        <a:pt x="64" y="254"/>
                                      </a:lnTo>
                                      <a:lnTo>
                                        <a:pt x="244" y="205"/>
                                      </a:lnTo>
                                      <a:lnTo>
                                        <a:pt x="444" y="165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94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76" name="Group 316"/>
                        <wpg:cNvGrpSpPr>
                          <a:grpSpLocks/>
                        </wpg:cNvGrpSpPr>
                        <wpg:grpSpPr bwMode="auto">
                          <a:xfrm>
                            <a:off x="2875" y="9079"/>
                            <a:ext cx="2208" cy="1144"/>
                            <a:chOff x="10" y="10"/>
                            <a:chExt cx="3064" cy="1587"/>
                          </a:xfrm>
                        </wpg:grpSpPr>
                        <wps:wsp>
                          <wps:cNvPr id="577" name="Freeform 3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64" cy="1587"/>
                            </a:xfrm>
                            <a:custGeom>
                              <a:avLst/>
                              <a:gdLst>
                                <a:gd name="T0" fmla="*/ 3034 w 3064"/>
                                <a:gd name="T1" fmla="*/ 651 h 1587"/>
                                <a:gd name="T2" fmla="*/ 3064 w 3064"/>
                                <a:gd name="T3" fmla="*/ 541 h 1587"/>
                                <a:gd name="T4" fmla="*/ 3024 w 3064"/>
                                <a:gd name="T5" fmla="*/ 466 h 1587"/>
                                <a:gd name="T6" fmla="*/ 2809 w 3064"/>
                                <a:gd name="T7" fmla="*/ 486 h 1587"/>
                                <a:gd name="T8" fmla="*/ 2419 w 3064"/>
                                <a:gd name="T9" fmla="*/ 686 h 1587"/>
                                <a:gd name="T10" fmla="*/ 2214 w 3064"/>
                                <a:gd name="T11" fmla="*/ 546 h 1587"/>
                                <a:gd name="T12" fmla="*/ 2109 w 3064"/>
                                <a:gd name="T13" fmla="*/ 360 h 1587"/>
                                <a:gd name="T14" fmla="*/ 2194 w 3064"/>
                                <a:gd name="T15" fmla="*/ 245 h 1587"/>
                                <a:gd name="T16" fmla="*/ 2184 w 3064"/>
                                <a:gd name="T17" fmla="*/ 130 h 1587"/>
                                <a:gd name="T18" fmla="*/ 2099 w 3064"/>
                                <a:gd name="T19" fmla="*/ 45 h 1587"/>
                                <a:gd name="T20" fmla="*/ 1984 w 3064"/>
                                <a:gd name="T21" fmla="*/ 10 h 1587"/>
                                <a:gd name="T22" fmla="*/ 1839 w 3064"/>
                                <a:gd name="T23" fmla="*/ 85 h 1587"/>
                                <a:gd name="T24" fmla="*/ 1614 w 3064"/>
                                <a:gd name="T25" fmla="*/ 5 h 1587"/>
                                <a:gd name="T26" fmla="*/ 1370 w 3064"/>
                                <a:gd name="T27" fmla="*/ 20 h 1587"/>
                                <a:gd name="T28" fmla="*/ 1185 w 3064"/>
                                <a:gd name="T29" fmla="*/ 55 h 1587"/>
                                <a:gd name="T30" fmla="*/ 1070 w 3064"/>
                                <a:gd name="T31" fmla="*/ 10 h 1587"/>
                                <a:gd name="T32" fmla="*/ 920 w 3064"/>
                                <a:gd name="T33" fmla="*/ 70 h 1587"/>
                                <a:gd name="T34" fmla="*/ 860 w 3064"/>
                                <a:gd name="T35" fmla="*/ 170 h 1587"/>
                                <a:gd name="T36" fmla="*/ 875 w 3064"/>
                                <a:gd name="T37" fmla="*/ 285 h 1587"/>
                                <a:gd name="T38" fmla="*/ 950 w 3064"/>
                                <a:gd name="T39" fmla="*/ 360 h 1587"/>
                                <a:gd name="T40" fmla="*/ 805 w 3064"/>
                                <a:gd name="T41" fmla="*/ 651 h 1587"/>
                                <a:gd name="T42" fmla="*/ 535 w 3064"/>
                                <a:gd name="T43" fmla="*/ 616 h 1587"/>
                                <a:gd name="T44" fmla="*/ 175 w 3064"/>
                                <a:gd name="T45" fmla="*/ 466 h 1587"/>
                                <a:gd name="T46" fmla="*/ 40 w 3064"/>
                                <a:gd name="T47" fmla="*/ 466 h 1587"/>
                                <a:gd name="T48" fmla="*/ 0 w 3064"/>
                                <a:gd name="T49" fmla="*/ 576 h 1587"/>
                                <a:gd name="T50" fmla="*/ 55 w 3064"/>
                                <a:gd name="T51" fmla="*/ 696 h 1587"/>
                                <a:gd name="T52" fmla="*/ 185 w 3064"/>
                                <a:gd name="T53" fmla="*/ 836 h 1587"/>
                                <a:gd name="T54" fmla="*/ 465 w 3064"/>
                                <a:gd name="T55" fmla="*/ 1016 h 1587"/>
                                <a:gd name="T56" fmla="*/ 30 w 3064"/>
                                <a:gd name="T57" fmla="*/ 1277 h 1587"/>
                                <a:gd name="T58" fmla="*/ 125 w 3064"/>
                                <a:gd name="T59" fmla="*/ 1332 h 1587"/>
                                <a:gd name="T60" fmla="*/ 115 w 3064"/>
                                <a:gd name="T61" fmla="*/ 1437 h 1587"/>
                                <a:gd name="T62" fmla="*/ 240 w 3064"/>
                                <a:gd name="T63" fmla="*/ 1397 h 1587"/>
                                <a:gd name="T64" fmla="*/ 355 w 3064"/>
                                <a:gd name="T65" fmla="*/ 1422 h 1587"/>
                                <a:gd name="T66" fmla="*/ 930 w 3064"/>
                                <a:gd name="T67" fmla="*/ 1212 h 1587"/>
                                <a:gd name="T68" fmla="*/ 1020 w 3064"/>
                                <a:gd name="T69" fmla="*/ 1472 h 1587"/>
                                <a:gd name="T70" fmla="*/ 1085 w 3064"/>
                                <a:gd name="T71" fmla="*/ 1477 h 1587"/>
                                <a:gd name="T72" fmla="*/ 1130 w 3064"/>
                                <a:gd name="T73" fmla="*/ 1557 h 1587"/>
                                <a:gd name="T74" fmla="*/ 1175 w 3064"/>
                                <a:gd name="T75" fmla="*/ 1557 h 1587"/>
                                <a:gd name="T76" fmla="*/ 1260 w 3064"/>
                                <a:gd name="T77" fmla="*/ 1557 h 1587"/>
                                <a:gd name="T78" fmla="*/ 1350 w 3064"/>
                                <a:gd name="T79" fmla="*/ 1367 h 1587"/>
                                <a:gd name="T80" fmla="*/ 1609 w 3064"/>
                                <a:gd name="T81" fmla="*/ 1377 h 1587"/>
                                <a:gd name="T82" fmla="*/ 1759 w 3064"/>
                                <a:gd name="T83" fmla="*/ 1572 h 1587"/>
                                <a:gd name="T84" fmla="*/ 1844 w 3064"/>
                                <a:gd name="T85" fmla="*/ 1547 h 1587"/>
                                <a:gd name="T86" fmla="*/ 1904 w 3064"/>
                                <a:gd name="T87" fmla="*/ 1587 h 1587"/>
                                <a:gd name="T88" fmla="*/ 1934 w 3064"/>
                                <a:gd name="T89" fmla="*/ 1492 h 1587"/>
                                <a:gd name="T90" fmla="*/ 2014 w 3064"/>
                                <a:gd name="T91" fmla="*/ 1472 h 1587"/>
                                <a:gd name="T92" fmla="*/ 2029 w 3064"/>
                                <a:gd name="T93" fmla="*/ 1267 h 1587"/>
                                <a:gd name="T94" fmla="*/ 2229 w 3064"/>
                                <a:gd name="T95" fmla="*/ 1156 h 1587"/>
                                <a:gd name="T96" fmla="*/ 2734 w 3064"/>
                                <a:gd name="T97" fmla="*/ 1407 h 1587"/>
                                <a:gd name="T98" fmla="*/ 2864 w 3064"/>
                                <a:gd name="T99" fmla="*/ 1407 h 1587"/>
                                <a:gd name="T100" fmla="*/ 2934 w 3064"/>
                                <a:gd name="T101" fmla="*/ 1407 h 1587"/>
                                <a:gd name="T102" fmla="*/ 2954 w 3064"/>
                                <a:gd name="T103" fmla="*/ 1312 h 1587"/>
                                <a:gd name="T104" fmla="*/ 2414 w 3064"/>
                                <a:gd name="T105" fmla="*/ 1096 h 1587"/>
                                <a:gd name="T106" fmla="*/ 2674 w 3064"/>
                                <a:gd name="T107" fmla="*/ 971 h 1587"/>
                                <a:gd name="T108" fmla="*/ 2929 w 3064"/>
                                <a:gd name="T109" fmla="*/ 786 h 1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064" h="1587">
                                  <a:moveTo>
                                    <a:pt x="2979" y="736"/>
                                  </a:moveTo>
                                  <a:lnTo>
                                    <a:pt x="2979" y="736"/>
                                  </a:lnTo>
                                  <a:lnTo>
                                    <a:pt x="3009" y="696"/>
                                  </a:lnTo>
                                  <a:lnTo>
                                    <a:pt x="3034" y="651"/>
                                  </a:lnTo>
                                  <a:lnTo>
                                    <a:pt x="3054" y="616"/>
                                  </a:lnTo>
                                  <a:lnTo>
                                    <a:pt x="3064" y="576"/>
                                  </a:lnTo>
                                  <a:lnTo>
                                    <a:pt x="3064" y="541"/>
                                  </a:lnTo>
                                  <a:lnTo>
                                    <a:pt x="3059" y="516"/>
                                  </a:lnTo>
                                  <a:lnTo>
                                    <a:pt x="3044" y="491"/>
                                  </a:lnTo>
                                  <a:lnTo>
                                    <a:pt x="3024" y="466"/>
                                  </a:lnTo>
                                  <a:lnTo>
                                    <a:pt x="2994" y="461"/>
                                  </a:lnTo>
                                  <a:lnTo>
                                    <a:pt x="2959" y="461"/>
                                  </a:lnTo>
                                  <a:lnTo>
                                    <a:pt x="2889" y="466"/>
                                  </a:lnTo>
                                  <a:lnTo>
                                    <a:pt x="2809" y="486"/>
                                  </a:lnTo>
                                  <a:lnTo>
                                    <a:pt x="2719" y="516"/>
                                  </a:lnTo>
                                  <a:lnTo>
                                    <a:pt x="2629" y="561"/>
                                  </a:lnTo>
                                  <a:lnTo>
                                    <a:pt x="2524" y="616"/>
                                  </a:lnTo>
                                  <a:lnTo>
                                    <a:pt x="2419" y="686"/>
                                  </a:lnTo>
                                  <a:lnTo>
                                    <a:pt x="2304" y="771"/>
                                  </a:lnTo>
                                  <a:lnTo>
                                    <a:pt x="2259" y="651"/>
                                  </a:lnTo>
                                  <a:lnTo>
                                    <a:pt x="2214" y="546"/>
                                  </a:lnTo>
                                  <a:lnTo>
                                    <a:pt x="2164" y="446"/>
                                  </a:lnTo>
                                  <a:lnTo>
                                    <a:pt x="2109" y="360"/>
                                  </a:lnTo>
                                  <a:lnTo>
                                    <a:pt x="2149" y="325"/>
                                  </a:lnTo>
                                  <a:lnTo>
                                    <a:pt x="2179" y="285"/>
                                  </a:lnTo>
                                  <a:lnTo>
                                    <a:pt x="2194" y="245"/>
                                  </a:lnTo>
                                  <a:lnTo>
                                    <a:pt x="2199" y="205"/>
                                  </a:lnTo>
                                  <a:lnTo>
                                    <a:pt x="219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164" y="100"/>
                                  </a:lnTo>
                                  <a:lnTo>
                                    <a:pt x="2134" y="70"/>
                                  </a:lnTo>
                                  <a:lnTo>
                                    <a:pt x="2099" y="45"/>
                                  </a:lnTo>
                                  <a:lnTo>
                                    <a:pt x="2064" y="25"/>
                                  </a:lnTo>
                                  <a:lnTo>
                                    <a:pt x="2024" y="15"/>
                                  </a:lnTo>
                                  <a:lnTo>
                                    <a:pt x="1984" y="10"/>
                                  </a:lnTo>
                                  <a:lnTo>
                                    <a:pt x="1944" y="15"/>
                                  </a:lnTo>
                                  <a:lnTo>
                                    <a:pt x="1904" y="30"/>
                                  </a:lnTo>
                                  <a:lnTo>
                                    <a:pt x="1869" y="55"/>
                                  </a:lnTo>
                                  <a:lnTo>
                                    <a:pt x="1839" y="85"/>
                                  </a:lnTo>
                                  <a:lnTo>
                                    <a:pt x="1764" y="45"/>
                                  </a:lnTo>
                                  <a:lnTo>
                                    <a:pt x="1689" y="20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450" y="5"/>
                                  </a:lnTo>
                                  <a:lnTo>
                                    <a:pt x="1370" y="20"/>
                                  </a:lnTo>
                                  <a:lnTo>
                                    <a:pt x="1290" y="50"/>
                                  </a:lnTo>
                                  <a:lnTo>
                                    <a:pt x="1220" y="90"/>
                                  </a:lnTo>
                                  <a:lnTo>
                                    <a:pt x="1185" y="55"/>
                                  </a:lnTo>
                                  <a:lnTo>
                                    <a:pt x="1150" y="30"/>
                                  </a:lnTo>
                                  <a:lnTo>
                                    <a:pt x="1110" y="15"/>
                                  </a:lnTo>
                                  <a:lnTo>
                                    <a:pt x="1070" y="10"/>
                                  </a:lnTo>
                                  <a:lnTo>
                                    <a:pt x="1030" y="15"/>
                                  </a:lnTo>
                                  <a:lnTo>
                                    <a:pt x="990" y="25"/>
                                  </a:lnTo>
                                  <a:lnTo>
                                    <a:pt x="955" y="45"/>
                                  </a:lnTo>
                                  <a:lnTo>
                                    <a:pt x="920" y="70"/>
                                  </a:lnTo>
                                  <a:lnTo>
                                    <a:pt x="890" y="100"/>
                                  </a:lnTo>
                                  <a:lnTo>
                                    <a:pt x="870" y="130"/>
                                  </a:lnTo>
                                  <a:lnTo>
                                    <a:pt x="860" y="170"/>
                                  </a:lnTo>
                                  <a:lnTo>
                                    <a:pt x="855" y="205"/>
                                  </a:lnTo>
                                  <a:lnTo>
                                    <a:pt x="860" y="245"/>
                                  </a:lnTo>
                                  <a:lnTo>
                                    <a:pt x="875" y="285"/>
                                  </a:lnTo>
                                  <a:lnTo>
                                    <a:pt x="905" y="325"/>
                                  </a:lnTo>
                                  <a:lnTo>
                                    <a:pt x="945" y="360"/>
                                  </a:lnTo>
                                  <a:lnTo>
                                    <a:pt x="950" y="360"/>
                                  </a:lnTo>
                                  <a:lnTo>
                                    <a:pt x="900" y="451"/>
                                  </a:lnTo>
                                  <a:lnTo>
                                    <a:pt x="850" y="546"/>
                                  </a:lnTo>
                                  <a:lnTo>
                                    <a:pt x="805" y="651"/>
                                  </a:lnTo>
                                  <a:lnTo>
                                    <a:pt x="760" y="771"/>
                                  </a:lnTo>
                                  <a:lnTo>
                                    <a:pt x="645" y="686"/>
                                  </a:lnTo>
                                  <a:lnTo>
                                    <a:pt x="535" y="616"/>
                                  </a:lnTo>
                                  <a:lnTo>
                                    <a:pt x="435" y="561"/>
                                  </a:lnTo>
                                  <a:lnTo>
                                    <a:pt x="340" y="516"/>
                                  </a:lnTo>
                                  <a:lnTo>
                                    <a:pt x="255" y="486"/>
                                  </a:lnTo>
                                  <a:lnTo>
                                    <a:pt x="175" y="466"/>
                                  </a:lnTo>
                                  <a:lnTo>
                                    <a:pt x="105" y="461"/>
                                  </a:lnTo>
                                  <a:lnTo>
                                    <a:pt x="70" y="461"/>
                                  </a:lnTo>
                                  <a:lnTo>
                                    <a:pt x="40" y="466"/>
                                  </a:lnTo>
                                  <a:lnTo>
                                    <a:pt x="15" y="491"/>
                                  </a:lnTo>
                                  <a:lnTo>
                                    <a:pt x="5" y="516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0" y="616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85" y="736"/>
                                  </a:lnTo>
                                  <a:lnTo>
                                    <a:pt x="135" y="786"/>
                                  </a:lnTo>
                                  <a:lnTo>
                                    <a:pt x="185" y="836"/>
                                  </a:lnTo>
                                  <a:lnTo>
                                    <a:pt x="245" y="886"/>
                                  </a:lnTo>
                                  <a:lnTo>
                                    <a:pt x="315" y="931"/>
                                  </a:lnTo>
                                  <a:lnTo>
                                    <a:pt x="385" y="971"/>
                                  </a:lnTo>
                                  <a:lnTo>
                                    <a:pt x="465" y="1016"/>
                                  </a:lnTo>
                                  <a:lnTo>
                                    <a:pt x="555" y="1056"/>
                                  </a:lnTo>
                                  <a:lnTo>
                                    <a:pt x="645" y="1096"/>
                                  </a:lnTo>
                                  <a:lnTo>
                                    <a:pt x="30" y="1277"/>
                                  </a:lnTo>
                                  <a:lnTo>
                                    <a:pt x="65" y="1287"/>
                                  </a:lnTo>
                                  <a:lnTo>
                                    <a:pt x="90" y="1297"/>
                                  </a:lnTo>
                                  <a:lnTo>
                                    <a:pt x="110" y="1312"/>
                                  </a:lnTo>
                                  <a:lnTo>
                                    <a:pt x="125" y="1332"/>
                                  </a:lnTo>
                                  <a:lnTo>
                                    <a:pt x="130" y="1352"/>
                                  </a:lnTo>
                                  <a:lnTo>
                                    <a:pt x="135" y="1377"/>
                                  </a:lnTo>
                                  <a:lnTo>
                                    <a:pt x="125" y="1407"/>
                                  </a:lnTo>
                                  <a:lnTo>
                                    <a:pt x="115" y="1437"/>
                                  </a:lnTo>
                                  <a:lnTo>
                                    <a:pt x="160" y="1422"/>
                                  </a:lnTo>
                                  <a:lnTo>
                                    <a:pt x="200" y="1407"/>
                                  </a:lnTo>
                                  <a:lnTo>
                                    <a:pt x="240" y="1397"/>
                                  </a:lnTo>
                                  <a:lnTo>
                                    <a:pt x="275" y="1397"/>
                                  </a:lnTo>
                                  <a:lnTo>
                                    <a:pt x="305" y="1397"/>
                                  </a:lnTo>
                                  <a:lnTo>
                                    <a:pt x="330" y="1407"/>
                                  </a:lnTo>
                                  <a:lnTo>
                                    <a:pt x="355" y="1422"/>
                                  </a:lnTo>
                                  <a:lnTo>
                                    <a:pt x="375" y="1437"/>
                                  </a:lnTo>
                                  <a:lnTo>
                                    <a:pt x="835" y="1156"/>
                                  </a:lnTo>
                                  <a:lnTo>
                                    <a:pt x="930" y="1212"/>
                                  </a:lnTo>
                                  <a:lnTo>
                                    <a:pt x="1025" y="1262"/>
                                  </a:lnTo>
                                  <a:lnTo>
                                    <a:pt x="1120" y="1302"/>
                                  </a:lnTo>
                                  <a:lnTo>
                                    <a:pt x="1220" y="1337"/>
                                  </a:lnTo>
                                  <a:lnTo>
                                    <a:pt x="1020" y="1472"/>
                                  </a:lnTo>
                                  <a:lnTo>
                                    <a:pt x="1045" y="1472"/>
                                  </a:lnTo>
                                  <a:lnTo>
                                    <a:pt x="1070" y="1472"/>
                                  </a:lnTo>
                                  <a:lnTo>
                                    <a:pt x="1085" y="1477"/>
                                  </a:lnTo>
                                  <a:lnTo>
                                    <a:pt x="1100" y="1492"/>
                                  </a:lnTo>
                                  <a:lnTo>
                                    <a:pt x="1115" y="1507"/>
                                  </a:lnTo>
                                  <a:lnTo>
                                    <a:pt x="1125" y="1527"/>
                                  </a:lnTo>
                                  <a:lnTo>
                                    <a:pt x="1130" y="1557"/>
                                  </a:lnTo>
                                  <a:lnTo>
                                    <a:pt x="1135" y="1587"/>
                                  </a:lnTo>
                                  <a:lnTo>
                                    <a:pt x="1155" y="1572"/>
                                  </a:lnTo>
                                  <a:lnTo>
                                    <a:pt x="1175" y="1557"/>
                                  </a:lnTo>
                                  <a:lnTo>
                                    <a:pt x="1195" y="1547"/>
                                  </a:lnTo>
                                  <a:lnTo>
                                    <a:pt x="1215" y="1547"/>
                                  </a:lnTo>
                                  <a:lnTo>
                                    <a:pt x="1235" y="1547"/>
                                  </a:lnTo>
                                  <a:lnTo>
                                    <a:pt x="1260" y="1557"/>
                                  </a:lnTo>
                                  <a:lnTo>
                                    <a:pt x="1280" y="1572"/>
                                  </a:lnTo>
                                  <a:lnTo>
                                    <a:pt x="1300" y="1587"/>
                                  </a:lnTo>
                                  <a:lnTo>
                                    <a:pt x="1350" y="1367"/>
                                  </a:lnTo>
                                  <a:lnTo>
                                    <a:pt x="1440" y="1377"/>
                                  </a:lnTo>
                                  <a:lnTo>
                                    <a:pt x="1530" y="1377"/>
                                  </a:lnTo>
                                  <a:lnTo>
                                    <a:pt x="1609" y="1377"/>
                                  </a:lnTo>
                                  <a:lnTo>
                                    <a:pt x="1684" y="1367"/>
                                  </a:lnTo>
                                  <a:lnTo>
                                    <a:pt x="1739" y="1587"/>
                                  </a:lnTo>
                                  <a:lnTo>
                                    <a:pt x="1759" y="1572"/>
                                  </a:lnTo>
                                  <a:lnTo>
                                    <a:pt x="1779" y="1557"/>
                                  </a:lnTo>
                                  <a:lnTo>
                                    <a:pt x="1799" y="1547"/>
                                  </a:lnTo>
                                  <a:lnTo>
                                    <a:pt x="1819" y="1547"/>
                                  </a:lnTo>
                                  <a:lnTo>
                                    <a:pt x="1844" y="1547"/>
                                  </a:lnTo>
                                  <a:lnTo>
                                    <a:pt x="1864" y="1557"/>
                                  </a:lnTo>
                                  <a:lnTo>
                                    <a:pt x="1884" y="1572"/>
                                  </a:lnTo>
                                  <a:lnTo>
                                    <a:pt x="1904" y="1587"/>
                                  </a:lnTo>
                                  <a:lnTo>
                                    <a:pt x="1909" y="1557"/>
                                  </a:lnTo>
                                  <a:lnTo>
                                    <a:pt x="1914" y="1527"/>
                                  </a:lnTo>
                                  <a:lnTo>
                                    <a:pt x="1924" y="1507"/>
                                  </a:lnTo>
                                  <a:lnTo>
                                    <a:pt x="1934" y="1492"/>
                                  </a:lnTo>
                                  <a:lnTo>
                                    <a:pt x="1949" y="1477"/>
                                  </a:lnTo>
                                  <a:lnTo>
                                    <a:pt x="1969" y="1472"/>
                                  </a:lnTo>
                                  <a:lnTo>
                                    <a:pt x="1989" y="1472"/>
                                  </a:lnTo>
                                  <a:lnTo>
                                    <a:pt x="2014" y="1472"/>
                                  </a:lnTo>
                                  <a:lnTo>
                                    <a:pt x="1824" y="1342"/>
                                  </a:lnTo>
                                  <a:lnTo>
                                    <a:pt x="1929" y="1312"/>
                                  </a:lnTo>
                                  <a:lnTo>
                                    <a:pt x="2029" y="1267"/>
                                  </a:lnTo>
                                  <a:lnTo>
                                    <a:pt x="2129" y="1217"/>
                                  </a:lnTo>
                                  <a:lnTo>
                                    <a:pt x="2224" y="1156"/>
                                  </a:lnTo>
                                  <a:lnTo>
                                    <a:pt x="2229" y="1156"/>
                                  </a:lnTo>
                                  <a:lnTo>
                                    <a:pt x="2689" y="1437"/>
                                  </a:lnTo>
                                  <a:lnTo>
                                    <a:pt x="2709" y="1422"/>
                                  </a:lnTo>
                                  <a:lnTo>
                                    <a:pt x="2734" y="1407"/>
                                  </a:lnTo>
                                  <a:lnTo>
                                    <a:pt x="2759" y="1397"/>
                                  </a:lnTo>
                                  <a:lnTo>
                                    <a:pt x="2789" y="1397"/>
                                  </a:lnTo>
                                  <a:lnTo>
                                    <a:pt x="2824" y="1397"/>
                                  </a:lnTo>
                                  <a:lnTo>
                                    <a:pt x="2864" y="1407"/>
                                  </a:lnTo>
                                  <a:lnTo>
                                    <a:pt x="2904" y="1422"/>
                                  </a:lnTo>
                                  <a:lnTo>
                                    <a:pt x="2949" y="1437"/>
                                  </a:lnTo>
                                  <a:lnTo>
                                    <a:pt x="2934" y="1407"/>
                                  </a:lnTo>
                                  <a:lnTo>
                                    <a:pt x="2929" y="1377"/>
                                  </a:lnTo>
                                  <a:lnTo>
                                    <a:pt x="2929" y="1352"/>
                                  </a:lnTo>
                                  <a:lnTo>
                                    <a:pt x="2939" y="1332"/>
                                  </a:lnTo>
                                  <a:lnTo>
                                    <a:pt x="2954" y="1312"/>
                                  </a:lnTo>
                                  <a:lnTo>
                                    <a:pt x="2974" y="1297"/>
                                  </a:lnTo>
                                  <a:lnTo>
                                    <a:pt x="2999" y="1287"/>
                                  </a:lnTo>
                                  <a:lnTo>
                                    <a:pt x="3034" y="1277"/>
                                  </a:lnTo>
                                  <a:lnTo>
                                    <a:pt x="2414" y="1096"/>
                                  </a:lnTo>
                                  <a:lnTo>
                                    <a:pt x="2509" y="1056"/>
                                  </a:lnTo>
                                  <a:lnTo>
                                    <a:pt x="2594" y="1016"/>
                                  </a:lnTo>
                                  <a:lnTo>
                                    <a:pt x="2674" y="971"/>
                                  </a:lnTo>
                                  <a:lnTo>
                                    <a:pt x="2749" y="931"/>
                                  </a:lnTo>
                                  <a:lnTo>
                                    <a:pt x="2814" y="886"/>
                                  </a:lnTo>
                                  <a:lnTo>
                                    <a:pt x="2874" y="836"/>
                                  </a:lnTo>
                                  <a:lnTo>
                                    <a:pt x="2929" y="786"/>
                                  </a:lnTo>
                                  <a:lnTo>
                                    <a:pt x="297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18"/>
                          <wps:cNvSpPr>
                            <a:spLocks/>
                          </wps:cNvSpPr>
                          <wps:spPr bwMode="auto">
                            <a:xfrm>
                              <a:off x="2249" y="586"/>
                              <a:ext cx="650" cy="570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570 h 570"/>
                                <a:gd name="T2" fmla="*/ 0 w 650"/>
                                <a:gd name="T3" fmla="*/ 570 h 570"/>
                                <a:gd name="T4" fmla="*/ 60 w 650"/>
                                <a:gd name="T5" fmla="*/ 515 h 570"/>
                                <a:gd name="T6" fmla="*/ 125 w 650"/>
                                <a:gd name="T7" fmla="*/ 450 h 570"/>
                                <a:gd name="T8" fmla="*/ 125 w 650"/>
                                <a:gd name="T9" fmla="*/ 450 h 570"/>
                                <a:gd name="T10" fmla="*/ 265 w 650"/>
                                <a:gd name="T11" fmla="*/ 295 h 570"/>
                                <a:gd name="T12" fmla="*/ 265 w 650"/>
                                <a:gd name="T13" fmla="*/ 295 h 570"/>
                                <a:gd name="T14" fmla="*/ 355 w 650"/>
                                <a:gd name="T15" fmla="*/ 205 h 570"/>
                                <a:gd name="T16" fmla="*/ 450 w 650"/>
                                <a:gd name="T17" fmla="*/ 125 h 570"/>
                                <a:gd name="T18" fmla="*/ 550 w 650"/>
                                <a:gd name="T19" fmla="*/ 55 h 570"/>
                                <a:gd name="T20" fmla="*/ 600 w 650"/>
                                <a:gd name="T21" fmla="*/ 25 h 570"/>
                                <a:gd name="T22" fmla="*/ 650 w 650"/>
                                <a:gd name="T23" fmla="*/ 0 h 570"/>
                                <a:gd name="T24" fmla="*/ 650 w 650"/>
                                <a:gd name="T25" fmla="*/ 0 h 570"/>
                                <a:gd name="T26" fmla="*/ 555 w 650"/>
                                <a:gd name="T27" fmla="*/ 40 h 570"/>
                                <a:gd name="T28" fmla="*/ 505 w 650"/>
                                <a:gd name="T29" fmla="*/ 65 h 570"/>
                                <a:gd name="T30" fmla="*/ 455 w 650"/>
                                <a:gd name="T31" fmla="*/ 95 h 570"/>
                                <a:gd name="T32" fmla="*/ 405 w 650"/>
                                <a:gd name="T33" fmla="*/ 130 h 570"/>
                                <a:gd name="T34" fmla="*/ 355 w 650"/>
                                <a:gd name="T35" fmla="*/ 170 h 570"/>
                                <a:gd name="T36" fmla="*/ 305 w 650"/>
                                <a:gd name="T37" fmla="*/ 215 h 570"/>
                                <a:gd name="T38" fmla="*/ 255 w 650"/>
                                <a:gd name="T39" fmla="*/ 265 h 570"/>
                                <a:gd name="T40" fmla="*/ 115 w 650"/>
                                <a:gd name="T41" fmla="*/ 455 h 570"/>
                                <a:gd name="T42" fmla="*/ 115 w 650"/>
                                <a:gd name="T43" fmla="*/ 455 h 570"/>
                                <a:gd name="T44" fmla="*/ 50 w 650"/>
                                <a:gd name="T45" fmla="*/ 520 h 570"/>
                                <a:gd name="T46" fmla="*/ 0 w 650"/>
                                <a:gd name="T47" fmla="*/ 570 h 570"/>
                                <a:gd name="T48" fmla="*/ 0 w 650"/>
                                <a:gd name="T49" fmla="*/ 57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570">
                                  <a:moveTo>
                                    <a:pt x="0" y="570"/>
                                  </a:moveTo>
                                  <a:lnTo>
                                    <a:pt x="0" y="570"/>
                                  </a:lnTo>
                                  <a:lnTo>
                                    <a:pt x="60" y="515"/>
                                  </a:lnTo>
                                  <a:lnTo>
                                    <a:pt x="125" y="450"/>
                                  </a:lnTo>
                                  <a:lnTo>
                                    <a:pt x="265" y="29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450" y="125"/>
                                  </a:lnTo>
                                  <a:lnTo>
                                    <a:pt x="550" y="5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55" y="40"/>
                                  </a:lnTo>
                                  <a:lnTo>
                                    <a:pt x="505" y="65"/>
                                  </a:lnTo>
                                  <a:lnTo>
                                    <a:pt x="455" y="95"/>
                                  </a:lnTo>
                                  <a:lnTo>
                                    <a:pt x="405" y="130"/>
                                  </a:lnTo>
                                  <a:lnTo>
                                    <a:pt x="355" y="17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255" y="265"/>
                                  </a:lnTo>
                                  <a:lnTo>
                                    <a:pt x="115" y="45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19"/>
                          <wps:cNvSpPr>
                            <a:spLocks/>
                          </wps:cNvSpPr>
                          <wps:spPr bwMode="auto">
                            <a:xfrm>
                              <a:off x="185" y="586"/>
                              <a:ext cx="650" cy="570"/>
                            </a:xfrm>
                            <a:custGeom>
                              <a:avLst/>
                              <a:gdLst>
                                <a:gd name="T0" fmla="*/ 390 w 650"/>
                                <a:gd name="T1" fmla="*/ 270 h 570"/>
                                <a:gd name="T2" fmla="*/ 390 w 650"/>
                                <a:gd name="T3" fmla="*/ 270 h 570"/>
                                <a:gd name="T4" fmla="*/ 340 w 650"/>
                                <a:gd name="T5" fmla="*/ 215 h 570"/>
                                <a:gd name="T6" fmla="*/ 290 w 650"/>
                                <a:gd name="T7" fmla="*/ 170 h 570"/>
                                <a:gd name="T8" fmla="*/ 240 w 650"/>
                                <a:gd name="T9" fmla="*/ 130 h 570"/>
                                <a:gd name="T10" fmla="*/ 190 w 650"/>
                                <a:gd name="T11" fmla="*/ 95 h 570"/>
                                <a:gd name="T12" fmla="*/ 140 w 650"/>
                                <a:gd name="T13" fmla="*/ 65 h 570"/>
                                <a:gd name="T14" fmla="*/ 95 w 650"/>
                                <a:gd name="T15" fmla="*/ 40 h 570"/>
                                <a:gd name="T16" fmla="*/ 45 w 650"/>
                                <a:gd name="T17" fmla="*/ 20 h 570"/>
                                <a:gd name="T18" fmla="*/ 0 w 650"/>
                                <a:gd name="T19" fmla="*/ 0 h 570"/>
                                <a:gd name="T20" fmla="*/ 0 w 650"/>
                                <a:gd name="T21" fmla="*/ 0 h 570"/>
                                <a:gd name="T22" fmla="*/ 50 w 650"/>
                                <a:gd name="T23" fmla="*/ 25 h 570"/>
                                <a:gd name="T24" fmla="*/ 100 w 650"/>
                                <a:gd name="T25" fmla="*/ 55 h 570"/>
                                <a:gd name="T26" fmla="*/ 195 w 650"/>
                                <a:gd name="T27" fmla="*/ 125 h 570"/>
                                <a:gd name="T28" fmla="*/ 290 w 650"/>
                                <a:gd name="T29" fmla="*/ 205 h 570"/>
                                <a:gd name="T30" fmla="*/ 385 w 650"/>
                                <a:gd name="T31" fmla="*/ 295 h 570"/>
                                <a:gd name="T32" fmla="*/ 385 w 650"/>
                                <a:gd name="T33" fmla="*/ 295 h 570"/>
                                <a:gd name="T34" fmla="*/ 520 w 650"/>
                                <a:gd name="T35" fmla="*/ 450 h 570"/>
                                <a:gd name="T36" fmla="*/ 520 w 650"/>
                                <a:gd name="T37" fmla="*/ 450 h 570"/>
                                <a:gd name="T38" fmla="*/ 590 w 650"/>
                                <a:gd name="T39" fmla="*/ 515 h 570"/>
                                <a:gd name="T40" fmla="*/ 650 w 650"/>
                                <a:gd name="T41" fmla="*/ 570 h 570"/>
                                <a:gd name="T42" fmla="*/ 650 w 650"/>
                                <a:gd name="T43" fmla="*/ 570 h 570"/>
                                <a:gd name="T44" fmla="*/ 600 w 650"/>
                                <a:gd name="T45" fmla="*/ 520 h 570"/>
                                <a:gd name="T46" fmla="*/ 535 w 650"/>
                                <a:gd name="T47" fmla="*/ 455 h 570"/>
                                <a:gd name="T48" fmla="*/ 390 w 650"/>
                                <a:gd name="T49" fmla="*/ 27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570">
                                  <a:moveTo>
                                    <a:pt x="390" y="270"/>
                                  </a:moveTo>
                                  <a:lnTo>
                                    <a:pt x="390" y="270"/>
                                  </a:lnTo>
                                  <a:lnTo>
                                    <a:pt x="340" y="215"/>
                                  </a:lnTo>
                                  <a:lnTo>
                                    <a:pt x="290" y="170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290" y="205"/>
                                  </a:lnTo>
                                  <a:lnTo>
                                    <a:pt x="385" y="295"/>
                                  </a:lnTo>
                                  <a:lnTo>
                                    <a:pt x="520" y="450"/>
                                  </a:lnTo>
                                  <a:lnTo>
                                    <a:pt x="590" y="515"/>
                                  </a:lnTo>
                                  <a:lnTo>
                                    <a:pt x="650" y="570"/>
                                  </a:lnTo>
                                  <a:lnTo>
                                    <a:pt x="600" y="520"/>
                                  </a:lnTo>
                                  <a:lnTo>
                                    <a:pt x="535" y="455"/>
                                  </a:lnTo>
                                  <a:lnTo>
                                    <a:pt x="3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20"/>
                          <wps:cNvSpPr>
                            <a:spLocks/>
                          </wps:cNvSpPr>
                          <wps:spPr bwMode="auto">
                            <a:xfrm>
                              <a:off x="1809" y="15"/>
                              <a:ext cx="410" cy="391"/>
                            </a:xfrm>
                            <a:custGeom>
                              <a:avLst/>
                              <a:gdLst>
                                <a:gd name="T0" fmla="*/ 315 w 410"/>
                                <a:gd name="T1" fmla="*/ 360 h 391"/>
                                <a:gd name="T2" fmla="*/ 315 w 410"/>
                                <a:gd name="T3" fmla="*/ 360 h 391"/>
                                <a:gd name="T4" fmla="*/ 315 w 410"/>
                                <a:gd name="T5" fmla="*/ 360 h 391"/>
                                <a:gd name="T6" fmla="*/ 315 w 410"/>
                                <a:gd name="T7" fmla="*/ 360 h 391"/>
                                <a:gd name="T8" fmla="*/ 360 w 410"/>
                                <a:gd name="T9" fmla="*/ 325 h 391"/>
                                <a:gd name="T10" fmla="*/ 390 w 410"/>
                                <a:gd name="T11" fmla="*/ 285 h 391"/>
                                <a:gd name="T12" fmla="*/ 405 w 410"/>
                                <a:gd name="T13" fmla="*/ 245 h 391"/>
                                <a:gd name="T14" fmla="*/ 410 w 410"/>
                                <a:gd name="T15" fmla="*/ 225 h 391"/>
                                <a:gd name="T16" fmla="*/ 410 w 410"/>
                                <a:gd name="T17" fmla="*/ 200 h 391"/>
                                <a:gd name="T18" fmla="*/ 410 w 410"/>
                                <a:gd name="T19" fmla="*/ 200 h 391"/>
                                <a:gd name="T20" fmla="*/ 405 w 410"/>
                                <a:gd name="T21" fmla="*/ 160 h 391"/>
                                <a:gd name="T22" fmla="*/ 395 w 410"/>
                                <a:gd name="T23" fmla="*/ 125 h 391"/>
                                <a:gd name="T24" fmla="*/ 370 w 410"/>
                                <a:gd name="T25" fmla="*/ 90 h 391"/>
                                <a:gd name="T26" fmla="*/ 340 w 410"/>
                                <a:gd name="T27" fmla="*/ 55 h 391"/>
                                <a:gd name="T28" fmla="*/ 340 w 410"/>
                                <a:gd name="T29" fmla="*/ 55 h 391"/>
                                <a:gd name="T30" fmla="*/ 305 w 410"/>
                                <a:gd name="T31" fmla="*/ 30 h 391"/>
                                <a:gd name="T32" fmla="*/ 265 w 410"/>
                                <a:gd name="T33" fmla="*/ 10 h 391"/>
                                <a:gd name="T34" fmla="*/ 225 w 410"/>
                                <a:gd name="T35" fmla="*/ 0 h 391"/>
                                <a:gd name="T36" fmla="*/ 185 w 410"/>
                                <a:gd name="T37" fmla="*/ 0 h 391"/>
                                <a:gd name="T38" fmla="*/ 185 w 410"/>
                                <a:gd name="T39" fmla="*/ 0 h 391"/>
                                <a:gd name="T40" fmla="*/ 140 w 410"/>
                                <a:gd name="T41" fmla="*/ 5 h 391"/>
                                <a:gd name="T42" fmla="*/ 100 w 410"/>
                                <a:gd name="T43" fmla="*/ 15 h 391"/>
                                <a:gd name="T44" fmla="*/ 65 w 410"/>
                                <a:gd name="T45" fmla="*/ 40 h 391"/>
                                <a:gd name="T46" fmla="*/ 30 w 410"/>
                                <a:gd name="T47" fmla="*/ 75 h 391"/>
                                <a:gd name="T48" fmla="*/ 30 w 410"/>
                                <a:gd name="T49" fmla="*/ 75 h 391"/>
                                <a:gd name="T50" fmla="*/ 20 w 410"/>
                                <a:gd name="T51" fmla="*/ 90 h 391"/>
                                <a:gd name="T52" fmla="*/ 20 w 410"/>
                                <a:gd name="T53" fmla="*/ 90 h 391"/>
                                <a:gd name="T54" fmla="*/ 5 w 410"/>
                                <a:gd name="T55" fmla="*/ 110 h 391"/>
                                <a:gd name="T56" fmla="*/ 0 w 410"/>
                                <a:gd name="T57" fmla="*/ 135 h 391"/>
                                <a:gd name="T58" fmla="*/ 0 w 410"/>
                                <a:gd name="T59" fmla="*/ 165 h 391"/>
                                <a:gd name="T60" fmla="*/ 5 w 410"/>
                                <a:gd name="T61" fmla="*/ 200 h 391"/>
                                <a:gd name="T62" fmla="*/ 5 w 410"/>
                                <a:gd name="T63" fmla="*/ 200 h 391"/>
                                <a:gd name="T64" fmla="*/ 15 w 410"/>
                                <a:gd name="T65" fmla="*/ 230 h 391"/>
                                <a:gd name="T66" fmla="*/ 30 w 410"/>
                                <a:gd name="T67" fmla="*/ 260 h 391"/>
                                <a:gd name="T68" fmla="*/ 50 w 410"/>
                                <a:gd name="T69" fmla="*/ 285 h 391"/>
                                <a:gd name="T70" fmla="*/ 70 w 410"/>
                                <a:gd name="T71" fmla="*/ 315 h 391"/>
                                <a:gd name="T72" fmla="*/ 70 w 410"/>
                                <a:gd name="T73" fmla="*/ 315 h 391"/>
                                <a:gd name="T74" fmla="*/ 100 w 410"/>
                                <a:gd name="T75" fmla="*/ 340 h 391"/>
                                <a:gd name="T76" fmla="*/ 125 w 410"/>
                                <a:gd name="T77" fmla="*/ 360 h 391"/>
                                <a:gd name="T78" fmla="*/ 155 w 410"/>
                                <a:gd name="T79" fmla="*/ 375 h 391"/>
                                <a:gd name="T80" fmla="*/ 185 w 410"/>
                                <a:gd name="T81" fmla="*/ 385 h 391"/>
                                <a:gd name="T82" fmla="*/ 185 w 410"/>
                                <a:gd name="T83" fmla="*/ 385 h 391"/>
                                <a:gd name="T84" fmla="*/ 220 w 410"/>
                                <a:gd name="T85" fmla="*/ 391 h 391"/>
                                <a:gd name="T86" fmla="*/ 255 w 410"/>
                                <a:gd name="T87" fmla="*/ 391 h 391"/>
                                <a:gd name="T88" fmla="*/ 285 w 410"/>
                                <a:gd name="T89" fmla="*/ 380 h 391"/>
                                <a:gd name="T90" fmla="*/ 315 w 410"/>
                                <a:gd name="T91" fmla="*/ 360 h 391"/>
                                <a:gd name="T92" fmla="*/ 315 w 410"/>
                                <a:gd name="T93" fmla="*/ 36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0" h="391">
                                  <a:moveTo>
                                    <a:pt x="315" y="360"/>
                                  </a:moveTo>
                                  <a:lnTo>
                                    <a:pt x="315" y="360"/>
                                  </a:lnTo>
                                  <a:lnTo>
                                    <a:pt x="360" y="32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10" y="22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370" y="90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265" y="1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55" y="375"/>
                                  </a:lnTo>
                                  <a:lnTo>
                                    <a:pt x="185" y="385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85" y="380"/>
                                  </a:lnTo>
                                  <a:lnTo>
                                    <a:pt x="31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21"/>
                          <wps:cNvSpPr>
                            <a:spLocks/>
                          </wps:cNvSpPr>
                          <wps:spPr bwMode="auto">
                            <a:xfrm>
                              <a:off x="1834" y="681"/>
                              <a:ext cx="315" cy="671"/>
                            </a:xfrm>
                            <a:custGeom>
                              <a:avLst/>
                              <a:gdLst>
                                <a:gd name="T0" fmla="*/ 225 w 315"/>
                                <a:gd name="T1" fmla="*/ 400 h 671"/>
                                <a:gd name="T2" fmla="*/ 225 w 315"/>
                                <a:gd name="T3" fmla="*/ 400 h 671"/>
                                <a:gd name="T4" fmla="*/ 250 w 315"/>
                                <a:gd name="T5" fmla="*/ 355 h 671"/>
                                <a:gd name="T6" fmla="*/ 265 w 315"/>
                                <a:gd name="T7" fmla="*/ 310 h 671"/>
                                <a:gd name="T8" fmla="*/ 280 w 315"/>
                                <a:gd name="T9" fmla="*/ 265 h 671"/>
                                <a:gd name="T10" fmla="*/ 290 w 315"/>
                                <a:gd name="T11" fmla="*/ 215 h 671"/>
                                <a:gd name="T12" fmla="*/ 305 w 315"/>
                                <a:gd name="T13" fmla="*/ 115 h 671"/>
                                <a:gd name="T14" fmla="*/ 315 w 315"/>
                                <a:gd name="T15" fmla="*/ 0 h 671"/>
                                <a:gd name="T16" fmla="*/ 315 w 315"/>
                                <a:gd name="T17" fmla="*/ 0 h 671"/>
                                <a:gd name="T18" fmla="*/ 300 w 315"/>
                                <a:gd name="T19" fmla="*/ 105 h 671"/>
                                <a:gd name="T20" fmla="*/ 275 w 315"/>
                                <a:gd name="T21" fmla="*/ 200 h 671"/>
                                <a:gd name="T22" fmla="*/ 250 w 315"/>
                                <a:gd name="T23" fmla="*/ 285 h 671"/>
                                <a:gd name="T24" fmla="*/ 215 w 315"/>
                                <a:gd name="T25" fmla="*/ 355 h 671"/>
                                <a:gd name="T26" fmla="*/ 215 w 315"/>
                                <a:gd name="T27" fmla="*/ 355 h 671"/>
                                <a:gd name="T28" fmla="*/ 175 w 315"/>
                                <a:gd name="T29" fmla="*/ 425 h 671"/>
                                <a:gd name="T30" fmla="*/ 125 w 315"/>
                                <a:gd name="T31" fmla="*/ 505 h 671"/>
                                <a:gd name="T32" fmla="*/ 70 w 315"/>
                                <a:gd name="T33" fmla="*/ 586 h 671"/>
                                <a:gd name="T34" fmla="*/ 0 w 315"/>
                                <a:gd name="T35" fmla="*/ 671 h 671"/>
                                <a:gd name="T36" fmla="*/ 0 w 315"/>
                                <a:gd name="T37" fmla="*/ 671 h 671"/>
                                <a:gd name="T38" fmla="*/ 55 w 315"/>
                                <a:gd name="T39" fmla="*/ 616 h 671"/>
                                <a:gd name="T40" fmla="*/ 105 w 315"/>
                                <a:gd name="T41" fmla="*/ 566 h 671"/>
                                <a:gd name="T42" fmla="*/ 145 w 315"/>
                                <a:gd name="T43" fmla="*/ 520 h 671"/>
                                <a:gd name="T44" fmla="*/ 175 w 315"/>
                                <a:gd name="T45" fmla="*/ 480 h 671"/>
                                <a:gd name="T46" fmla="*/ 215 w 315"/>
                                <a:gd name="T47" fmla="*/ 420 h 671"/>
                                <a:gd name="T48" fmla="*/ 225 w 315"/>
                                <a:gd name="T49" fmla="*/ 400 h 671"/>
                                <a:gd name="T50" fmla="*/ 225 w 315"/>
                                <a:gd name="T51" fmla="*/ 40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5" h="671">
                                  <a:moveTo>
                                    <a:pt x="225" y="400"/>
                                  </a:moveTo>
                                  <a:lnTo>
                                    <a:pt x="225" y="400"/>
                                  </a:lnTo>
                                  <a:lnTo>
                                    <a:pt x="250" y="355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80" y="265"/>
                                  </a:lnTo>
                                  <a:lnTo>
                                    <a:pt x="290" y="215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425"/>
                                  </a:lnTo>
                                  <a:lnTo>
                                    <a:pt x="125" y="505"/>
                                  </a:lnTo>
                                  <a:lnTo>
                                    <a:pt x="70" y="586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55" y="616"/>
                                  </a:lnTo>
                                  <a:lnTo>
                                    <a:pt x="105" y="566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75" y="480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22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22"/>
                          <wps:cNvSpPr>
                            <a:spLocks/>
                          </wps:cNvSpPr>
                          <wps:spPr bwMode="auto">
                            <a:xfrm>
                              <a:off x="855" y="15"/>
                              <a:ext cx="410" cy="391"/>
                            </a:xfrm>
                            <a:custGeom>
                              <a:avLst/>
                              <a:gdLst>
                                <a:gd name="T0" fmla="*/ 95 w 410"/>
                                <a:gd name="T1" fmla="*/ 360 h 391"/>
                                <a:gd name="T2" fmla="*/ 95 w 410"/>
                                <a:gd name="T3" fmla="*/ 360 h 391"/>
                                <a:gd name="T4" fmla="*/ 100 w 410"/>
                                <a:gd name="T5" fmla="*/ 365 h 391"/>
                                <a:gd name="T6" fmla="*/ 100 w 410"/>
                                <a:gd name="T7" fmla="*/ 365 h 391"/>
                                <a:gd name="T8" fmla="*/ 130 w 410"/>
                                <a:gd name="T9" fmla="*/ 380 h 391"/>
                                <a:gd name="T10" fmla="*/ 160 w 410"/>
                                <a:gd name="T11" fmla="*/ 391 h 391"/>
                                <a:gd name="T12" fmla="*/ 190 w 410"/>
                                <a:gd name="T13" fmla="*/ 391 h 391"/>
                                <a:gd name="T14" fmla="*/ 225 w 410"/>
                                <a:gd name="T15" fmla="*/ 385 h 391"/>
                                <a:gd name="T16" fmla="*/ 225 w 410"/>
                                <a:gd name="T17" fmla="*/ 385 h 391"/>
                                <a:gd name="T18" fmla="*/ 255 w 410"/>
                                <a:gd name="T19" fmla="*/ 375 h 391"/>
                                <a:gd name="T20" fmla="*/ 285 w 410"/>
                                <a:gd name="T21" fmla="*/ 360 h 391"/>
                                <a:gd name="T22" fmla="*/ 310 w 410"/>
                                <a:gd name="T23" fmla="*/ 340 h 391"/>
                                <a:gd name="T24" fmla="*/ 340 w 410"/>
                                <a:gd name="T25" fmla="*/ 315 h 391"/>
                                <a:gd name="T26" fmla="*/ 340 w 410"/>
                                <a:gd name="T27" fmla="*/ 315 h 391"/>
                                <a:gd name="T28" fmla="*/ 365 w 410"/>
                                <a:gd name="T29" fmla="*/ 285 h 391"/>
                                <a:gd name="T30" fmla="*/ 380 w 410"/>
                                <a:gd name="T31" fmla="*/ 260 h 391"/>
                                <a:gd name="T32" fmla="*/ 395 w 410"/>
                                <a:gd name="T33" fmla="*/ 230 h 391"/>
                                <a:gd name="T34" fmla="*/ 405 w 410"/>
                                <a:gd name="T35" fmla="*/ 200 h 391"/>
                                <a:gd name="T36" fmla="*/ 405 w 410"/>
                                <a:gd name="T37" fmla="*/ 200 h 391"/>
                                <a:gd name="T38" fmla="*/ 410 w 410"/>
                                <a:gd name="T39" fmla="*/ 165 h 391"/>
                                <a:gd name="T40" fmla="*/ 410 w 410"/>
                                <a:gd name="T41" fmla="*/ 135 h 391"/>
                                <a:gd name="T42" fmla="*/ 405 w 410"/>
                                <a:gd name="T43" fmla="*/ 110 h 391"/>
                                <a:gd name="T44" fmla="*/ 390 w 410"/>
                                <a:gd name="T45" fmla="*/ 90 h 391"/>
                                <a:gd name="T46" fmla="*/ 390 w 410"/>
                                <a:gd name="T47" fmla="*/ 90 h 391"/>
                                <a:gd name="T48" fmla="*/ 380 w 410"/>
                                <a:gd name="T49" fmla="*/ 80 h 391"/>
                                <a:gd name="T50" fmla="*/ 380 w 410"/>
                                <a:gd name="T51" fmla="*/ 80 h 391"/>
                                <a:gd name="T52" fmla="*/ 350 w 410"/>
                                <a:gd name="T53" fmla="*/ 45 h 391"/>
                                <a:gd name="T54" fmla="*/ 310 w 410"/>
                                <a:gd name="T55" fmla="*/ 20 h 391"/>
                                <a:gd name="T56" fmla="*/ 270 w 410"/>
                                <a:gd name="T57" fmla="*/ 5 h 391"/>
                                <a:gd name="T58" fmla="*/ 225 w 410"/>
                                <a:gd name="T59" fmla="*/ 0 h 391"/>
                                <a:gd name="T60" fmla="*/ 225 w 410"/>
                                <a:gd name="T61" fmla="*/ 0 h 391"/>
                                <a:gd name="T62" fmla="*/ 185 w 410"/>
                                <a:gd name="T63" fmla="*/ 0 h 391"/>
                                <a:gd name="T64" fmla="*/ 145 w 410"/>
                                <a:gd name="T65" fmla="*/ 10 h 391"/>
                                <a:gd name="T66" fmla="*/ 105 w 410"/>
                                <a:gd name="T67" fmla="*/ 30 h 391"/>
                                <a:gd name="T68" fmla="*/ 70 w 410"/>
                                <a:gd name="T69" fmla="*/ 55 h 391"/>
                                <a:gd name="T70" fmla="*/ 70 w 410"/>
                                <a:gd name="T71" fmla="*/ 55 h 391"/>
                                <a:gd name="T72" fmla="*/ 40 w 410"/>
                                <a:gd name="T73" fmla="*/ 90 h 391"/>
                                <a:gd name="T74" fmla="*/ 20 w 410"/>
                                <a:gd name="T75" fmla="*/ 125 h 391"/>
                                <a:gd name="T76" fmla="*/ 5 w 410"/>
                                <a:gd name="T77" fmla="*/ 160 h 391"/>
                                <a:gd name="T78" fmla="*/ 0 w 410"/>
                                <a:gd name="T79" fmla="*/ 200 h 391"/>
                                <a:gd name="T80" fmla="*/ 0 w 410"/>
                                <a:gd name="T81" fmla="*/ 200 h 391"/>
                                <a:gd name="T82" fmla="*/ 0 w 410"/>
                                <a:gd name="T83" fmla="*/ 225 h 391"/>
                                <a:gd name="T84" fmla="*/ 5 w 410"/>
                                <a:gd name="T85" fmla="*/ 245 h 391"/>
                                <a:gd name="T86" fmla="*/ 25 w 410"/>
                                <a:gd name="T87" fmla="*/ 285 h 391"/>
                                <a:gd name="T88" fmla="*/ 55 w 410"/>
                                <a:gd name="T89" fmla="*/ 325 h 391"/>
                                <a:gd name="T90" fmla="*/ 95 w 410"/>
                                <a:gd name="T91" fmla="*/ 360 h 391"/>
                                <a:gd name="T92" fmla="*/ 95 w 410"/>
                                <a:gd name="T93" fmla="*/ 36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0" h="391">
                                  <a:moveTo>
                                    <a:pt x="95" y="360"/>
                                  </a:moveTo>
                                  <a:lnTo>
                                    <a:pt x="95" y="360"/>
                                  </a:lnTo>
                                  <a:lnTo>
                                    <a:pt x="100" y="365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90" y="391"/>
                                  </a:lnTo>
                                  <a:lnTo>
                                    <a:pt x="225" y="385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85" y="360"/>
                                  </a:lnTo>
                                  <a:lnTo>
                                    <a:pt x="310" y="340"/>
                                  </a:lnTo>
                                  <a:lnTo>
                                    <a:pt x="340" y="315"/>
                                  </a:lnTo>
                                  <a:lnTo>
                                    <a:pt x="365" y="285"/>
                                  </a:lnTo>
                                  <a:lnTo>
                                    <a:pt x="380" y="260"/>
                                  </a:lnTo>
                                  <a:lnTo>
                                    <a:pt x="395" y="230"/>
                                  </a:lnTo>
                                  <a:lnTo>
                                    <a:pt x="405" y="200"/>
                                  </a:lnTo>
                                  <a:lnTo>
                                    <a:pt x="410" y="165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80" y="80"/>
                                  </a:lnTo>
                                  <a:lnTo>
                                    <a:pt x="350" y="45"/>
                                  </a:lnTo>
                                  <a:lnTo>
                                    <a:pt x="310" y="20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9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23"/>
                          <wps:cNvSpPr>
                            <a:spLocks/>
                          </wps:cNvSpPr>
                          <wps:spPr bwMode="auto">
                            <a:xfrm>
                              <a:off x="970" y="120"/>
                              <a:ext cx="190" cy="185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25 h 185"/>
                                <a:gd name="T2" fmla="*/ 190 w 190"/>
                                <a:gd name="T3" fmla="*/ 25 h 185"/>
                                <a:gd name="T4" fmla="*/ 180 w 190"/>
                                <a:gd name="T5" fmla="*/ 10 h 185"/>
                                <a:gd name="T6" fmla="*/ 180 w 190"/>
                                <a:gd name="T7" fmla="*/ 10 h 185"/>
                                <a:gd name="T8" fmla="*/ 170 w 190"/>
                                <a:gd name="T9" fmla="*/ 5 h 185"/>
                                <a:gd name="T10" fmla="*/ 155 w 190"/>
                                <a:gd name="T11" fmla="*/ 0 h 185"/>
                                <a:gd name="T12" fmla="*/ 155 w 190"/>
                                <a:gd name="T13" fmla="*/ 0 h 185"/>
                                <a:gd name="T14" fmla="*/ 145 w 190"/>
                                <a:gd name="T15" fmla="*/ 5 h 185"/>
                                <a:gd name="T16" fmla="*/ 135 w 190"/>
                                <a:gd name="T17" fmla="*/ 10 h 185"/>
                                <a:gd name="T18" fmla="*/ 105 w 190"/>
                                <a:gd name="T19" fmla="*/ 35 h 185"/>
                                <a:gd name="T20" fmla="*/ 105 w 190"/>
                                <a:gd name="T21" fmla="*/ 35 h 185"/>
                                <a:gd name="T22" fmla="*/ 100 w 190"/>
                                <a:gd name="T23" fmla="*/ 35 h 185"/>
                                <a:gd name="T24" fmla="*/ 100 w 190"/>
                                <a:gd name="T25" fmla="*/ 35 h 185"/>
                                <a:gd name="T26" fmla="*/ 75 w 190"/>
                                <a:gd name="T27" fmla="*/ 40 h 185"/>
                                <a:gd name="T28" fmla="*/ 55 w 190"/>
                                <a:gd name="T29" fmla="*/ 50 h 185"/>
                                <a:gd name="T30" fmla="*/ 55 w 190"/>
                                <a:gd name="T31" fmla="*/ 50 h 185"/>
                                <a:gd name="T32" fmla="*/ 40 w 190"/>
                                <a:gd name="T33" fmla="*/ 70 h 185"/>
                                <a:gd name="T34" fmla="*/ 35 w 190"/>
                                <a:gd name="T35" fmla="*/ 95 h 185"/>
                                <a:gd name="T36" fmla="*/ 35 w 190"/>
                                <a:gd name="T37" fmla="*/ 95 h 185"/>
                                <a:gd name="T38" fmla="*/ 35 w 190"/>
                                <a:gd name="T39" fmla="*/ 105 h 185"/>
                                <a:gd name="T40" fmla="*/ 10 w 190"/>
                                <a:gd name="T41" fmla="*/ 130 h 185"/>
                                <a:gd name="T42" fmla="*/ 10 w 190"/>
                                <a:gd name="T43" fmla="*/ 130 h 185"/>
                                <a:gd name="T44" fmla="*/ 0 w 190"/>
                                <a:gd name="T45" fmla="*/ 140 h 185"/>
                                <a:gd name="T46" fmla="*/ 0 w 190"/>
                                <a:gd name="T47" fmla="*/ 150 h 185"/>
                                <a:gd name="T48" fmla="*/ 0 w 190"/>
                                <a:gd name="T49" fmla="*/ 150 h 185"/>
                                <a:gd name="T50" fmla="*/ 0 w 190"/>
                                <a:gd name="T51" fmla="*/ 165 h 185"/>
                                <a:gd name="T52" fmla="*/ 5 w 190"/>
                                <a:gd name="T53" fmla="*/ 175 h 185"/>
                                <a:gd name="T54" fmla="*/ 5 w 190"/>
                                <a:gd name="T55" fmla="*/ 175 h 185"/>
                                <a:gd name="T56" fmla="*/ 20 w 190"/>
                                <a:gd name="T57" fmla="*/ 185 h 185"/>
                                <a:gd name="T58" fmla="*/ 30 w 190"/>
                                <a:gd name="T59" fmla="*/ 185 h 185"/>
                                <a:gd name="T60" fmla="*/ 30 w 190"/>
                                <a:gd name="T61" fmla="*/ 185 h 185"/>
                                <a:gd name="T62" fmla="*/ 35 w 190"/>
                                <a:gd name="T63" fmla="*/ 185 h 185"/>
                                <a:gd name="T64" fmla="*/ 35 w 190"/>
                                <a:gd name="T65" fmla="*/ 185 h 185"/>
                                <a:gd name="T66" fmla="*/ 55 w 190"/>
                                <a:gd name="T67" fmla="*/ 180 h 185"/>
                                <a:gd name="T68" fmla="*/ 80 w 190"/>
                                <a:gd name="T69" fmla="*/ 150 h 185"/>
                                <a:gd name="T70" fmla="*/ 80 w 190"/>
                                <a:gd name="T71" fmla="*/ 150 h 185"/>
                                <a:gd name="T72" fmla="*/ 95 w 190"/>
                                <a:gd name="T73" fmla="*/ 155 h 185"/>
                                <a:gd name="T74" fmla="*/ 95 w 190"/>
                                <a:gd name="T75" fmla="*/ 155 h 185"/>
                                <a:gd name="T76" fmla="*/ 115 w 190"/>
                                <a:gd name="T77" fmla="*/ 150 h 185"/>
                                <a:gd name="T78" fmla="*/ 135 w 190"/>
                                <a:gd name="T79" fmla="*/ 135 h 185"/>
                                <a:gd name="T80" fmla="*/ 135 w 190"/>
                                <a:gd name="T81" fmla="*/ 135 h 185"/>
                                <a:gd name="T82" fmla="*/ 150 w 190"/>
                                <a:gd name="T83" fmla="*/ 120 h 185"/>
                                <a:gd name="T84" fmla="*/ 155 w 190"/>
                                <a:gd name="T85" fmla="*/ 95 h 185"/>
                                <a:gd name="T86" fmla="*/ 155 w 190"/>
                                <a:gd name="T87" fmla="*/ 95 h 185"/>
                                <a:gd name="T88" fmla="*/ 155 w 190"/>
                                <a:gd name="T89" fmla="*/ 85 h 185"/>
                                <a:gd name="T90" fmla="*/ 180 w 190"/>
                                <a:gd name="T91" fmla="*/ 60 h 185"/>
                                <a:gd name="T92" fmla="*/ 180 w 190"/>
                                <a:gd name="T93" fmla="*/ 60 h 185"/>
                                <a:gd name="T94" fmla="*/ 185 w 190"/>
                                <a:gd name="T95" fmla="*/ 50 h 185"/>
                                <a:gd name="T96" fmla="*/ 190 w 190"/>
                                <a:gd name="T97" fmla="*/ 35 h 185"/>
                                <a:gd name="T98" fmla="*/ 190 w 190"/>
                                <a:gd name="T99" fmla="*/ 35 h 185"/>
                                <a:gd name="T100" fmla="*/ 190 w 190"/>
                                <a:gd name="T101" fmla="*/ 25 h 185"/>
                                <a:gd name="T102" fmla="*/ 190 w 190"/>
                                <a:gd name="T103" fmla="*/ 2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0" h="185">
                                  <a:moveTo>
                                    <a:pt x="190" y="25"/>
                                  </a:moveTo>
                                  <a:lnTo>
                                    <a:pt x="190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24"/>
                          <wps:cNvSpPr>
                            <a:spLocks/>
                          </wps:cNvSpPr>
                          <wps:spPr bwMode="auto">
                            <a:xfrm>
                              <a:off x="910" y="676"/>
                              <a:ext cx="320" cy="671"/>
                            </a:xfrm>
                            <a:custGeom>
                              <a:avLst/>
                              <a:gdLst>
                                <a:gd name="T0" fmla="*/ 0 w 320"/>
                                <a:gd name="T1" fmla="*/ 0 h 671"/>
                                <a:gd name="T2" fmla="*/ 0 w 320"/>
                                <a:gd name="T3" fmla="*/ 0 h 671"/>
                                <a:gd name="T4" fmla="*/ 0 w 320"/>
                                <a:gd name="T5" fmla="*/ 45 h 671"/>
                                <a:gd name="T6" fmla="*/ 5 w 320"/>
                                <a:gd name="T7" fmla="*/ 95 h 671"/>
                                <a:gd name="T8" fmla="*/ 10 w 320"/>
                                <a:gd name="T9" fmla="*/ 145 h 671"/>
                                <a:gd name="T10" fmla="*/ 20 w 320"/>
                                <a:gd name="T11" fmla="*/ 200 h 671"/>
                                <a:gd name="T12" fmla="*/ 35 w 320"/>
                                <a:gd name="T13" fmla="*/ 250 h 671"/>
                                <a:gd name="T14" fmla="*/ 55 w 320"/>
                                <a:gd name="T15" fmla="*/ 305 h 671"/>
                                <a:gd name="T16" fmla="*/ 70 w 320"/>
                                <a:gd name="T17" fmla="*/ 355 h 671"/>
                                <a:gd name="T18" fmla="*/ 95 w 320"/>
                                <a:gd name="T19" fmla="*/ 395 h 671"/>
                                <a:gd name="T20" fmla="*/ 95 w 320"/>
                                <a:gd name="T21" fmla="*/ 395 h 671"/>
                                <a:gd name="T22" fmla="*/ 135 w 320"/>
                                <a:gd name="T23" fmla="*/ 455 h 671"/>
                                <a:gd name="T24" fmla="*/ 185 w 320"/>
                                <a:gd name="T25" fmla="*/ 520 h 671"/>
                                <a:gd name="T26" fmla="*/ 320 w 320"/>
                                <a:gd name="T27" fmla="*/ 671 h 671"/>
                                <a:gd name="T28" fmla="*/ 320 w 320"/>
                                <a:gd name="T29" fmla="*/ 671 h 671"/>
                                <a:gd name="T30" fmla="*/ 250 w 320"/>
                                <a:gd name="T31" fmla="*/ 586 h 671"/>
                                <a:gd name="T32" fmla="*/ 190 w 320"/>
                                <a:gd name="T33" fmla="*/ 500 h 671"/>
                                <a:gd name="T34" fmla="*/ 140 w 320"/>
                                <a:gd name="T35" fmla="*/ 425 h 671"/>
                                <a:gd name="T36" fmla="*/ 100 w 320"/>
                                <a:gd name="T37" fmla="*/ 355 h 671"/>
                                <a:gd name="T38" fmla="*/ 100 w 320"/>
                                <a:gd name="T39" fmla="*/ 355 h 671"/>
                                <a:gd name="T40" fmla="*/ 70 w 320"/>
                                <a:gd name="T41" fmla="*/ 280 h 671"/>
                                <a:gd name="T42" fmla="*/ 40 w 320"/>
                                <a:gd name="T43" fmla="*/ 195 h 671"/>
                                <a:gd name="T44" fmla="*/ 20 w 320"/>
                                <a:gd name="T45" fmla="*/ 105 h 671"/>
                                <a:gd name="T46" fmla="*/ 0 w 320"/>
                                <a:gd name="T47" fmla="*/ 0 h 671"/>
                                <a:gd name="T48" fmla="*/ 0 w 320"/>
                                <a:gd name="T49" fmla="*/ 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0" h="6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70" y="355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135" y="455"/>
                                  </a:lnTo>
                                  <a:lnTo>
                                    <a:pt x="185" y="520"/>
                                  </a:lnTo>
                                  <a:lnTo>
                                    <a:pt x="320" y="671"/>
                                  </a:lnTo>
                                  <a:lnTo>
                                    <a:pt x="250" y="586"/>
                                  </a:lnTo>
                                  <a:lnTo>
                                    <a:pt x="190" y="500"/>
                                  </a:lnTo>
                                  <a:lnTo>
                                    <a:pt x="140" y="425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1075" y="566"/>
                              <a:ext cx="904" cy="826"/>
                            </a:xfrm>
                            <a:custGeom>
                              <a:avLst/>
                              <a:gdLst>
                                <a:gd name="T0" fmla="*/ 175 w 904"/>
                                <a:gd name="T1" fmla="*/ 155 h 826"/>
                                <a:gd name="T2" fmla="*/ 175 w 904"/>
                                <a:gd name="T3" fmla="*/ 155 h 826"/>
                                <a:gd name="T4" fmla="*/ 240 w 904"/>
                                <a:gd name="T5" fmla="*/ 175 h 826"/>
                                <a:gd name="T6" fmla="*/ 305 w 904"/>
                                <a:gd name="T7" fmla="*/ 185 h 826"/>
                                <a:gd name="T8" fmla="*/ 370 w 904"/>
                                <a:gd name="T9" fmla="*/ 195 h 826"/>
                                <a:gd name="T10" fmla="*/ 440 w 904"/>
                                <a:gd name="T11" fmla="*/ 195 h 826"/>
                                <a:gd name="T12" fmla="*/ 504 w 904"/>
                                <a:gd name="T13" fmla="*/ 195 h 826"/>
                                <a:gd name="T14" fmla="*/ 569 w 904"/>
                                <a:gd name="T15" fmla="*/ 185 h 826"/>
                                <a:gd name="T16" fmla="*/ 639 w 904"/>
                                <a:gd name="T17" fmla="*/ 175 h 826"/>
                                <a:gd name="T18" fmla="*/ 709 w 904"/>
                                <a:gd name="T19" fmla="*/ 155 h 826"/>
                                <a:gd name="T20" fmla="*/ 709 w 904"/>
                                <a:gd name="T21" fmla="*/ 155 h 826"/>
                                <a:gd name="T22" fmla="*/ 639 w 904"/>
                                <a:gd name="T23" fmla="*/ 185 h 826"/>
                                <a:gd name="T24" fmla="*/ 574 w 904"/>
                                <a:gd name="T25" fmla="*/ 200 h 826"/>
                                <a:gd name="T26" fmla="*/ 504 w 904"/>
                                <a:gd name="T27" fmla="*/ 210 h 826"/>
                                <a:gd name="T28" fmla="*/ 440 w 904"/>
                                <a:gd name="T29" fmla="*/ 215 h 826"/>
                                <a:gd name="T30" fmla="*/ 375 w 904"/>
                                <a:gd name="T31" fmla="*/ 210 h 826"/>
                                <a:gd name="T32" fmla="*/ 310 w 904"/>
                                <a:gd name="T33" fmla="*/ 200 h 826"/>
                                <a:gd name="T34" fmla="*/ 240 w 904"/>
                                <a:gd name="T35" fmla="*/ 185 h 826"/>
                                <a:gd name="T36" fmla="*/ 175 w 904"/>
                                <a:gd name="T37" fmla="*/ 155 h 826"/>
                                <a:gd name="T38" fmla="*/ 175 w 904"/>
                                <a:gd name="T39" fmla="*/ 155 h 826"/>
                                <a:gd name="T40" fmla="*/ 619 w 904"/>
                                <a:gd name="T41" fmla="*/ 816 h 826"/>
                                <a:gd name="T42" fmla="*/ 619 w 904"/>
                                <a:gd name="T43" fmla="*/ 811 h 826"/>
                                <a:gd name="T44" fmla="*/ 619 w 904"/>
                                <a:gd name="T45" fmla="*/ 811 h 826"/>
                                <a:gd name="T46" fmla="*/ 689 w 904"/>
                                <a:gd name="T47" fmla="*/ 721 h 826"/>
                                <a:gd name="T48" fmla="*/ 749 w 904"/>
                                <a:gd name="T49" fmla="*/ 630 h 826"/>
                                <a:gd name="T50" fmla="*/ 804 w 904"/>
                                <a:gd name="T51" fmla="*/ 530 h 826"/>
                                <a:gd name="T52" fmla="*/ 844 w 904"/>
                                <a:gd name="T53" fmla="*/ 430 h 826"/>
                                <a:gd name="T54" fmla="*/ 874 w 904"/>
                                <a:gd name="T55" fmla="*/ 330 h 826"/>
                                <a:gd name="T56" fmla="*/ 894 w 904"/>
                                <a:gd name="T57" fmla="*/ 220 h 826"/>
                                <a:gd name="T58" fmla="*/ 904 w 904"/>
                                <a:gd name="T59" fmla="*/ 115 h 826"/>
                                <a:gd name="T60" fmla="*/ 899 w 904"/>
                                <a:gd name="T61" fmla="*/ 0 h 826"/>
                                <a:gd name="T62" fmla="*/ 899 w 904"/>
                                <a:gd name="T63" fmla="*/ 0 h 826"/>
                                <a:gd name="T64" fmla="*/ 789 w 904"/>
                                <a:gd name="T65" fmla="*/ 40 h 826"/>
                                <a:gd name="T66" fmla="*/ 674 w 904"/>
                                <a:gd name="T67" fmla="*/ 70 h 826"/>
                                <a:gd name="T68" fmla="*/ 564 w 904"/>
                                <a:gd name="T69" fmla="*/ 85 h 826"/>
                                <a:gd name="T70" fmla="*/ 450 w 904"/>
                                <a:gd name="T71" fmla="*/ 90 h 826"/>
                                <a:gd name="T72" fmla="*/ 340 w 904"/>
                                <a:gd name="T73" fmla="*/ 85 h 826"/>
                                <a:gd name="T74" fmla="*/ 225 w 904"/>
                                <a:gd name="T75" fmla="*/ 70 h 826"/>
                                <a:gd name="T76" fmla="*/ 115 w 904"/>
                                <a:gd name="T77" fmla="*/ 40 h 826"/>
                                <a:gd name="T78" fmla="*/ 0 w 904"/>
                                <a:gd name="T79" fmla="*/ 0 h 826"/>
                                <a:gd name="T80" fmla="*/ 0 w 904"/>
                                <a:gd name="T81" fmla="*/ 0 h 826"/>
                                <a:gd name="T82" fmla="*/ 0 w 904"/>
                                <a:gd name="T83" fmla="*/ 115 h 826"/>
                                <a:gd name="T84" fmla="*/ 10 w 904"/>
                                <a:gd name="T85" fmla="*/ 220 h 826"/>
                                <a:gd name="T86" fmla="*/ 30 w 904"/>
                                <a:gd name="T87" fmla="*/ 330 h 826"/>
                                <a:gd name="T88" fmla="*/ 60 w 904"/>
                                <a:gd name="T89" fmla="*/ 430 h 826"/>
                                <a:gd name="T90" fmla="*/ 100 w 904"/>
                                <a:gd name="T91" fmla="*/ 530 h 826"/>
                                <a:gd name="T92" fmla="*/ 150 w 904"/>
                                <a:gd name="T93" fmla="*/ 630 h 826"/>
                                <a:gd name="T94" fmla="*/ 210 w 904"/>
                                <a:gd name="T95" fmla="*/ 721 h 826"/>
                                <a:gd name="T96" fmla="*/ 285 w 904"/>
                                <a:gd name="T97" fmla="*/ 811 h 826"/>
                                <a:gd name="T98" fmla="*/ 285 w 904"/>
                                <a:gd name="T99" fmla="*/ 811 h 826"/>
                                <a:gd name="T100" fmla="*/ 375 w 904"/>
                                <a:gd name="T101" fmla="*/ 821 h 826"/>
                                <a:gd name="T102" fmla="*/ 465 w 904"/>
                                <a:gd name="T103" fmla="*/ 826 h 826"/>
                                <a:gd name="T104" fmla="*/ 465 w 904"/>
                                <a:gd name="T105" fmla="*/ 826 h 826"/>
                                <a:gd name="T106" fmla="*/ 539 w 904"/>
                                <a:gd name="T107" fmla="*/ 821 h 826"/>
                                <a:gd name="T108" fmla="*/ 619 w 904"/>
                                <a:gd name="T109" fmla="*/ 816 h 826"/>
                                <a:gd name="T110" fmla="*/ 619 w 904"/>
                                <a:gd name="T111" fmla="*/ 816 h 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4" h="826">
                                  <a:moveTo>
                                    <a:pt x="175" y="155"/>
                                  </a:moveTo>
                                  <a:lnTo>
                                    <a:pt x="175" y="155"/>
                                  </a:lnTo>
                                  <a:lnTo>
                                    <a:pt x="240" y="175"/>
                                  </a:lnTo>
                                  <a:lnTo>
                                    <a:pt x="305" y="185"/>
                                  </a:lnTo>
                                  <a:lnTo>
                                    <a:pt x="370" y="195"/>
                                  </a:lnTo>
                                  <a:lnTo>
                                    <a:pt x="440" y="195"/>
                                  </a:lnTo>
                                  <a:lnTo>
                                    <a:pt x="504" y="195"/>
                                  </a:lnTo>
                                  <a:lnTo>
                                    <a:pt x="569" y="185"/>
                                  </a:lnTo>
                                  <a:lnTo>
                                    <a:pt x="639" y="175"/>
                                  </a:lnTo>
                                  <a:lnTo>
                                    <a:pt x="709" y="155"/>
                                  </a:lnTo>
                                  <a:lnTo>
                                    <a:pt x="639" y="185"/>
                                  </a:lnTo>
                                  <a:lnTo>
                                    <a:pt x="574" y="200"/>
                                  </a:lnTo>
                                  <a:lnTo>
                                    <a:pt x="504" y="210"/>
                                  </a:lnTo>
                                  <a:lnTo>
                                    <a:pt x="440" y="215"/>
                                  </a:lnTo>
                                  <a:lnTo>
                                    <a:pt x="375" y="210"/>
                                  </a:lnTo>
                                  <a:lnTo>
                                    <a:pt x="310" y="200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175" y="155"/>
                                  </a:lnTo>
                                  <a:close/>
                                  <a:moveTo>
                                    <a:pt x="619" y="816"/>
                                  </a:moveTo>
                                  <a:lnTo>
                                    <a:pt x="619" y="811"/>
                                  </a:lnTo>
                                  <a:lnTo>
                                    <a:pt x="689" y="721"/>
                                  </a:lnTo>
                                  <a:lnTo>
                                    <a:pt x="749" y="630"/>
                                  </a:lnTo>
                                  <a:lnTo>
                                    <a:pt x="804" y="530"/>
                                  </a:lnTo>
                                  <a:lnTo>
                                    <a:pt x="844" y="430"/>
                                  </a:lnTo>
                                  <a:lnTo>
                                    <a:pt x="874" y="330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904" y="115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789" y="40"/>
                                  </a:lnTo>
                                  <a:lnTo>
                                    <a:pt x="674" y="70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450" y="90"/>
                                  </a:lnTo>
                                  <a:lnTo>
                                    <a:pt x="340" y="8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60" y="430"/>
                                  </a:lnTo>
                                  <a:lnTo>
                                    <a:pt x="100" y="530"/>
                                  </a:lnTo>
                                  <a:lnTo>
                                    <a:pt x="150" y="630"/>
                                  </a:lnTo>
                                  <a:lnTo>
                                    <a:pt x="210" y="721"/>
                                  </a:lnTo>
                                  <a:lnTo>
                                    <a:pt x="285" y="811"/>
                                  </a:lnTo>
                                  <a:lnTo>
                                    <a:pt x="375" y="821"/>
                                  </a:lnTo>
                                  <a:lnTo>
                                    <a:pt x="465" y="826"/>
                                  </a:lnTo>
                                  <a:lnTo>
                                    <a:pt x="539" y="821"/>
                                  </a:lnTo>
                                  <a:lnTo>
                                    <a:pt x="619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26"/>
                          <wps:cNvSpPr>
                            <a:spLocks/>
                          </wps:cNvSpPr>
                          <wps:spPr bwMode="auto">
                            <a:xfrm>
                              <a:off x="1255" y="721"/>
                              <a:ext cx="529" cy="60"/>
                            </a:xfrm>
                            <a:custGeom>
                              <a:avLst/>
                              <a:gdLst>
                                <a:gd name="T0" fmla="*/ 529 w 529"/>
                                <a:gd name="T1" fmla="*/ 0 h 60"/>
                                <a:gd name="T2" fmla="*/ 529 w 529"/>
                                <a:gd name="T3" fmla="*/ 0 h 60"/>
                                <a:gd name="T4" fmla="*/ 464 w 529"/>
                                <a:gd name="T5" fmla="*/ 15 h 60"/>
                                <a:gd name="T6" fmla="*/ 394 w 529"/>
                                <a:gd name="T7" fmla="*/ 30 h 60"/>
                                <a:gd name="T8" fmla="*/ 329 w 529"/>
                                <a:gd name="T9" fmla="*/ 35 h 60"/>
                                <a:gd name="T10" fmla="*/ 260 w 529"/>
                                <a:gd name="T11" fmla="*/ 40 h 60"/>
                                <a:gd name="T12" fmla="*/ 195 w 529"/>
                                <a:gd name="T13" fmla="*/ 35 h 60"/>
                                <a:gd name="T14" fmla="*/ 130 w 529"/>
                                <a:gd name="T15" fmla="*/ 30 h 60"/>
                                <a:gd name="T16" fmla="*/ 65 w 529"/>
                                <a:gd name="T17" fmla="*/ 15 h 60"/>
                                <a:gd name="T18" fmla="*/ 0 w 529"/>
                                <a:gd name="T19" fmla="*/ 0 h 60"/>
                                <a:gd name="T20" fmla="*/ 0 w 529"/>
                                <a:gd name="T21" fmla="*/ 0 h 60"/>
                                <a:gd name="T22" fmla="*/ 65 w 529"/>
                                <a:gd name="T23" fmla="*/ 25 h 60"/>
                                <a:gd name="T24" fmla="*/ 130 w 529"/>
                                <a:gd name="T25" fmla="*/ 45 h 60"/>
                                <a:gd name="T26" fmla="*/ 195 w 529"/>
                                <a:gd name="T27" fmla="*/ 55 h 60"/>
                                <a:gd name="T28" fmla="*/ 265 w 529"/>
                                <a:gd name="T29" fmla="*/ 60 h 60"/>
                                <a:gd name="T30" fmla="*/ 329 w 529"/>
                                <a:gd name="T31" fmla="*/ 55 h 60"/>
                                <a:gd name="T32" fmla="*/ 394 w 529"/>
                                <a:gd name="T33" fmla="*/ 45 h 60"/>
                                <a:gd name="T34" fmla="*/ 464 w 529"/>
                                <a:gd name="T35" fmla="*/ 25 h 60"/>
                                <a:gd name="T36" fmla="*/ 529 w 529"/>
                                <a:gd name="T37" fmla="*/ 0 h 60"/>
                                <a:gd name="T38" fmla="*/ 529 w 529"/>
                                <a:gd name="T3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9" h="60">
                                  <a:moveTo>
                                    <a:pt x="529" y="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464" y="15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329" y="35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464" y="25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27"/>
                          <wps:cNvSpPr>
                            <a:spLocks/>
                          </wps:cNvSpPr>
                          <wps:spPr bwMode="auto">
                            <a:xfrm>
                              <a:off x="1919" y="120"/>
                              <a:ext cx="195" cy="185"/>
                            </a:xfrm>
                            <a:custGeom>
                              <a:avLst/>
                              <a:gdLst>
                                <a:gd name="T0" fmla="*/ 95 w 195"/>
                                <a:gd name="T1" fmla="*/ 35 h 185"/>
                                <a:gd name="T2" fmla="*/ 95 w 195"/>
                                <a:gd name="T3" fmla="*/ 35 h 185"/>
                                <a:gd name="T4" fmla="*/ 85 w 195"/>
                                <a:gd name="T5" fmla="*/ 35 h 185"/>
                                <a:gd name="T6" fmla="*/ 60 w 195"/>
                                <a:gd name="T7" fmla="*/ 10 h 185"/>
                                <a:gd name="T8" fmla="*/ 60 w 195"/>
                                <a:gd name="T9" fmla="*/ 10 h 185"/>
                                <a:gd name="T10" fmla="*/ 50 w 195"/>
                                <a:gd name="T11" fmla="*/ 5 h 185"/>
                                <a:gd name="T12" fmla="*/ 35 w 195"/>
                                <a:gd name="T13" fmla="*/ 0 h 185"/>
                                <a:gd name="T14" fmla="*/ 35 w 195"/>
                                <a:gd name="T15" fmla="*/ 0 h 185"/>
                                <a:gd name="T16" fmla="*/ 20 w 195"/>
                                <a:gd name="T17" fmla="*/ 5 h 185"/>
                                <a:gd name="T18" fmla="*/ 10 w 195"/>
                                <a:gd name="T19" fmla="*/ 10 h 185"/>
                                <a:gd name="T20" fmla="*/ 10 w 195"/>
                                <a:gd name="T21" fmla="*/ 10 h 185"/>
                                <a:gd name="T22" fmla="*/ 5 w 195"/>
                                <a:gd name="T23" fmla="*/ 25 h 185"/>
                                <a:gd name="T24" fmla="*/ 5 w 195"/>
                                <a:gd name="T25" fmla="*/ 25 h 185"/>
                                <a:gd name="T26" fmla="*/ 0 w 195"/>
                                <a:gd name="T27" fmla="*/ 35 h 185"/>
                                <a:gd name="T28" fmla="*/ 0 w 195"/>
                                <a:gd name="T29" fmla="*/ 35 h 185"/>
                                <a:gd name="T30" fmla="*/ 5 w 195"/>
                                <a:gd name="T31" fmla="*/ 50 h 185"/>
                                <a:gd name="T32" fmla="*/ 15 w 195"/>
                                <a:gd name="T33" fmla="*/ 60 h 185"/>
                                <a:gd name="T34" fmla="*/ 40 w 195"/>
                                <a:gd name="T35" fmla="*/ 85 h 185"/>
                                <a:gd name="T36" fmla="*/ 40 w 195"/>
                                <a:gd name="T37" fmla="*/ 85 h 185"/>
                                <a:gd name="T38" fmla="*/ 40 w 195"/>
                                <a:gd name="T39" fmla="*/ 95 h 185"/>
                                <a:gd name="T40" fmla="*/ 40 w 195"/>
                                <a:gd name="T41" fmla="*/ 95 h 185"/>
                                <a:gd name="T42" fmla="*/ 45 w 195"/>
                                <a:gd name="T43" fmla="*/ 120 h 185"/>
                                <a:gd name="T44" fmla="*/ 55 w 195"/>
                                <a:gd name="T45" fmla="*/ 135 h 185"/>
                                <a:gd name="T46" fmla="*/ 55 w 195"/>
                                <a:gd name="T47" fmla="*/ 135 h 185"/>
                                <a:gd name="T48" fmla="*/ 75 w 195"/>
                                <a:gd name="T49" fmla="*/ 150 h 185"/>
                                <a:gd name="T50" fmla="*/ 100 w 195"/>
                                <a:gd name="T51" fmla="*/ 155 h 185"/>
                                <a:gd name="T52" fmla="*/ 100 w 195"/>
                                <a:gd name="T53" fmla="*/ 155 h 185"/>
                                <a:gd name="T54" fmla="*/ 110 w 195"/>
                                <a:gd name="T55" fmla="*/ 150 h 185"/>
                                <a:gd name="T56" fmla="*/ 140 w 195"/>
                                <a:gd name="T57" fmla="*/ 180 h 185"/>
                                <a:gd name="T58" fmla="*/ 140 w 195"/>
                                <a:gd name="T59" fmla="*/ 180 h 185"/>
                                <a:gd name="T60" fmla="*/ 145 w 195"/>
                                <a:gd name="T61" fmla="*/ 185 h 185"/>
                                <a:gd name="T62" fmla="*/ 155 w 195"/>
                                <a:gd name="T63" fmla="*/ 185 h 185"/>
                                <a:gd name="T64" fmla="*/ 155 w 195"/>
                                <a:gd name="T65" fmla="*/ 185 h 185"/>
                                <a:gd name="T66" fmla="*/ 160 w 195"/>
                                <a:gd name="T67" fmla="*/ 185 h 185"/>
                                <a:gd name="T68" fmla="*/ 160 w 195"/>
                                <a:gd name="T69" fmla="*/ 185 h 185"/>
                                <a:gd name="T70" fmla="*/ 175 w 195"/>
                                <a:gd name="T71" fmla="*/ 185 h 185"/>
                                <a:gd name="T72" fmla="*/ 185 w 195"/>
                                <a:gd name="T73" fmla="*/ 175 h 185"/>
                                <a:gd name="T74" fmla="*/ 185 w 195"/>
                                <a:gd name="T75" fmla="*/ 175 h 185"/>
                                <a:gd name="T76" fmla="*/ 190 w 195"/>
                                <a:gd name="T77" fmla="*/ 165 h 185"/>
                                <a:gd name="T78" fmla="*/ 195 w 195"/>
                                <a:gd name="T79" fmla="*/ 150 h 185"/>
                                <a:gd name="T80" fmla="*/ 195 w 195"/>
                                <a:gd name="T81" fmla="*/ 150 h 185"/>
                                <a:gd name="T82" fmla="*/ 190 w 195"/>
                                <a:gd name="T83" fmla="*/ 140 h 185"/>
                                <a:gd name="T84" fmla="*/ 185 w 195"/>
                                <a:gd name="T85" fmla="*/ 130 h 185"/>
                                <a:gd name="T86" fmla="*/ 155 w 195"/>
                                <a:gd name="T87" fmla="*/ 105 h 185"/>
                                <a:gd name="T88" fmla="*/ 155 w 195"/>
                                <a:gd name="T89" fmla="*/ 105 h 185"/>
                                <a:gd name="T90" fmla="*/ 155 w 195"/>
                                <a:gd name="T91" fmla="*/ 95 h 185"/>
                                <a:gd name="T92" fmla="*/ 155 w 195"/>
                                <a:gd name="T93" fmla="*/ 95 h 185"/>
                                <a:gd name="T94" fmla="*/ 150 w 195"/>
                                <a:gd name="T95" fmla="*/ 70 h 185"/>
                                <a:gd name="T96" fmla="*/ 140 w 195"/>
                                <a:gd name="T97" fmla="*/ 50 h 185"/>
                                <a:gd name="T98" fmla="*/ 140 w 195"/>
                                <a:gd name="T99" fmla="*/ 50 h 185"/>
                                <a:gd name="T100" fmla="*/ 120 w 195"/>
                                <a:gd name="T101" fmla="*/ 40 h 185"/>
                                <a:gd name="T102" fmla="*/ 95 w 195"/>
                                <a:gd name="T103" fmla="*/ 35 h 185"/>
                                <a:gd name="T104" fmla="*/ 95 w 195"/>
                                <a:gd name="T105" fmla="*/ 3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5" h="185">
                                  <a:moveTo>
                                    <a:pt x="95" y="35"/>
                                  </a:moveTo>
                                  <a:lnTo>
                                    <a:pt x="95" y="3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40" y="180"/>
                                  </a:lnTo>
                                  <a:lnTo>
                                    <a:pt x="14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60" y="185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85" y="175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5" y="150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2503"/>
                        <wpg:cNvGrpSpPr>
                          <a:grpSpLocks/>
                        </wpg:cNvGrpSpPr>
                        <wpg:grpSpPr bwMode="auto">
                          <a:xfrm>
                            <a:off x="5818" y="4354"/>
                            <a:ext cx="2933" cy="2338"/>
                            <a:chOff x="10" y="10"/>
                            <a:chExt cx="2933" cy="2338"/>
                          </a:xfrm>
                        </wpg:grpSpPr>
                        <wps:wsp>
                          <wps:cNvPr id="589" name="Freeform 250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923" cy="2273"/>
                            </a:xfrm>
                            <a:custGeom>
                              <a:avLst/>
                              <a:gdLst>
                                <a:gd name="T0" fmla="*/ 2298 w 2923"/>
                                <a:gd name="T1" fmla="*/ 5 h 2273"/>
                                <a:gd name="T2" fmla="*/ 1954 w 2923"/>
                                <a:gd name="T3" fmla="*/ 20 h 2273"/>
                                <a:gd name="T4" fmla="*/ 1659 w 2923"/>
                                <a:gd name="T5" fmla="*/ 200 h 2273"/>
                                <a:gd name="T6" fmla="*/ 1539 w 2923"/>
                                <a:gd name="T7" fmla="*/ 445 h 2273"/>
                                <a:gd name="T8" fmla="*/ 1564 w 2923"/>
                                <a:gd name="T9" fmla="*/ 834 h 2273"/>
                                <a:gd name="T10" fmla="*/ 1729 w 2923"/>
                                <a:gd name="T11" fmla="*/ 1154 h 2273"/>
                                <a:gd name="T12" fmla="*/ 1834 w 2923"/>
                                <a:gd name="T13" fmla="*/ 1349 h 2273"/>
                                <a:gd name="T14" fmla="*/ 1839 w 2923"/>
                                <a:gd name="T15" fmla="*/ 1434 h 2273"/>
                                <a:gd name="T16" fmla="*/ 1604 w 2923"/>
                                <a:gd name="T17" fmla="*/ 1189 h 2273"/>
                                <a:gd name="T18" fmla="*/ 1404 w 2923"/>
                                <a:gd name="T19" fmla="*/ 1119 h 2273"/>
                                <a:gd name="T20" fmla="*/ 1199 w 2923"/>
                                <a:gd name="T21" fmla="*/ 1149 h 2273"/>
                                <a:gd name="T22" fmla="*/ 934 w 2923"/>
                                <a:gd name="T23" fmla="*/ 1284 h 2273"/>
                                <a:gd name="T24" fmla="*/ 685 w 2923"/>
                                <a:gd name="T25" fmla="*/ 1369 h 2273"/>
                                <a:gd name="T26" fmla="*/ 485 w 2923"/>
                                <a:gd name="T27" fmla="*/ 1394 h 2273"/>
                                <a:gd name="T28" fmla="*/ 415 w 2923"/>
                                <a:gd name="T29" fmla="*/ 1394 h 2273"/>
                                <a:gd name="T30" fmla="*/ 285 w 2923"/>
                                <a:gd name="T31" fmla="*/ 1404 h 2273"/>
                                <a:gd name="T32" fmla="*/ 95 w 2923"/>
                                <a:gd name="T33" fmla="*/ 1444 h 2273"/>
                                <a:gd name="T34" fmla="*/ 45 w 2923"/>
                                <a:gd name="T35" fmla="*/ 1414 h 2273"/>
                                <a:gd name="T36" fmla="*/ 0 w 2923"/>
                                <a:gd name="T37" fmla="*/ 1454 h 2273"/>
                                <a:gd name="T38" fmla="*/ 55 w 2923"/>
                                <a:gd name="T39" fmla="*/ 1549 h 2273"/>
                                <a:gd name="T40" fmla="*/ 20 w 2923"/>
                                <a:gd name="T41" fmla="*/ 1659 h 2273"/>
                                <a:gd name="T42" fmla="*/ 40 w 2923"/>
                                <a:gd name="T43" fmla="*/ 1778 h 2273"/>
                                <a:gd name="T44" fmla="*/ 135 w 2923"/>
                                <a:gd name="T45" fmla="*/ 1848 h 2273"/>
                                <a:gd name="T46" fmla="*/ 295 w 2923"/>
                                <a:gd name="T47" fmla="*/ 1858 h 2273"/>
                                <a:gd name="T48" fmla="*/ 495 w 2923"/>
                                <a:gd name="T49" fmla="*/ 1798 h 2273"/>
                                <a:gd name="T50" fmla="*/ 415 w 2923"/>
                                <a:gd name="T51" fmla="*/ 2098 h 2273"/>
                                <a:gd name="T52" fmla="*/ 390 w 2923"/>
                                <a:gd name="T53" fmla="*/ 2188 h 2273"/>
                                <a:gd name="T54" fmla="*/ 635 w 2923"/>
                                <a:gd name="T55" fmla="*/ 1988 h 2273"/>
                                <a:gd name="T56" fmla="*/ 695 w 2923"/>
                                <a:gd name="T57" fmla="*/ 1993 h 2273"/>
                                <a:gd name="T58" fmla="*/ 645 w 2923"/>
                                <a:gd name="T59" fmla="*/ 2223 h 2273"/>
                                <a:gd name="T60" fmla="*/ 715 w 2923"/>
                                <a:gd name="T61" fmla="*/ 2198 h 2273"/>
                                <a:gd name="T62" fmla="*/ 864 w 2923"/>
                                <a:gd name="T63" fmla="*/ 2033 h 2273"/>
                                <a:gd name="T64" fmla="*/ 1024 w 2923"/>
                                <a:gd name="T65" fmla="*/ 1918 h 2273"/>
                                <a:gd name="T66" fmla="*/ 1284 w 2923"/>
                                <a:gd name="T67" fmla="*/ 1878 h 2273"/>
                                <a:gd name="T68" fmla="*/ 1359 w 2923"/>
                                <a:gd name="T69" fmla="*/ 2093 h 2273"/>
                                <a:gd name="T70" fmla="*/ 1344 w 2923"/>
                                <a:gd name="T71" fmla="*/ 2218 h 2273"/>
                                <a:gd name="T72" fmla="*/ 1199 w 2923"/>
                                <a:gd name="T73" fmla="*/ 2273 h 2273"/>
                                <a:gd name="T74" fmla="*/ 1614 w 2923"/>
                                <a:gd name="T75" fmla="*/ 2153 h 2273"/>
                                <a:gd name="T76" fmla="*/ 1644 w 2923"/>
                                <a:gd name="T77" fmla="*/ 1868 h 2273"/>
                                <a:gd name="T78" fmla="*/ 1729 w 2923"/>
                                <a:gd name="T79" fmla="*/ 2028 h 2273"/>
                                <a:gd name="T80" fmla="*/ 1874 w 2923"/>
                                <a:gd name="T81" fmla="*/ 2143 h 2273"/>
                                <a:gd name="T82" fmla="*/ 1714 w 2923"/>
                                <a:gd name="T83" fmla="*/ 2183 h 2273"/>
                                <a:gd name="T84" fmla="*/ 2039 w 2923"/>
                                <a:gd name="T85" fmla="*/ 2108 h 2273"/>
                                <a:gd name="T86" fmla="*/ 1969 w 2923"/>
                                <a:gd name="T87" fmla="*/ 1878 h 2273"/>
                                <a:gd name="T88" fmla="*/ 2164 w 2923"/>
                                <a:gd name="T89" fmla="*/ 1783 h 2273"/>
                                <a:gd name="T90" fmla="*/ 2353 w 2923"/>
                                <a:gd name="T91" fmla="*/ 1589 h 2273"/>
                                <a:gd name="T92" fmla="*/ 2383 w 2923"/>
                                <a:gd name="T93" fmla="*/ 1414 h 2273"/>
                                <a:gd name="T94" fmla="*/ 2398 w 2923"/>
                                <a:gd name="T95" fmla="*/ 964 h 2273"/>
                                <a:gd name="T96" fmla="*/ 2473 w 2923"/>
                                <a:gd name="T97" fmla="*/ 774 h 2273"/>
                                <a:gd name="T98" fmla="*/ 2588 w 2923"/>
                                <a:gd name="T99" fmla="*/ 669 h 2273"/>
                                <a:gd name="T100" fmla="*/ 2708 w 2923"/>
                                <a:gd name="T101" fmla="*/ 654 h 2273"/>
                                <a:gd name="T102" fmla="*/ 2813 w 2923"/>
                                <a:gd name="T103" fmla="*/ 699 h 2273"/>
                                <a:gd name="T104" fmla="*/ 2883 w 2923"/>
                                <a:gd name="T105" fmla="*/ 799 h 2273"/>
                                <a:gd name="T106" fmla="*/ 2913 w 2923"/>
                                <a:gd name="T107" fmla="*/ 465 h 2273"/>
                                <a:gd name="T108" fmla="*/ 2813 w 2923"/>
                                <a:gd name="T109" fmla="*/ 230 h 2273"/>
                                <a:gd name="T110" fmla="*/ 2698 w 2923"/>
                                <a:gd name="T111" fmla="*/ 125 h 2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923" h="2273">
                                  <a:moveTo>
                                    <a:pt x="2533" y="50"/>
                                  </a:moveTo>
                                  <a:lnTo>
                                    <a:pt x="2533" y="50"/>
                                  </a:lnTo>
                                  <a:lnTo>
                                    <a:pt x="2463" y="35"/>
                                  </a:lnTo>
                                  <a:lnTo>
                                    <a:pt x="2383" y="15"/>
                                  </a:lnTo>
                                  <a:lnTo>
                                    <a:pt x="2298" y="5"/>
                                  </a:lnTo>
                                  <a:lnTo>
                                    <a:pt x="2208" y="0"/>
                                  </a:lnTo>
                                  <a:lnTo>
                                    <a:pt x="2119" y="0"/>
                                  </a:lnTo>
                                  <a:lnTo>
                                    <a:pt x="2034" y="5"/>
                                  </a:lnTo>
                                  <a:lnTo>
                                    <a:pt x="1954" y="20"/>
                                  </a:lnTo>
                                  <a:lnTo>
                                    <a:pt x="1879" y="40"/>
                                  </a:lnTo>
                                  <a:lnTo>
                                    <a:pt x="1814" y="70"/>
                                  </a:lnTo>
                                  <a:lnTo>
                                    <a:pt x="1754" y="105"/>
                                  </a:lnTo>
                                  <a:lnTo>
                                    <a:pt x="1704" y="150"/>
                                  </a:lnTo>
                                  <a:lnTo>
                                    <a:pt x="1659" y="200"/>
                                  </a:lnTo>
                                  <a:lnTo>
                                    <a:pt x="1619" y="255"/>
                                  </a:lnTo>
                                  <a:lnTo>
                                    <a:pt x="1584" y="310"/>
                                  </a:lnTo>
                                  <a:lnTo>
                                    <a:pt x="1559" y="375"/>
                                  </a:lnTo>
                                  <a:lnTo>
                                    <a:pt x="1539" y="445"/>
                                  </a:lnTo>
                                  <a:lnTo>
                                    <a:pt x="1524" y="520"/>
                                  </a:lnTo>
                                  <a:lnTo>
                                    <a:pt x="1524" y="609"/>
                                  </a:lnTo>
                                  <a:lnTo>
                                    <a:pt x="1539" y="714"/>
                                  </a:lnTo>
                                  <a:lnTo>
                                    <a:pt x="1564" y="834"/>
                                  </a:lnTo>
                                  <a:lnTo>
                                    <a:pt x="1574" y="874"/>
                                  </a:lnTo>
                                  <a:lnTo>
                                    <a:pt x="1594" y="919"/>
                                  </a:lnTo>
                                  <a:lnTo>
                                    <a:pt x="1634" y="1004"/>
                                  </a:lnTo>
                                  <a:lnTo>
                                    <a:pt x="1684" y="1079"/>
                                  </a:lnTo>
                                  <a:lnTo>
                                    <a:pt x="1729" y="1154"/>
                                  </a:lnTo>
                                  <a:lnTo>
                                    <a:pt x="1789" y="1249"/>
                                  </a:lnTo>
                                  <a:lnTo>
                                    <a:pt x="1824" y="1319"/>
                                  </a:lnTo>
                                  <a:lnTo>
                                    <a:pt x="1834" y="1349"/>
                                  </a:lnTo>
                                  <a:lnTo>
                                    <a:pt x="1839" y="1374"/>
                                  </a:lnTo>
                                  <a:lnTo>
                                    <a:pt x="1844" y="1399"/>
                                  </a:lnTo>
                                  <a:lnTo>
                                    <a:pt x="1839" y="1419"/>
                                  </a:lnTo>
                                  <a:lnTo>
                                    <a:pt x="1839" y="1434"/>
                                  </a:lnTo>
                                  <a:lnTo>
                                    <a:pt x="1779" y="1359"/>
                                  </a:lnTo>
                                  <a:lnTo>
                                    <a:pt x="1724" y="1294"/>
                                  </a:lnTo>
                                  <a:lnTo>
                                    <a:pt x="1664" y="1239"/>
                                  </a:lnTo>
                                  <a:lnTo>
                                    <a:pt x="1604" y="1189"/>
                                  </a:lnTo>
                                  <a:lnTo>
                                    <a:pt x="1544" y="1154"/>
                                  </a:lnTo>
                                  <a:lnTo>
                                    <a:pt x="1509" y="1139"/>
                                  </a:lnTo>
                                  <a:lnTo>
                                    <a:pt x="1474" y="1129"/>
                                  </a:lnTo>
                                  <a:lnTo>
                                    <a:pt x="1439" y="1119"/>
                                  </a:lnTo>
                                  <a:lnTo>
                                    <a:pt x="1404" y="1119"/>
                                  </a:lnTo>
                                  <a:lnTo>
                                    <a:pt x="1364" y="1114"/>
                                  </a:lnTo>
                                  <a:lnTo>
                                    <a:pt x="1324" y="1119"/>
                                  </a:lnTo>
                                  <a:lnTo>
                                    <a:pt x="1264" y="1129"/>
                                  </a:lnTo>
                                  <a:lnTo>
                                    <a:pt x="1199" y="1149"/>
                                  </a:lnTo>
                                  <a:lnTo>
                                    <a:pt x="1134" y="1179"/>
                                  </a:lnTo>
                                  <a:lnTo>
                                    <a:pt x="1054" y="1219"/>
                                  </a:lnTo>
                                  <a:lnTo>
                                    <a:pt x="934" y="1284"/>
                                  </a:lnTo>
                                  <a:lnTo>
                                    <a:pt x="869" y="1319"/>
                                  </a:lnTo>
                                  <a:lnTo>
                                    <a:pt x="819" y="1334"/>
                                  </a:lnTo>
                                  <a:lnTo>
                                    <a:pt x="754" y="1354"/>
                                  </a:lnTo>
                                  <a:lnTo>
                                    <a:pt x="685" y="1369"/>
                                  </a:lnTo>
                                  <a:lnTo>
                                    <a:pt x="605" y="1384"/>
                                  </a:lnTo>
                                  <a:lnTo>
                                    <a:pt x="530" y="1389"/>
                                  </a:lnTo>
                                  <a:lnTo>
                                    <a:pt x="485" y="1394"/>
                                  </a:lnTo>
                                  <a:lnTo>
                                    <a:pt x="450" y="1394"/>
                                  </a:lnTo>
                                  <a:lnTo>
                                    <a:pt x="440" y="1394"/>
                                  </a:lnTo>
                                  <a:lnTo>
                                    <a:pt x="415" y="1394"/>
                                  </a:lnTo>
                                  <a:lnTo>
                                    <a:pt x="395" y="1389"/>
                                  </a:lnTo>
                                  <a:lnTo>
                                    <a:pt x="375" y="1384"/>
                                  </a:lnTo>
                                  <a:lnTo>
                                    <a:pt x="355" y="1389"/>
                                  </a:lnTo>
                                  <a:lnTo>
                                    <a:pt x="285" y="1404"/>
                                  </a:lnTo>
                                  <a:lnTo>
                                    <a:pt x="220" y="1424"/>
                                  </a:lnTo>
                                  <a:lnTo>
                                    <a:pt x="165" y="1449"/>
                                  </a:lnTo>
                                  <a:lnTo>
                                    <a:pt x="120" y="1479"/>
                                  </a:lnTo>
                                  <a:lnTo>
                                    <a:pt x="95" y="1444"/>
                                  </a:lnTo>
                                  <a:lnTo>
                                    <a:pt x="85" y="1429"/>
                                  </a:lnTo>
                                  <a:lnTo>
                                    <a:pt x="70" y="1419"/>
                                  </a:lnTo>
                                  <a:lnTo>
                                    <a:pt x="55" y="1414"/>
                                  </a:lnTo>
                                  <a:lnTo>
                                    <a:pt x="45" y="1414"/>
                                  </a:lnTo>
                                  <a:lnTo>
                                    <a:pt x="30" y="1419"/>
                                  </a:lnTo>
                                  <a:lnTo>
                                    <a:pt x="20" y="1424"/>
                                  </a:lnTo>
                                  <a:lnTo>
                                    <a:pt x="10" y="1439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10" y="1499"/>
                                  </a:lnTo>
                                  <a:lnTo>
                                    <a:pt x="20" y="1514"/>
                                  </a:lnTo>
                                  <a:lnTo>
                                    <a:pt x="55" y="1549"/>
                                  </a:lnTo>
                                  <a:lnTo>
                                    <a:pt x="45" y="1574"/>
                                  </a:lnTo>
                                  <a:lnTo>
                                    <a:pt x="30" y="1599"/>
                                  </a:lnTo>
                                  <a:lnTo>
                                    <a:pt x="25" y="1629"/>
                                  </a:lnTo>
                                  <a:lnTo>
                                    <a:pt x="20" y="1659"/>
                                  </a:lnTo>
                                  <a:lnTo>
                                    <a:pt x="15" y="1694"/>
                                  </a:lnTo>
                                  <a:lnTo>
                                    <a:pt x="20" y="1724"/>
                                  </a:lnTo>
                                  <a:lnTo>
                                    <a:pt x="30" y="1754"/>
                                  </a:lnTo>
                                  <a:lnTo>
                                    <a:pt x="40" y="1778"/>
                                  </a:lnTo>
                                  <a:lnTo>
                                    <a:pt x="60" y="1803"/>
                                  </a:lnTo>
                                  <a:lnTo>
                                    <a:pt x="80" y="1823"/>
                                  </a:lnTo>
                                  <a:lnTo>
                                    <a:pt x="105" y="1838"/>
                                  </a:lnTo>
                                  <a:lnTo>
                                    <a:pt x="135" y="1848"/>
                                  </a:lnTo>
                                  <a:lnTo>
                                    <a:pt x="170" y="1858"/>
                                  </a:lnTo>
                                  <a:lnTo>
                                    <a:pt x="210" y="1863"/>
                                  </a:lnTo>
                                  <a:lnTo>
                                    <a:pt x="250" y="1863"/>
                                  </a:lnTo>
                                  <a:lnTo>
                                    <a:pt x="295" y="1858"/>
                                  </a:lnTo>
                                  <a:lnTo>
                                    <a:pt x="340" y="1848"/>
                                  </a:lnTo>
                                  <a:lnTo>
                                    <a:pt x="390" y="1838"/>
                                  </a:lnTo>
                                  <a:lnTo>
                                    <a:pt x="440" y="1823"/>
                                  </a:lnTo>
                                  <a:lnTo>
                                    <a:pt x="495" y="1798"/>
                                  </a:lnTo>
                                  <a:lnTo>
                                    <a:pt x="490" y="1868"/>
                                  </a:lnTo>
                                  <a:lnTo>
                                    <a:pt x="475" y="1933"/>
                                  </a:lnTo>
                                  <a:lnTo>
                                    <a:pt x="460" y="1993"/>
                                  </a:lnTo>
                                  <a:lnTo>
                                    <a:pt x="440" y="2048"/>
                                  </a:lnTo>
                                  <a:lnTo>
                                    <a:pt x="415" y="2098"/>
                                  </a:lnTo>
                                  <a:lnTo>
                                    <a:pt x="390" y="2148"/>
                                  </a:lnTo>
                                  <a:lnTo>
                                    <a:pt x="360" y="2188"/>
                                  </a:lnTo>
                                  <a:lnTo>
                                    <a:pt x="325" y="2223"/>
                                  </a:lnTo>
                                  <a:lnTo>
                                    <a:pt x="390" y="2188"/>
                                  </a:lnTo>
                                  <a:lnTo>
                                    <a:pt x="455" y="2148"/>
                                  </a:lnTo>
                                  <a:lnTo>
                                    <a:pt x="510" y="2108"/>
                                  </a:lnTo>
                                  <a:lnTo>
                                    <a:pt x="560" y="2068"/>
                                  </a:lnTo>
                                  <a:lnTo>
                                    <a:pt x="600" y="2028"/>
                                  </a:lnTo>
                                  <a:lnTo>
                                    <a:pt x="635" y="1988"/>
                                  </a:lnTo>
                                  <a:lnTo>
                                    <a:pt x="665" y="1943"/>
                                  </a:lnTo>
                                  <a:lnTo>
                                    <a:pt x="685" y="1898"/>
                                  </a:lnTo>
                                  <a:lnTo>
                                    <a:pt x="690" y="1948"/>
                                  </a:lnTo>
                                  <a:lnTo>
                                    <a:pt x="695" y="1993"/>
                                  </a:lnTo>
                                  <a:lnTo>
                                    <a:pt x="695" y="2038"/>
                                  </a:lnTo>
                                  <a:lnTo>
                                    <a:pt x="690" y="2083"/>
                                  </a:lnTo>
                                  <a:lnTo>
                                    <a:pt x="680" y="2133"/>
                                  </a:lnTo>
                                  <a:lnTo>
                                    <a:pt x="665" y="2178"/>
                                  </a:lnTo>
                                  <a:lnTo>
                                    <a:pt x="645" y="2223"/>
                                  </a:lnTo>
                                  <a:lnTo>
                                    <a:pt x="620" y="2268"/>
                                  </a:lnTo>
                                  <a:lnTo>
                                    <a:pt x="650" y="2248"/>
                                  </a:lnTo>
                                  <a:lnTo>
                                    <a:pt x="685" y="2228"/>
                                  </a:lnTo>
                                  <a:lnTo>
                                    <a:pt x="715" y="2198"/>
                                  </a:lnTo>
                                  <a:lnTo>
                                    <a:pt x="749" y="2168"/>
                                  </a:lnTo>
                                  <a:lnTo>
                                    <a:pt x="814" y="2088"/>
                                  </a:lnTo>
                                  <a:lnTo>
                                    <a:pt x="864" y="2033"/>
                                  </a:lnTo>
                                  <a:lnTo>
                                    <a:pt x="904" y="1998"/>
                                  </a:lnTo>
                                  <a:lnTo>
                                    <a:pt x="939" y="1968"/>
                                  </a:lnTo>
                                  <a:lnTo>
                                    <a:pt x="979" y="1938"/>
                                  </a:lnTo>
                                  <a:lnTo>
                                    <a:pt x="1024" y="1918"/>
                                  </a:lnTo>
                                  <a:lnTo>
                                    <a:pt x="1079" y="1898"/>
                                  </a:lnTo>
                                  <a:lnTo>
                                    <a:pt x="1144" y="1883"/>
                                  </a:lnTo>
                                  <a:lnTo>
                                    <a:pt x="1209" y="1878"/>
                                  </a:lnTo>
                                  <a:lnTo>
                                    <a:pt x="1284" y="1878"/>
                                  </a:lnTo>
                                  <a:lnTo>
                                    <a:pt x="1289" y="1923"/>
                                  </a:lnTo>
                                  <a:lnTo>
                                    <a:pt x="1299" y="1963"/>
                                  </a:lnTo>
                                  <a:lnTo>
                                    <a:pt x="1314" y="2008"/>
                                  </a:lnTo>
                                  <a:lnTo>
                                    <a:pt x="1334" y="2048"/>
                                  </a:lnTo>
                                  <a:lnTo>
                                    <a:pt x="1359" y="2093"/>
                                  </a:lnTo>
                                  <a:lnTo>
                                    <a:pt x="1389" y="2133"/>
                                  </a:lnTo>
                                  <a:lnTo>
                                    <a:pt x="1424" y="2173"/>
                                  </a:lnTo>
                                  <a:lnTo>
                                    <a:pt x="1459" y="2208"/>
                                  </a:lnTo>
                                  <a:lnTo>
                                    <a:pt x="1344" y="2218"/>
                                  </a:lnTo>
                                  <a:lnTo>
                                    <a:pt x="1259" y="2228"/>
                                  </a:lnTo>
                                  <a:lnTo>
                                    <a:pt x="1234" y="2238"/>
                                  </a:lnTo>
                                  <a:lnTo>
                                    <a:pt x="1214" y="2248"/>
                                  </a:lnTo>
                                  <a:lnTo>
                                    <a:pt x="1199" y="2263"/>
                                  </a:lnTo>
                                  <a:lnTo>
                                    <a:pt x="1199" y="2273"/>
                                  </a:lnTo>
                                  <a:lnTo>
                                    <a:pt x="1684" y="2273"/>
                                  </a:lnTo>
                                  <a:lnTo>
                                    <a:pt x="1654" y="2238"/>
                                  </a:lnTo>
                                  <a:lnTo>
                                    <a:pt x="1629" y="2198"/>
                                  </a:lnTo>
                                  <a:lnTo>
                                    <a:pt x="1614" y="2153"/>
                                  </a:lnTo>
                                  <a:lnTo>
                                    <a:pt x="1604" y="2103"/>
                                  </a:lnTo>
                                  <a:lnTo>
                                    <a:pt x="1604" y="2053"/>
                                  </a:lnTo>
                                  <a:lnTo>
                                    <a:pt x="1609" y="1993"/>
                                  </a:lnTo>
                                  <a:lnTo>
                                    <a:pt x="1624" y="1933"/>
                                  </a:lnTo>
                                  <a:lnTo>
                                    <a:pt x="1644" y="1868"/>
                                  </a:lnTo>
                                  <a:lnTo>
                                    <a:pt x="1659" y="1913"/>
                                  </a:lnTo>
                                  <a:lnTo>
                                    <a:pt x="1679" y="1958"/>
                                  </a:lnTo>
                                  <a:lnTo>
                                    <a:pt x="1699" y="1993"/>
                                  </a:lnTo>
                                  <a:lnTo>
                                    <a:pt x="1729" y="2028"/>
                                  </a:lnTo>
                                  <a:lnTo>
                                    <a:pt x="1759" y="2063"/>
                                  </a:lnTo>
                                  <a:lnTo>
                                    <a:pt x="1794" y="2093"/>
                                  </a:lnTo>
                                  <a:lnTo>
                                    <a:pt x="1829" y="2118"/>
                                  </a:lnTo>
                                  <a:lnTo>
                                    <a:pt x="1874" y="2143"/>
                                  </a:lnTo>
                                  <a:lnTo>
                                    <a:pt x="1799" y="2153"/>
                                  </a:lnTo>
                                  <a:lnTo>
                                    <a:pt x="1749" y="2163"/>
                                  </a:lnTo>
                                  <a:lnTo>
                                    <a:pt x="1734" y="2168"/>
                                  </a:lnTo>
                                  <a:lnTo>
                                    <a:pt x="1719" y="2178"/>
                                  </a:lnTo>
                                  <a:lnTo>
                                    <a:pt x="1714" y="2183"/>
                                  </a:lnTo>
                                  <a:lnTo>
                                    <a:pt x="1714" y="2193"/>
                                  </a:lnTo>
                                  <a:lnTo>
                                    <a:pt x="2104" y="2193"/>
                                  </a:lnTo>
                                  <a:lnTo>
                                    <a:pt x="2069" y="2153"/>
                                  </a:lnTo>
                                  <a:lnTo>
                                    <a:pt x="2039" y="2108"/>
                                  </a:lnTo>
                                  <a:lnTo>
                                    <a:pt x="2019" y="2063"/>
                                  </a:lnTo>
                                  <a:lnTo>
                                    <a:pt x="1999" y="2018"/>
                                  </a:lnTo>
                                  <a:lnTo>
                                    <a:pt x="1984" y="1973"/>
                                  </a:lnTo>
                                  <a:lnTo>
                                    <a:pt x="1974" y="1928"/>
                                  </a:lnTo>
                                  <a:lnTo>
                                    <a:pt x="1969" y="1878"/>
                                  </a:lnTo>
                                  <a:lnTo>
                                    <a:pt x="1969" y="1833"/>
                                  </a:lnTo>
                                  <a:lnTo>
                                    <a:pt x="2039" y="1823"/>
                                  </a:lnTo>
                                  <a:lnTo>
                                    <a:pt x="2104" y="1803"/>
                                  </a:lnTo>
                                  <a:lnTo>
                                    <a:pt x="2164" y="1783"/>
                                  </a:lnTo>
                                  <a:lnTo>
                                    <a:pt x="2213" y="1759"/>
                                  </a:lnTo>
                                  <a:lnTo>
                                    <a:pt x="2258" y="1724"/>
                                  </a:lnTo>
                                  <a:lnTo>
                                    <a:pt x="2298" y="1684"/>
                                  </a:lnTo>
                                  <a:lnTo>
                                    <a:pt x="2328" y="1639"/>
                                  </a:lnTo>
                                  <a:lnTo>
                                    <a:pt x="2353" y="1589"/>
                                  </a:lnTo>
                                  <a:lnTo>
                                    <a:pt x="2368" y="1559"/>
                                  </a:lnTo>
                                  <a:lnTo>
                                    <a:pt x="2373" y="1519"/>
                                  </a:lnTo>
                                  <a:lnTo>
                                    <a:pt x="2378" y="1469"/>
                                  </a:lnTo>
                                  <a:lnTo>
                                    <a:pt x="2383" y="1414"/>
                                  </a:lnTo>
                                  <a:lnTo>
                                    <a:pt x="2383" y="1194"/>
                                  </a:lnTo>
                                  <a:lnTo>
                                    <a:pt x="2383" y="1064"/>
                                  </a:lnTo>
                                  <a:lnTo>
                                    <a:pt x="2398" y="964"/>
                                  </a:lnTo>
                                  <a:lnTo>
                                    <a:pt x="2408" y="909"/>
                                  </a:lnTo>
                                  <a:lnTo>
                                    <a:pt x="2423" y="859"/>
                                  </a:lnTo>
                                  <a:lnTo>
                                    <a:pt x="2448" y="809"/>
                                  </a:lnTo>
                                  <a:lnTo>
                                    <a:pt x="2473" y="774"/>
                                  </a:lnTo>
                                  <a:lnTo>
                                    <a:pt x="2498" y="739"/>
                                  </a:lnTo>
                                  <a:lnTo>
                                    <a:pt x="2528" y="714"/>
                                  </a:lnTo>
                                  <a:lnTo>
                                    <a:pt x="2558" y="689"/>
                                  </a:lnTo>
                                  <a:lnTo>
                                    <a:pt x="2588" y="669"/>
                                  </a:lnTo>
                                  <a:lnTo>
                                    <a:pt x="2618" y="659"/>
                                  </a:lnTo>
                                  <a:lnTo>
                                    <a:pt x="2648" y="654"/>
                                  </a:lnTo>
                                  <a:lnTo>
                                    <a:pt x="2678" y="649"/>
                                  </a:lnTo>
                                  <a:lnTo>
                                    <a:pt x="2708" y="654"/>
                                  </a:lnTo>
                                  <a:lnTo>
                                    <a:pt x="2738" y="659"/>
                                  </a:lnTo>
                                  <a:lnTo>
                                    <a:pt x="2768" y="669"/>
                                  </a:lnTo>
                                  <a:lnTo>
                                    <a:pt x="2793" y="684"/>
                                  </a:lnTo>
                                  <a:lnTo>
                                    <a:pt x="2813" y="699"/>
                                  </a:lnTo>
                                  <a:lnTo>
                                    <a:pt x="2838" y="724"/>
                                  </a:lnTo>
                                  <a:lnTo>
                                    <a:pt x="2853" y="744"/>
                                  </a:lnTo>
                                  <a:lnTo>
                                    <a:pt x="2868" y="774"/>
                                  </a:lnTo>
                                  <a:lnTo>
                                    <a:pt x="2883" y="799"/>
                                  </a:lnTo>
                                  <a:lnTo>
                                    <a:pt x="2918" y="644"/>
                                  </a:lnTo>
                                  <a:lnTo>
                                    <a:pt x="2923" y="580"/>
                                  </a:lnTo>
                                  <a:lnTo>
                                    <a:pt x="2923" y="525"/>
                                  </a:lnTo>
                                  <a:lnTo>
                                    <a:pt x="2913" y="465"/>
                                  </a:lnTo>
                                  <a:lnTo>
                                    <a:pt x="2903" y="415"/>
                                  </a:lnTo>
                                  <a:lnTo>
                                    <a:pt x="2888" y="360"/>
                                  </a:lnTo>
                                  <a:lnTo>
                                    <a:pt x="2868" y="315"/>
                                  </a:lnTo>
                                  <a:lnTo>
                                    <a:pt x="2843" y="270"/>
                                  </a:lnTo>
                                  <a:lnTo>
                                    <a:pt x="2813" y="230"/>
                                  </a:lnTo>
                                  <a:lnTo>
                                    <a:pt x="2788" y="200"/>
                                  </a:lnTo>
                                  <a:lnTo>
                                    <a:pt x="2763" y="175"/>
                                  </a:lnTo>
                                  <a:lnTo>
                                    <a:pt x="2728" y="150"/>
                                  </a:lnTo>
                                  <a:lnTo>
                                    <a:pt x="2698" y="125"/>
                                  </a:lnTo>
                                  <a:lnTo>
                                    <a:pt x="2623" y="85"/>
                                  </a:lnTo>
                                  <a:lnTo>
                                    <a:pt x="25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2505"/>
                          <wps:cNvSpPr>
                            <a:spLocks/>
                          </wps:cNvSpPr>
                          <wps:spPr bwMode="auto">
                            <a:xfrm>
                              <a:off x="525" y="2278"/>
                              <a:ext cx="105" cy="7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70"/>
                                <a:gd name="T2" fmla="*/ 105 w 105"/>
                                <a:gd name="T3" fmla="*/ 0 h 70"/>
                                <a:gd name="T4" fmla="*/ 70 w 105"/>
                                <a:gd name="T5" fmla="*/ 0 h 70"/>
                                <a:gd name="T6" fmla="*/ 40 w 105"/>
                                <a:gd name="T7" fmla="*/ 5 h 70"/>
                                <a:gd name="T8" fmla="*/ 15 w 105"/>
                                <a:gd name="T9" fmla="*/ 15 h 70"/>
                                <a:gd name="T10" fmla="*/ 0 w 105"/>
                                <a:gd name="T11" fmla="*/ 25 h 70"/>
                                <a:gd name="T12" fmla="*/ 30 w 105"/>
                                <a:gd name="T13" fmla="*/ 25 h 70"/>
                                <a:gd name="T14" fmla="*/ 10 w 105"/>
                                <a:gd name="T15" fmla="*/ 50 h 70"/>
                                <a:gd name="T16" fmla="*/ 40 w 105"/>
                                <a:gd name="T17" fmla="*/ 35 h 70"/>
                                <a:gd name="T18" fmla="*/ 35 w 105"/>
                                <a:gd name="T19" fmla="*/ 70 h 70"/>
                                <a:gd name="T20" fmla="*/ 35 w 105"/>
                                <a:gd name="T21" fmla="*/ 70 h 70"/>
                                <a:gd name="T22" fmla="*/ 75 w 105"/>
                                <a:gd name="T23" fmla="*/ 35 h 70"/>
                                <a:gd name="T24" fmla="*/ 105 w 105"/>
                                <a:gd name="T25" fmla="*/ 0 h 70"/>
                                <a:gd name="T26" fmla="*/ 105 w 105"/>
                                <a:gd name="T2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70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506"/>
                          <wps:cNvSpPr>
                            <a:spLocks/>
                          </wps:cNvSpPr>
                          <wps:spPr bwMode="auto">
                            <a:xfrm>
                              <a:off x="240" y="2233"/>
                              <a:ext cx="95" cy="65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65"/>
                                <a:gd name="T2" fmla="*/ 95 w 95"/>
                                <a:gd name="T3" fmla="*/ 0 h 65"/>
                                <a:gd name="T4" fmla="*/ 90 w 95"/>
                                <a:gd name="T5" fmla="*/ 5 h 65"/>
                                <a:gd name="T6" fmla="*/ 90 w 95"/>
                                <a:gd name="T7" fmla="*/ 5 h 65"/>
                                <a:gd name="T8" fmla="*/ 95 w 95"/>
                                <a:gd name="T9" fmla="*/ 0 h 65"/>
                                <a:gd name="T10" fmla="*/ 95 w 95"/>
                                <a:gd name="T11" fmla="*/ 0 h 65"/>
                                <a:gd name="T12" fmla="*/ 35 w 95"/>
                                <a:gd name="T13" fmla="*/ 10 h 65"/>
                                <a:gd name="T14" fmla="*/ 15 w 95"/>
                                <a:gd name="T15" fmla="*/ 15 h 65"/>
                                <a:gd name="T16" fmla="*/ 0 w 95"/>
                                <a:gd name="T17" fmla="*/ 25 h 65"/>
                                <a:gd name="T18" fmla="*/ 25 w 95"/>
                                <a:gd name="T19" fmla="*/ 30 h 65"/>
                                <a:gd name="T20" fmla="*/ 10 w 95"/>
                                <a:gd name="T21" fmla="*/ 50 h 65"/>
                                <a:gd name="T22" fmla="*/ 35 w 95"/>
                                <a:gd name="T23" fmla="*/ 35 h 65"/>
                                <a:gd name="T24" fmla="*/ 30 w 95"/>
                                <a:gd name="T25" fmla="*/ 65 h 65"/>
                                <a:gd name="T26" fmla="*/ 30 w 95"/>
                                <a:gd name="T27" fmla="*/ 65 h 65"/>
                                <a:gd name="T28" fmla="*/ 65 w 95"/>
                                <a:gd name="T29" fmla="*/ 35 h 65"/>
                                <a:gd name="T30" fmla="*/ 95 w 95"/>
                                <a:gd name="T31" fmla="*/ 0 h 65"/>
                                <a:gd name="T32" fmla="*/ 95 w 95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" h="65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507"/>
                          <wps:cNvSpPr>
                            <a:spLocks/>
                          </wps:cNvSpPr>
                          <wps:spPr bwMode="auto">
                            <a:xfrm>
                              <a:off x="130" y="45"/>
                              <a:ext cx="2813" cy="1684"/>
                            </a:xfrm>
                            <a:custGeom>
                              <a:avLst/>
                              <a:gdLst>
                                <a:gd name="T0" fmla="*/ 2408 w 2813"/>
                                <a:gd name="T1" fmla="*/ 15 h 1684"/>
                                <a:gd name="T2" fmla="*/ 2193 w 2813"/>
                                <a:gd name="T3" fmla="*/ 0 h 1684"/>
                                <a:gd name="T4" fmla="*/ 1979 w 2813"/>
                                <a:gd name="T5" fmla="*/ 35 h 1684"/>
                                <a:gd name="T6" fmla="*/ 1834 w 2813"/>
                                <a:gd name="T7" fmla="*/ 95 h 1684"/>
                                <a:gd name="T8" fmla="*/ 1699 w 2813"/>
                                <a:gd name="T9" fmla="*/ 200 h 1684"/>
                                <a:gd name="T10" fmla="*/ 1624 w 2813"/>
                                <a:gd name="T11" fmla="*/ 320 h 1684"/>
                                <a:gd name="T12" fmla="*/ 1564 w 2813"/>
                                <a:gd name="T13" fmla="*/ 505 h 1684"/>
                                <a:gd name="T14" fmla="*/ 1554 w 2813"/>
                                <a:gd name="T15" fmla="*/ 674 h 1684"/>
                                <a:gd name="T16" fmla="*/ 1609 w 2813"/>
                                <a:gd name="T17" fmla="*/ 919 h 1684"/>
                                <a:gd name="T18" fmla="*/ 1704 w 2813"/>
                                <a:gd name="T19" fmla="*/ 1189 h 1684"/>
                                <a:gd name="T20" fmla="*/ 1719 w 2813"/>
                                <a:gd name="T21" fmla="*/ 1384 h 1684"/>
                                <a:gd name="T22" fmla="*/ 1679 w 2813"/>
                                <a:gd name="T23" fmla="*/ 1344 h 1684"/>
                                <a:gd name="T24" fmla="*/ 1489 w 2813"/>
                                <a:gd name="T25" fmla="*/ 1209 h 1684"/>
                                <a:gd name="T26" fmla="*/ 1319 w 2813"/>
                                <a:gd name="T27" fmla="*/ 1179 h 1684"/>
                                <a:gd name="T28" fmla="*/ 1099 w 2813"/>
                                <a:gd name="T29" fmla="*/ 1204 h 1684"/>
                                <a:gd name="T30" fmla="*/ 884 w 2813"/>
                                <a:gd name="T31" fmla="*/ 1284 h 1684"/>
                                <a:gd name="T32" fmla="*/ 699 w 2813"/>
                                <a:gd name="T33" fmla="*/ 1359 h 1684"/>
                                <a:gd name="T34" fmla="*/ 550 w 2813"/>
                                <a:gd name="T35" fmla="*/ 1364 h 1684"/>
                                <a:gd name="T36" fmla="*/ 400 w 2813"/>
                                <a:gd name="T37" fmla="*/ 1344 h 1684"/>
                                <a:gd name="T38" fmla="*/ 340 w 2813"/>
                                <a:gd name="T39" fmla="*/ 1339 h 1684"/>
                                <a:gd name="T40" fmla="*/ 255 w 2813"/>
                                <a:gd name="T41" fmla="*/ 1339 h 1684"/>
                                <a:gd name="T42" fmla="*/ 95 w 2813"/>
                                <a:gd name="T43" fmla="*/ 1384 h 1684"/>
                                <a:gd name="T44" fmla="*/ 30 w 2813"/>
                                <a:gd name="T45" fmla="*/ 1459 h 1684"/>
                                <a:gd name="T46" fmla="*/ 90 w 2813"/>
                                <a:gd name="T47" fmla="*/ 1529 h 1684"/>
                                <a:gd name="T48" fmla="*/ 95 w 2813"/>
                                <a:gd name="T49" fmla="*/ 1679 h 1684"/>
                                <a:gd name="T50" fmla="*/ 190 w 2813"/>
                                <a:gd name="T51" fmla="*/ 1584 h 1684"/>
                                <a:gd name="T52" fmla="*/ 275 w 2813"/>
                                <a:gd name="T53" fmla="*/ 1484 h 1684"/>
                                <a:gd name="T54" fmla="*/ 350 w 2813"/>
                                <a:gd name="T55" fmla="*/ 1444 h 1684"/>
                                <a:gd name="T56" fmla="*/ 380 w 2813"/>
                                <a:gd name="T57" fmla="*/ 1409 h 1684"/>
                                <a:gd name="T58" fmla="*/ 435 w 2813"/>
                                <a:gd name="T59" fmla="*/ 1404 h 1684"/>
                                <a:gd name="T60" fmla="*/ 465 w 2813"/>
                                <a:gd name="T61" fmla="*/ 1449 h 1684"/>
                                <a:gd name="T62" fmla="*/ 435 w 2813"/>
                                <a:gd name="T63" fmla="*/ 1519 h 1684"/>
                                <a:gd name="T64" fmla="*/ 654 w 2813"/>
                                <a:gd name="T65" fmla="*/ 1529 h 1684"/>
                                <a:gd name="T66" fmla="*/ 849 w 2813"/>
                                <a:gd name="T67" fmla="*/ 1469 h 1684"/>
                                <a:gd name="T68" fmla="*/ 1064 w 2813"/>
                                <a:gd name="T69" fmla="*/ 1374 h 1684"/>
                                <a:gd name="T70" fmla="*/ 1304 w 2813"/>
                                <a:gd name="T71" fmla="*/ 1319 h 1684"/>
                                <a:gd name="T72" fmla="*/ 1499 w 2813"/>
                                <a:gd name="T73" fmla="*/ 1349 h 1684"/>
                                <a:gd name="T74" fmla="*/ 1639 w 2813"/>
                                <a:gd name="T75" fmla="*/ 1459 h 1684"/>
                                <a:gd name="T76" fmla="*/ 1724 w 2813"/>
                                <a:gd name="T77" fmla="*/ 1529 h 1684"/>
                                <a:gd name="T78" fmla="*/ 1814 w 2813"/>
                                <a:gd name="T79" fmla="*/ 1439 h 1684"/>
                                <a:gd name="T80" fmla="*/ 1849 w 2813"/>
                                <a:gd name="T81" fmla="*/ 1334 h 1684"/>
                                <a:gd name="T82" fmla="*/ 1849 w 2813"/>
                                <a:gd name="T83" fmla="*/ 999 h 1684"/>
                                <a:gd name="T84" fmla="*/ 1824 w 2813"/>
                                <a:gd name="T85" fmla="*/ 719 h 1684"/>
                                <a:gd name="T86" fmla="*/ 1839 w 2813"/>
                                <a:gd name="T87" fmla="*/ 510 h 1684"/>
                                <a:gd name="T88" fmla="*/ 1889 w 2813"/>
                                <a:gd name="T89" fmla="*/ 385 h 1684"/>
                                <a:gd name="T90" fmla="*/ 1964 w 2813"/>
                                <a:gd name="T91" fmla="*/ 305 h 1684"/>
                                <a:gd name="T92" fmla="*/ 2093 w 2813"/>
                                <a:gd name="T93" fmla="*/ 230 h 1684"/>
                                <a:gd name="T94" fmla="*/ 2238 w 2813"/>
                                <a:gd name="T95" fmla="*/ 205 h 1684"/>
                                <a:gd name="T96" fmla="*/ 2448 w 2813"/>
                                <a:gd name="T97" fmla="*/ 250 h 1684"/>
                                <a:gd name="T98" fmla="*/ 2673 w 2813"/>
                                <a:gd name="T99" fmla="*/ 440 h 1684"/>
                                <a:gd name="T100" fmla="*/ 2728 w 2813"/>
                                <a:gd name="T101" fmla="*/ 554 h 1684"/>
                                <a:gd name="T102" fmla="*/ 2763 w 2813"/>
                                <a:gd name="T103" fmla="*/ 719 h 1684"/>
                                <a:gd name="T104" fmla="*/ 2813 w 2813"/>
                                <a:gd name="T105" fmla="*/ 540 h 1684"/>
                                <a:gd name="T106" fmla="*/ 2783 w 2813"/>
                                <a:gd name="T107" fmla="*/ 325 h 1684"/>
                                <a:gd name="T108" fmla="*/ 2708 w 2813"/>
                                <a:gd name="T109" fmla="*/ 190 h 1684"/>
                                <a:gd name="T110" fmla="*/ 2563 w 2813"/>
                                <a:gd name="T111" fmla="*/ 65 h 1684"/>
                                <a:gd name="T112" fmla="*/ 2443 w 2813"/>
                                <a:gd name="T113" fmla="*/ 15 h 1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13" h="1684">
                                  <a:moveTo>
                                    <a:pt x="2443" y="15"/>
                                  </a:moveTo>
                                  <a:lnTo>
                                    <a:pt x="2443" y="15"/>
                                  </a:lnTo>
                                  <a:lnTo>
                                    <a:pt x="2408" y="15"/>
                                  </a:lnTo>
                                  <a:lnTo>
                                    <a:pt x="2353" y="5"/>
                                  </a:lnTo>
                                  <a:lnTo>
                                    <a:pt x="2303" y="0"/>
                                  </a:lnTo>
                                  <a:lnTo>
                                    <a:pt x="2248" y="0"/>
                                  </a:lnTo>
                                  <a:lnTo>
                                    <a:pt x="2193" y="0"/>
                                  </a:lnTo>
                                  <a:lnTo>
                                    <a:pt x="2143" y="5"/>
                                  </a:lnTo>
                                  <a:lnTo>
                                    <a:pt x="2088" y="10"/>
                                  </a:lnTo>
                                  <a:lnTo>
                                    <a:pt x="2034" y="20"/>
                                  </a:lnTo>
                                  <a:lnTo>
                                    <a:pt x="1979" y="35"/>
                                  </a:lnTo>
                                  <a:lnTo>
                                    <a:pt x="1929" y="55"/>
                                  </a:lnTo>
                                  <a:lnTo>
                                    <a:pt x="1879" y="75"/>
                                  </a:lnTo>
                                  <a:lnTo>
                                    <a:pt x="1834" y="95"/>
                                  </a:lnTo>
                                  <a:lnTo>
                                    <a:pt x="1794" y="120"/>
                                  </a:lnTo>
                                  <a:lnTo>
                                    <a:pt x="1759" y="145"/>
                                  </a:lnTo>
                                  <a:lnTo>
                                    <a:pt x="1729" y="170"/>
                                  </a:lnTo>
                                  <a:lnTo>
                                    <a:pt x="1699" y="200"/>
                                  </a:lnTo>
                                  <a:lnTo>
                                    <a:pt x="1674" y="235"/>
                                  </a:lnTo>
                                  <a:lnTo>
                                    <a:pt x="1649" y="280"/>
                                  </a:lnTo>
                                  <a:lnTo>
                                    <a:pt x="1624" y="320"/>
                                  </a:lnTo>
                                  <a:lnTo>
                                    <a:pt x="1604" y="370"/>
                                  </a:lnTo>
                                  <a:lnTo>
                                    <a:pt x="1589" y="415"/>
                                  </a:lnTo>
                                  <a:lnTo>
                                    <a:pt x="1574" y="460"/>
                                  </a:lnTo>
                                  <a:lnTo>
                                    <a:pt x="1564" y="505"/>
                                  </a:lnTo>
                                  <a:lnTo>
                                    <a:pt x="1559" y="554"/>
                                  </a:lnTo>
                                  <a:lnTo>
                                    <a:pt x="1554" y="599"/>
                                  </a:lnTo>
                                  <a:lnTo>
                                    <a:pt x="1554" y="674"/>
                                  </a:lnTo>
                                  <a:lnTo>
                                    <a:pt x="1564" y="754"/>
                                  </a:lnTo>
                                  <a:lnTo>
                                    <a:pt x="1584" y="834"/>
                                  </a:lnTo>
                                  <a:lnTo>
                                    <a:pt x="1609" y="919"/>
                                  </a:lnTo>
                                  <a:lnTo>
                                    <a:pt x="1659" y="1064"/>
                                  </a:lnTo>
                                  <a:lnTo>
                                    <a:pt x="1704" y="1189"/>
                                  </a:lnTo>
                                  <a:lnTo>
                                    <a:pt x="1719" y="1249"/>
                                  </a:lnTo>
                                  <a:lnTo>
                                    <a:pt x="1729" y="1299"/>
                                  </a:lnTo>
                                  <a:lnTo>
                                    <a:pt x="1729" y="1344"/>
                                  </a:lnTo>
                                  <a:lnTo>
                                    <a:pt x="1719" y="1384"/>
                                  </a:lnTo>
                                  <a:lnTo>
                                    <a:pt x="1719" y="1399"/>
                                  </a:lnTo>
                                  <a:lnTo>
                                    <a:pt x="1679" y="1344"/>
                                  </a:lnTo>
                                  <a:lnTo>
                                    <a:pt x="1639" y="1299"/>
                                  </a:lnTo>
                                  <a:lnTo>
                                    <a:pt x="1589" y="1259"/>
                                  </a:lnTo>
                                  <a:lnTo>
                                    <a:pt x="1539" y="1229"/>
                                  </a:lnTo>
                                  <a:lnTo>
                                    <a:pt x="1489" y="1209"/>
                                  </a:lnTo>
                                  <a:lnTo>
                                    <a:pt x="1434" y="1194"/>
                                  </a:lnTo>
                                  <a:lnTo>
                                    <a:pt x="1379" y="1184"/>
                                  </a:lnTo>
                                  <a:lnTo>
                                    <a:pt x="1319" y="1179"/>
                                  </a:lnTo>
                                  <a:lnTo>
                                    <a:pt x="1264" y="1179"/>
                                  </a:lnTo>
                                  <a:lnTo>
                                    <a:pt x="1209" y="1184"/>
                                  </a:lnTo>
                                  <a:lnTo>
                                    <a:pt x="1149" y="1189"/>
                                  </a:lnTo>
                                  <a:lnTo>
                                    <a:pt x="1099" y="1204"/>
                                  </a:lnTo>
                                  <a:lnTo>
                                    <a:pt x="1044" y="1219"/>
                                  </a:lnTo>
                                  <a:lnTo>
                                    <a:pt x="989" y="1234"/>
                                  </a:lnTo>
                                  <a:lnTo>
                                    <a:pt x="939" y="1259"/>
                                  </a:lnTo>
                                  <a:lnTo>
                                    <a:pt x="884" y="1284"/>
                                  </a:lnTo>
                                  <a:lnTo>
                                    <a:pt x="789" y="1329"/>
                                  </a:lnTo>
                                  <a:lnTo>
                                    <a:pt x="744" y="1344"/>
                                  </a:lnTo>
                                  <a:lnTo>
                                    <a:pt x="699" y="1359"/>
                                  </a:lnTo>
                                  <a:lnTo>
                                    <a:pt x="659" y="1369"/>
                                  </a:lnTo>
                                  <a:lnTo>
                                    <a:pt x="619" y="1369"/>
                                  </a:lnTo>
                                  <a:lnTo>
                                    <a:pt x="585" y="1369"/>
                                  </a:lnTo>
                                  <a:lnTo>
                                    <a:pt x="550" y="1364"/>
                                  </a:lnTo>
                                  <a:lnTo>
                                    <a:pt x="445" y="1349"/>
                                  </a:lnTo>
                                  <a:lnTo>
                                    <a:pt x="400" y="1344"/>
                                  </a:lnTo>
                                  <a:lnTo>
                                    <a:pt x="360" y="1339"/>
                                  </a:lnTo>
                                  <a:lnTo>
                                    <a:pt x="340" y="1339"/>
                                  </a:lnTo>
                                  <a:lnTo>
                                    <a:pt x="335" y="1339"/>
                                  </a:lnTo>
                                  <a:lnTo>
                                    <a:pt x="280" y="1339"/>
                                  </a:lnTo>
                                  <a:lnTo>
                                    <a:pt x="255" y="1339"/>
                                  </a:lnTo>
                                  <a:lnTo>
                                    <a:pt x="235" y="1344"/>
                                  </a:lnTo>
                                  <a:lnTo>
                                    <a:pt x="160" y="1364"/>
                                  </a:lnTo>
                                  <a:lnTo>
                                    <a:pt x="95" y="1384"/>
                                  </a:lnTo>
                                  <a:lnTo>
                                    <a:pt x="45" y="1414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30" y="1459"/>
                                  </a:lnTo>
                                  <a:lnTo>
                                    <a:pt x="55" y="1474"/>
                                  </a:lnTo>
                                  <a:lnTo>
                                    <a:pt x="75" y="1499"/>
                                  </a:lnTo>
                                  <a:lnTo>
                                    <a:pt x="90" y="1529"/>
                                  </a:lnTo>
                                  <a:lnTo>
                                    <a:pt x="95" y="1564"/>
                                  </a:lnTo>
                                  <a:lnTo>
                                    <a:pt x="100" y="1599"/>
                                  </a:lnTo>
                                  <a:lnTo>
                                    <a:pt x="100" y="1639"/>
                                  </a:lnTo>
                                  <a:lnTo>
                                    <a:pt x="95" y="1679"/>
                                  </a:lnTo>
                                  <a:lnTo>
                                    <a:pt x="170" y="1684"/>
                                  </a:lnTo>
                                  <a:lnTo>
                                    <a:pt x="175" y="1629"/>
                                  </a:lnTo>
                                  <a:lnTo>
                                    <a:pt x="190" y="1584"/>
                                  </a:lnTo>
                                  <a:lnTo>
                                    <a:pt x="205" y="1549"/>
                                  </a:lnTo>
                                  <a:lnTo>
                                    <a:pt x="220" y="1519"/>
                                  </a:lnTo>
                                  <a:lnTo>
                                    <a:pt x="245" y="1499"/>
                                  </a:lnTo>
                                  <a:lnTo>
                                    <a:pt x="275" y="1484"/>
                                  </a:lnTo>
                                  <a:lnTo>
                                    <a:pt x="305" y="1479"/>
                                  </a:lnTo>
                                  <a:lnTo>
                                    <a:pt x="340" y="1484"/>
                                  </a:lnTo>
                                  <a:lnTo>
                                    <a:pt x="350" y="1444"/>
                                  </a:lnTo>
                                  <a:lnTo>
                                    <a:pt x="360" y="1429"/>
                                  </a:lnTo>
                                  <a:lnTo>
                                    <a:pt x="370" y="1419"/>
                                  </a:lnTo>
                                  <a:lnTo>
                                    <a:pt x="380" y="1409"/>
                                  </a:lnTo>
                                  <a:lnTo>
                                    <a:pt x="400" y="1404"/>
                                  </a:lnTo>
                                  <a:lnTo>
                                    <a:pt x="415" y="1399"/>
                                  </a:lnTo>
                                  <a:lnTo>
                                    <a:pt x="435" y="1404"/>
                                  </a:lnTo>
                                  <a:lnTo>
                                    <a:pt x="450" y="1409"/>
                                  </a:lnTo>
                                  <a:lnTo>
                                    <a:pt x="460" y="1419"/>
                                  </a:lnTo>
                                  <a:lnTo>
                                    <a:pt x="465" y="1434"/>
                                  </a:lnTo>
                                  <a:lnTo>
                                    <a:pt x="465" y="1449"/>
                                  </a:lnTo>
                                  <a:lnTo>
                                    <a:pt x="455" y="1484"/>
                                  </a:lnTo>
                                  <a:lnTo>
                                    <a:pt x="435" y="1519"/>
                                  </a:lnTo>
                                  <a:lnTo>
                                    <a:pt x="485" y="1534"/>
                                  </a:lnTo>
                                  <a:lnTo>
                                    <a:pt x="540" y="1539"/>
                                  </a:lnTo>
                                  <a:lnTo>
                                    <a:pt x="595" y="1534"/>
                                  </a:lnTo>
                                  <a:lnTo>
                                    <a:pt x="654" y="1529"/>
                                  </a:lnTo>
                                  <a:lnTo>
                                    <a:pt x="714" y="1514"/>
                                  </a:lnTo>
                                  <a:lnTo>
                                    <a:pt x="779" y="1494"/>
                                  </a:lnTo>
                                  <a:lnTo>
                                    <a:pt x="849" y="1469"/>
                                  </a:lnTo>
                                  <a:lnTo>
                                    <a:pt x="924" y="1434"/>
                                  </a:lnTo>
                                  <a:lnTo>
                                    <a:pt x="994" y="1404"/>
                                  </a:lnTo>
                                  <a:lnTo>
                                    <a:pt x="1064" y="1374"/>
                                  </a:lnTo>
                                  <a:lnTo>
                                    <a:pt x="1129" y="1354"/>
                                  </a:lnTo>
                                  <a:lnTo>
                                    <a:pt x="1189" y="1339"/>
                                  </a:lnTo>
                                  <a:lnTo>
                                    <a:pt x="1249" y="1329"/>
                                  </a:lnTo>
                                  <a:lnTo>
                                    <a:pt x="1304" y="1319"/>
                                  </a:lnTo>
                                  <a:lnTo>
                                    <a:pt x="1359" y="1319"/>
                                  </a:lnTo>
                                  <a:lnTo>
                                    <a:pt x="1409" y="1324"/>
                                  </a:lnTo>
                                  <a:lnTo>
                                    <a:pt x="1454" y="1334"/>
                                  </a:lnTo>
                                  <a:lnTo>
                                    <a:pt x="1499" y="1349"/>
                                  </a:lnTo>
                                  <a:lnTo>
                                    <a:pt x="1539" y="1369"/>
                                  </a:lnTo>
                                  <a:lnTo>
                                    <a:pt x="1574" y="1394"/>
                                  </a:lnTo>
                                  <a:lnTo>
                                    <a:pt x="1609" y="1424"/>
                                  </a:lnTo>
                                  <a:lnTo>
                                    <a:pt x="1639" y="1459"/>
                                  </a:lnTo>
                                  <a:lnTo>
                                    <a:pt x="1669" y="1499"/>
                                  </a:lnTo>
                                  <a:lnTo>
                                    <a:pt x="1694" y="1544"/>
                                  </a:lnTo>
                                  <a:lnTo>
                                    <a:pt x="1724" y="1529"/>
                                  </a:lnTo>
                                  <a:lnTo>
                                    <a:pt x="1749" y="1514"/>
                                  </a:lnTo>
                                  <a:lnTo>
                                    <a:pt x="1774" y="1494"/>
                                  </a:lnTo>
                                  <a:lnTo>
                                    <a:pt x="1794" y="1469"/>
                                  </a:lnTo>
                                  <a:lnTo>
                                    <a:pt x="1814" y="1439"/>
                                  </a:lnTo>
                                  <a:lnTo>
                                    <a:pt x="1829" y="1409"/>
                                  </a:lnTo>
                                  <a:lnTo>
                                    <a:pt x="1839" y="1374"/>
                                  </a:lnTo>
                                  <a:lnTo>
                                    <a:pt x="1849" y="1334"/>
                                  </a:lnTo>
                                  <a:lnTo>
                                    <a:pt x="1859" y="1274"/>
                                  </a:lnTo>
                                  <a:lnTo>
                                    <a:pt x="1859" y="1199"/>
                                  </a:lnTo>
                                  <a:lnTo>
                                    <a:pt x="1859" y="1104"/>
                                  </a:lnTo>
                                  <a:lnTo>
                                    <a:pt x="1849" y="999"/>
                                  </a:lnTo>
                                  <a:lnTo>
                                    <a:pt x="1834" y="814"/>
                                  </a:lnTo>
                                  <a:lnTo>
                                    <a:pt x="1824" y="719"/>
                                  </a:lnTo>
                                  <a:lnTo>
                                    <a:pt x="1824" y="639"/>
                                  </a:lnTo>
                                  <a:lnTo>
                                    <a:pt x="1834" y="549"/>
                                  </a:lnTo>
                                  <a:lnTo>
                                    <a:pt x="1839" y="510"/>
                                  </a:lnTo>
                                  <a:lnTo>
                                    <a:pt x="1849" y="475"/>
                                  </a:lnTo>
                                  <a:lnTo>
                                    <a:pt x="1859" y="440"/>
                                  </a:lnTo>
                                  <a:lnTo>
                                    <a:pt x="1874" y="410"/>
                                  </a:lnTo>
                                  <a:lnTo>
                                    <a:pt x="1889" y="385"/>
                                  </a:lnTo>
                                  <a:lnTo>
                                    <a:pt x="1909" y="360"/>
                                  </a:lnTo>
                                  <a:lnTo>
                                    <a:pt x="1939" y="335"/>
                                  </a:lnTo>
                                  <a:lnTo>
                                    <a:pt x="1964" y="305"/>
                                  </a:lnTo>
                                  <a:lnTo>
                                    <a:pt x="1994" y="285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059" y="245"/>
                                  </a:lnTo>
                                  <a:lnTo>
                                    <a:pt x="2093" y="230"/>
                                  </a:lnTo>
                                  <a:lnTo>
                                    <a:pt x="2133" y="220"/>
                                  </a:lnTo>
                                  <a:lnTo>
                                    <a:pt x="2168" y="215"/>
                                  </a:lnTo>
                                  <a:lnTo>
                                    <a:pt x="2238" y="205"/>
                                  </a:lnTo>
                                  <a:lnTo>
                                    <a:pt x="2308" y="210"/>
                                  </a:lnTo>
                                  <a:lnTo>
                                    <a:pt x="2378" y="225"/>
                                  </a:lnTo>
                                  <a:lnTo>
                                    <a:pt x="2448" y="250"/>
                                  </a:lnTo>
                                  <a:lnTo>
                                    <a:pt x="2513" y="285"/>
                                  </a:lnTo>
                                  <a:lnTo>
                                    <a:pt x="2573" y="325"/>
                                  </a:lnTo>
                                  <a:lnTo>
                                    <a:pt x="2628" y="380"/>
                                  </a:lnTo>
                                  <a:lnTo>
                                    <a:pt x="2673" y="440"/>
                                  </a:lnTo>
                                  <a:lnTo>
                                    <a:pt x="2693" y="475"/>
                                  </a:lnTo>
                                  <a:lnTo>
                                    <a:pt x="2713" y="515"/>
                                  </a:lnTo>
                                  <a:lnTo>
                                    <a:pt x="2728" y="554"/>
                                  </a:lnTo>
                                  <a:lnTo>
                                    <a:pt x="2743" y="594"/>
                                  </a:lnTo>
                                  <a:lnTo>
                                    <a:pt x="2753" y="634"/>
                                  </a:lnTo>
                                  <a:lnTo>
                                    <a:pt x="2758" y="679"/>
                                  </a:lnTo>
                                  <a:lnTo>
                                    <a:pt x="2763" y="719"/>
                                  </a:lnTo>
                                  <a:lnTo>
                                    <a:pt x="2763" y="764"/>
                                  </a:lnTo>
                                  <a:lnTo>
                                    <a:pt x="2808" y="604"/>
                                  </a:lnTo>
                                  <a:lnTo>
                                    <a:pt x="2813" y="540"/>
                                  </a:lnTo>
                                  <a:lnTo>
                                    <a:pt x="2813" y="480"/>
                                  </a:lnTo>
                                  <a:lnTo>
                                    <a:pt x="2808" y="425"/>
                                  </a:lnTo>
                                  <a:lnTo>
                                    <a:pt x="2798" y="375"/>
                                  </a:lnTo>
                                  <a:lnTo>
                                    <a:pt x="2783" y="325"/>
                                  </a:lnTo>
                                  <a:lnTo>
                                    <a:pt x="2763" y="275"/>
                                  </a:lnTo>
                                  <a:lnTo>
                                    <a:pt x="2738" y="235"/>
                                  </a:lnTo>
                                  <a:lnTo>
                                    <a:pt x="2708" y="190"/>
                                  </a:lnTo>
                                  <a:lnTo>
                                    <a:pt x="2658" y="135"/>
                                  </a:lnTo>
                                  <a:lnTo>
                                    <a:pt x="2628" y="110"/>
                                  </a:lnTo>
                                  <a:lnTo>
                                    <a:pt x="2598" y="90"/>
                                  </a:lnTo>
                                  <a:lnTo>
                                    <a:pt x="2563" y="65"/>
                                  </a:lnTo>
                                  <a:lnTo>
                                    <a:pt x="2528" y="50"/>
                                  </a:lnTo>
                                  <a:lnTo>
                                    <a:pt x="2483" y="30"/>
                                  </a:lnTo>
                                  <a:lnTo>
                                    <a:pt x="24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508"/>
                          <wps:cNvSpPr>
                            <a:spLocks/>
                          </wps:cNvSpPr>
                          <wps:spPr bwMode="auto">
                            <a:xfrm>
                              <a:off x="105" y="1609"/>
                              <a:ext cx="75" cy="80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0 h 80"/>
                                <a:gd name="T2" fmla="*/ 75 w 75"/>
                                <a:gd name="T3" fmla="*/ 10 h 80"/>
                                <a:gd name="T4" fmla="*/ 60 w 75"/>
                                <a:gd name="T5" fmla="*/ 35 h 80"/>
                                <a:gd name="T6" fmla="*/ 45 w 75"/>
                                <a:gd name="T7" fmla="*/ 55 h 80"/>
                                <a:gd name="T8" fmla="*/ 35 w 75"/>
                                <a:gd name="T9" fmla="*/ 65 h 80"/>
                                <a:gd name="T10" fmla="*/ 25 w 75"/>
                                <a:gd name="T11" fmla="*/ 70 h 80"/>
                                <a:gd name="T12" fmla="*/ 25 w 75"/>
                                <a:gd name="T13" fmla="*/ 70 h 80"/>
                                <a:gd name="T14" fmla="*/ 15 w 75"/>
                                <a:gd name="T15" fmla="*/ 65 h 80"/>
                                <a:gd name="T16" fmla="*/ 10 w 75"/>
                                <a:gd name="T17" fmla="*/ 50 h 80"/>
                                <a:gd name="T18" fmla="*/ 5 w 75"/>
                                <a:gd name="T19" fmla="*/ 30 h 80"/>
                                <a:gd name="T20" fmla="*/ 5 w 75"/>
                                <a:gd name="T21" fmla="*/ 0 h 80"/>
                                <a:gd name="T22" fmla="*/ 5 w 75"/>
                                <a:gd name="T23" fmla="*/ 0 h 80"/>
                                <a:gd name="T24" fmla="*/ 0 w 75"/>
                                <a:gd name="T25" fmla="*/ 35 h 80"/>
                                <a:gd name="T26" fmla="*/ 5 w 75"/>
                                <a:gd name="T27" fmla="*/ 55 h 80"/>
                                <a:gd name="T28" fmla="*/ 10 w 75"/>
                                <a:gd name="T29" fmla="*/ 70 h 80"/>
                                <a:gd name="T30" fmla="*/ 25 w 75"/>
                                <a:gd name="T31" fmla="*/ 80 h 80"/>
                                <a:gd name="T32" fmla="*/ 25 w 75"/>
                                <a:gd name="T33" fmla="*/ 80 h 80"/>
                                <a:gd name="T34" fmla="*/ 35 w 75"/>
                                <a:gd name="T35" fmla="*/ 75 h 80"/>
                                <a:gd name="T36" fmla="*/ 50 w 75"/>
                                <a:gd name="T37" fmla="*/ 65 h 80"/>
                                <a:gd name="T38" fmla="*/ 60 w 75"/>
                                <a:gd name="T39" fmla="*/ 40 h 80"/>
                                <a:gd name="T40" fmla="*/ 75 w 75"/>
                                <a:gd name="T41" fmla="*/ 10 h 80"/>
                                <a:gd name="T42" fmla="*/ 75 w 75"/>
                                <a:gd name="T43" fmla="*/ 1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80">
                                  <a:moveTo>
                                    <a:pt x="75" y="10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509"/>
                          <wps:cNvSpPr>
                            <a:spLocks/>
                          </wps:cNvSpPr>
                          <wps:spPr bwMode="auto">
                            <a:xfrm>
                              <a:off x="380" y="1634"/>
                              <a:ext cx="85" cy="85"/>
                            </a:xfrm>
                            <a:custGeom>
                              <a:avLst/>
                              <a:gdLst>
                                <a:gd name="T0" fmla="*/ 30 w 85"/>
                                <a:gd name="T1" fmla="*/ 75 h 85"/>
                                <a:gd name="T2" fmla="*/ 30 w 85"/>
                                <a:gd name="T3" fmla="*/ 75 h 85"/>
                                <a:gd name="T4" fmla="*/ 15 w 85"/>
                                <a:gd name="T5" fmla="*/ 70 h 85"/>
                                <a:gd name="T6" fmla="*/ 10 w 85"/>
                                <a:gd name="T7" fmla="*/ 55 h 85"/>
                                <a:gd name="T8" fmla="*/ 5 w 85"/>
                                <a:gd name="T9" fmla="*/ 35 h 85"/>
                                <a:gd name="T10" fmla="*/ 5 w 85"/>
                                <a:gd name="T11" fmla="*/ 0 h 85"/>
                                <a:gd name="T12" fmla="*/ 5 w 85"/>
                                <a:gd name="T13" fmla="*/ 0 h 85"/>
                                <a:gd name="T14" fmla="*/ 0 w 85"/>
                                <a:gd name="T15" fmla="*/ 40 h 85"/>
                                <a:gd name="T16" fmla="*/ 5 w 85"/>
                                <a:gd name="T17" fmla="*/ 65 h 85"/>
                                <a:gd name="T18" fmla="*/ 15 w 85"/>
                                <a:gd name="T19" fmla="*/ 80 h 85"/>
                                <a:gd name="T20" fmla="*/ 25 w 85"/>
                                <a:gd name="T21" fmla="*/ 85 h 85"/>
                                <a:gd name="T22" fmla="*/ 25 w 85"/>
                                <a:gd name="T23" fmla="*/ 85 h 85"/>
                                <a:gd name="T24" fmla="*/ 40 w 85"/>
                                <a:gd name="T25" fmla="*/ 85 h 85"/>
                                <a:gd name="T26" fmla="*/ 55 w 85"/>
                                <a:gd name="T27" fmla="*/ 70 h 85"/>
                                <a:gd name="T28" fmla="*/ 70 w 85"/>
                                <a:gd name="T29" fmla="*/ 50 h 85"/>
                                <a:gd name="T30" fmla="*/ 85 w 85"/>
                                <a:gd name="T31" fmla="*/ 15 h 85"/>
                                <a:gd name="T32" fmla="*/ 85 w 85"/>
                                <a:gd name="T33" fmla="*/ 15 h 85"/>
                                <a:gd name="T34" fmla="*/ 70 w 85"/>
                                <a:gd name="T35" fmla="*/ 40 h 85"/>
                                <a:gd name="T36" fmla="*/ 55 w 85"/>
                                <a:gd name="T37" fmla="*/ 60 h 85"/>
                                <a:gd name="T38" fmla="*/ 40 w 85"/>
                                <a:gd name="T39" fmla="*/ 75 h 85"/>
                                <a:gd name="T40" fmla="*/ 30 w 85"/>
                                <a:gd name="T41" fmla="*/ 75 h 85"/>
                                <a:gd name="T42" fmla="*/ 30 w 85"/>
                                <a:gd name="T43" fmla="*/ 7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30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510"/>
                          <wps:cNvSpPr>
                            <a:spLocks/>
                          </wps:cNvSpPr>
                          <wps:spPr bwMode="auto">
                            <a:xfrm>
                              <a:off x="225" y="1724"/>
                              <a:ext cx="75" cy="59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 h 59"/>
                                <a:gd name="T2" fmla="*/ 0 w 75"/>
                                <a:gd name="T3" fmla="*/ 0 h 59"/>
                                <a:gd name="T4" fmla="*/ 0 w 75"/>
                                <a:gd name="T5" fmla="*/ 0 h 59"/>
                                <a:gd name="T6" fmla="*/ 0 w 75"/>
                                <a:gd name="T7" fmla="*/ 10 h 59"/>
                                <a:gd name="T8" fmla="*/ 5 w 75"/>
                                <a:gd name="T9" fmla="*/ 25 h 59"/>
                                <a:gd name="T10" fmla="*/ 15 w 75"/>
                                <a:gd name="T11" fmla="*/ 40 h 59"/>
                                <a:gd name="T12" fmla="*/ 30 w 75"/>
                                <a:gd name="T13" fmla="*/ 59 h 59"/>
                                <a:gd name="T14" fmla="*/ 30 w 75"/>
                                <a:gd name="T15" fmla="*/ 59 h 59"/>
                                <a:gd name="T16" fmla="*/ 65 w 75"/>
                                <a:gd name="T17" fmla="*/ 30 h 59"/>
                                <a:gd name="T18" fmla="*/ 70 w 75"/>
                                <a:gd name="T19" fmla="*/ 20 h 59"/>
                                <a:gd name="T20" fmla="*/ 75 w 75"/>
                                <a:gd name="T21" fmla="*/ 5 h 59"/>
                                <a:gd name="T22" fmla="*/ 75 w 75"/>
                                <a:gd name="T23" fmla="*/ 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5" h="59">
                                  <a:moveTo>
                                    <a:pt x="75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937"/>
                        <wpg:cNvGrpSpPr>
                          <a:grpSpLocks/>
                        </wpg:cNvGrpSpPr>
                        <wpg:grpSpPr bwMode="auto">
                          <a:xfrm flipH="1">
                            <a:off x="7720" y="7839"/>
                            <a:ext cx="3861" cy="2955"/>
                            <a:chOff x="10" y="10"/>
                            <a:chExt cx="2933" cy="2338"/>
                          </a:xfrm>
                        </wpg:grpSpPr>
                        <wps:wsp>
                          <wps:cNvPr id="597" name="Freeform 39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923" cy="2273"/>
                            </a:xfrm>
                            <a:custGeom>
                              <a:avLst/>
                              <a:gdLst>
                                <a:gd name="T0" fmla="*/ 2298 w 2923"/>
                                <a:gd name="T1" fmla="*/ 5 h 2273"/>
                                <a:gd name="T2" fmla="*/ 1954 w 2923"/>
                                <a:gd name="T3" fmla="*/ 20 h 2273"/>
                                <a:gd name="T4" fmla="*/ 1659 w 2923"/>
                                <a:gd name="T5" fmla="*/ 200 h 2273"/>
                                <a:gd name="T6" fmla="*/ 1539 w 2923"/>
                                <a:gd name="T7" fmla="*/ 445 h 2273"/>
                                <a:gd name="T8" fmla="*/ 1564 w 2923"/>
                                <a:gd name="T9" fmla="*/ 834 h 2273"/>
                                <a:gd name="T10" fmla="*/ 1729 w 2923"/>
                                <a:gd name="T11" fmla="*/ 1154 h 2273"/>
                                <a:gd name="T12" fmla="*/ 1834 w 2923"/>
                                <a:gd name="T13" fmla="*/ 1349 h 2273"/>
                                <a:gd name="T14" fmla="*/ 1839 w 2923"/>
                                <a:gd name="T15" fmla="*/ 1434 h 2273"/>
                                <a:gd name="T16" fmla="*/ 1604 w 2923"/>
                                <a:gd name="T17" fmla="*/ 1189 h 2273"/>
                                <a:gd name="T18" fmla="*/ 1404 w 2923"/>
                                <a:gd name="T19" fmla="*/ 1119 h 2273"/>
                                <a:gd name="T20" fmla="*/ 1199 w 2923"/>
                                <a:gd name="T21" fmla="*/ 1149 h 2273"/>
                                <a:gd name="T22" fmla="*/ 934 w 2923"/>
                                <a:gd name="T23" fmla="*/ 1284 h 2273"/>
                                <a:gd name="T24" fmla="*/ 685 w 2923"/>
                                <a:gd name="T25" fmla="*/ 1369 h 2273"/>
                                <a:gd name="T26" fmla="*/ 485 w 2923"/>
                                <a:gd name="T27" fmla="*/ 1394 h 2273"/>
                                <a:gd name="T28" fmla="*/ 415 w 2923"/>
                                <a:gd name="T29" fmla="*/ 1394 h 2273"/>
                                <a:gd name="T30" fmla="*/ 285 w 2923"/>
                                <a:gd name="T31" fmla="*/ 1404 h 2273"/>
                                <a:gd name="T32" fmla="*/ 95 w 2923"/>
                                <a:gd name="T33" fmla="*/ 1444 h 2273"/>
                                <a:gd name="T34" fmla="*/ 45 w 2923"/>
                                <a:gd name="T35" fmla="*/ 1414 h 2273"/>
                                <a:gd name="T36" fmla="*/ 0 w 2923"/>
                                <a:gd name="T37" fmla="*/ 1454 h 2273"/>
                                <a:gd name="T38" fmla="*/ 55 w 2923"/>
                                <a:gd name="T39" fmla="*/ 1549 h 2273"/>
                                <a:gd name="T40" fmla="*/ 20 w 2923"/>
                                <a:gd name="T41" fmla="*/ 1659 h 2273"/>
                                <a:gd name="T42" fmla="*/ 40 w 2923"/>
                                <a:gd name="T43" fmla="*/ 1778 h 2273"/>
                                <a:gd name="T44" fmla="*/ 135 w 2923"/>
                                <a:gd name="T45" fmla="*/ 1848 h 2273"/>
                                <a:gd name="T46" fmla="*/ 295 w 2923"/>
                                <a:gd name="T47" fmla="*/ 1858 h 2273"/>
                                <a:gd name="T48" fmla="*/ 495 w 2923"/>
                                <a:gd name="T49" fmla="*/ 1798 h 2273"/>
                                <a:gd name="T50" fmla="*/ 415 w 2923"/>
                                <a:gd name="T51" fmla="*/ 2098 h 2273"/>
                                <a:gd name="T52" fmla="*/ 390 w 2923"/>
                                <a:gd name="T53" fmla="*/ 2188 h 2273"/>
                                <a:gd name="T54" fmla="*/ 635 w 2923"/>
                                <a:gd name="T55" fmla="*/ 1988 h 2273"/>
                                <a:gd name="T56" fmla="*/ 695 w 2923"/>
                                <a:gd name="T57" fmla="*/ 1993 h 2273"/>
                                <a:gd name="T58" fmla="*/ 645 w 2923"/>
                                <a:gd name="T59" fmla="*/ 2223 h 2273"/>
                                <a:gd name="T60" fmla="*/ 715 w 2923"/>
                                <a:gd name="T61" fmla="*/ 2198 h 2273"/>
                                <a:gd name="T62" fmla="*/ 864 w 2923"/>
                                <a:gd name="T63" fmla="*/ 2033 h 2273"/>
                                <a:gd name="T64" fmla="*/ 1024 w 2923"/>
                                <a:gd name="T65" fmla="*/ 1918 h 2273"/>
                                <a:gd name="T66" fmla="*/ 1284 w 2923"/>
                                <a:gd name="T67" fmla="*/ 1878 h 2273"/>
                                <a:gd name="T68" fmla="*/ 1359 w 2923"/>
                                <a:gd name="T69" fmla="*/ 2093 h 2273"/>
                                <a:gd name="T70" fmla="*/ 1344 w 2923"/>
                                <a:gd name="T71" fmla="*/ 2218 h 2273"/>
                                <a:gd name="T72" fmla="*/ 1199 w 2923"/>
                                <a:gd name="T73" fmla="*/ 2273 h 2273"/>
                                <a:gd name="T74" fmla="*/ 1614 w 2923"/>
                                <a:gd name="T75" fmla="*/ 2153 h 2273"/>
                                <a:gd name="T76" fmla="*/ 1644 w 2923"/>
                                <a:gd name="T77" fmla="*/ 1868 h 2273"/>
                                <a:gd name="T78" fmla="*/ 1729 w 2923"/>
                                <a:gd name="T79" fmla="*/ 2028 h 2273"/>
                                <a:gd name="T80" fmla="*/ 1874 w 2923"/>
                                <a:gd name="T81" fmla="*/ 2143 h 2273"/>
                                <a:gd name="T82" fmla="*/ 1714 w 2923"/>
                                <a:gd name="T83" fmla="*/ 2183 h 2273"/>
                                <a:gd name="T84" fmla="*/ 2039 w 2923"/>
                                <a:gd name="T85" fmla="*/ 2108 h 2273"/>
                                <a:gd name="T86" fmla="*/ 1969 w 2923"/>
                                <a:gd name="T87" fmla="*/ 1878 h 2273"/>
                                <a:gd name="T88" fmla="*/ 2164 w 2923"/>
                                <a:gd name="T89" fmla="*/ 1783 h 2273"/>
                                <a:gd name="T90" fmla="*/ 2353 w 2923"/>
                                <a:gd name="T91" fmla="*/ 1589 h 2273"/>
                                <a:gd name="T92" fmla="*/ 2383 w 2923"/>
                                <a:gd name="T93" fmla="*/ 1414 h 2273"/>
                                <a:gd name="T94" fmla="*/ 2398 w 2923"/>
                                <a:gd name="T95" fmla="*/ 964 h 2273"/>
                                <a:gd name="T96" fmla="*/ 2473 w 2923"/>
                                <a:gd name="T97" fmla="*/ 774 h 2273"/>
                                <a:gd name="T98" fmla="*/ 2588 w 2923"/>
                                <a:gd name="T99" fmla="*/ 669 h 2273"/>
                                <a:gd name="T100" fmla="*/ 2708 w 2923"/>
                                <a:gd name="T101" fmla="*/ 654 h 2273"/>
                                <a:gd name="T102" fmla="*/ 2813 w 2923"/>
                                <a:gd name="T103" fmla="*/ 699 h 2273"/>
                                <a:gd name="T104" fmla="*/ 2883 w 2923"/>
                                <a:gd name="T105" fmla="*/ 799 h 2273"/>
                                <a:gd name="T106" fmla="*/ 2913 w 2923"/>
                                <a:gd name="T107" fmla="*/ 465 h 2273"/>
                                <a:gd name="T108" fmla="*/ 2813 w 2923"/>
                                <a:gd name="T109" fmla="*/ 230 h 2273"/>
                                <a:gd name="T110" fmla="*/ 2698 w 2923"/>
                                <a:gd name="T111" fmla="*/ 125 h 2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923" h="2273">
                                  <a:moveTo>
                                    <a:pt x="2533" y="50"/>
                                  </a:moveTo>
                                  <a:lnTo>
                                    <a:pt x="2533" y="50"/>
                                  </a:lnTo>
                                  <a:lnTo>
                                    <a:pt x="2463" y="35"/>
                                  </a:lnTo>
                                  <a:lnTo>
                                    <a:pt x="2383" y="15"/>
                                  </a:lnTo>
                                  <a:lnTo>
                                    <a:pt x="2298" y="5"/>
                                  </a:lnTo>
                                  <a:lnTo>
                                    <a:pt x="2208" y="0"/>
                                  </a:lnTo>
                                  <a:lnTo>
                                    <a:pt x="2119" y="0"/>
                                  </a:lnTo>
                                  <a:lnTo>
                                    <a:pt x="2034" y="5"/>
                                  </a:lnTo>
                                  <a:lnTo>
                                    <a:pt x="1954" y="20"/>
                                  </a:lnTo>
                                  <a:lnTo>
                                    <a:pt x="1879" y="40"/>
                                  </a:lnTo>
                                  <a:lnTo>
                                    <a:pt x="1814" y="70"/>
                                  </a:lnTo>
                                  <a:lnTo>
                                    <a:pt x="1754" y="105"/>
                                  </a:lnTo>
                                  <a:lnTo>
                                    <a:pt x="1704" y="150"/>
                                  </a:lnTo>
                                  <a:lnTo>
                                    <a:pt x="1659" y="200"/>
                                  </a:lnTo>
                                  <a:lnTo>
                                    <a:pt x="1619" y="255"/>
                                  </a:lnTo>
                                  <a:lnTo>
                                    <a:pt x="1584" y="310"/>
                                  </a:lnTo>
                                  <a:lnTo>
                                    <a:pt x="1559" y="375"/>
                                  </a:lnTo>
                                  <a:lnTo>
                                    <a:pt x="1539" y="445"/>
                                  </a:lnTo>
                                  <a:lnTo>
                                    <a:pt x="1524" y="520"/>
                                  </a:lnTo>
                                  <a:lnTo>
                                    <a:pt x="1524" y="609"/>
                                  </a:lnTo>
                                  <a:lnTo>
                                    <a:pt x="1539" y="714"/>
                                  </a:lnTo>
                                  <a:lnTo>
                                    <a:pt x="1564" y="834"/>
                                  </a:lnTo>
                                  <a:lnTo>
                                    <a:pt x="1574" y="874"/>
                                  </a:lnTo>
                                  <a:lnTo>
                                    <a:pt x="1594" y="919"/>
                                  </a:lnTo>
                                  <a:lnTo>
                                    <a:pt x="1634" y="1004"/>
                                  </a:lnTo>
                                  <a:lnTo>
                                    <a:pt x="1684" y="1079"/>
                                  </a:lnTo>
                                  <a:lnTo>
                                    <a:pt x="1729" y="1154"/>
                                  </a:lnTo>
                                  <a:lnTo>
                                    <a:pt x="1789" y="1249"/>
                                  </a:lnTo>
                                  <a:lnTo>
                                    <a:pt x="1824" y="1319"/>
                                  </a:lnTo>
                                  <a:lnTo>
                                    <a:pt x="1834" y="1349"/>
                                  </a:lnTo>
                                  <a:lnTo>
                                    <a:pt x="1839" y="1374"/>
                                  </a:lnTo>
                                  <a:lnTo>
                                    <a:pt x="1844" y="1399"/>
                                  </a:lnTo>
                                  <a:lnTo>
                                    <a:pt x="1839" y="1419"/>
                                  </a:lnTo>
                                  <a:lnTo>
                                    <a:pt x="1839" y="1434"/>
                                  </a:lnTo>
                                  <a:lnTo>
                                    <a:pt x="1779" y="1359"/>
                                  </a:lnTo>
                                  <a:lnTo>
                                    <a:pt x="1724" y="1294"/>
                                  </a:lnTo>
                                  <a:lnTo>
                                    <a:pt x="1664" y="1239"/>
                                  </a:lnTo>
                                  <a:lnTo>
                                    <a:pt x="1604" y="1189"/>
                                  </a:lnTo>
                                  <a:lnTo>
                                    <a:pt x="1544" y="1154"/>
                                  </a:lnTo>
                                  <a:lnTo>
                                    <a:pt x="1509" y="1139"/>
                                  </a:lnTo>
                                  <a:lnTo>
                                    <a:pt x="1474" y="1129"/>
                                  </a:lnTo>
                                  <a:lnTo>
                                    <a:pt x="1439" y="1119"/>
                                  </a:lnTo>
                                  <a:lnTo>
                                    <a:pt x="1404" y="1119"/>
                                  </a:lnTo>
                                  <a:lnTo>
                                    <a:pt x="1364" y="1114"/>
                                  </a:lnTo>
                                  <a:lnTo>
                                    <a:pt x="1324" y="1119"/>
                                  </a:lnTo>
                                  <a:lnTo>
                                    <a:pt x="1264" y="1129"/>
                                  </a:lnTo>
                                  <a:lnTo>
                                    <a:pt x="1199" y="1149"/>
                                  </a:lnTo>
                                  <a:lnTo>
                                    <a:pt x="1134" y="1179"/>
                                  </a:lnTo>
                                  <a:lnTo>
                                    <a:pt x="1054" y="1219"/>
                                  </a:lnTo>
                                  <a:lnTo>
                                    <a:pt x="934" y="1284"/>
                                  </a:lnTo>
                                  <a:lnTo>
                                    <a:pt x="869" y="1319"/>
                                  </a:lnTo>
                                  <a:lnTo>
                                    <a:pt x="819" y="1334"/>
                                  </a:lnTo>
                                  <a:lnTo>
                                    <a:pt x="754" y="1354"/>
                                  </a:lnTo>
                                  <a:lnTo>
                                    <a:pt x="685" y="1369"/>
                                  </a:lnTo>
                                  <a:lnTo>
                                    <a:pt x="605" y="1384"/>
                                  </a:lnTo>
                                  <a:lnTo>
                                    <a:pt x="530" y="1389"/>
                                  </a:lnTo>
                                  <a:lnTo>
                                    <a:pt x="485" y="1394"/>
                                  </a:lnTo>
                                  <a:lnTo>
                                    <a:pt x="450" y="1394"/>
                                  </a:lnTo>
                                  <a:lnTo>
                                    <a:pt x="440" y="1394"/>
                                  </a:lnTo>
                                  <a:lnTo>
                                    <a:pt x="415" y="1394"/>
                                  </a:lnTo>
                                  <a:lnTo>
                                    <a:pt x="395" y="1389"/>
                                  </a:lnTo>
                                  <a:lnTo>
                                    <a:pt x="375" y="1384"/>
                                  </a:lnTo>
                                  <a:lnTo>
                                    <a:pt x="355" y="1389"/>
                                  </a:lnTo>
                                  <a:lnTo>
                                    <a:pt x="285" y="1404"/>
                                  </a:lnTo>
                                  <a:lnTo>
                                    <a:pt x="220" y="1424"/>
                                  </a:lnTo>
                                  <a:lnTo>
                                    <a:pt x="165" y="1449"/>
                                  </a:lnTo>
                                  <a:lnTo>
                                    <a:pt x="120" y="1479"/>
                                  </a:lnTo>
                                  <a:lnTo>
                                    <a:pt x="95" y="1444"/>
                                  </a:lnTo>
                                  <a:lnTo>
                                    <a:pt x="85" y="1429"/>
                                  </a:lnTo>
                                  <a:lnTo>
                                    <a:pt x="70" y="1419"/>
                                  </a:lnTo>
                                  <a:lnTo>
                                    <a:pt x="55" y="1414"/>
                                  </a:lnTo>
                                  <a:lnTo>
                                    <a:pt x="45" y="1414"/>
                                  </a:lnTo>
                                  <a:lnTo>
                                    <a:pt x="30" y="1419"/>
                                  </a:lnTo>
                                  <a:lnTo>
                                    <a:pt x="20" y="1424"/>
                                  </a:lnTo>
                                  <a:lnTo>
                                    <a:pt x="10" y="1439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10" y="1499"/>
                                  </a:lnTo>
                                  <a:lnTo>
                                    <a:pt x="20" y="1514"/>
                                  </a:lnTo>
                                  <a:lnTo>
                                    <a:pt x="55" y="1549"/>
                                  </a:lnTo>
                                  <a:lnTo>
                                    <a:pt x="45" y="1574"/>
                                  </a:lnTo>
                                  <a:lnTo>
                                    <a:pt x="30" y="1599"/>
                                  </a:lnTo>
                                  <a:lnTo>
                                    <a:pt x="25" y="1629"/>
                                  </a:lnTo>
                                  <a:lnTo>
                                    <a:pt x="20" y="1659"/>
                                  </a:lnTo>
                                  <a:lnTo>
                                    <a:pt x="15" y="1694"/>
                                  </a:lnTo>
                                  <a:lnTo>
                                    <a:pt x="20" y="1724"/>
                                  </a:lnTo>
                                  <a:lnTo>
                                    <a:pt x="30" y="1754"/>
                                  </a:lnTo>
                                  <a:lnTo>
                                    <a:pt x="40" y="1778"/>
                                  </a:lnTo>
                                  <a:lnTo>
                                    <a:pt x="60" y="1803"/>
                                  </a:lnTo>
                                  <a:lnTo>
                                    <a:pt x="80" y="1823"/>
                                  </a:lnTo>
                                  <a:lnTo>
                                    <a:pt x="105" y="1838"/>
                                  </a:lnTo>
                                  <a:lnTo>
                                    <a:pt x="135" y="1848"/>
                                  </a:lnTo>
                                  <a:lnTo>
                                    <a:pt x="170" y="1858"/>
                                  </a:lnTo>
                                  <a:lnTo>
                                    <a:pt x="210" y="1863"/>
                                  </a:lnTo>
                                  <a:lnTo>
                                    <a:pt x="250" y="1863"/>
                                  </a:lnTo>
                                  <a:lnTo>
                                    <a:pt x="295" y="1858"/>
                                  </a:lnTo>
                                  <a:lnTo>
                                    <a:pt x="340" y="1848"/>
                                  </a:lnTo>
                                  <a:lnTo>
                                    <a:pt x="390" y="1838"/>
                                  </a:lnTo>
                                  <a:lnTo>
                                    <a:pt x="440" y="1823"/>
                                  </a:lnTo>
                                  <a:lnTo>
                                    <a:pt x="495" y="1798"/>
                                  </a:lnTo>
                                  <a:lnTo>
                                    <a:pt x="490" y="1868"/>
                                  </a:lnTo>
                                  <a:lnTo>
                                    <a:pt x="475" y="1933"/>
                                  </a:lnTo>
                                  <a:lnTo>
                                    <a:pt x="460" y="1993"/>
                                  </a:lnTo>
                                  <a:lnTo>
                                    <a:pt x="440" y="2048"/>
                                  </a:lnTo>
                                  <a:lnTo>
                                    <a:pt x="415" y="2098"/>
                                  </a:lnTo>
                                  <a:lnTo>
                                    <a:pt x="390" y="2148"/>
                                  </a:lnTo>
                                  <a:lnTo>
                                    <a:pt x="360" y="2188"/>
                                  </a:lnTo>
                                  <a:lnTo>
                                    <a:pt x="325" y="2223"/>
                                  </a:lnTo>
                                  <a:lnTo>
                                    <a:pt x="390" y="2188"/>
                                  </a:lnTo>
                                  <a:lnTo>
                                    <a:pt x="455" y="2148"/>
                                  </a:lnTo>
                                  <a:lnTo>
                                    <a:pt x="510" y="2108"/>
                                  </a:lnTo>
                                  <a:lnTo>
                                    <a:pt x="560" y="2068"/>
                                  </a:lnTo>
                                  <a:lnTo>
                                    <a:pt x="600" y="2028"/>
                                  </a:lnTo>
                                  <a:lnTo>
                                    <a:pt x="635" y="1988"/>
                                  </a:lnTo>
                                  <a:lnTo>
                                    <a:pt x="665" y="1943"/>
                                  </a:lnTo>
                                  <a:lnTo>
                                    <a:pt x="685" y="1898"/>
                                  </a:lnTo>
                                  <a:lnTo>
                                    <a:pt x="690" y="1948"/>
                                  </a:lnTo>
                                  <a:lnTo>
                                    <a:pt x="695" y="1993"/>
                                  </a:lnTo>
                                  <a:lnTo>
                                    <a:pt x="695" y="2038"/>
                                  </a:lnTo>
                                  <a:lnTo>
                                    <a:pt x="690" y="2083"/>
                                  </a:lnTo>
                                  <a:lnTo>
                                    <a:pt x="680" y="2133"/>
                                  </a:lnTo>
                                  <a:lnTo>
                                    <a:pt x="665" y="2178"/>
                                  </a:lnTo>
                                  <a:lnTo>
                                    <a:pt x="645" y="2223"/>
                                  </a:lnTo>
                                  <a:lnTo>
                                    <a:pt x="620" y="2268"/>
                                  </a:lnTo>
                                  <a:lnTo>
                                    <a:pt x="650" y="2248"/>
                                  </a:lnTo>
                                  <a:lnTo>
                                    <a:pt x="685" y="2228"/>
                                  </a:lnTo>
                                  <a:lnTo>
                                    <a:pt x="715" y="2198"/>
                                  </a:lnTo>
                                  <a:lnTo>
                                    <a:pt x="749" y="2168"/>
                                  </a:lnTo>
                                  <a:lnTo>
                                    <a:pt x="814" y="2088"/>
                                  </a:lnTo>
                                  <a:lnTo>
                                    <a:pt x="864" y="2033"/>
                                  </a:lnTo>
                                  <a:lnTo>
                                    <a:pt x="904" y="1998"/>
                                  </a:lnTo>
                                  <a:lnTo>
                                    <a:pt x="939" y="1968"/>
                                  </a:lnTo>
                                  <a:lnTo>
                                    <a:pt x="979" y="1938"/>
                                  </a:lnTo>
                                  <a:lnTo>
                                    <a:pt x="1024" y="1918"/>
                                  </a:lnTo>
                                  <a:lnTo>
                                    <a:pt x="1079" y="1898"/>
                                  </a:lnTo>
                                  <a:lnTo>
                                    <a:pt x="1144" y="1883"/>
                                  </a:lnTo>
                                  <a:lnTo>
                                    <a:pt x="1209" y="1878"/>
                                  </a:lnTo>
                                  <a:lnTo>
                                    <a:pt x="1284" y="1878"/>
                                  </a:lnTo>
                                  <a:lnTo>
                                    <a:pt x="1289" y="1923"/>
                                  </a:lnTo>
                                  <a:lnTo>
                                    <a:pt x="1299" y="1963"/>
                                  </a:lnTo>
                                  <a:lnTo>
                                    <a:pt x="1314" y="2008"/>
                                  </a:lnTo>
                                  <a:lnTo>
                                    <a:pt x="1334" y="2048"/>
                                  </a:lnTo>
                                  <a:lnTo>
                                    <a:pt x="1359" y="2093"/>
                                  </a:lnTo>
                                  <a:lnTo>
                                    <a:pt x="1389" y="2133"/>
                                  </a:lnTo>
                                  <a:lnTo>
                                    <a:pt x="1424" y="2173"/>
                                  </a:lnTo>
                                  <a:lnTo>
                                    <a:pt x="1459" y="2208"/>
                                  </a:lnTo>
                                  <a:lnTo>
                                    <a:pt x="1344" y="2218"/>
                                  </a:lnTo>
                                  <a:lnTo>
                                    <a:pt x="1259" y="2228"/>
                                  </a:lnTo>
                                  <a:lnTo>
                                    <a:pt x="1234" y="2238"/>
                                  </a:lnTo>
                                  <a:lnTo>
                                    <a:pt x="1214" y="2248"/>
                                  </a:lnTo>
                                  <a:lnTo>
                                    <a:pt x="1199" y="2263"/>
                                  </a:lnTo>
                                  <a:lnTo>
                                    <a:pt x="1199" y="2273"/>
                                  </a:lnTo>
                                  <a:lnTo>
                                    <a:pt x="1684" y="2273"/>
                                  </a:lnTo>
                                  <a:lnTo>
                                    <a:pt x="1654" y="2238"/>
                                  </a:lnTo>
                                  <a:lnTo>
                                    <a:pt x="1629" y="2198"/>
                                  </a:lnTo>
                                  <a:lnTo>
                                    <a:pt x="1614" y="2153"/>
                                  </a:lnTo>
                                  <a:lnTo>
                                    <a:pt x="1604" y="2103"/>
                                  </a:lnTo>
                                  <a:lnTo>
                                    <a:pt x="1604" y="2053"/>
                                  </a:lnTo>
                                  <a:lnTo>
                                    <a:pt x="1609" y="1993"/>
                                  </a:lnTo>
                                  <a:lnTo>
                                    <a:pt x="1624" y="1933"/>
                                  </a:lnTo>
                                  <a:lnTo>
                                    <a:pt x="1644" y="1868"/>
                                  </a:lnTo>
                                  <a:lnTo>
                                    <a:pt x="1659" y="1913"/>
                                  </a:lnTo>
                                  <a:lnTo>
                                    <a:pt x="1679" y="1958"/>
                                  </a:lnTo>
                                  <a:lnTo>
                                    <a:pt x="1699" y="1993"/>
                                  </a:lnTo>
                                  <a:lnTo>
                                    <a:pt x="1729" y="2028"/>
                                  </a:lnTo>
                                  <a:lnTo>
                                    <a:pt x="1759" y="2063"/>
                                  </a:lnTo>
                                  <a:lnTo>
                                    <a:pt x="1794" y="2093"/>
                                  </a:lnTo>
                                  <a:lnTo>
                                    <a:pt x="1829" y="2118"/>
                                  </a:lnTo>
                                  <a:lnTo>
                                    <a:pt x="1874" y="2143"/>
                                  </a:lnTo>
                                  <a:lnTo>
                                    <a:pt x="1799" y="2153"/>
                                  </a:lnTo>
                                  <a:lnTo>
                                    <a:pt x="1749" y="2163"/>
                                  </a:lnTo>
                                  <a:lnTo>
                                    <a:pt x="1734" y="2168"/>
                                  </a:lnTo>
                                  <a:lnTo>
                                    <a:pt x="1719" y="2178"/>
                                  </a:lnTo>
                                  <a:lnTo>
                                    <a:pt x="1714" y="2183"/>
                                  </a:lnTo>
                                  <a:lnTo>
                                    <a:pt x="1714" y="2193"/>
                                  </a:lnTo>
                                  <a:lnTo>
                                    <a:pt x="2104" y="2193"/>
                                  </a:lnTo>
                                  <a:lnTo>
                                    <a:pt x="2069" y="2153"/>
                                  </a:lnTo>
                                  <a:lnTo>
                                    <a:pt x="2039" y="2108"/>
                                  </a:lnTo>
                                  <a:lnTo>
                                    <a:pt x="2019" y="2063"/>
                                  </a:lnTo>
                                  <a:lnTo>
                                    <a:pt x="1999" y="2018"/>
                                  </a:lnTo>
                                  <a:lnTo>
                                    <a:pt x="1984" y="1973"/>
                                  </a:lnTo>
                                  <a:lnTo>
                                    <a:pt x="1974" y="1928"/>
                                  </a:lnTo>
                                  <a:lnTo>
                                    <a:pt x="1969" y="1878"/>
                                  </a:lnTo>
                                  <a:lnTo>
                                    <a:pt x="1969" y="1833"/>
                                  </a:lnTo>
                                  <a:lnTo>
                                    <a:pt x="2039" y="1823"/>
                                  </a:lnTo>
                                  <a:lnTo>
                                    <a:pt x="2104" y="1803"/>
                                  </a:lnTo>
                                  <a:lnTo>
                                    <a:pt x="2164" y="1783"/>
                                  </a:lnTo>
                                  <a:lnTo>
                                    <a:pt x="2213" y="1759"/>
                                  </a:lnTo>
                                  <a:lnTo>
                                    <a:pt x="2258" y="1724"/>
                                  </a:lnTo>
                                  <a:lnTo>
                                    <a:pt x="2298" y="1684"/>
                                  </a:lnTo>
                                  <a:lnTo>
                                    <a:pt x="2328" y="1639"/>
                                  </a:lnTo>
                                  <a:lnTo>
                                    <a:pt x="2353" y="1589"/>
                                  </a:lnTo>
                                  <a:lnTo>
                                    <a:pt x="2368" y="1559"/>
                                  </a:lnTo>
                                  <a:lnTo>
                                    <a:pt x="2373" y="1519"/>
                                  </a:lnTo>
                                  <a:lnTo>
                                    <a:pt x="2378" y="1469"/>
                                  </a:lnTo>
                                  <a:lnTo>
                                    <a:pt x="2383" y="1414"/>
                                  </a:lnTo>
                                  <a:lnTo>
                                    <a:pt x="2383" y="1194"/>
                                  </a:lnTo>
                                  <a:lnTo>
                                    <a:pt x="2383" y="1064"/>
                                  </a:lnTo>
                                  <a:lnTo>
                                    <a:pt x="2398" y="964"/>
                                  </a:lnTo>
                                  <a:lnTo>
                                    <a:pt x="2408" y="909"/>
                                  </a:lnTo>
                                  <a:lnTo>
                                    <a:pt x="2423" y="859"/>
                                  </a:lnTo>
                                  <a:lnTo>
                                    <a:pt x="2448" y="809"/>
                                  </a:lnTo>
                                  <a:lnTo>
                                    <a:pt x="2473" y="774"/>
                                  </a:lnTo>
                                  <a:lnTo>
                                    <a:pt x="2498" y="739"/>
                                  </a:lnTo>
                                  <a:lnTo>
                                    <a:pt x="2528" y="714"/>
                                  </a:lnTo>
                                  <a:lnTo>
                                    <a:pt x="2558" y="689"/>
                                  </a:lnTo>
                                  <a:lnTo>
                                    <a:pt x="2588" y="669"/>
                                  </a:lnTo>
                                  <a:lnTo>
                                    <a:pt x="2618" y="659"/>
                                  </a:lnTo>
                                  <a:lnTo>
                                    <a:pt x="2648" y="654"/>
                                  </a:lnTo>
                                  <a:lnTo>
                                    <a:pt x="2678" y="649"/>
                                  </a:lnTo>
                                  <a:lnTo>
                                    <a:pt x="2708" y="654"/>
                                  </a:lnTo>
                                  <a:lnTo>
                                    <a:pt x="2738" y="659"/>
                                  </a:lnTo>
                                  <a:lnTo>
                                    <a:pt x="2768" y="669"/>
                                  </a:lnTo>
                                  <a:lnTo>
                                    <a:pt x="2793" y="684"/>
                                  </a:lnTo>
                                  <a:lnTo>
                                    <a:pt x="2813" y="699"/>
                                  </a:lnTo>
                                  <a:lnTo>
                                    <a:pt x="2838" y="724"/>
                                  </a:lnTo>
                                  <a:lnTo>
                                    <a:pt x="2853" y="744"/>
                                  </a:lnTo>
                                  <a:lnTo>
                                    <a:pt x="2868" y="774"/>
                                  </a:lnTo>
                                  <a:lnTo>
                                    <a:pt x="2883" y="799"/>
                                  </a:lnTo>
                                  <a:lnTo>
                                    <a:pt x="2918" y="644"/>
                                  </a:lnTo>
                                  <a:lnTo>
                                    <a:pt x="2923" y="580"/>
                                  </a:lnTo>
                                  <a:lnTo>
                                    <a:pt x="2923" y="525"/>
                                  </a:lnTo>
                                  <a:lnTo>
                                    <a:pt x="2913" y="465"/>
                                  </a:lnTo>
                                  <a:lnTo>
                                    <a:pt x="2903" y="415"/>
                                  </a:lnTo>
                                  <a:lnTo>
                                    <a:pt x="2888" y="360"/>
                                  </a:lnTo>
                                  <a:lnTo>
                                    <a:pt x="2868" y="315"/>
                                  </a:lnTo>
                                  <a:lnTo>
                                    <a:pt x="2843" y="270"/>
                                  </a:lnTo>
                                  <a:lnTo>
                                    <a:pt x="2813" y="230"/>
                                  </a:lnTo>
                                  <a:lnTo>
                                    <a:pt x="2788" y="200"/>
                                  </a:lnTo>
                                  <a:lnTo>
                                    <a:pt x="2763" y="175"/>
                                  </a:lnTo>
                                  <a:lnTo>
                                    <a:pt x="2728" y="150"/>
                                  </a:lnTo>
                                  <a:lnTo>
                                    <a:pt x="2698" y="125"/>
                                  </a:lnTo>
                                  <a:lnTo>
                                    <a:pt x="2623" y="85"/>
                                  </a:lnTo>
                                  <a:lnTo>
                                    <a:pt x="25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939"/>
                          <wps:cNvSpPr>
                            <a:spLocks/>
                          </wps:cNvSpPr>
                          <wps:spPr bwMode="auto">
                            <a:xfrm>
                              <a:off x="525" y="2278"/>
                              <a:ext cx="105" cy="7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70"/>
                                <a:gd name="T2" fmla="*/ 105 w 105"/>
                                <a:gd name="T3" fmla="*/ 0 h 70"/>
                                <a:gd name="T4" fmla="*/ 70 w 105"/>
                                <a:gd name="T5" fmla="*/ 0 h 70"/>
                                <a:gd name="T6" fmla="*/ 40 w 105"/>
                                <a:gd name="T7" fmla="*/ 5 h 70"/>
                                <a:gd name="T8" fmla="*/ 15 w 105"/>
                                <a:gd name="T9" fmla="*/ 15 h 70"/>
                                <a:gd name="T10" fmla="*/ 0 w 105"/>
                                <a:gd name="T11" fmla="*/ 25 h 70"/>
                                <a:gd name="T12" fmla="*/ 30 w 105"/>
                                <a:gd name="T13" fmla="*/ 25 h 70"/>
                                <a:gd name="T14" fmla="*/ 10 w 105"/>
                                <a:gd name="T15" fmla="*/ 50 h 70"/>
                                <a:gd name="T16" fmla="*/ 40 w 105"/>
                                <a:gd name="T17" fmla="*/ 35 h 70"/>
                                <a:gd name="T18" fmla="*/ 35 w 105"/>
                                <a:gd name="T19" fmla="*/ 70 h 70"/>
                                <a:gd name="T20" fmla="*/ 35 w 105"/>
                                <a:gd name="T21" fmla="*/ 70 h 70"/>
                                <a:gd name="T22" fmla="*/ 75 w 105"/>
                                <a:gd name="T23" fmla="*/ 35 h 70"/>
                                <a:gd name="T24" fmla="*/ 105 w 105"/>
                                <a:gd name="T25" fmla="*/ 0 h 70"/>
                                <a:gd name="T26" fmla="*/ 105 w 105"/>
                                <a:gd name="T2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70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940"/>
                          <wps:cNvSpPr>
                            <a:spLocks/>
                          </wps:cNvSpPr>
                          <wps:spPr bwMode="auto">
                            <a:xfrm>
                              <a:off x="240" y="2233"/>
                              <a:ext cx="95" cy="65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65"/>
                                <a:gd name="T2" fmla="*/ 95 w 95"/>
                                <a:gd name="T3" fmla="*/ 0 h 65"/>
                                <a:gd name="T4" fmla="*/ 90 w 95"/>
                                <a:gd name="T5" fmla="*/ 5 h 65"/>
                                <a:gd name="T6" fmla="*/ 90 w 95"/>
                                <a:gd name="T7" fmla="*/ 5 h 65"/>
                                <a:gd name="T8" fmla="*/ 95 w 95"/>
                                <a:gd name="T9" fmla="*/ 0 h 65"/>
                                <a:gd name="T10" fmla="*/ 95 w 95"/>
                                <a:gd name="T11" fmla="*/ 0 h 65"/>
                                <a:gd name="T12" fmla="*/ 35 w 95"/>
                                <a:gd name="T13" fmla="*/ 10 h 65"/>
                                <a:gd name="T14" fmla="*/ 15 w 95"/>
                                <a:gd name="T15" fmla="*/ 15 h 65"/>
                                <a:gd name="T16" fmla="*/ 0 w 95"/>
                                <a:gd name="T17" fmla="*/ 25 h 65"/>
                                <a:gd name="T18" fmla="*/ 25 w 95"/>
                                <a:gd name="T19" fmla="*/ 30 h 65"/>
                                <a:gd name="T20" fmla="*/ 10 w 95"/>
                                <a:gd name="T21" fmla="*/ 50 h 65"/>
                                <a:gd name="T22" fmla="*/ 35 w 95"/>
                                <a:gd name="T23" fmla="*/ 35 h 65"/>
                                <a:gd name="T24" fmla="*/ 30 w 95"/>
                                <a:gd name="T25" fmla="*/ 65 h 65"/>
                                <a:gd name="T26" fmla="*/ 30 w 95"/>
                                <a:gd name="T27" fmla="*/ 65 h 65"/>
                                <a:gd name="T28" fmla="*/ 65 w 95"/>
                                <a:gd name="T29" fmla="*/ 35 h 65"/>
                                <a:gd name="T30" fmla="*/ 95 w 95"/>
                                <a:gd name="T31" fmla="*/ 0 h 65"/>
                                <a:gd name="T32" fmla="*/ 95 w 95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" h="65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941"/>
                          <wps:cNvSpPr>
                            <a:spLocks/>
                          </wps:cNvSpPr>
                          <wps:spPr bwMode="auto">
                            <a:xfrm>
                              <a:off x="130" y="45"/>
                              <a:ext cx="2813" cy="1684"/>
                            </a:xfrm>
                            <a:custGeom>
                              <a:avLst/>
                              <a:gdLst>
                                <a:gd name="T0" fmla="*/ 2408 w 2813"/>
                                <a:gd name="T1" fmla="*/ 15 h 1684"/>
                                <a:gd name="T2" fmla="*/ 2193 w 2813"/>
                                <a:gd name="T3" fmla="*/ 0 h 1684"/>
                                <a:gd name="T4" fmla="*/ 1979 w 2813"/>
                                <a:gd name="T5" fmla="*/ 35 h 1684"/>
                                <a:gd name="T6" fmla="*/ 1834 w 2813"/>
                                <a:gd name="T7" fmla="*/ 95 h 1684"/>
                                <a:gd name="T8" fmla="*/ 1699 w 2813"/>
                                <a:gd name="T9" fmla="*/ 200 h 1684"/>
                                <a:gd name="T10" fmla="*/ 1624 w 2813"/>
                                <a:gd name="T11" fmla="*/ 320 h 1684"/>
                                <a:gd name="T12" fmla="*/ 1564 w 2813"/>
                                <a:gd name="T13" fmla="*/ 505 h 1684"/>
                                <a:gd name="T14" fmla="*/ 1554 w 2813"/>
                                <a:gd name="T15" fmla="*/ 674 h 1684"/>
                                <a:gd name="T16" fmla="*/ 1609 w 2813"/>
                                <a:gd name="T17" fmla="*/ 919 h 1684"/>
                                <a:gd name="T18" fmla="*/ 1704 w 2813"/>
                                <a:gd name="T19" fmla="*/ 1189 h 1684"/>
                                <a:gd name="T20" fmla="*/ 1719 w 2813"/>
                                <a:gd name="T21" fmla="*/ 1384 h 1684"/>
                                <a:gd name="T22" fmla="*/ 1679 w 2813"/>
                                <a:gd name="T23" fmla="*/ 1344 h 1684"/>
                                <a:gd name="T24" fmla="*/ 1489 w 2813"/>
                                <a:gd name="T25" fmla="*/ 1209 h 1684"/>
                                <a:gd name="T26" fmla="*/ 1319 w 2813"/>
                                <a:gd name="T27" fmla="*/ 1179 h 1684"/>
                                <a:gd name="T28" fmla="*/ 1099 w 2813"/>
                                <a:gd name="T29" fmla="*/ 1204 h 1684"/>
                                <a:gd name="T30" fmla="*/ 884 w 2813"/>
                                <a:gd name="T31" fmla="*/ 1284 h 1684"/>
                                <a:gd name="T32" fmla="*/ 699 w 2813"/>
                                <a:gd name="T33" fmla="*/ 1359 h 1684"/>
                                <a:gd name="T34" fmla="*/ 550 w 2813"/>
                                <a:gd name="T35" fmla="*/ 1364 h 1684"/>
                                <a:gd name="T36" fmla="*/ 400 w 2813"/>
                                <a:gd name="T37" fmla="*/ 1344 h 1684"/>
                                <a:gd name="T38" fmla="*/ 340 w 2813"/>
                                <a:gd name="T39" fmla="*/ 1339 h 1684"/>
                                <a:gd name="T40" fmla="*/ 255 w 2813"/>
                                <a:gd name="T41" fmla="*/ 1339 h 1684"/>
                                <a:gd name="T42" fmla="*/ 95 w 2813"/>
                                <a:gd name="T43" fmla="*/ 1384 h 1684"/>
                                <a:gd name="T44" fmla="*/ 30 w 2813"/>
                                <a:gd name="T45" fmla="*/ 1459 h 1684"/>
                                <a:gd name="T46" fmla="*/ 90 w 2813"/>
                                <a:gd name="T47" fmla="*/ 1529 h 1684"/>
                                <a:gd name="T48" fmla="*/ 95 w 2813"/>
                                <a:gd name="T49" fmla="*/ 1679 h 1684"/>
                                <a:gd name="T50" fmla="*/ 190 w 2813"/>
                                <a:gd name="T51" fmla="*/ 1584 h 1684"/>
                                <a:gd name="T52" fmla="*/ 275 w 2813"/>
                                <a:gd name="T53" fmla="*/ 1484 h 1684"/>
                                <a:gd name="T54" fmla="*/ 350 w 2813"/>
                                <a:gd name="T55" fmla="*/ 1444 h 1684"/>
                                <a:gd name="T56" fmla="*/ 380 w 2813"/>
                                <a:gd name="T57" fmla="*/ 1409 h 1684"/>
                                <a:gd name="T58" fmla="*/ 435 w 2813"/>
                                <a:gd name="T59" fmla="*/ 1404 h 1684"/>
                                <a:gd name="T60" fmla="*/ 465 w 2813"/>
                                <a:gd name="T61" fmla="*/ 1449 h 1684"/>
                                <a:gd name="T62" fmla="*/ 435 w 2813"/>
                                <a:gd name="T63" fmla="*/ 1519 h 1684"/>
                                <a:gd name="T64" fmla="*/ 654 w 2813"/>
                                <a:gd name="T65" fmla="*/ 1529 h 1684"/>
                                <a:gd name="T66" fmla="*/ 849 w 2813"/>
                                <a:gd name="T67" fmla="*/ 1469 h 1684"/>
                                <a:gd name="T68" fmla="*/ 1064 w 2813"/>
                                <a:gd name="T69" fmla="*/ 1374 h 1684"/>
                                <a:gd name="T70" fmla="*/ 1304 w 2813"/>
                                <a:gd name="T71" fmla="*/ 1319 h 1684"/>
                                <a:gd name="T72" fmla="*/ 1499 w 2813"/>
                                <a:gd name="T73" fmla="*/ 1349 h 1684"/>
                                <a:gd name="T74" fmla="*/ 1639 w 2813"/>
                                <a:gd name="T75" fmla="*/ 1459 h 1684"/>
                                <a:gd name="T76" fmla="*/ 1724 w 2813"/>
                                <a:gd name="T77" fmla="*/ 1529 h 1684"/>
                                <a:gd name="T78" fmla="*/ 1814 w 2813"/>
                                <a:gd name="T79" fmla="*/ 1439 h 1684"/>
                                <a:gd name="T80" fmla="*/ 1849 w 2813"/>
                                <a:gd name="T81" fmla="*/ 1334 h 1684"/>
                                <a:gd name="T82" fmla="*/ 1849 w 2813"/>
                                <a:gd name="T83" fmla="*/ 999 h 1684"/>
                                <a:gd name="T84" fmla="*/ 1824 w 2813"/>
                                <a:gd name="T85" fmla="*/ 719 h 1684"/>
                                <a:gd name="T86" fmla="*/ 1839 w 2813"/>
                                <a:gd name="T87" fmla="*/ 510 h 1684"/>
                                <a:gd name="T88" fmla="*/ 1889 w 2813"/>
                                <a:gd name="T89" fmla="*/ 385 h 1684"/>
                                <a:gd name="T90" fmla="*/ 1964 w 2813"/>
                                <a:gd name="T91" fmla="*/ 305 h 1684"/>
                                <a:gd name="T92" fmla="*/ 2093 w 2813"/>
                                <a:gd name="T93" fmla="*/ 230 h 1684"/>
                                <a:gd name="T94" fmla="*/ 2238 w 2813"/>
                                <a:gd name="T95" fmla="*/ 205 h 1684"/>
                                <a:gd name="T96" fmla="*/ 2448 w 2813"/>
                                <a:gd name="T97" fmla="*/ 250 h 1684"/>
                                <a:gd name="T98" fmla="*/ 2673 w 2813"/>
                                <a:gd name="T99" fmla="*/ 440 h 1684"/>
                                <a:gd name="T100" fmla="*/ 2728 w 2813"/>
                                <a:gd name="T101" fmla="*/ 554 h 1684"/>
                                <a:gd name="T102" fmla="*/ 2763 w 2813"/>
                                <a:gd name="T103" fmla="*/ 719 h 1684"/>
                                <a:gd name="T104" fmla="*/ 2813 w 2813"/>
                                <a:gd name="T105" fmla="*/ 540 h 1684"/>
                                <a:gd name="T106" fmla="*/ 2783 w 2813"/>
                                <a:gd name="T107" fmla="*/ 325 h 1684"/>
                                <a:gd name="T108" fmla="*/ 2708 w 2813"/>
                                <a:gd name="T109" fmla="*/ 190 h 1684"/>
                                <a:gd name="T110" fmla="*/ 2563 w 2813"/>
                                <a:gd name="T111" fmla="*/ 65 h 1684"/>
                                <a:gd name="T112" fmla="*/ 2443 w 2813"/>
                                <a:gd name="T113" fmla="*/ 15 h 1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13" h="1684">
                                  <a:moveTo>
                                    <a:pt x="2443" y="15"/>
                                  </a:moveTo>
                                  <a:lnTo>
                                    <a:pt x="2443" y="15"/>
                                  </a:lnTo>
                                  <a:lnTo>
                                    <a:pt x="2408" y="15"/>
                                  </a:lnTo>
                                  <a:lnTo>
                                    <a:pt x="2353" y="5"/>
                                  </a:lnTo>
                                  <a:lnTo>
                                    <a:pt x="2303" y="0"/>
                                  </a:lnTo>
                                  <a:lnTo>
                                    <a:pt x="2248" y="0"/>
                                  </a:lnTo>
                                  <a:lnTo>
                                    <a:pt x="2193" y="0"/>
                                  </a:lnTo>
                                  <a:lnTo>
                                    <a:pt x="2143" y="5"/>
                                  </a:lnTo>
                                  <a:lnTo>
                                    <a:pt x="2088" y="10"/>
                                  </a:lnTo>
                                  <a:lnTo>
                                    <a:pt x="2034" y="20"/>
                                  </a:lnTo>
                                  <a:lnTo>
                                    <a:pt x="1979" y="35"/>
                                  </a:lnTo>
                                  <a:lnTo>
                                    <a:pt x="1929" y="55"/>
                                  </a:lnTo>
                                  <a:lnTo>
                                    <a:pt x="1879" y="75"/>
                                  </a:lnTo>
                                  <a:lnTo>
                                    <a:pt x="1834" y="95"/>
                                  </a:lnTo>
                                  <a:lnTo>
                                    <a:pt x="1794" y="120"/>
                                  </a:lnTo>
                                  <a:lnTo>
                                    <a:pt x="1759" y="145"/>
                                  </a:lnTo>
                                  <a:lnTo>
                                    <a:pt x="1729" y="170"/>
                                  </a:lnTo>
                                  <a:lnTo>
                                    <a:pt x="1699" y="200"/>
                                  </a:lnTo>
                                  <a:lnTo>
                                    <a:pt x="1674" y="235"/>
                                  </a:lnTo>
                                  <a:lnTo>
                                    <a:pt x="1649" y="280"/>
                                  </a:lnTo>
                                  <a:lnTo>
                                    <a:pt x="1624" y="320"/>
                                  </a:lnTo>
                                  <a:lnTo>
                                    <a:pt x="1604" y="370"/>
                                  </a:lnTo>
                                  <a:lnTo>
                                    <a:pt x="1589" y="415"/>
                                  </a:lnTo>
                                  <a:lnTo>
                                    <a:pt x="1574" y="460"/>
                                  </a:lnTo>
                                  <a:lnTo>
                                    <a:pt x="1564" y="505"/>
                                  </a:lnTo>
                                  <a:lnTo>
                                    <a:pt x="1559" y="554"/>
                                  </a:lnTo>
                                  <a:lnTo>
                                    <a:pt x="1554" y="599"/>
                                  </a:lnTo>
                                  <a:lnTo>
                                    <a:pt x="1554" y="674"/>
                                  </a:lnTo>
                                  <a:lnTo>
                                    <a:pt x="1564" y="754"/>
                                  </a:lnTo>
                                  <a:lnTo>
                                    <a:pt x="1584" y="834"/>
                                  </a:lnTo>
                                  <a:lnTo>
                                    <a:pt x="1609" y="919"/>
                                  </a:lnTo>
                                  <a:lnTo>
                                    <a:pt x="1659" y="1064"/>
                                  </a:lnTo>
                                  <a:lnTo>
                                    <a:pt x="1704" y="1189"/>
                                  </a:lnTo>
                                  <a:lnTo>
                                    <a:pt x="1719" y="1249"/>
                                  </a:lnTo>
                                  <a:lnTo>
                                    <a:pt x="1729" y="1299"/>
                                  </a:lnTo>
                                  <a:lnTo>
                                    <a:pt x="1729" y="1344"/>
                                  </a:lnTo>
                                  <a:lnTo>
                                    <a:pt x="1719" y="1384"/>
                                  </a:lnTo>
                                  <a:lnTo>
                                    <a:pt x="1719" y="1399"/>
                                  </a:lnTo>
                                  <a:lnTo>
                                    <a:pt x="1679" y="1344"/>
                                  </a:lnTo>
                                  <a:lnTo>
                                    <a:pt x="1639" y="1299"/>
                                  </a:lnTo>
                                  <a:lnTo>
                                    <a:pt x="1589" y="1259"/>
                                  </a:lnTo>
                                  <a:lnTo>
                                    <a:pt x="1539" y="1229"/>
                                  </a:lnTo>
                                  <a:lnTo>
                                    <a:pt x="1489" y="1209"/>
                                  </a:lnTo>
                                  <a:lnTo>
                                    <a:pt x="1434" y="1194"/>
                                  </a:lnTo>
                                  <a:lnTo>
                                    <a:pt x="1379" y="1184"/>
                                  </a:lnTo>
                                  <a:lnTo>
                                    <a:pt x="1319" y="1179"/>
                                  </a:lnTo>
                                  <a:lnTo>
                                    <a:pt x="1264" y="1179"/>
                                  </a:lnTo>
                                  <a:lnTo>
                                    <a:pt x="1209" y="1184"/>
                                  </a:lnTo>
                                  <a:lnTo>
                                    <a:pt x="1149" y="1189"/>
                                  </a:lnTo>
                                  <a:lnTo>
                                    <a:pt x="1099" y="1204"/>
                                  </a:lnTo>
                                  <a:lnTo>
                                    <a:pt x="1044" y="1219"/>
                                  </a:lnTo>
                                  <a:lnTo>
                                    <a:pt x="989" y="1234"/>
                                  </a:lnTo>
                                  <a:lnTo>
                                    <a:pt x="939" y="1259"/>
                                  </a:lnTo>
                                  <a:lnTo>
                                    <a:pt x="884" y="1284"/>
                                  </a:lnTo>
                                  <a:lnTo>
                                    <a:pt x="789" y="1329"/>
                                  </a:lnTo>
                                  <a:lnTo>
                                    <a:pt x="744" y="1344"/>
                                  </a:lnTo>
                                  <a:lnTo>
                                    <a:pt x="699" y="1359"/>
                                  </a:lnTo>
                                  <a:lnTo>
                                    <a:pt x="659" y="1369"/>
                                  </a:lnTo>
                                  <a:lnTo>
                                    <a:pt x="619" y="1369"/>
                                  </a:lnTo>
                                  <a:lnTo>
                                    <a:pt x="585" y="1369"/>
                                  </a:lnTo>
                                  <a:lnTo>
                                    <a:pt x="550" y="1364"/>
                                  </a:lnTo>
                                  <a:lnTo>
                                    <a:pt x="445" y="1349"/>
                                  </a:lnTo>
                                  <a:lnTo>
                                    <a:pt x="400" y="1344"/>
                                  </a:lnTo>
                                  <a:lnTo>
                                    <a:pt x="360" y="1339"/>
                                  </a:lnTo>
                                  <a:lnTo>
                                    <a:pt x="340" y="1339"/>
                                  </a:lnTo>
                                  <a:lnTo>
                                    <a:pt x="335" y="1339"/>
                                  </a:lnTo>
                                  <a:lnTo>
                                    <a:pt x="280" y="1339"/>
                                  </a:lnTo>
                                  <a:lnTo>
                                    <a:pt x="255" y="1339"/>
                                  </a:lnTo>
                                  <a:lnTo>
                                    <a:pt x="235" y="1344"/>
                                  </a:lnTo>
                                  <a:lnTo>
                                    <a:pt x="160" y="1364"/>
                                  </a:lnTo>
                                  <a:lnTo>
                                    <a:pt x="95" y="1384"/>
                                  </a:lnTo>
                                  <a:lnTo>
                                    <a:pt x="45" y="1414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30" y="1459"/>
                                  </a:lnTo>
                                  <a:lnTo>
                                    <a:pt x="55" y="1474"/>
                                  </a:lnTo>
                                  <a:lnTo>
                                    <a:pt x="75" y="1499"/>
                                  </a:lnTo>
                                  <a:lnTo>
                                    <a:pt x="90" y="1529"/>
                                  </a:lnTo>
                                  <a:lnTo>
                                    <a:pt x="95" y="1564"/>
                                  </a:lnTo>
                                  <a:lnTo>
                                    <a:pt x="100" y="1599"/>
                                  </a:lnTo>
                                  <a:lnTo>
                                    <a:pt x="100" y="1639"/>
                                  </a:lnTo>
                                  <a:lnTo>
                                    <a:pt x="95" y="1679"/>
                                  </a:lnTo>
                                  <a:lnTo>
                                    <a:pt x="170" y="1684"/>
                                  </a:lnTo>
                                  <a:lnTo>
                                    <a:pt x="175" y="1629"/>
                                  </a:lnTo>
                                  <a:lnTo>
                                    <a:pt x="190" y="1584"/>
                                  </a:lnTo>
                                  <a:lnTo>
                                    <a:pt x="205" y="1549"/>
                                  </a:lnTo>
                                  <a:lnTo>
                                    <a:pt x="220" y="1519"/>
                                  </a:lnTo>
                                  <a:lnTo>
                                    <a:pt x="245" y="1499"/>
                                  </a:lnTo>
                                  <a:lnTo>
                                    <a:pt x="275" y="1484"/>
                                  </a:lnTo>
                                  <a:lnTo>
                                    <a:pt x="305" y="1479"/>
                                  </a:lnTo>
                                  <a:lnTo>
                                    <a:pt x="340" y="1484"/>
                                  </a:lnTo>
                                  <a:lnTo>
                                    <a:pt x="350" y="1444"/>
                                  </a:lnTo>
                                  <a:lnTo>
                                    <a:pt x="360" y="1429"/>
                                  </a:lnTo>
                                  <a:lnTo>
                                    <a:pt x="370" y="1419"/>
                                  </a:lnTo>
                                  <a:lnTo>
                                    <a:pt x="380" y="1409"/>
                                  </a:lnTo>
                                  <a:lnTo>
                                    <a:pt x="400" y="1404"/>
                                  </a:lnTo>
                                  <a:lnTo>
                                    <a:pt x="415" y="1399"/>
                                  </a:lnTo>
                                  <a:lnTo>
                                    <a:pt x="435" y="1404"/>
                                  </a:lnTo>
                                  <a:lnTo>
                                    <a:pt x="450" y="1409"/>
                                  </a:lnTo>
                                  <a:lnTo>
                                    <a:pt x="460" y="1419"/>
                                  </a:lnTo>
                                  <a:lnTo>
                                    <a:pt x="465" y="1434"/>
                                  </a:lnTo>
                                  <a:lnTo>
                                    <a:pt x="465" y="1449"/>
                                  </a:lnTo>
                                  <a:lnTo>
                                    <a:pt x="455" y="1484"/>
                                  </a:lnTo>
                                  <a:lnTo>
                                    <a:pt x="435" y="1519"/>
                                  </a:lnTo>
                                  <a:lnTo>
                                    <a:pt x="485" y="1534"/>
                                  </a:lnTo>
                                  <a:lnTo>
                                    <a:pt x="540" y="1539"/>
                                  </a:lnTo>
                                  <a:lnTo>
                                    <a:pt x="595" y="1534"/>
                                  </a:lnTo>
                                  <a:lnTo>
                                    <a:pt x="654" y="1529"/>
                                  </a:lnTo>
                                  <a:lnTo>
                                    <a:pt x="714" y="1514"/>
                                  </a:lnTo>
                                  <a:lnTo>
                                    <a:pt x="779" y="1494"/>
                                  </a:lnTo>
                                  <a:lnTo>
                                    <a:pt x="849" y="1469"/>
                                  </a:lnTo>
                                  <a:lnTo>
                                    <a:pt x="924" y="1434"/>
                                  </a:lnTo>
                                  <a:lnTo>
                                    <a:pt x="994" y="1404"/>
                                  </a:lnTo>
                                  <a:lnTo>
                                    <a:pt x="1064" y="1374"/>
                                  </a:lnTo>
                                  <a:lnTo>
                                    <a:pt x="1129" y="1354"/>
                                  </a:lnTo>
                                  <a:lnTo>
                                    <a:pt x="1189" y="1339"/>
                                  </a:lnTo>
                                  <a:lnTo>
                                    <a:pt x="1249" y="1329"/>
                                  </a:lnTo>
                                  <a:lnTo>
                                    <a:pt x="1304" y="1319"/>
                                  </a:lnTo>
                                  <a:lnTo>
                                    <a:pt x="1359" y="1319"/>
                                  </a:lnTo>
                                  <a:lnTo>
                                    <a:pt x="1409" y="1324"/>
                                  </a:lnTo>
                                  <a:lnTo>
                                    <a:pt x="1454" y="1334"/>
                                  </a:lnTo>
                                  <a:lnTo>
                                    <a:pt x="1499" y="1349"/>
                                  </a:lnTo>
                                  <a:lnTo>
                                    <a:pt x="1539" y="1369"/>
                                  </a:lnTo>
                                  <a:lnTo>
                                    <a:pt x="1574" y="1394"/>
                                  </a:lnTo>
                                  <a:lnTo>
                                    <a:pt x="1609" y="1424"/>
                                  </a:lnTo>
                                  <a:lnTo>
                                    <a:pt x="1639" y="1459"/>
                                  </a:lnTo>
                                  <a:lnTo>
                                    <a:pt x="1669" y="1499"/>
                                  </a:lnTo>
                                  <a:lnTo>
                                    <a:pt x="1694" y="1544"/>
                                  </a:lnTo>
                                  <a:lnTo>
                                    <a:pt x="1724" y="1529"/>
                                  </a:lnTo>
                                  <a:lnTo>
                                    <a:pt x="1749" y="1514"/>
                                  </a:lnTo>
                                  <a:lnTo>
                                    <a:pt x="1774" y="1494"/>
                                  </a:lnTo>
                                  <a:lnTo>
                                    <a:pt x="1794" y="1469"/>
                                  </a:lnTo>
                                  <a:lnTo>
                                    <a:pt x="1814" y="1439"/>
                                  </a:lnTo>
                                  <a:lnTo>
                                    <a:pt x="1829" y="1409"/>
                                  </a:lnTo>
                                  <a:lnTo>
                                    <a:pt x="1839" y="1374"/>
                                  </a:lnTo>
                                  <a:lnTo>
                                    <a:pt x="1849" y="1334"/>
                                  </a:lnTo>
                                  <a:lnTo>
                                    <a:pt x="1859" y="1274"/>
                                  </a:lnTo>
                                  <a:lnTo>
                                    <a:pt x="1859" y="1199"/>
                                  </a:lnTo>
                                  <a:lnTo>
                                    <a:pt x="1859" y="1104"/>
                                  </a:lnTo>
                                  <a:lnTo>
                                    <a:pt x="1849" y="999"/>
                                  </a:lnTo>
                                  <a:lnTo>
                                    <a:pt x="1834" y="814"/>
                                  </a:lnTo>
                                  <a:lnTo>
                                    <a:pt x="1824" y="719"/>
                                  </a:lnTo>
                                  <a:lnTo>
                                    <a:pt x="1824" y="639"/>
                                  </a:lnTo>
                                  <a:lnTo>
                                    <a:pt x="1834" y="549"/>
                                  </a:lnTo>
                                  <a:lnTo>
                                    <a:pt x="1839" y="510"/>
                                  </a:lnTo>
                                  <a:lnTo>
                                    <a:pt x="1849" y="475"/>
                                  </a:lnTo>
                                  <a:lnTo>
                                    <a:pt x="1859" y="440"/>
                                  </a:lnTo>
                                  <a:lnTo>
                                    <a:pt x="1874" y="410"/>
                                  </a:lnTo>
                                  <a:lnTo>
                                    <a:pt x="1889" y="385"/>
                                  </a:lnTo>
                                  <a:lnTo>
                                    <a:pt x="1909" y="360"/>
                                  </a:lnTo>
                                  <a:lnTo>
                                    <a:pt x="1939" y="335"/>
                                  </a:lnTo>
                                  <a:lnTo>
                                    <a:pt x="1964" y="305"/>
                                  </a:lnTo>
                                  <a:lnTo>
                                    <a:pt x="1994" y="285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059" y="245"/>
                                  </a:lnTo>
                                  <a:lnTo>
                                    <a:pt x="2093" y="230"/>
                                  </a:lnTo>
                                  <a:lnTo>
                                    <a:pt x="2133" y="220"/>
                                  </a:lnTo>
                                  <a:lnTo>
                                    <a:pt x="2168" y="215"/>
                                  </a:lnTo>
                                  <a:lnTo>
                                    <a:pt x="2238" y="205"/>
                                  </a:lnTo>
                                  <a:lnTo>
                                    <a:pt x="2308" y="210"/>
                                  </a:lnTo>
                                  <a:lnTo>
                                    <a:pt x="2378" y="225"/>
                                  </a:lnTo>
                                  <a:lnTo>
                                    <a:pt x="2448" y="250"/>
                                  </a:lnTo>
                                  <a:lnTo>
                                    <a:pt x="2513" y="285"/>
                                  </a:lnTo>
                                  <a:lnTo>
                                    <a:pt x="2573" y="325"/>
                                  </a:lnTo>
                                  <a:lnTo>
                                    <a:pt x="2628" y="380"/>
                                  </a:lnTo>
                                  <a:lnTo>
                                    <a:pt x="2673" y="440"/>
                                  </a:lnTo>
                                  <a:lnTo>
                                    <a:pt x="2693" y="475"/>
                                  </a:lnTo>
                                  <a:lnTo>
                                    <a:pt x="2713" y="515"/>
                                  </a:lnTo>
                                  <a:lnTo>
                                    <a:pt x="2728" y="554"/>
                                  </a:lnTo>
                                  <a:lnTo>
                                    <a:pt x="2743" y="594"/>
                                  </a:lnTo>
                                  <a:lnTo>
                                    <a:pt x="2753" y="634"/>
                                  </a:lnTo>
                                  <a:lnTo>
                                    <a:pt x="2758" y="679"/>
                                  </a:lnTo>
                                  <a:lnTo>
                                    <a:pt x="2763" y="719"/>
                                  </a:lnTo>
                                  <a:lnTo>
                                    <a:pt x="2763" y="764"/>
                                  </a:lnTo>
                                  <a:lnTo>
                                    <a:pt x="2808" y="604"/>
                                  </a:lnTo>
                                  <a:lnTo>
                                    <a:pt x="2813" y="540"/>
                                  </a:lnTo>
                                  <a:lnTo>
                                    <a:pt x="2813" y="480"/>
                                  </a:lnTo>
                                  <a:lnTo>
                                    <a:pt x="2808" y="425"/>
                                  </a:lnTo>
                                  <a:lnTo>
                                    <a:pt x="2798" y="375"/>
                                  </a:lnTo>
                                  <a:lnTo>
                                    <a:pt x="2783" y="325"/>
                                  </a:lnTo>
                                  <a:lnTo>
                                    <a:pt x="2763" y="275"/>
                                  </a:lnTo>
                                  <a:lnTo>
                                    <a:pt x="2738" y="235"/>
                                  </a:lnTo>
                                  <a:lnTo>
                                    <a:pt x="2708" y="190"/>
                                  </a:lnTo>
                                  <a:lnTo>
                                    <a:pt x="2658" y="135"/>
                                  </a:lnTo>
                                  <a:lnTo>
                                    <a:pt x="2628" y="110"/>
                                  </a:lnTo>
                                  <a:lnTo>
                                    <a:pt x="2598" y="90"/>
                                  </a:lnTo>
                                  <a:lnTo>
                                    <a:pt x="2563" y="65"/>
                                  </a:lnTo>
                                  <a:lnTo>
                                    <a:pt x="2528" y="50"/>
                                  </a:lnTo>
                                  <a:lnTo>
                                    <a:pt x="2483" y="30"/>
                                  </a:lnTo>
                                  <a:lnTo>
                                    <a:pt x="24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942"/>
                          <wps:cNvSpPr>
                            <a:spLocks/>
                          </wps:cNvSpPr>
                          <wps:spPr bwMode="auto">
                            <a:xfrm>
                              <a:off x="105" y="1609"/>
                              <a:ext cx="75" cy="80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0 h 80"/>
                                <a:gd name="T2" fmla="*/ 75 w 75"/>
                                <a:gd name="T3" fmla="*/ 10 h 80"/>
                                <a:gd name="T4" fmla="*/ 60 w 75"/>
                                <a:gd name="T5" fmla="*/ 35 h 80"/>
                                <a:gd name="T6" fmla="*/ 45 w 75"/>
                                <a:gd name="T7" fmla="*/ 55 h 80"/>
                                <a:gd name="T8" fmla="*/ 35 w 75"/>
                                <a:gd name="T9" fmla="*/ 65 h 80"/>
                                <a:gd name="T10" fmla="*/ 25 w 75"/>
                                <a:gd name="T11" fmla="*/ 70 h 80"/>
                                <a:gd name="T12" fmla="*/ 25 w 75"/>
                                <a:gd name="T13" fmla="*/ 70 h 80"/>
                                <a:gd name="T14" fmla="*/ 15 w 75"/>
                                <a:gd name="T15" fmla="*/ 65 h 80"/>
                                <a:gd name="T16" fmla="*/ 10 w 75"/>
                                <a:gd name="T17" fmla="*/ 50 h 80"/>
                                <a:gd name="T18" fmla="*/ 5 w 75"/>
                                <a:gd name="T19" fmla="*/ 30 h 80"/>
                                <a:gd name="T20" fmla="*/ 5 w 75"/>
                                <a:gd name="T21" fmla="*/ 0 h 80"/>
                                <a:gd name="T22" fmla="*/ 5 w 75"/>
                                <a:gd name="T23" fmla="*/ 0 h 80"/>
                                <a:gd name="T24" fmla="*/ 0 w 75"/>
                                <a:gd name="T25" fmla="*/ 35 h 80"/>
                                <a:gd name="T26" fmla="*/ 5 w 75"/>
                                <a:gd name="T27" fmla="*/ 55 h 80"/>
                                <a:gd name="T28" fmla="*/ 10 w 75"/>
                                <a:gd name="T29" fmla="*/ 70 h 80"/>
                                <a:gd name="T30" fmla="*/ 25 w 75"/>
                                <a:gd name="T31" fmla="*/ 80 h 80"/>
                                <a:gd name="T32" fmla="*/ 25 w 75"/>
                                <a:gd name="T33" fmla="*/ 80 h 80"/>
                                <a:gd name="T34" fmla="*/ 35 w 75"/>
                                <a:gd name="T35" fmla="*/ 75 h 80"/>
                                <a:gd name="T36" fmla="*/ 50 w 75"/>
                                <a:gd name="T37" fmla="*/ 65 h 80"/>
                                <a:gd name="T38" fmla="*/ 60 w 75"/>
                                <a:gd name="T39" fmla="*/ 40 h 80"/>
                                <a:gd name="T40" fmla="*/ 75 w 75"/>
                                <a:gd name="T41" fmla="*/ 10 h 80"/>
                                <a:gd name="T42" fmla="*/ 75 w 75"/>
                                <a:gd name="T43" fmla="*/ 1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80">
                                  <a:moveTo>
                                    <a:pt x="75" y="10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943"/>
                          <wps:cNvSpPr>
                            <a:spLocks/>
                          </wps:cNvSpPr>
                          <wps:spPr bwMode="auto">
                            <a:xfrm>
                              <a:off x="380" y="1634"/>
                              <a:ext cx="85" cy="85"/>
                            </a:xfrm>
                            <a:custGeom>
                              <a:avLst/>
                              <a:gdLst>
                                <a:gd name="T0" fmla="*/ 30 w 85"/>
                                <a:gd name="T1" fmla="*/ 75 h 85"/>
                                <a:gd name="T2" fmla="*/ 30 w 85"/>
                                <a:gd name="T3" fmla="*/ 75 h 85"/>
                                <a:gd name="T4" fmla="*/ 15 w 85"/>
                                <a:gd name="T5" fmla="*/ 70 h 85"/>
                                <a:gd name="T6" fmla="*/ 10 w 85"/>
                                <a:gd name="T7" fmla="*/ 55 h 85"/>
                                <a:gd name="T8" fmla="*/ 5 w 85"/>
                                <a:gd name="T9" fmla="*/ 35 h 85"/>
                                <a:gd name="T10" fmla="*/ 5 w 85"/>
                                <a:gd name="T11" fmla="*/ 0 h 85"/>
                                <a:gd name="T12" fmla="*/ 5 w 85"/>
                                <a:gd name="T13" fmla="*/ 0 h 85"/>
                                <a:gd name="T14" fmla="*/ 0 w 85"/>
                                <a:gd name="T15" fmla="*/ 40 h 85"/>
                                <a:gd name="T16" fmla="*/ 5 w 85"/>
                                <a:gd name="T17" fmla="*/ 65 h 85"/>
                                <a:gd name="T18" fmla="*/ 15 w 85"/>
                                <a:gd name="T19" fmla="*/ 80 h 85"/>
                                <a:gd name="T20" fmla="*/ 25 w 85"/>
                                <a:gd name="T21" fmla="*/ 85 h 85"/>
                                <a:gd name="T22" fmla="*/ 25 w 85"/>
                                <a:gd name="T23" fmla="*/ 85 h 85"/>
                                <a:gd name="T24" fmla="*/ 40 w 85"/>
                                <a:gd name="T25" fmla="*/ 85 h 85"/>
                                <a:gd name="T26" fmla="*/ 55 w 85"/>
                                <a:gd name="T27" fmla="*/ 70 h 85"/>
                                <a:gd name="T28" fmla="*/ 70 w 85"/>
                                <a:gd name="T29" fmla="*/ 50 h 85"/>
                                <a:gd name="T30" fmla="*/ 85 w 85"/>
                                <a:gd name="T31" fmla="*/ 15 h 85"/>
                                <a:gd name="T32" fmla="*/ 85 w 85"/>
                                <a:gd name="T33" fmla="*/ 15 h 85"/>
                                <a:gd name="T34" fmla="*/ 70 w 85"/>
                                <a:gd name="T35" fmla="*/ 40 h 85"/>
                                <a:gd name="T36" fmla="*/ 55 w 85"/>
                                <a:gd name="T37" fmla="*/ 60 h 85"/>
                                <a:gd name="T38" fmla="*/ 40 w 85"/>
                                <a:gd name="T39" fmla="*/ 75 h 85"/>
                                <a:gd name="T40" fmla="*/ 30 w 85"/>
                                <a:gd name="T41" fmla="*/ 75 h 85"/>
                                <a:gd name="T42" fmla="*/ 30 w 85"/>
                                <a:gd name="T43" fmla="*/ 7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30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944"/>
                          <wps:cNvSpPr>
                            <a:spLocks/>
                          </wps:cNvSpPr>
                          <wps:spPr bwMode="auto">
                            <a:xfrm>
                              <a:off x="225" y="1724"/>
                              <a:ext cx="75" cy="59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 h 59"/>
                                <a:gd name="T2" fmla="*/ 0 w 75"/>
                                <a:gd name="T3" fmla="*/ 0 h 59"/>
                                <a:gd name="T4" fmla="*/ 0 w 75"/>
                                <a:gd name="T5" fmla="*/ 0 h 59"/>
                                <a:gd name="T6" fmla="*/ 0 w 75"/>
                                <a:gd name="T7" fmla="*/ 10 h 59"/>
                                <a:gd name="T8" fmla="*/ 5 w 75"/>
                                <a:gd name="T9" fmla="*/ 25 h 59"/>
                                <a:gd name="T10" fmla="*/ 15 w 75"/>
                                <a:gd name="T11" fmla="*/ 40 h 59"/>
                                <a:gd name="T12" fmla="*/ 30 w 75"/>
                                <a:gd name="T13" fmla="*/ 59 h 59"/>
                                <a:gd name="T14" fmla="*/ 30 w 75"/>
                                <a:gd name="T15" fmla="*/ 59 h 59"/>
                                <a:gd name="T16" fmla="*/ 65 w 75"/>
                                <a:gd name="T17" fmla="*/ 30 h 59"/>
                                <a:gd name="T18" fmla="*/ 70 w 75"/>
                                <a:gd name="T19" fmla="*/ 20 h 59"/>
                                <a:gd name="T20" fmla="*/ 75 w 75"/>
                                <a:gd name="T21" fmla="*/ 5 h 59"/>
                                <a:gd name="T22" fmla="*/ 75 w 75"/>
                                <a:gd name="T23" fmla="*/ 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5" h="59">
                                  <a:moveTo>
                                    <a:pt x="75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0" o:spid="_x0000_s1026" style="position:absolute;margin-left:0;margin-top:0;width:756.05pt;height:553.15pt;z-index:251661824;mso-position-horizontal:center;mso-position-horizontal-relative:margin;mso-position-vertical:center;mso-position-vertical-relative:margin" coordorigin="363,639" coordsize="15121,1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">
                <v:group id="Group 4849" o:spid="_x0000_s1027" style="position:absolute;left:363;top:639;width:15121;height:11063" coordorigin="363,639" coordsize="15121,1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group id="Group 4848" o:spid="_x0000_s1028" style="position:absolute;left:363;top:639;width:15121;height:11063" coordorigin="363,639" coordsize="15121,1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shape id="Freeform 173" o:spid="_x0000_s1029" style="position:absolute;left:782;top:3681;width:14516;height:8021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Y+cYA&#10;AADcAAAADwAAAGRycy9kb3ducmV2LnhtbESP3WrCQBSE7wu+w3IKvQm6aSlRo6tIaKFSBH/yAIfs&#10;MYnNng27q6Zv3y0UejnMzDfMcj2YTtzI+daygudJCoK4srrlWkF5eh/PQPiArLGzTAq+ycN6NXpY&#10;Yq7tnQ90O4ZaRAj7HBU0IfS5lL5qyKCf2J44emfrDIYoXS21w3uEm06+pGkmDbYcFxrsqWio+jpe&#10;jYLTtsjKZHvZu2SX6OmnLqfF9U2pp8dhswARaAj/4b/2h1bwOs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Y+c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    </v:shape>
                    <v:group id="Group 4803" o:spid="_x0000_s1030" style="position:absolute;left:363;top:639;width:15121;height:6923" coordorigin="363,639" coordsize="15121,6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<v:group id="Group 4775" o:spid="_x0000_s1031" style="position:absolute;left:4588;top:2268;width:6315;height:3320" coordorigin="4588,2268" coordsize="6315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<v:group id="Group 4768" o:spid="_x0000_s1032" style="position:absolute;left:4588;top:2268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  <v:shape id="Freeform 2137" o:spid="_x0000_s1033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59r4A&#10;AADcAAAADwAAAGRycy9kb3ducmV2LnhtbERPy6rCMBDdC/5DGMGNaKqgaDWKKMJdCdq6H5qxLTaT&#10;0sRa/fqbheDycN6bXWcq0VLjSssKppMIBHFmdcm5gjQ5jZcgnEfWWFkmBW9ysNv2exuMtX3xhdqr&#10;z0UIYRejgsL7OpbSZQUZdBNbEwfubhuDPsAml7rBVwg3lZxF0UIaLDk0FFjToaDscX0aBbNR8sn8&#10;MZ1Su8gvZ0pvK53clBoOuv0ahKfO/8Rf959WMI/C/HAmHAG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ROfa+AAAA3AAAAA8AAAAAAAAAAAAAAAAAmAIAAGRycy9kb3ducmV2&#10;LnhtbFBLBQYAAAAABAAEAPUAAACD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  </v:shape>
                          <v:shape id="Freeform 2139" o:spid="_x0000_s1034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QqcMA&#10;AADcAAAADwAAAGRycy9kb3ducmV2LnhtbESPUWvCMBSF3wX/Q7jCXmSmDpTSGWUIiogvrfsBl+au&#10;KWtuShNt3K9fhMEeD+ec73A2u2g7cafBt44VLBcZCOLa6ZYbBZ/Xw2sOwgdkjZ1jUvAgD7vtdLLB&#10;QruRS7pXoREJwr5ABSaEvpDS14Ys+oXriZP35QaLIcmhkXrAMcFtJ9+ybC0ttpwWDPa0N1R/Vzer&#10;oLPnshzXx3mem3i4MJqffRWVepnFj3cQgWL4D/+1T1rBKlvC8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QqcMAAADc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  </v:shape>
                          <v:shape id="Freeform 2140" o:spid="_x0000_s1035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gR8UA&#10;AADcAAAADwAAAGRycy9kb3ducmV2LnhtbESP0WrCQBRE34X+w3ILvummQqpEV7FNhfZB0egHXLLX&#10;JDZ7N82umv69Kwg+DjNzhpktOlOLC7WusqzgbRiBIM6trrhQcNivBhMQziNrrC2Tgn9ysJi/9GaY&#10;aHvlHV0yX4gAYZeggtL7JpHS5SUZdEPbEAfvaFuDPsi2kLrFa4CbWo6i6F0arDgslNjQZ0n5b3Y2&#10;Crbp+u/DxOMlfq03Jrab9Oe0SpXqv3bLKQhPnX+GH+1vrSCORn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CBH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  </v:shape>
                          <v:shape id="Freeform 2141" o:spid="_x0000_s1036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ngcMA&#10;AADcAAAADwAAAGRycy9kb3ducmV2LnhtbESPQYvCMBSE74L/ITzBi2iqorhdo4gi7GnBtt4fzdu2&#10;bPNSmlirv34jLHgcZuYbZrvvTS06al1lWcF8FoEgzq2uuFCQpefpBoTzyBpry6TgQQ72u+Fgi7G2&#10;d75Ql/hCBAi7GBWU3jexlC4vyaCb2YY4eD+2NeiDbAupW7wHuKnlIorW0mDFYaHEho4l5b/JzShY&#10;TNJn7k/ZnLp1cfmm7Pqh06tS41F/+AThqffv8H/7SytYRUt4nQ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OngcMAAADc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  </v:shape>
                          <v:shape id="Freeform 2143" o:spid="_x0000_s1037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zMcQA&#10;AADcAAAADwAAAGRycy9kb3ducmV2LnhtbESPUWvCMBSF3wf+h3AHvgxNlU1KZxQRFBl7afUHXJq7&#10;pqy5KU200V+/DAZ7PJxzvsNZb6PtxI0G3zpWsJhnIIhrp1tuFFzOh1kOwgdkjZ1jUnAnD9vN5GmN&#10;hXYjl3SrQiMShH2BCkwIfSGlrw1Z9HPXEyfvyw0WQ5JDI/WAY4LbTi6zbCUttpwWDPa0N1R/V1er&#10;oLMfZTmuji95buLhk9E89lVUavocd+8gAsXwH/5rn7SCt+wV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eszH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  </v:shape>
                        </v:group>
                        <v:group id="Group 4769" o:spid="_x0000_s1038" style="position:absolute;left:8670;top:2604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<v:shape id="Freeform 4770" o:spid="_x0000_s1039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EGcQA&#10;AADcAAAADwAAAGRycy9kb3ducmV2LnhtbESPQWuDQBSE74H+h+UFcgl1jVBJrZtQWgo5BYzm/nBf&#10;VeK+FXdrTH59tlDocZiZb5h8P5teTDS6zrKCTRSDIK6t7rhRUJVfz1sQziNr7C2Tghs52O+eFjlm&#10;2l65oOnkGxEg7DJU0Ho/ZFK6uiWDLrIDcfC+7WjQBzk2Uo94DXDTyySOU2mw47DQ4kAfLdWX049R&#10;kKzLe+0/qw1NaVMcqTq/6vKs1Go5v7+B8DT7//Bf+6AVvMQp/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0BBn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  </v:shape>
                          <v:shape id="Freeform 4771" o:spid="_x0000_s1040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tRsQA&#10;AADcAAAADwAAAGRycy9kb3ducmV2LnhtbESPUWvCMBSF34X9h3AHe5GZbqCWzihDcAzxpdUfcGnu&#10;mrLmpjSZjf76RRB8PJxzvsNZbaLtxJkG3zpW8DbLQBDXTrfcKDgdd685CB+QNXaOScGFPGzWT5MV&#10;FtqNXNK5Co1IEPYFKjAh9IWUvjZk0c9cT5y8HzdYDEkOjdQDjgluO/meZQtpseW0YLCnraH6t/qz&#10;Cjq7L8tx8TXNcxN3B0Zz3VZRqZfn+PkBIlAMj/C9/a0VzLMl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MLUb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  </v:shape>
                          <v:shape id="Freeform 4772" o:spid="_x0000_s1041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rcEA&#10;AADcAAAADwAAAGRycy9kb3ducmV2LnhtbERPy4rCMBTdC/5DuII7TR3ojFSjqFUYF4qvD7g017ba&#10;3HSajHb+3iwGXB7OezpvTSUe1LjSsoLRMAJBnFldcq7gct4MxiCcR9ZYWSYFf+RgPut2ppho++Qj&#10;PU4+FyGEXYIKCu/rREqXFWTQDW1NHLirbQz6AJtc6gafIdxU8iOKPqXBkkNDgTWtCsrup1+j4JDu&#10;fpYm/lrgerc3sd2n29smVarfaxcTEJ5a/xb/u7+1gjgKa8OZc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0F63BAAAA3AAAAA8AAAAAAAAAAAAAAAAAmAIAAGRycy9kb3du&#10;cmV2LnhtbFBLBQYAAAAABAAEAPUAAACGAwAAAAA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  </v:shape>
                          <v:shape id="Freeform 4773" o:spid="_x0000_s1042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Qa8MA&#10;AADcAAAADwAAAGRycy9kb3ducmV2LnhtbESPQYvCMBSE7wv+h/AWvCyaKijaNS2yIngStPX+aN62&#10;ZZuX0mRr9dcbQfA4zMw3zCYdTCN66lxtWcFsGoEgLqyuuVSQZ/vJCoTzyBoby6TgRg7SZPSxwVjb&#10;K5+oP/tSBAi7GBVU3rexlK6oyKCb2pY4eL+2M+iD7EqpO7wGuGnkPIqW0mDNYaHCln4qKv7O/0bB&#10;/Cu7F36Xz6hflqcj5Ze1zi5KjT+H7TcIT4N/h1/tg1awiN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uQa8MAAADc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  </v:shape>
                          <v:shape id="Freeform 4774" o:spid="_x0000_s1043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j78AA&#10;AADcAAAADwAAAGRycy9kb3ducmV2LnhtbERP3WrCMBS+F3yHcAa7EU0VlFKNMgSHiDft9gCH5qwp&#10;a05KE222pzcXgpcf3//uEG0n7jT41rGC5SIDQVw73XKj4PvrNM9B+ICssXNMCv7Iw2E/neyw0G7k&#10;ku5VaEQKYV+gAhNCX0jpa0MW/cL1xIn7cYPFkODQSD3gmMJtJ1dZtpEWW04NBns6Gqp/q5tV0NlL&#10;WY6bz1mem3i6Mpr/YxWVen+LH1sQgWJ4iZ/us1awXqb5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wj78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  </v:shape>
                        </v:group>
                      </v:group>
                      <v:group id="Group 4776" o:spid="_x0000_s1044" style="position:absolute;left:363;top:2520;width:2742;height:3664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<v:shape id="Freeform 4777" o:spid="_x0000_s1045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Ux8QA&#10;AADcAAAADwAAAGRycy9kb3ducmV2LnhtbESPzWrDMBCE74G+g9hCL6GRbWhIXcuhpBR6Cvgn98Xa&#10;2qbWyliK4/bpo0Igx2FmvmGy/WIGMdPkessK4k0EgrixuudWQV19Pu9AOI+scbBMCn7JwT5/WGWY&#10;anvhgubStyJA2KWooPN+TKV0TUcG3caOxMH7tpNBH+TUSj3hJcDNIJMo2kqDPYeFDkc6dNT8lGej&#10;IFlXf43/qGOat21xpPr0qquTUk+Py/sbCE+Lv4dv7S+t4CVO4P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lMf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  </v:shape>
                        <v:shape id="Freeform 4778" o:spid="_x0000_s1046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69mMQA&#10;AADcAAAADwAAAGRycy9kb3ducmV2LnhtbESPUWvCMBSF3wf+h3CFvQxNnUxKZxQRHGP40uoPuDTX&#10;pqy5KU202X79Igh7PJxzvsNZb6PtxI0G3zpWsJhnIIhrp1tuFJxPh1kOwgdkjZ1jUvBDHrabydMa&#10;C+1GLulWhUYkCPsCFZgQ+kJKXxuy6OeuJ07exQ0WQ5JDI/WAY4LbTr5m2UpabDktGOxpb6j+rq5W&#10;QWe/ynJcfbzkuYmHI6P53VdRqedp3L2DCBTDf/jR/tQK3hZL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vZj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  </v:shape>
                        <v:shape id="Freeform 4779" o:spid="_x0000_s1047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LdcYA&#10;AADcAAAADwAAAGRycy9kb3ducmV2LnhtbESP0WrCQBRE3wv+w3KFvtWNpaklzUasqWAfFKt+wCV7&#10;m0Szd2N2q/Hvu0LBx2FmzjDptDeNOFPnassKxqMIBHFhdc2lgv1u8fQGwnlkjY1lUnAlB9Ns8JBi&#10;ou2Fv+m89aUIEHYJKqi8bxMpXVGRQTeyLXHwfmxn0AfZlVJ3eAlw08jnKHqVBmsOCxW2NK+oOG5/&#10;jYJNvjp9mHgyw8/V2sR2nX8dFrlSj8N+9g7CU+/v4f/2UiuIxy9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Ld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  </v:shape>
                        <v:shape id="Freeform 4780" o:spid="_x0000_s1048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Ms8IA&#10;AADcAAAADwAAAGRycy9kb3ducmV2LnhtbESPQYvCMBSE7wv+h/AEL4umFZTdahRRhD0J2np/NM+2&#10;2LyUJtbqr98IgsdhZr5hluve1KKj1lWWFcSTCARxbnXFhYIs3Y9/QDiPrLG2TAoe5GC9GnwtMdH2&#10;zkfqTr4QAcIuQQWl900ipctLMugmtiEO3sW2Bn2QbSF1i/cAN7WcRtFcGqw4LJTY0Lak/Hq6GQXT&#10;7/SZ+10WUzcvjgfKzr86PSs1GvabBQhPvf+E3+0/rWAWz+B1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wyzwgAAANwAAAAPAAAAAAAAAAAAAAAAAJgCAABkcnMvZG93&#10;bnJldi54bWxQSwUGAAAAAAQABAD1AAAAhw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  </v:shape>
                        <v:shape id="Freeform 4781" o:spid="_x0000_s1049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eAMQA&#10;AADcAAAADwAAAGRycy9kb3ducmV2LnhtbESPUWvCMBSF3wf+h3AFX8ZMFVZKZxQRlDH20rofcGnu&#10;mmJzU5pos/36ZSD4eDjnfIez2UXbixuNvnOsYLXMQBA3TnfcKvg6H18KED4ga+wdk4If8rDbzp42&#10;WGo3cUW3OrQiQdiXqMCEMJRS+saQRb90A3Hyvt1oMSQ5tlKPOCW47eU6y3JpseO0YHCgg6HmUl+t&#10;gt5+VNWUn56LwsTjJ6P5PdRRqcU87t9ABIrhEb6337WC11U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HgD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  </v:shape>
                      </v:group>
                      <v:group id="Group 4782" o:spid="_x0000_s1050" style="position:absolute;left:2557;top:3710;width:2742;height:3664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v:shape id="Freeform 4783" o:spid="_x0000_s1051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LcAA&#10;AADcAAAADwAAAGRycy9kb3ducmV2LnhtbERPTYvCMBC9L/gfwgheFk0rrGi3qYgieFrQ1vvQjG3Z&#10;ZlKaWKu/3hwW9vh43+l2NK0YqHeNZQXxIgJBXFrdcKWgyI/zNQjnkTW2lknBkxxss8lHiom2Dz7T&#10;cPGVCCHsElRQe98lUrqyJoNuYTviwN1sb9AH2FdS9/gI4aaVyyhaSYMNh4YaO9rXVP5e7kbB8jN/&#10;lf5QxDSsqvMPFdeNzq9Kzabj7huEp9H/i//cJ63gKw5r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6jLc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  </v:shape>
                        <v:shape id="Freeform 4784" o:spid="_x0000_s1052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KcsQA&#10;AADcAAAADwAAAGRycy9kb3ducmV2LnhtbESPUWvCMBSF3wf7D+EKvoyZKihdNcoQHEN8abcfcGmu&#10;TbG5KU1mo79+GQx8PJxzvsPZ7KLtxJUG3zpWMJ9lIIhrp1tuFHx/HV5zED4ga+wck4Ibedhtn582&#10;WGg3cknXKjQiQdgXqMCE0BdS+tqQRT9zPXHyzm6wGJIcGqkHHBPcdnKRZStpseW0YLCnvaH6Uv1Y&#10;BZ09luW4+njJcxMPJ0Zz31dRqekkvq9BBIrhEf5vf2oFy/kb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inL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  </v:shape>
                        <v:shape id="Freeform 4785" o:spid="_x0000_s1053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Hy8MA&#10;AADcAAAADwAAAGRycy9kb3ducmV2LnhtbERPzWrCQBC+F3yHZYTe6sZAaomuoqaB9qC06gMM2TFJ&#10;m52N2W2Svn33IPT48f2vNqNpRE+dqy0rmM8iEMSF1TWXCi7n/OkFhPPIGhvLpOCXHGzWk4cVptoO&#10;/En9yZcihLBLUUHlfZtK6YqKDLqZbYkDd7WdQR9gV0rd4RDCTSPjKHqWBmsODRW2tK+o+D79GAUf&#10;2eG2M8lii6+Ho0nsMXv/yjOlHqfjdgnC0+j/xXf3m1aQxGF+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Hy8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  </v:shape>
                        <v:shape id="Freeform 4786" o:spid="_x0000_s1054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ADcQA&#10;AADcAAAADwAAAGRycy9kb3ducmV2LnhtbESPzWrDMBCE74G+g9hCL6GRbWhIXcuhpBR6Cvgn98Xa&#10;2qbWyliK4/bpo0Igx2FmvmGy/WIGMdPkessK4k0EgrixuudWQV19Pu9AOI+scbBMCn7JwT5/WGWY&#10;anvhgubStyJA2KWooPN+TKV0TUcG3caOxMH7tpNBH+TUSj3hJcDNIJMo2kqDPYeFDkc6dNT8lGej&#10;IFlXf43/qGOat21xpPr0qquTUk+Py/sbCE+Lv4dv7S+t4CWJ4f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wA3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  </v:shape>
                        <v:shape id="Freeform 4787" o:spid="_x0000_s1055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SvsQA&#10;AADcAAAADwAAAGRycy9kb3ducmV2LnhtbESPUWvCMBSF3wf+h3AFX8ZMLUxKZxQRHDL20rofcGnu&#10;mmJzU5poM3+9GQz2eDjnfIez2UXbixuNvnOsYLXMQBA3TnfcKvg6H18KED4ga+wdk4If8rDbzp42&#10;WGo3cUW3OrQiQdiXqMCEMJRS+saQRb90A3Hyvt1oMSQ5tlKPOCW47WWeZWtpseO0YHCgg6HmUl+t&#10;gt5+VNW0fn8uChOPn4zmfqijUot53L+BCBTDf/ivfdIKXvM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0r7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  </v:shape>
                      </v:group>
                      <v:group id="Group 4767" o:spid="_x0000_s1056" style="position:absolute;left:782;top:940;width:4955;height:6622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<v:shape id="Freeform 2194" o:spid="_x0000_s1057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jlcQA&#10;AADcAAAADwAAAGRycy9kb3ducmV2LnhtbESPQWuDQBSE74H+h+UVcgnNqjShNdlIaQn0VDCa+8N9&#10;VYn7Vtytmvz6bqGQ4zAz3zD7bDadGGlwrWUF8ToCQVxZ3XKtoCyOTy8gnEfW2FkmBVdykB0eFntM&#10;tZ04p/HkaxEg7FJU0Hjfp1K6qiGDbm174uB928GgD3KopR5wCnDTySSKttJgy2GhwZ7eG6oupx+j&#10;IFkVt8p/lDGN2zr/ovL8qouzUsvH+W0HwtPs7+H/9qdWsEme4e9MO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Y5X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  </v:shape>
                        <v:shape id="Freeform 2196" o:spid="_x0000_s1058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KysMA&#10;AADcAAAADwAAAGRycy9kb3ducmV2LnhtbESPUWvCMBSF3wf+h3AHexkzVVBKZ5QhKDL20uoPuDTX&#10;ptjclCbauF+/DAQfD+ec73BWm2g7caPBt44VzKYZCOLa6ZYbBafj7iMH4QOyxs4xKbiTh8168rLC&#10;QruRS7pVoREJwr5ABSaEvpDS14Ys+qnriZN3doPFkOTQSD3gmOC2k/MsW0qLLacFgz1tDdWX6moV&#10;dPa7LMfl/j3PTdz9MJrfbRWVenuNX58gAsXwDD/aB61gMV/A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KysMAAADc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  </v:shape>
                        <v:shape id="Freeform 2197" o:spid="_x0000_s1059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6JMYA&#10;AADcAAAADwAAAGRycy9kb3ducmV2LnhtbESP0WrCQBRE3wv+w3KFvtWNQqxEN0FNhfZBqWk/4JK9&#10;Jmmzd2N2q+nfu0Khj8PMnGFW2WBacaHeNZYVTCcRCOLS6oYrBZ8fu6cFCOeRNbaWScEvOcjS0cMK&#10;E22vfKRL4SsRIOwSVFB73yVSurImg25iO+LgnWxv0AfZV1L3eA1w08pZFM2lwYbDQo0dbWsqv4sf&#10;o+A93583Jn5e48v+YGJ7yN++drlSj+NhvQThafD/4b/2q1YQz+Z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J6JM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  </v:shape>
                        <v:shape id="Freeform 2198" o:spid="_x0000_s1060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94sQA&#10;AADcAAAADwAAAGRycy9kb3ducmV2LnhtbESPzWrDMBCE74W8g9hALiWRY6jbOFFCaCj0VPDffbE2&#10;tom1MpbquH36qlDocZiZb5jDaTa9mGh0nWUF200Egri2uuNGQVm8rV9AOI+ssbdMCr7Iwem4eDhg&#10;qu2dM5py34gAYZeigtb7IZXS1S0ZdBs7EAfvakeDPsixkXrEe4CbXsZRlEiDHYeFFgd6bam+5Z9G&#10;QfxYfNf+Um5pSprsg8pqp4tKqdVyPu9BeJr9f/iv/a4VPMXP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/eL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  </v:shape>
                        <v:shape id="Freeform 2200" o:spid="_x0000_s1061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lVMAA&#10;AADcAAAADwAAAGRycy9kb3ducmV2LnhtbERP3WrCMBS+F3yHcAa7EU0nKKUaZQiOId60+gCH5qwp&#10;a05KE222pzcXgpcf3/92H20n7jT41rGCj0UGgrh2uuVGwfVynOcgfEDW2DkmBX/kYb+bTrZYaDdy&#10;SfcqNCKFsC9QgQmhL6T0tSGLfuF64sT9uMFiSHBopB5wTOG2k8ssW0uLLacGgz0dDNW/1c0q6Oyp&#10;LMf11yzPTTyeGc3/oYpKvb/Fzw2IQDG8xE/3t1awWqa1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blVM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  </v:shape>
                      </v:group>
                      <v:group id="Group 4788" o:spid="_x0000_s1062" style="position:absolute;left:12742;top:3028;width:2742;height:3664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shape id="Freeform 4789" o:spid="_x0000_s1063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zS8AA&#10;AADcAAAADwAAAGRycy9kb3ducmV2LnhtbERPTYvCMBC9C/sfwgheRFMVRbtNZVkRPAnaeh+a2bbY&#10;TEqTrXV//eYgeHy872Q/mEb01LnasoLFPAJBXFhdc6kgz46zLQjnkTU2lknBkxzs049RgrG2D75Q&#10;f/WlCCHsYlRQed/GUrqiIoNublviwP3YzqAPsCul7vARwk0jl1G0kQZrDg0VtvRdUXG//hoFy2n2&#10;V/hDvqB+U17OlN92OrspNRkPX58gPA3+LX65T1rBehXmhz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3zS8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  </v:shape>
                        <v:shape id="Freeform 4790" o:spid="_x0000_s1064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aFMQA&#10;AADcAAAADwAAAGRycy9kb3ducmV2LnhtbESPUWvCMBSF3wf+h3CFvQxNnUxKZxQRHGP40uoPuDTX&#10;pqy5KU202X79Igh7PJxzvsNZb6PtxI0G3zpWsJhnIIhrp1tuFJxPh1kOwgdkjZ1jUvBDHrabydMa&#10;C+1GLulWhUYkCPsCFZgQ+kJKXxuy6OeuJ07exQ0WQ5JDI/WAY4LbTr5m2UpabDktGOxpb6j+rq5W&#10;QWe/ynJcfbzkuYmHI6P53VdRqedp3L2DCBTDf/jR/tQK3pYL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2hT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  </v:shape>
                        <v:shape id="Freeform 4791" o:spid="_x0000_s1065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q+sUA&#10;AADcAAAADwAAAGRycy9kb3ducmV2LnhtbESP3WrCQBSE7wt9h+UUvKsblahEV7GmQr1Q/HuAQ/aY&#10;xGbPxuxW07d3C0Ivh5n5hpnOW1OJGzWutKyg141AEGdWl5wrOB1X72MQziNrrCyTgl9yMJ+9vkwx&#10;0fbOe7odfC4ChF2CCgrv60RKlxVk0HVtTRy8s20M+iCbXOoG7wFuKtmPoqE0WHJYKLCmZUHZ9+HH&#10;KNilm+uHiUcL/NxsTWy36fqySpXqvLWLCQhPrf8PP9tfWkE86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Or6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  </v:shape>
                        <v:shape id="Freeform 4792" o:spid="_x0000_s1066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tPMUA&#10;AADcAAAADwAAAGRycy9kb3ducmV2LnhtbESPzWrDMBCE74W+g9hCL6WRY1OTOlFCSSn0FIh/7ou1&#10;sU2tlbEUx83TR4VAj8PMfMNsdrPpxUSj6ywrWC4iEMS11R03Csri63UFwnlkjb1lUvBLDnbbx4cN&#10;Ztpe+EhT7hsRIOwyVNB6P2RSurolg25hB+Lgnexo0Ac5NlKPeAlw08s4ilJpsOOw0OJA+5bqn/xs&#10;FMQvxbX2n+WSprQ5Hqis3nVRKfX8NH+sQXia/X/43v7WCt6SBP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208xQAAANwAAAAPAAAAAAAAAAAAAAAAAJgCAABkcnMv&#10;ZG93bnJldi54bWxQSwUGAAAAAAQABAD1AAAAig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  </v:shape>
                        <v:shape id="Freeform 4793" o:spid="_x0000_s1067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5jMQA&#10;AADcAAAADwAAAGRycy9kb3ducmV2LnhtbESPUWvCMBSF3wf+h3AFX8ZMp1NKZxQRHDL20rofcGnu&#10;mmJzU5rMZvv1y0Dw8XDO+Q5ns4u2E1cafOtYwfM8A0FcO91yo+DzfHzKQfiArLFzTAp+yMNuO3nY&#10;YKHdyCVdq9CIBGFfoAITQl9I6WtDFv3c9cTJ+3KDxZDk0Eg94JjgtpOLLFtLiy2nBYM9HQzVl+rb&#10;Kujse1mO67fHPDfx+MFofg9VVGo2jftXEIFiuIdv7ZNWsFq+wP+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eYz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  </v:shape>
                      </v:group>
                      <v:group id="Group 4794" o:spid="_x0000_s1068" style="position:absolute;left:9591;top:639;width:4955;height:6622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<v:shape id="Freeform 4795" o:spid="_x0000_s1069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OpMMA&#10;AADcAAAADwAAAGRycy9kb3ducmV2LnhtbESPQYvCMBSE7wv+h/CEvSyaqmzRahRRhD0J2np/NM+2&#10;2LyUJtauv34jCHscZuYbZrXpTS06al1lWcFkHIEgzq2uuFCQpYfRHITzyBpry6Tglxxs1oOPFSba&#10;PvhE3dkXIkDYJaig9L5JpHR5SQbd2DbEwbva1qAPsi2kbvER4KaW0yiKpcGKw0KJDe1Kym/nu1Ew&#10;/Uqfud9nE+ri4nSk7LLQ6UWpz2G/XYLw1Pv/8Lv9oxV8z2J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jOpMMAAADc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  </v:shape>
                        <v:shape id="Freeform 4796" o:spid="_x0000_s1070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n+8QA&#10;AADcAAAADwAAAGRycy9kb3ducmV2LnhtbESPUWvCMBSF3wf+h3AFX8ZMp8yVzigiOGTspdUfcGnu&#10;mmJzU5rMZvv1y0Dw8XDO+Q5nvY22E1cafOtYwfM8A0FcO91yo+B8OjzlIHxA1tg5JgU/5GG7mTys&#10;sdBu5JKuVWhEgrAvUIEJoS+k9LUhi37ueuLkfbnBYkhyaKQecExw28lFlq2kxZbTgsGe9obqS/Vt&#10;FXT2oyzH1ftjnpt4+GQ0v/sqKjWbxt0biEAx3MO39lEreFm+wv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5/v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  </v:shape>
                        <v:shape id="Freeform 4797" o:spid="_x0000_s1071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dEMMA&#10;AADcAAAADwAAAGRycy9kb3ducmV2LnhtbERPS27CMBDdV+IO1iB1VxxapaCAE0FTpHYB4neAUTwk&#10;gXicxi6E2+NFpS6f3n+e9aYRV+pcbVnBeBSBIC6srrlUcDysXqYgnEfW2FgmBXdykKWDpzkm2t54&#10;R9e9L0UIYZeggsr7NpHSFRUZdCPbEgfuZDuDPsCulLrDWwg3jXyNondpsObQUGFLHxUVl/2vUbDN&#10;1z9LE08W+LnemNhu8u/zKlfqedgvZiA89f5f/Of+0grit7A2nAlH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jdEM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  </v:shape>
                        <v:shape id="Freeform 4798" o:spid="_x0000_s1072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a1sQA&#10;AADcAAAADwAAAGRycy9kb3ducmV2LnhtbESPQWvCQBSE7wX/w/KEXopuklLR6BqkReipoIn3R/aZ&#10;BLNvQ3ZNUn99t1DocZiZb5hdNplWDNS7xrKCeBmBIC6tbrhSUOTHxRqE88gaW8uk4JscZPvZ0w5T&#10;bUc+0XD2lQgQdikqqL3vUildWZNBt7QdcfCutjfog+wrqXscA9y0MomilTTYcFiosaP3msrb+W4U&#10;JC/5o/QfRUzDqjp9UXHZ6Pyi1PN8OmxBeJr8f/iv/akVvL1u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Wtb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  </v:shape>
                        <v:shape id="Freeform 4799" o:spid="_x0000_s1073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M8sEA&#10;AADcAAAADwAAAGRycy9kb3ducmV2LnhtbERP3WrCMBS+H/gO4QjeDE0VJ6UaRQTHkN202wMcmmNT&#10;bE5Kk9no0y8Xg11+fP+7Q7SduNPgW8cKlosMBHHtdMuNgu+v8zwH4QOyxs4xKXiQh8N+8rLDQruR&#10;S7pXoREphH2BCkwIfSGlrw1Z9AvXEyfu6gaLIcGhkXrAMYXbTq6ybCMttpwaDPZ0MlTfqh+roLOX&#10;shw37695buL5k9E8T1VUajaNxy2IQDH8i//cH1rB2zrNT2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DPLBAAAA3AAAAA8AAAAAAAAAAAAAAAAAmAIAAGRycy9kb3du&#10;cmV2LnhtbFBLBQYAAAAABAAEAPUAAACG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  </v:shape>
                      </v:group>
                    </v:group>
                  </v:group>
                  <v:shape id="Freeform 203" o:spid="_x0000_s1074" style="position:absolute;left:2000;top:8300;width:11692;height:2571;visibility:visible;mso-wrap-style:square;v-text-anchor:top" coordsize="8445,4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GDsQA&#10;AADcAAAADwAAAGRycy9kb3ducmV2LnhtbESPwW7CMBBE75X4B2uReitOSltBwCCEQOXSQ4APWOIl&#10;CcRrK3ZJ+vcYCanH0cy80cyXvWnEjVpfW1aQjhIQxIXVNZcKjoft2wSED8gaG8uk4I88LBeDlzlm&#10;2nac020fShEh7DNUUIXgMil9UZFBP7KOOHpn2xoMUbal1C12EW4a+Z4kX9JgzXGhQkfriorr/tco&#10;yKff48vVncqf9WHT4TTtt2eXK/U67FczEIH68B9+tndawedH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hg7EAAAA3AAAAA8AAAAAAAAAAAAAAAAAmAIAAGRycy9k&#10;b3ducmV2LnhtbFBLBQYAAAAABAAEAPUAAACJAwAAAAA=&#10;" path="m3116,370v-270,11,-471,13,-720,58c2264,452,2134,504,2007,545v-69,22,-174,38,-234,78c1681,685,1737,655,1598,701v-22,7,-37,29,-58,39c1521,749,1501,753,1481,759v-82,62,-167,118,-253,175c1209,947,1189,960,1170,973v-19,13,-58,39,-58,39c1006,1170,1147,976,1014,1109v-17,17,-22,42,-39,59c959,1185,935,1192,917,1207v-93,77,-27,33,-97,116c773,1380,761,1382,703,1421v-70,104,-23,42,-156,175c443,1700,422,1842,294,1927v-15,45,-70,161,-97,194c182,2139,158,2147,139,2160v-62,93,-31,36,-78,175c54,2355,41,2394,41,2394,,2857,,2767,41,3522v5,98,43,210,98,292c177,3931,285,4092,392,4164v58,39,125,67,175,117c632,4346,667,4396,742,4437v51,28,110,43,156,78c924,4534,946,4559,975,4573v24,12,53,11,78,20c1080,4603,1104,4621,1131,4631v25,9,53,11,78,20c1236,4661,1260,4680,1287,4690v113,42,236,59,350,97c1676,4800,1754,4826,1754,4826v237,-12,440,-11,661,-78c2474,4730,2532,4710,2591,4690v19,-6,39,-13,58,-20c2668,4664,2707,4651,2707,4651v20,-13,38,-29,59,-39c2784,4603,2806,4603,2824,4593v109,-60,192,-156,311,-195c3200,4301,3155,4353,3291,4262v23,-15,40,-38,58,-59c3364,4185,3370,4159,3388,4145v16,-13,39,-13,59,-19c3486,4100,3539,4087,3564,4048v51,-79,18,-46,97,-98c3769,3789,3627,3975,3758,3873v44,-34,71,-86,117,-117c3894,3743,3914,3730,3933,3717v77,-115,217,-196,331,-273c4287,3429,4301,3403,4322,3386v61,-51,130,-91,195,-136c4592,3197,4663,3142,4751,3114v227,-152,578,-188,836,-195c5944,2909,6301,2906,6658,2900v43,-3,418,-29,486,-39c7273,2843,7405,2806,7533,2783v83,-15,152,-58,234,-78c7793,2692,7818,2676,7845,2666v25,-9,53,-7,77,-19c7964,2626,8000,2595,8039,2569v20,-13,59,-39,59,-39c8142,2462,8186,2419,8253,2374v7,-19,10,-40,20,-58c8296,2275,8351,2199,8351,2199v26,-78,57,-111,77,-195c8420,1861,8445,1708,8389,1576v-9,-21,-29,-37,-38,-58c8302,1406,8284,1298,8175,1226v-13,-26,-20,-56,-39,-78c8121,1130,8096,1124,8078,1109v-28,-24,-54,-50,-78,-78c7985,1013,7977,989,7961,973v-16,-16,-40,-24,-58,-39c7815,860,7742,777,7631,740,7522,657,7395,622,7280,545v-132,-89,31,15,-155,-78c7104,456,7088,436,7066,428v-100,-37,-77,1,-155,-39c6890,378,6873,360,6852,350,6737,293,6550,268,6424,234v-85,-23,-167,-56,-253,-78c6037,122,5898,118,5762,97,5485,54,5206,21,4926,,4660,7,4394,6,4128,20v-98,5,-292,39,-292,39c3691,106,3571,186,3427,234v-22,7,-37,30,-58,39c3313,298,3252,312,3194,331v-20,7,-39,12,-59,19c3116,356,3057,370,3077,370v13,,26,,39,xe" strokeweight="1pt">
                    <v:path arrowok="t" o:connecttype="custom" o:connectlocs="3317,228;2455,332;2132,394;1700,498;1540,539;1350,622;1135,705;757,850;273,1130;84,1244;57,1876;543,2218;1027,2364;1350,2436;1566,2467;1782,2499;2428,2571;3587,2499;3748,2478;3910,2447;4556,2271;4691,2208;4934,2157;5203,2063;5445,1980;5984,1804;6578,1659;9218,1545;10429,1483;10861,1420;11130,1369;11426,1265;11562,1171;11614,840;11318,653;11184,591;11022,518;10565,394;9864,249;9568,207;8894,125;7977,52;5715,11;4745,125;4422,176;4260,197" o:connectangles="0,0,0,0,0,0,0,0,0,0,0,0,0,0,0,0,0,0,0,0,0,0,0,0,0,0,0,0,0,0,0,0,0,0,0,0,0,0,0,0,0,0,0,0,0,0"/>
                  </v:shape>
                  <v:group id="Group 290" o:spid="_x0000_s1075" style="position:absolute;left:2461;top:9279;width:3182;height:1138;flip:x" coordorigin="8070,3150" coordsize="2011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lGUcQAAADc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MlS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hlGUcQAAADcAAAA&#10;DwAAAAAAAAAAAAAAAACqAgAAZHJzL2Rvd25yZXYueG1sUEsFBgAAAAAEAAQA+gAAAJsDAAAAAA==&#10;">
                    <v:shape id="Freeform 271" o:spid="_x0000_s1076" style="position:absolute;left:8070;top:3150;width:2011;height:639;visibility:visible;mso-wrap-style:square;v-text-anchor:top" coordsize="201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lasIA&#10;AADcAAAADwAAAGRycy9kb3ducmV2LnhtbESPUWvCMBSF3wf7D+EKe5uprQ6pRhG3ga/qfsCluTbF&#10;5qYkqW3//TIY+Hg453yHs92PthUP8qFxrGAxz0AQV043XCv4uX6/r0GEiKyxdUwKJgqw372+bLHU&#10;buAzPS6xFgnCoUQFJsaulDJUhiyGueuIk3dz3mJM0tdSexwS3LYyz7IPabHhtGCwo6Oh6n7prYJh&#10;Glfm+Dlw74tD/zUt8uZe5Eq9zcbDBkSkMT7D/+2TVrBaFvB3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CVqwgAAANwAAAAPAAAAAAAAAAAAAAAAAJgCAABkcnMvZG93&#10;bnJldi54bWxQSwUGAAAAAAQABAD1AAAAhwMAAAAA&#10;" path="m1741,544r,l1811,519r60,-25l1921,469r40,-25l1991,419r20,-24l2011,380r,-10l2006,360r-5,-15l1986,335r-15,-15l1921,300r-65,-20l1776,270r-94,-15l1567,250r-130,-5l1287,245r20,-40l1312,165r,-35l1297,100,1272,70,1237,50,1192,30,1138,15r-50,-5l1028,,968,,898,,828,5,753,15,593,40,439,75,304,115r-60,25l189,165r-50,25l94,215,59,245,29,270,10,300,,325r5,25l14,375r20,25l64,424r25,15l179,484r95,40l374,554r105,30l588,604r115,20l828,634r125,5l1063,639r99,l1267,629r100,-10l1462,609r95,-20l1652,569r89,-25xe" strokeweight="1pt">
                      <v:path arrowok="t" o:connecttype="custom" o:connectlocs="1741,544;1871,494;1961,444;1991,419;2011,380;2006,360;2001,345;1971,320;1856,280;1682,255;1437,245;1287,245;1312,165;1297,100;1237,50;1138,15;1088,10;968,0;828,5;593,40;439,75;244,140;139,190;94,215;29,270;0,325;14,375;64,424;89,439;179,484;374,554;588,604;828,634;953,639;1162,639;1367,619;1557,589;1741,544" o:connectangles="0,0,0,0,0,0,0,0,0,0,0,0,0,0,0,0,0,0,0,0,0,0,0,0,0,0,0,0,0,0,0,0,0,0,0,0,0,0"/>
                    </v:shape>
                    <v:group id="Group 289" o:spid="_x0000_s1077" style="position:absolute;left:8070;top:3150;width:1732;height:639" coordorigin="8070,3150" coordsize="173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<v:shape id="Freeform 272" o:spid="_x0000_s1078" style="position:absolute;left:8070;top:3150;width:1312;height:424;visibility:visible;mso-wrap-style:square;v-text-anchor:top" coordsize="131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/PsQA&#10;AADcAAAADwAAAGRycy9kb3ducmV2LnhtbESPT2sCMRTE7wW/Q3iCF6lZbbVlNUqRFuzNf4ceH5vn&#10;ZnHzsiTpuvrpG0HocZiZ3zCLVWdr0ZIPlWMF41EGgrhwuuJSwfHw9fwOIkRkjbVjUnClAKtl72mB&#10;uXYX3lG7j6VIEA45KjAxNrmUoTBkMYxcQ5y8k/MWY5K+lNrjJcFtLSdZNpMWK04LBhtaGyrO+1+r&#10;4OXHv/HNH2/0bbbu8zophm0MSg363cccRKQu/ocf7Y1WMH2dwv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Pz7EAAAA3AAAAA8AAAAAAAAAAAAAAAAAmAIAAGRycy9k&#10;b3ducmV2LnhtbFBLBQYAAAAABAAEAPUAAACJAwAAAAA=&#10;" path="m1138,15r,l1088,10,1028,,968,,898,,828,5,753,15,593,40,439,75,304,115r-60,25l189,165r-50,25l94,215,59,245,29,270,10,300,,325r5,25l14,375r20,25l64,424,194,390,329,355,474,330,623,305,778,285,943,265r170,-10l1287,245r20,-40l1312,165r,-35l1297,100,1272,70,1237,50,1192,30,1138,15xe" strokeweight="1pt">
                        <v:path arrowok="t" o:connecttype="custom" o:connectlocs="1138,15;1138,15;1088,10;1028,0;968,0;898,0;828,5;753,15;593,40;593,40;439,75;304,115;244,140;189,165;139,190;94,215;94,215;59,245;29,270;10,300;0,325;5,350;14,375;34,400;64,424;64,424;194,390;329,355;474,330;623,305;778,285;943,265;1113,255;1287,245;1287,245;1307,205;1312,165;1312,130;1297,100;1272,70;1237,50;1192,30;1138,15;1138,15" o:connectangles="0,0,0,0,0,0,0,0,0,0,0,0,0,0,0,0,0,0,0,0,0,0,0,0,0,0,0,0,0,0,0,0,0,0,0,0,0,0,0,0,0,0,0,0"/>
                      </v:shape>
                      <v:shape id="Freeform 273" o:spid="_x0000_s1079" style="position:absolute;left:8514;top:3435;width:1288;height:354;visibility:visible;mso-wrap-style:square;v-text-anchor:top" coordsize="128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LwMMA&#10;AADcAAAADwAAAGRycy9kb3ducmV2LnhtbESPQWvCQBSE7wX/w/KE3upG0SjRVUQQvdaK4O2ZfSbR&#10;7Nu4u5r033cLhR6HmfmGWaw6U4sXOV9ZVjAcJCCIc6srLhQcv7YfMxA+IGusLZOCb/KwWvbeFphp&#10;2/InvQ6hEBHCPkMFZQhNJqXPSzLoB7Yhjt7VOoMhSldI7bCNcFPLUZKk0mDFcaHEhjYl5ffD0yiY&#10;7rrx+Ya3iRxe9m4d0lP7OI2Ueu936zmIQF34D/+191rBZJzC75l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nLwMMAAADcAAAADwAAAAAAAAAAAAAAAACYAgAAZHJzL2Rv&#10;d25yZXYueG1sUEsFBgAAAAAEAAQA9QAAAIgDAAAAAA==&#10;" path="m494,354r,l509,354r105,l718,354,818,344,918,334r95,-10l1108,304r95,-20l1288,259,314,,149,20,,50,494,354xe" strokeweight="1pt">
                        <v:path arrowok="t" o:connecttype="custom" o:connectlocs="494,354;494,354;509,354;509,354;614,354;718,354;818,344;918,334;1013,324;1108,304;1203,284;1288,259;314,0;314,0;149,20;0,50;494,354;494,354" o:connectangles="0,0,0,0,0,0,0,0,0,0,0,0,0,0,0,0,0,0"/>
                      </v:shape>
                      <v:shape id="Freeform 274" o:spid="_x0000_s1080" style="position:absolute;left:8644;top:3150;width:409;height:285;visibility:visible;mso-wrap-style:square;v-text-anchor:top" coordsize="4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wjcYA&#10;AADcAAAADwAAAGRycy9kb3ducmV2LnhtbESPT2sCMRTE70K/Q3iF3jTb0rVla5SyoEgvVfuHHh/J&#10;c3ft5mVJom776Y0geBxm5jfMZNbbVhzIh8axgvtRBoJYO9NwpeDzYz58BhEissHWMSn4owCz6c1g&#10;goVxR17TYRMrkSAcClRQx9gVUgZdk8Uwch1x8rbOW4xJ+koaj8cEt618yLKxtNhwWqixo7Im/bvZ&#10;WwXlV/n+tmhW8+9x/r+QPzude9ZK3d32ry8gIvXxGr60l0ZB/vgE5zPpCMjp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kwjcYAAADcAAAADwAAAAAAAAAAAAAAAACYAgAAZHJz&#10;L2Rvd25yZXYueG1sUEsFBgAAAAAEAAQA9QAAAIsDAAAAAA==&#10;" path="m19,40r,l,45,179,285r5,l294,275,409,265,394,,309,,219,10,124,25,19,40xe" strokeweight="1pt">
                        <v:path arrowok="t" o:connecttype="custom" o:connectlocs="19,40;19,40;0,45;179,285;184,285;184,285;294,275;409,265;394,0;394,0;309,0;219,10;124,25;19,40;19,40" o:connectangles="0,0,0,0,0,0,0,0,0,0,0,0,0,0,0"/>
                      </v:shape>
                      <v:shape id="Freeform 275" o:spid="_x0000_s1081" style="position:absolute;left:8070;top:3320;width:444;height:254;visibility:visible;mso-wrap-style:square;v-text-anchor:top" coordsize="44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Sn8MA&#10;AADcAAAADwAAAGRycy9kb3ducmV2LnhtbERPyW7CMBC9V+IfrEHiVpwgWqEUg1hElwOCpP2AaTzE&#10;EfE4ik1I/74+VOrx6e3L9WAb0VPna8cK0mkCgrh0uuZKwdfn4XEBwgdkjY1jUvBDHtar0cMSM+3u&#10;nFNfhErEEPYZKjAhtJmUvjRk0U9dSxy5i+sshgi7SuoO7zHcNnKWJM/SYs2xwWBLO0PltbhZBfaU&#10;n93HGxXfJu23r8kxnW32B6Um42HzAiLQEP7Ff+53reBpHtfG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KSn8MAAADcAAAADwAAAAAAAAAAAAAAAACYAgAAZHJzL2Rv&#10;d25yZXYueG1sUEsFBgAAAAAEAAQA9QAAAIgDAAAAAA==&#10;" path="m94,45r,l59,75,29,100,10,130,,155r5,25l14,205r20,25l64,254,244,205,444,165,174,,94,45xe" strokeweight="1pt">
                        <v:path arrowok="t" o:connecttype="custom" o:connectlocs="94,45;94,45;59,75;29,100;10,130;0,155;5,180;14,205;34,230;64,254;64,254;244,205;444,165;174,0;174,0;94,45;94,45" o:connectangles="0,0,0,0,0,0,0,0,0,0,0,0,0,0,0,0,0"/>
                      </v:shape>
                    </v:group>
                  </v:group>
                  <v:group id="Group 238" o:spid="_x0000_s1082" style="position:absolute;left:13212;top:7586;width:1265;height:1754;rotation:1097360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p5ITsQAAADcAAAA&#10;DwAAAAAAAAAAAAAAAACqAgAAZHJzL2Rvd25yZXYueG1sUEsFBgAAAAAEAAQA+gAAAJsDAAAAAA==&#10;">
                    <v:shape id="Freeform 217" o:spid="_x0000_s1083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hrcEA&#10;AADcAAAADwAAAGRycy9kb3ducmV2LnhtbERPTYvCMBC9C/6HMMLeNF1BkWoUWVjZ1ZO2CN7GZmyL&#10;zaSbZLX+e3MQPD7e92LVmUbcyPnasoLPUQKCuLC65lJBnn0PZyB8QNbYWCYFD/KwWvZ7C0y1vfOe&#10;bodQihjCPkUFVQhtKqUvKjLoR7YljtzFOoMhQldK7fAew00jx0kylQZrjg0VtvRVUXE9/BsFJ71J&#10;dse//HieZrOwa9eZ+91mSn0MuvUcRKAuvMUv949WMJnE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yIa3BAAAA3AAAAA8AAAAAAAAAAAAAAAAAmAIAAGRycy9kb3du&#10;cmV2LnhtbFBLBQYAAAAABAAEAPUAAACGAwAAAAA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  </v:shape>
                    <v:group id="Group 237" o:spid="_x0000_s1084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<v:shape id="Freeform 215" o:spid="_x0000_s1085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IWcQA&#10;AADcAAAADwAAAGRycy9kb3ducmV2LnhtbESPQWsCMRSE70L/Q3iF3jSrRZGtUVqtaA8e1P6AR/Lc&#10;hG5etpuo239vhILHYWa+YWaLztfiQm10gRUMBwUIYh2M40rB93Hdn4KICdlgHZgU/FGExfypN8PS&#10;hCvv6XJIlcgQjiUqsCk1pZRRW/IYB6Ehzt4ptB5Tlm0lTYvXDPe1HBXFRHp0nBcsNrS0pH8OZ69A&#10;nrXbVV/m9RQ3H+53+Gn1erVX6uW5e38DkahLj/B/e2sUjMcjuJ/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SFn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  </v:shape>
                      <v:group id="Group 236" o:spid="_x0000_s1086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shape id="Freeform 214" o:spid="_x0000_s1087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9OcUA&#10;AADcAAAADwAAAGRycy9kb3ducmV2LnhtbESPX2vCQBDE3wt+h2MF3+qlokWipzQWS/tW/0D7uOTW&#10;JJjbS++2Gr99r1Do4zAzv2GW69616kIhNp4NPIwzUMSltw1XBo6H7f0cVBRki61nMnCjCOvV4G6J&#10;ufVX3tFlL5VKEI45GqhFulzrWNbkMI59R5y8kw8OJclQaRvwmuCu1ZMse9QOG04LNXa0qak877+d&#10;gQ//UrxlUrj3IsjX7bx9/uz6gzGjYf+0ACXUy3/4r/1qDcxmU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z05xQAAANwAAAAPAAAAAAAAAAAAAAAAAJgCAABkcnMv&#10;ZG93bnJldi54bWxQSwUGAAAAAAQABAD1AAAAig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  </v:shape>
                        <v:shape id="Freeform 216" o:spid="_x0000_s1088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v1MUA&#10;AADcAAAADwAAAGRycy9kb3ducmV2LnhtbESPQWvCQBSE70L/w/IKvemmhS02dQ0lRaoVBFMPPT6y&#10;zySYfRuyq4n/vlsQPA4z8w2zyEbbigv1vnGs4XmWgCAunWm40nD4WU3nIHxANtg6Jg1X8pAtHyYL&#10;TI0beE+XIlQiQtinqKEOoUul9GVNFv3MdcTRO7reYoiyr6TpcYhw28qXJHmVFhuOCzV2lNdUnoqz&#10;1YC74tt95rRdv43u17QHNWy+lNZPj+PHO4hAY7iHb+210aCUgv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G/UxQAAANwAAAAPAAAAAAAAAAAAAAAAAJgCAABkcnMv&#10;ZG93bnJldi54bWxQSwUGAAAAAAQABAD1AAAAig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  </v:shape>
                        <v:shape id="Freeform 218" o:spid="_x0000_s1089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i/8IA&#10;AADcAAAADwAAAGRycy9kb3ducmV2LnhtbESPW4vCMBSE3xf8D+EI+7amynqhGkUEl31SvL0fmmNT&#10;bE5qE2v990YQfBxm5htmtmhtKRqqfeFYQb+XgCDOnC44V3A8rH8mIHxA1lg6JgUP8rCYd75mmGp3&#10;5x01+5CLCGGfogITQpVK6TNDFn3PVcTRO7vaYoiyzqWu8R7htpSDJBlJiwXHBYMVrQxll/3NKgin&#10;5fjvl3eyOj1Muz3QNWs2V6W+u+1yCiJQGz7hd/tfKxgOR/A6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WL/wgAAANwAAAAPAAAAAAAAAAAAAAAAAJgCAABkcnMvZG93&#10;bnJldi54bWxQSwUGAAAAAAQABAD1AAAAhwMAAAAA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  </v:shape>
                        <v:shape id="Freeform 222" o:spid="_x0000_s1090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UxsUA&#10;AADcAAAADwAAAGRycy9kb3ducmV2LnhtbESPQWvCQBSE74X+h+UJ3upGa1qJrmKLSkEvteL5uftM&#10;QrNv0+xq0n/fFQoeh5n5hpktOluJKzW+dKxgOEhAEGtnSs4VHL7WTxMQPiAbrByTgl/ysJg/Psww&#10;M67lT7ruQy4ihH2GCooQ6kxKrwuy6AeuJo7e2TUWQ5RNLk2DbYTbSo6S5EVaLDkuFFjTe0H6e3+x&#10;Ck7PuxXJn6NNx1271du3HSYbrVS/1y2nIAJ14R7+b38YBWn6Crc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tTGxQAAANwAAAAPAAAAAAAAAAAAAAAAAJgCAABkcnMv&#10;ZG93bnJldi54bWxQSwUGAAAAAAQABAD1AAAAig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  </v:shape>
                        <v:shape id="Freeform 223" o:spid="_x0000_s1091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kmsMA&#10;AADcAAAADwAAAGRycy9kb3ducmV2LnhtbERPTWvCQBC9C/0PyxS8iG6qKBpdpUQE8SJaweuYHZPY&#10;7GyaXU3sr+8ehB4f73uxak0pHlS7wrKCj0EEgji1uuBMwelr05+CcB5ZY2mZFDzJwWr51llgrG3D&#10;B3ocfSZCCLsYFeTeV7GULs3JoBvYijhwV1sb9AHWmdQ1NiHclHIYRRNpsODQkGNFSU7p9/FuFCRr&#10;OfpNTsXMTPbN5fZzvd/Ou55S3ff2cw7CU+v/xS/3VisYj8PacC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skmsMAAADcAAAADwAAAAAAAAAAAAAAAACYAgAAZHJzL2Rv&#10;d25yZXYueG1sUEsFBgAAAAAEAAQA9QAAAIg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  </v:shape>
                      </v:group>
                    </v:group>
                  </v:group>
                  <v:group id="Group 239" o:spid="_x0000_s1092" style="position:absolute;left:12474;top:7900;width:1429;height:1983;rotation:2448823fd;flip:x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D62EwwAAANwAAAAP&#10;AAAAAAAAAAAAAAAAAKoCAABkcnMvZG93bnJldi54bWxQSwUGAAAAAAQABAD6AAAAmgMAAAAA&#10;">
                    <v:shape id="Freeform 240" o:spid="_x0000_s1093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rEMMA&#10;AADcAAAADwAAAGRycy9kb3ducmV2LnhtbERPz2vCMBS+D/wfwhN2m6mDFemMUgTHtp5mRdjt2Tzb&#10;YvPSJVnb/ffLQfD48f1ebyfTiYGcby0rWC4SEMSV1S3XCo7l/mkFwgdkjZ1lUvBHHrab2cMaM21H&#10;/qLhEGoRQ9hnqKAJoc+k9FVDBv3C9sSRu1hnMEToaqkdjjHcdPI5SVJpsOXY0GBPu4aq6+HXKPjW&#10;b0lx+jmezmm5CkWfl+7js1TqcT7lryACTeEuvrnftYKX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rEMMAAADcAAAADwAAAAAAAAAAAAAAAACYAgAAZHJzL2Rv&#10;d25yZXYueG1sUEsFBgAAAAAEAAQA9QAAAIg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  </v:shape>
                    <v:group id="Group 241" o:spid="_x0000_s1094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<v:shape id="Freeform 242" o:spid="_x0000_s1095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C5MQA&#10;AADcAAAADwAAAGRycy9kb3ducmV2LnhtbESPQWsCMRSE74X+h/AK3jSrRZGtUVqtWA8e1P6AR/Lc&#10;hG5etpuo679vBKHHYWa+YWaLztfiQm10gRUMBwUIYh2M40rB93Hdn4KICdlgHZgU3CjCYv78NMPS&#10;hCvv6XJIlcgQjiUqsCk1pZRRW/IYB6Ehzt4ptB5Tlm0lTYvXDPe1HBXFRHp0nBcsNrS0pH8OZ69A&#10;nrXbVVvzeoqbD/c7/LR6vdor1Xvp3t9AJOrSf/jR/jIKxpMR3M/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guT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  </v:shape>
                      <v:group id="Group 243" o:spid="_x0000_s1096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shape id="Freeform 244" o:spid="_x0000_s1097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3hMUA&#10;AADcAAAADwAAAGRycy9kb3ducmV2LnhtbESPX2vCQBDE3wv9DscWfKsXi5USPcW0WNo3/xT0ccmt&#10;STC3l95tNX77nlDo4zAzv2Fmi9616kwhNp4NjIYZKOLS24YrA1+71eMLqCjIFlvPZOBKERbz+7sZ&#10;5tZfeEPnrVQqQTjmaKAW6XKtY1mTwzj0HXHyjj44lCRDpW3AS4K7Vj9l2UQ7bDgt1NjRa03lafvj&#10;DOz9e/GZSeHWRZDv62n1duj6nTGDh345BSXUy3/4r/1hDTxPxnA7k4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/eExQAAANwAAAAPAAAAAAAAAAAAAAAAAJgCAABkcnMv&#10;ZG93bnJldi54bWxQSwUGAAAAAAQABAD1AAAAig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  </v:shape>
                        <v:shape id="Freeform 245" o:spid="_x0000_s1098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lacUA&#10;AADcAAAADwAAAGRycy9kb3ducmV2LnhtbESPQWvCQBSE74L/YXmF3nTTQkTTbEKJlFoFwdRDj4/s&#10;axKafRuyW5P++64geBxm5hsmzSfTiQsNrrWs4GkZgSCurG65VnD+fFusQTiPrLGzTAr+yEGezWcp&#10;JtqOfKJL6WsRIOwSVNB43ydSuqohg25pe+LgfdvBoA9yqKUecAxw08nnKFpJgy2HhQZ7Khqqfspf&#10;owCP5d5uCzrsNpP90t05Hj/eY6UeH6bXFxCeJn8P39o7rSBexX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KVpxQAAANwAAAAPAAAAAAAAAAAAAAAAAJgCAABkcnMv&#10;ZG93bnJldi54bWxQSwUGAAAAAAQABAD1AAAAig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  </v:shape>
                        <v:shape id="Freeform 246" o:spid="_x0000_s1099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oQsIA&#10;AADcAAAADwAAAGRycy9kb3ducmV2LnhtbESPT4vCMBTE78J+h/AWvGm6onXpGkUWFE8u/rs/mmdT&#10;bF5qE2v99mZB8DjMzG+Y2aKzlWip8aVjBV/DBARx7nTJhYLjYTX4BuEDssbKMSl4kIfF/KM3w0y7&#10;O++o3YdCRAj7DBWYEOpMSp8bsuiHriaO3tk1FkOUTSF1g/cIt5UcJUkqLZYcFwzW9Gsov+xvVkE4&#10;LafrMe9kfXqY7u9A17zdXpXqf3bLHxCBuvAOv9obrWCSpvB/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ahCwgAAANwAAAAPAAAAAAAAAAAAAAAAAJgCAABkcnMvZG93&#10;bnJldi54bWxQSwUGAAAAAAQABAD1AAAAhwMAAAAA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  </v:shape>
                        <v:shape id="Freeform 247" o:spid="_x0000_s1100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ee8UA&#10;AADcAAAADwAAAGRycy9kb3ducmV2LnhtbESPS2/CMBCE75X4D9YicStOy1MBg9qqoEpw4SHOi71N&#10;osbrNHZJ+Pc1EhLH0cx8o5kvW1uKC9W+cKzgpZ+AINbOFJwpOB5Wz1MQPiAbLB2Tgit5WC46T3NM&#10;jWt4R5d9yESEsE9RQR5ClUrpdU4Wfd9VxNH7drXFEGWdSVNjE+G2lK9JMpYWC44LOVb0kZP+2f9Z&#10;BefB9pPk78mOhm2z0Zv3LSZrrVSv277NQARqwyN8b38ZBaPxBG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h57xQAAANwAAAAPAAAAAAAAAAAAAAAAAJgCAABkcnMv&#10;ZG93bnJldi54bWxQSwUGAAAAAAQABAD1AAAAig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  </v:shape>
                        <v:shape id="Freeform 248" o:spid="_x0000_s1101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uJ8MA&#10;AADcAAAADwAAAGRycy9kb3ducmV2LnhtbERPTWvCQBC9C/6HZQQvopsqhjZ1lZJSKF5EK3idZsck&#10;NjubZlcT/fXuQfD4eN+LVWcqcaHGlZYVvEwiEMSZ1SXnCvY/X+NXEM4ja6wsk4IrOVgt+70FJtq2&#10;vKXLzucihLBLUEHhfZ1I6bKCDLqJrYkDd7SNQR9gk0vdYBvCTSWnURRLgyWHhgJrSgvK/nZnoyD9&#10;lLNbui/fTLxpf0//x/PpsB4pNRx0H+8gPHX+KX64v7WCeRzWhjPh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fuJ8MAAADcAAAADwAAAAAAAAAAAAAAAACYAgAAZHJzL2Rv&#10;d25yZXYueG1sUEsFBgAAAAAEAAQA9QAAAIg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  </v:shape>
                      </v:group>
                    </v:group>
                  </v:group>
                  <v:group id="Group 2248" o:spid="_x0000_s1102" style="position:absolute;left:5083;top:8804;width:1554;height:556;flip:x" coordorigin="8070,3150" coordsize="2011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wiIQMQAAADcAAAA&#10;DwAAAAAAAAAAAAAAAACqAgAAZHJzL2Rvd25yZXYueG1sUEsFBgAAAAAEAAQA+gAAAJsDAAAAAA==&#10;">
                    <v:shape id="Freeform 2249" o:spid="_x0000_s1103" style="position:absolute;left:8070;top:3150;width:2011;height:639;visibility:visible;mso-wrap-style:square;v-text-anchor:top" coordsize="201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xoL8A&#10;AADcAAAADwAAAGRycy9kb3ducmV2LnhtbERPy4rCMBTdD/gP4QruxtSKo1SjiA+Y7TjzAZfm2hSb&#10;m5Kktv17sxBmeTjv3WGwjXiSD7VjBYt5BoK4dLrmSsHf7/VzAyJEZI2NY1IwUoDDfvKxw0K7nn/o&#10;eYuVSCEcClRgYmwLKUNpyGKYu5Y4cXfnLcYEfSW1xz6F20bmWfYlLdacGgy2dDJUPm6dVdCPw8qc&#10;zj13fnnsLuMirx/LXKnZdDhuQUQa4r/47f7WClbrND+dSUdA7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onGgvwAAANwAAAAPAAAAAAAAAAAAAAAAAJgCAABkcnMvZG93bnJl&#10;di54bWxQSwUGAAAAAAQABAD1AAAAhAMAAAAA&#10;" path="m1741,544r,l1811,519r60,-25l1921,469r40,-25l1991,419r20,-24l2011,380r,-10l2006,360r-5,-15l1986,335r-15,-15l1921,300r-65,-20l1776,270r-94,-15l1567,250r-130,-5l1287,245r20,-40l1312,165r,-35l1297,100,1272,70,1237,50,1192,30,1138,15r-50,-5l1028,,968,,898,,828,5,753,15,593,40,439,75,304,115r-60,25l189,165r-50,25l94,215,59,245,29,270,10,300,,325r5,25l14,375r20,25l64,424r25,15l179,484r95,40l374,554r105,30l588,604r115,20l828,634r125,5l1063,639r99,l1267,629r100,-10l1462,609r95,-20l1652,569r89,-25xe" strokeweight="1pt">
                      <v:path arrowok="t" o:connecttype="custom" o:connectlocs="1741,544;1871,494;1961,444;1991,419;2011,380;2006,360;2001,345;1971,320;1856,280;1682,255;1437,245;1287,245;1312,165;1297,100;1237,50;1138,15;1088,10;968,0;828,5;593,40;439,75;244,140;139,190;94,215;29,270;0,325;14,375;64,424;89,439;179,484;374,554;588,604;828,634;953,639;1162,639;1367,619;1557,589;1741,544" o:connectangles="0,0,0,0,0,0,0,0,0,0,0,0,0,0,0,0,0,0,0,0,0,0,0,0,0,0,0,0,0,0,0,0,0,0,0,0,0,0"/>
                    </v:shape>
                    <v:group id="Group 2250" o:spid="_x0000_s1104" style="position:absolute;left:8070;top:3150;width:1732;height:639" coordorigin="8070,3150" coordsize="173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<v:shape id="Freeform 2251" o:spid="_x0000_s1105" style="position:absolute;left:8070;top:3150;width:1312;height:424;visibility:visible;mso-wrap-style:square;v-text-anchor:top" coordsize="131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t98QA&#10;AADcAAAADwAAAGRycy9kb3ducmV2LnhtbESPT2sCMRTE7wW/Q3iCl6JZt1RlNYoUC+2t/jl4fGye&#10;m8XNy5Kk6+qnbwqFHoeZ+Q2z2vS2ER35UDtWMJ1kIIhLp2uuFJyO7+MFiBCRNTaOScGdAmzWg6cV&#10;FtrdeE/dIVYiQTgUqMDE2BZShtKQxTBxLXHyLs5bjEn6SmqPtwS3jcyzbCYt1pwWDLb0Zqi8Hr6t&#10;gpezn/PDnx70ab7c7p6Xz10MSo2G/XYJIlIf/8N/7Q+t4HWe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bffEAAAA3AAAAA8AAAAAAAAAAAAAAAAAmAIAAGRycy9k&#10;b3ducmV2LnhtbFBLBQYAAAAABAAEAPUAAACJAwAAAAA=&#10;" path="m1138,15r,l1088,10,1028,,968,,898,,828,5,753,15,593,40,439,75,304,115r-60,25l189,165r-50,25l94,215,59,245,29,270,10,300,,325r5,25l14,375r20,25l64,424,194,390,329,355,474,330,623,305,778,285,943,265r170,-10l1287,245r20,-40l1312,165r,-35l1297,100,1272,70,1237,50,1192,30,1138,15xe" strokeweight="1pt">
                        <v:path arrowok="t" o:connecttype="custom" o:connectlocs="1138,15;1138,15;1088,10;1028,0;968,0;898,0;828,5;753,15;593,40;593,40;439,75;304,115;244,140;189,165;139,190;94,215;94,215;59,245;29,270;10,300;0,325;5,350;14,375;34,400;64,424;64,424;194,390;329,355;474,330;623,305;778,285;943,265;1113,255;1287,245;1287,245;1307,205;1312,165;1312,130;1297,100;1272,70;1237,50;1192,30;1138,15;1138,15" o:connectangles="0,0,0,0,0,0,0,0,0,0,0,0,0,0,0,0,0,0,0,0,0,0,0,0,0,0,0,0,0,0,0,0,0,0,0,0,0,0,0,0,0,0,0,0"/>
                      </v:shape>
                      <v:shape id="Freeform 2252" o:spid="_x0000_s1106" style="position:absolute;left:8514;top:3435;width:1288;height:354;visibility:visible;mso-wrap-style:square;v-text-anchor:top" coordsize="128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i5cUA&#10;AADcAAAADwAAAGRycy9kb3ducmV2LnhtbESPS2vDMBCE74X+B7GF3BI5L6e4kUMohOTaJAR621pb&#10;P2qtXEmJ3X9fFQI9DjPzDbPeDKYVN3K+tqxgOklAEBdW11wqOJ9242cQPiBrbC2Tgh/ysMkfH9aY&#10;advzG92OoRQRwj5DBVUIXSalLyoy6Ce2I47ep3UGQ5SulNphH+GmlbMkSaXBmuNChR29VlR8Ha9G&#10;wWo/LN4bbJZy+nFw25Be+u/LTKnR07B9ARFoCP/he/ugFSxX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qLlxQAAANwAAAAPAAAAAAAAAAAAAAAAAJgCAABkcnMv&#10;ZG93bnJldi54bWxQSwUGAAAAAAQABAD1AAAAigMAAAAA&#10;" path="m494,354r,l509,354r105,l718,354,818,344,918,334r95,-10l1108,304r95,-20l1288,259,314,,149,20,,50,494,354xe" strokeweight="1pt">
                        <v:path arrowok="t" o:connecttype="custom" o:connectlocs="494,354;494,354;509,354;509,354;614,354;718,354;818,344;918,334;1013,324;1108,304;1203,284;1288,259;314,0;314,0;149,20;0,50;494,354;494,354" o:connectangles="0,0,0,0,0,0,0,0,0,0,0,0,0,0,0,0,0,0"/>
                      </v:shape>
                      <v:shape id="Freeform 2253" o:spid="_x0000_s1107" style="position:absolute;left:8644;top:3150;width:409;height:285;visibility:visible;mso-wrap-style:square;v-text-anchor:top" coordsize="4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kR8YA&#10;AADcAAAADwAAAGRycy9kb3ducmV2LnhtbESPT2sCMRTE70K/Q3iF3jTb0rVla5SyoEgvVfuHHh/J&#10;c3ft5mVJom776Y0geBxm5jfMZNbbVhzIh8axgvtRBoJYO9NwpeDzYz58BhEissHWMSn4owCz6c1g&#10;goVxR17TYRMrkSAcClRQx9gVUgZdk8Uwch1x8rbOW4xJ+koaj8cEt618yLKxtNhwWqixo7Im/bvZ&#10;WwXlV/n+tmhW8+9x/r+QPzude9ZK3d32ry8gIvXxGr60l0ZB/vQI5zPpCMjp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dkR8YAAADcAAAADwAAAAAAAAAAAAAAAACYAgAAZHJz&#10;L2Rvd25yZXYueG1sUEsFBgAAAAAEAAQA9QAAAIsDAAAAAA==&#10;" path="m19,40r,l,45,179,285r5,l294,275,409,265,394,,309,,219,10,124,25,19,40xe" strokeweight="1pt">
                        <v:path arrowok="t" o:connecttype="custom" o:connectlocs="19,40;19,40;0,45;179,285;184,285;184,285;294,275;409,265;394,0;394,0;309,0;219,10;124,25;19,40;19,40" o:connectangles="0,0,0,0,0,0,0,0,0,0,0,0,0,0,0"/>
                      </v:shape>
                      <v:shape id="Freeform 2254" o:spid="_x0000_s1108" style="position:absolute;left:8070;top:3320;width:444;height:254;visibility:visible;mso-wrap-style:square;v-text-anchor:top" coordsize="44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3vMUA&#10;AADcAAAADwAAAGRycy9kb3ducmV2LnhtbESP0WrCQBRE3wv+w3ILvukmgm1JXcVWbPVBrKkfcM3e&#10;ZoPZuyG7jfHv3YLQx2FmzjCzRW9r0VHrK8cK0nECgrhwuuJSwfF7PXoB4QOyxtoxKbiSh8V88DDD&#10;TLsLH6jLQykihH2GCkwITSalLwxZ9GPXEEfvx7UWQ5RtKXWLlwi3tZwkyZO0WHFcMNjQu6HinP9a&#10;BXZ/+HLbT8pPJu3ePpJdOlmu1koNH/vlK4hAffgP39sbrWD6PIW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/e8xQAAANwAAAAPAAAAAAAAAAAAAAAAAJgCAABkcnMv&#10;ZG93bnJldi54bWxQSwUGAAAAAAQABAD1AAAAigMAAAAA&#10;" path="m94,45r,l59,75,29,100,10,130,,155r5,25l14,205r20,25l64,254,244,205,444,165,174,,94,45xe" strokeweight="1pt">
                        <v:path arrowok="t" o:connecttype="custom" o:connectlocs="94,45;94,45;59,75;29,100;10,130;0,155;5,180;14,205;34,230;64,254;64,254;244,205;444,165;174,0;174,0;94,45;94,45" o:connectangles="0,0,0,0,0,0,0,0,0,0,0,0,0,0,0,0,0"/>
                      </v:shape>
                    </v:group>
                  </v:group>
                </v:group>
                <v:group id="Group 316" o:spid="_x0000_s1109" style="position:absolute;left:2875;top:9079;width:2208;height:1144" coordorigin="10,10" coordsize="3064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17" o:spid="_x0000_s1110" style="position:absolute;left:10;top:10;width:3064;height:1587;visibility:visible;mso-wrap-style:square;v-text-anchor:top" coordsize="3064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IrcMA&#10;AADcAAAADwAAAGRycy9kb3ducmV2LnhtbESPQWsCMRSE7wX/Q3iCt5q1YpXVKGIrCJ667SHHx+a5&#10;Wdy8LJtUV3+9EQo9DjPzDbPa9K4RF+pC7VnBZJyBIC69qblS8PO9f12ACBHZYOOZFNwowGY9eFlh&#10;bvyVv+hSxEokCIccFdgY21zKUFpyGMa+JU7eyXcOY5JdJU2H1wR3jXzLsnfpsOa0YLGlnaXyXPw6&#10;BWaqdSiz+4ek4ydr22h9Rq3UaNhvlyAi9fE//Nc+GAWz+R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IrcMAAADcAAAADwAAAAAAAAAAAAAAAACYAgAAZHJzL2Rv&#10;d25yZXYueG1sUEsFBgAAAAAEAAQA9QAAAIgDAAAAAA==&#10;" path="m2979,736r,l3009,696r25,-45l3054,616r10,-40l3064,541r-5,-25l3044,491r-20,-25l2994,461r-35,l2889,466r-80,20l2719,516r-90,45l2524,616r-105,70l2304,771,2259,651,2214,546,2164,446r-55,-86l2149,325r30,-40l2194,245r5,-40l2194,170r-10,-40l2164,100,2134,70,2099,45,2064,25,2024,15r-40,-5l1944,15r-40,15l1869,55r-30,30l1764,45,1689,20,1614,5,1530,r-80,5l1370,20r-80,30l1220,90,1185,55,1150,30,1110,15r-40,-5l1030,15,990,25,955,45,920,70r-30,30l870,130r-10,40l855,205r5,40l875,285r30,40l945,360r5,l900,451r-50,95l805,651,760,771,645,686,535,616,435,561,340,516,255,486,175,466r-70,-5l70,461r-30,5l15,491,5,516,,541r,35l10,616r15,35l55,696r30,40l135,786r50,50l245,886r70,45l385,971r80,45l555,1056r90,40l30,1277r35,10l90,1297r20,15l125,1332r5,20l135,1377r-10,30l115,1437r45,-15l200,1407r40,-10l275,1397r30,l330,1407r25,15l375,1437,835,1156r95,56l1025,1262r95,40l1220,1337r-200,135l1045,1472r25,l1085,1477r15,15l1115,1507r10,20l1130,1557r5,30l1155,1572r20,-15l1195,1547r20,l1235,1547r25,10l1280,1572r20,15l1350,1367r90,10l1530,1377r79,l1684,1367r55,220l1759,1572r20,-15l1799,1547r20,l1844,1547r20,10l1884,1572r20,15l1909,1557r5,-30l1924,1507r10,-15l1949,1477r20,-5l1989,1472r25,l1824,1342r105,-30l2029,1267r100,-50l2224,1156r5,l2689,1437r20,-15l2734,1407r25,-10l2789,1397r35,l2864,1407r40,15l2949,1437r-15,-30l2929,1377r,-25l2939,1332r15,-20l2974,1297r25,-10l3034,1277,2414,1096r95,-40l2594,1016r80,-45l2749,931r65,-45l2874,836r55,-50l2979,736xe" strokeweight="1pt">
                    <v:path arrowok="t" o:connecttype="custom" o:connectlocs="3034,651;3064,541;3024,466;2809,486;2419,686;2214,546;2109,360;2194,245;2184,130;2099,45;1984,10;1839,85;1614,5;1370,20;1185,55;1070,10;920,70;860,170;875,285;950,360;805,651;535,616;175,466;40,466;0,576;55,696;185,836;465,1016;30,1277;125,1332;115,1437;240,1397;355,1422;930,1212;1020,1472;1085,1477;1130,1557;1175,1557;1260,1557;1350,1367;1609,1377;1759,1572;1844,1547;1904,1587;1934,1492;2014,1472;2029,1267;2229,1156;2734,1407;2864,1407;2934,1407;2954,1312;2414,1096;2674,971;2929,786" o:connectangles="0,0,0,0,0,0,0,0,0,0,0,0,0,0,0,0,0,0,0,0,0,0,0,0,0,0,0,0,0,0,0,0,0,0,0,0,0,0,0,0,0,0,0,0,0,0,0,0,0,0,0,0,0,0,0"/>
                  </v:shape>
                  <v:shape id="Freeform 318" o:spid="_x0000_s1111" style="position:absolute;left:2249;top:586;width:650;height:570;visibility:visible;mso-wrap-style:square;v-text-anchor:top" coordsize="65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6ssMA&#10;AADcAAAADwAAAGRycy9kb3ducmV2LnhtbERPTWvCQBC9F/wPywje6kalVaKriCB4EGzVUr1NsmMS&#10;zc6G7GrSf989CB4f73u2aE0pHlS7wrKCQT8CQZxaXXCm4HhYv09AOI+ssbRMCv7IwWLeeZthrG3D&#10;3/TY+0yEEHYxKsi9r2IpXZqTQde3FXHgLrY26AOsM6lrbEK4KeUwij6lwYJDQ44VrXJKb/u7UZA0&#10;v1UzOu+ut8NPclridjwZfCVK9brtcgrCU+tf4qd7oxV8jMPa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6ssMAAADcAAAADwAAAAAAAAAAAAAAAACYAgAAZHJzL2Rv&#10;d25yZXYueG1sUEsFBgAAAAAEAAQA9QAAAIgDAAAAAA==&#10;" path="m,570r,l60,515r65,-65l265,295r90,-90l450,125,550,55,600,25,650,,555,40,505,65,455,95r-50,35l355,170r-50,45l255,265,115,455,50,520,,570xe" strokeweight="1pt">
                    <v:path arrowok="t" o:connecttype="custom" o:connectlocs="0,570;0,570;60,515;125,450;125,450;265,295;265,295;355,205;450,125;550,55;600,25;650,0;650,0;555,40;505,65;455,95;405,130;355,170;305,215;255,265;115,455;115,455;50,520;0,570;0,570" o:connectangles="0,0,0,0,0,0,0,0,0,0,0,0,0,0,0,0,0,0,0,0,0,0,0,0,0"/>
                  </v:shape>
                  <v:shape id="Freeform 319" o:spid="_x0000_s1112" style="position:absolute;left:185;top:586;width:650;height:570;visibility:visible;mso-wrap-style:square;v-text-anchor:top" coordsize="65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fKccA&#10;AADcAAAADwAAAGRycy9kb3ducmV2LnhtbESPQWvCQBSE74L/YXlCb7qx0qrRVaQg9FBo1Zbq7SX7&#10;TKLZtyG7mvTfu4LQ4zAz3zDzZWtKcaXaFZYVDAcRCOLU6oIzBd+7dX8CwnlkjaVlUvBHDpaLbmeO&#10;sbYNb+i69ZkIEHYxKsi9r2IpXZqTQTewFXHwjrY26IOsM6lrbALclPI5il6lwYLDQo4VveWUnrcX&#10;oyBpfqtmdPg8nXc/yX6FH+PJ8CtR6qnXrmYgPLX+P/xov2sFL+Mp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eXynHAAAA3AAAAA8AAAAAAAAAAAAAAAAAmAIAAGRy&#10;cy9kb3ducmV2LnhtbFBLBQYAAAAABAAEAPUAAACMAwAAAAA=&#10;" path="m390,270r,l340,215,290,170,240,130,190,95,140,65,95,40,45,20,,,50,25r50,30l195,125r95,80l385,295,520,450r70,65l650,570,600,520,535,455,390,270xe" strokeweight="1pt">
                    <v:path arrowok="t" o:connecttype="custom" o:connectlocs="390,270;390,270;340,215;290,170;240,130;190,95;140,65;95,40;45,20;0,0;0,0;50,25;100,55;195,125;290,205;385,295;385,295;520,450;520,450;590,515;650,570;650,570;600,520;535,455;390,270" o:connectangles="0,0,0,0,0,0,0,0,0,0,0,0,0,0,0,0,0,0,0,0,0,0,0,0,0"/>
                  </v:shape>
                  <v:shape id="Freeform 320" o:spid="_x0000_s1113" style="position:absolute;left:1809;top:15;width:410;height:391;visibility:visible;mso-wrap-style:square;v-text-anchor:top" coordsize="41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qcMAA&#10;AADcAAAADwAAAGRycy9kb3ducmV2LnhtbERPTYvCMBC9C/6HMII3TRUVqUYpgtI9yaoHvY3N2Bab&#10;SWmitv9+c1jw+Hjf621rKvGmxpWWFUzGEQjizOqScwWX8360BOE8ssbKMinoyMF20++tMdb2w7/0&#10;PvlchBB2MSoovK9jKV1WkEE3tjVx4B62MegDbHKpG/yEcFPJaRQtpMGSQ0OBNe0Kyp6nl1GQvNLu&#10;wPltdm/Px2v2k5R7SjulhoM2WYHw1Pqv+N+dagXzZZgfzo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YqcMAAAADcAAAADwAAAAAAAAAAAAAAAACYAgAAZHJzL2Rvd25y&#10;ZXYueG1sUEsFBgAAAAAEAAQA9QAAAIUDAAAAAA==&#10;" path="m315,360r,l360,325r30,-40l405,245r5,-20l410,200r-5,-40l395,125,370,90,340,55,305,30,265,10,225,,185,,140,5,100,15,65,40,30,75,20,90,5,110,,135r,30l5,200r10,30l30,260r20,25l70,315r30,25l125,360r30,15l185,385r35,6l255,391r30,-11l315,360xe" strokeweight="1pt">
                    <v:path arrowok="t" o:connecttype="custom" o:connectlocs="315,360;315,360;315,360;315,360;360,325;390,285;405,245;410,225;410,200;410,200;405,160;395,125;370,90;340,55;340,55;305,30;265,10;225,0;185,0;185,0;140,5;100,15;65,40;30,75;30,75;20,90;20,90;5,110;0,135;0,165;5,200;5,200;15,230;30,260;50,285;70,315;70,315;100,340;125,360;155,375;185,385;185,385;220,391;255,391;285,380;315,360;315,360" o:connectangles="0,0,0,0,0,0,0,0,0,0,0,0,0,0,0,0,0,0,0,0,0,0,0,0,0,0,0,0,0,0,0,0,0,0,0,0,0,0,0,0,0,0,0,0,0,0,0"/>
                  </v:shape>
                  <v:shape id="Freeform 321" o:spid="_x0000_s1114" style="position:absolute;left:1834;top:681;width:315;height:671;visibility:visible;mso-wrap-style:square;v-text-anchor:top" coordsize="31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QA8MA&#10;AADcAAAADwAAAGRycy9kb3ducmV2LnhtbESPQYvCMBSE74L/IbwFb5pWUKQaRRYFL3vQ7UFvj+Zt&#10;27V5CU22rf/eCMIeh5n5htnsBtOIjlpfW1aQzhIQxIXVNZcK8u/jdAXCB2SNjWVS8CAPu+14tMFM&#10;257P1F1CKSKEfYYKqhBcJqUvKjLoZ9YRR+/HtgZDlG0pdYt9hJtGzpNkKQ3WHBcqdPRZUXG//BkF&#10;x998edhT+jWnfHG7u+7aO3lSavIx7NcgAg3hP/xun7SCxSqF1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jQA8MAAADcAAAADwAAAAAAAAAAAAAAAACYAgAAZHJzL2Rv&#10;d25yZXYueG1sUEsFBgAAAAAEAAQA9QAAAIgDAAAAAA==&#10;" path="m225,400r,l250,355r15,-45l280,265r10,-50l305,115,315,,300,105r-25,95l250,285r-35,70l175,425r-50,80l70,586,,671,55,616r50,-50l145,520r30,-40l215,420r10,-20xe" strokeweight="1pt">
                    <v:path arrowok="t" o:connecttype="custom" o:connectlocs="225,400;225,400;250,355;265,310;280,265;290,215;305,115;315,0;315,0;300,105;275,200;250,285;215,355;215,355;175,425;125,505;70,586;0,671;0,671;55,616;105,566;145,520;175,480;215,420;225,400;225,400" o:connectangles="0,0,0,0,0,0,0,0,0,0,0,0,0,0,0,0,0,0,0,0,0,0,0,0,0,0"/>
                  </v:shape>
                  <v:shape id="Freeform 322" o:spid="_x0000_s1115" style="position:absolute;left:855;top:15;width:410;height:391;visibility:visible;mso-wrap-style:square;v-text-anchor:top" coordsize="41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RnMQA&#10;AADcAAAADwAAAGRycy9kb3ducmV2LnhtbESPT4vCMBTE7wt+h/AEb2uqrItUoxTBpZ7EPwe9PZtn&#10;W2xeShO1/fZGEPY4zMxvmPmyNZV4UONKywpGwwgEcWZ1ybmC42H9PQXhPLLGyjIp6MjBctH7mmOs&#10;7ZN39Nj7XAQIuxgVFN7XsZQuK8igG9qaOHhX2xj0QTa51A0+A9xUchxFv9JgyWGhwJpWBWW3/d0o&#10;SO5p98f5+efSHranbJOUa0o7pQb9NpmB8NT6//CnnWoFk+kY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IEZzEAAAA3AAAAA8AAAAAAAAAAAAAAAAAmAIAAGRycy9k&#10;b3ducmV2LnhtbFBLBQYAAAAABAAEAPUAAACJAwAAAAA=&#10;" path="m95,360r,l100,365r30,15l160,391r30,l225,385r30,-10l285,360r25,-20l340,315r25,-30l380,260r15,-30l405,200r5,-35l410,135r-5,-25l390,90,380,80,350,45,310,20,270,5,225,,185,,145,10,105,30,70,55,40,90,20,125,5,160,,200r,25l5,245r20,40l55,325r40,35xe" strokeweight="1pt">
                    <v:path arrowok="t" o:connecttype="custom" o:connectlocs="95,360;95,360;100,365;100,365;130,380;160,391;190,391;225,385;225,385;255,375;285,360;310,340;340,315;340,315;365,285;380,260;395,230;405,200;405,200;410,165;410,135;405,110;390,90;390,90;380,80;380,80;350,45;310,20;270,5;225,0;225,0;185,0;145,10;105,30;70,55;70,55;40,90;20,125;5,160;0,200;0,200;0,225;5,245;25,285;55,325;95,360;95,360" o:connectangles="0,0,0,0,0,0,0,0,0,0,0,0,0,0,0,0,0,0,0,0,0,0,0,0,0,0,0,0,0,0,0,0,0,0,0,0,0,0,0,0,0,0,0,0,0,0,0"/>
                  </v:shape>
                  <v:shape id="Freeform 323" o:spid="_x0000_s1116" style="position:absolute;left:970;top:120;width:190;height:185;visibility:visible;mso-wrap-style:square;v-text-anchor:top" coordsize="19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8qsYA&#10;AADcAAAADwAAAGRycy9kb3ducmV2LnhtbESPQWsCMRSE74L/IbyCN81aUezWKFqrWBCk2156e908&#10;dxc3L2GT6vrvjVDwOMzMN8xs0ZpanKnxlWUFw0ECgji3uuJCwffXpj8F4QOyxtoyKbiSh8W825lh&#10;qu2FP+mchUJECPsUFZQhuFRKn5dk0A+sI47e0TYGQ5RNIXWDlwg3tXxOkok0WHFcKNHRW0n5Kfsz&#10;Cg71Zn10+73+/ciGY/m+cuuX7Y9Svad2+QoiUBse4f/2TisYT0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48qsYAAADcAAAADwAAAAAAAAAAAAAAAACYAgAAZHJz&#10;L2Rvd25yZXYueG1sUEsFBgAAAAAEAAQA9QAAAIsDAAAAAA==&#10;" path="m190,25r,l180,10,170,5,155,,145,5r-10,5l105,35r-5,l75,40,55,50,40,70,35,95r,10l10,130,,140r,10l,165r5,10l20,185r10,l35,185r20,-5l80,150r15,5l115,150r20,-15l150,120r5,-25l155,85,180,60r5,-10l190,35r,-10xe" strokeweight="1pt">
                    <v:path arrowok="t" o:connecttype="custom" o:connectlocs="190,25;190,25;180,10;180,10;170,5;155,0;155,0;145,5;135,10;105,35;105,35;100,35;100,35;75,40;55,50;55,50;40,70;35,95;35,95;35,105;10,130;10,130;0,140;0,150;0,150;0,165;5,175;5,175;20,185;30,185;30,185;35,185;35,185;55,180;80,150;80,150;95,155;95,155;115,150;135,135;135,135;150,120;155,95;155,95;155,85;180,60;180,60;185,50;190,35;190,35;190,25;190,25" o:connectangles="0,0,0,0,0,0,0,0,0,0,0,0,0,0,0,0,0,0,0,0,0,0,0,0,0,0,0,0,0,0,0,0,0,0,0,0,0,0,0,0,0,0,0,0,0,0,0,0,0,0,0,0"/>
                  </v:shape>
                  <v:shape id="Freeform 324" o:spid="_x0000_s1117" style="position:absolute;left:910;top:676;width:320;height:671;visibility:visible;mso-wrap-style:square;v-text-anchor:top" coordsize="320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fQcQA&#10;AADcAAAADwAAAGRycy9kb3ducmV2LnhtbESP3YrCMBSE7xd8h3CEvdNU0SrVKFUQlhVW/MHrQ3Ns&#10;i81JbbJa394sCHs5zMw3zHzZmkrcqXGlZQWDfgSCOLO65FzB6bjpTUE4j6yxskwKnuRgueh8zDHR&#10;9sF7uh98LgKEXYIKCu/rREqXFWTQ9W1NHLyLbQz6IJtc6gYfAW4qOYyiWBosOSwUWNO6oOx6+DUK&#10;zvFtMrC7K5k8W1VbE6ff+59Uqc9um85AeGr9f/jd/tIKxtMR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Yn0HEAAAA3AAAAA8AAAAAAAAAAAAAAAAAmAIAAGRycy9k&#10;b3ducmV2LnhtbFBLBQYAAAAABAAEAPUAAACJAwAAAAA=&#10;" path="m,l,,,45,5,95r5,50l20,200r15,50l55,305r15,50l95,395r40,60l185,520,320,671,250,586,190,500,140,425,100,355,70,280,40,195,20,105,,xe" strokeweight="1pt">
                    <v:path arrowok="t" o:connecttype="custom" o:connectlocs="0,0;0,0;0,45;5,95;10,145;20,200;35,250;55,305;70,355;95,395;95,395;135,455;185,520;320,671;320,671;250,586;190,500;140,425;100,355;100,355;70,280;40,195;20,105;0,0;0,0" o:connectangles="0,0,0,0,0,0,0,0,0,0,0,0,0,0,0,0,0,0,0,0,0,0,0,0,0"/>
                  </v:shape>
                  <v:shape id="Freeform 325" o:spid="_x0000_s1118" style="position:absolute;left:1075;top:566;width:904;height:826;visibility:visible;mso-wrap-style:square;v-text-anchor:top" coordsize="90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pEcMA&#10;AADcAAAADwAAAGRycy9kb3ducmV2LnhtbESPQYvCMBSE7wv+h/AEb2uqUrdUo7gLiounrV68PZpn&#10;W2xeShO1/fdmQfA4zMw3zHLdmVrcqXWVZQWTcQSCOLe64kLB6bj9TEA4j6yxtkwKenKwXg0+lphq&#10;++A/ume+EAHCLkUFpfdNKqXLSzLoxrYhDt7FtgZ9kG0hdYuPADe1nEbRXBqsOCyU2NBPSfk1uxkF&#10;M+xN/50dfw/bKX3tZHLWxSRWajTsNgsQnjr/Dr/ae60gTmL4Px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pEcMAAADcAAAADwAAAAAAAAAAAAAAAACYAgAAZHJzL2Rv&#10;d25yZXYueG1sUEsFBgAAAAAEAAQA9QAAAIgDAAAAAA==&#10;" path="m175,155r,l240,175r65,10l370,195r70,l504,195r65,-10l639,175r70,-20l639,185r-65,15l504,210r-64,5l375,210,310,200,240,185,175,155xm619,816r,-5l689,721r60,-91l804,530,844,430,874,330,894,220,904,115,899,,789,40,674,70,564,85,450,90,340,85,225,70,115,40,,,,115,10,220,30,330,60,430r40,100l150,630r60,91l285,811r90,10l465,826r74,-5l619,816xe" strokeweight="1pt">
                    <v:path arrowok="t" o:connecttype="custom" o:connectlocs="175,155;175,155;240,175;305,185;370,195;440,195;504,195;569,185;639,175;709,155;709,155;639,185;574,200;504,210;440,215;375,210;310,200;240,185;175,155;175,155;619,816;619,811;619,811;689,721;749,630;804,530;844,430;874,330;894,220;904,115;899,0;899,0;789,40;674,70;564,85;450,90;340,85;225,70;115,40;0,0;0,0;0,115;10,220;30,330;60,430;100,530;150,630;210,721;285,811;285,811;375,821;465,826;465,826;539,821;619,816;619,816" o:connectangles="0,0,0,0,0,0,0,0,0,0,0,0,0,0,0,0,0,0,0,0,0,0,0,0,0,0,0,0,0,0,0,0,0,0,0,0,0,0,0,0,0,0,0,0,0,0,0,0,0,0,0,0,0,0,0,0"/>
                    <o:lock v:ext="edit" verticies="t"/>
                  </v:shape>
                  <v:shape id="Freeform 326" o:spid="_x0000_s1119" style="position:absolute;left:1255;top:721;width:529;height:60;visibility:visible;mso-wrap-style:square;v-text-anchor:top" coordsize="5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yR8IA&#10;AADcAAAADwAAAGRycy9kb3ducmV2LnhtbESPQYvCMBSE78L+h/CEvWmqrF2pRllEQdGLXcHro3k2&#10;xealNFHrvzcLCx6HmfmGmS87W4s7tb5yrGA0TEAQF05XXCo4/W4GUxA+IGusHZOCJ3lYLj56c8y0&#10;e/CR7nkoRYSwz1CBCaHJpPSFIYt+6Bri6F1cazFE2ZZSt/iIcFvLcZKk0mLFccFgQytDxTW/WQX7&#10;8+ars7s9+jXrw/qywm/zTJX67Hc/MxCBuvAO/7e3WsFkmsL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XJHwgAAANwAAAAPAAAAAAAAAAAAAAAAAJgCAABkcnMvZG93&#10;bnJldi54bWxQSwUGAAAAAAQABAD1AAAAhwMAAAAA&#10;" path="m529,r,l464,15,394,30r-65,5l260,40,195,35,130,30,65,15,,,65,25r65,20l195,55r70,5l329,55,394,45,464,25,529,xe" strokeweight="1pt">
                    <v:path arrowok="t" o:connecttype="custom" o:connectlocs="529,0;529,0;464,15;394,30;329,35;260,40;195,35;130,30;65,15;0,0;0,0;65,25;130,45;195,55;265,60;329,55;394,45;464,25;529,0;529,0" o:connectangles="0,0,0,0,0,0,0,0,0,0,0,0,0,0,0,0,0,0,0,0"/>
                  </v:shape>
                  <v:shape id="Freeform 327" o:spid="_x0000_s1120" style="position:absolute;left:1919;top:120;width:195;height:185;visibility:visible;mso-wrap-style:square;v-text-anchor:top" coordsize="19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XQsUA&#10;AADcAAAADwAAAGRycy9kb3ducmV2LnhtbESPQWvCQBSE74L/YXmCl6KbKmqIrlKkhRZPpvXg7ZF9&#10;JovZtyG71eiv7woFj8PMfMOsNp2txYVabxwreB0nIIgLpw2XCn6+P0YpCB+QNdaOScGNPGzW/d4K&#10;M+2uvKdLHkoRIewzVFCF0GRS+qIii37sGuLonVxrMUTZllK3eI1wW8tJksylRcNxocKGthUV5/zX&#10;KjjI3PDLLEy/3utjvrufTErbm1LDQfe2BBGoC8/wf/tTK5ilC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ddCxQAAANwAAAAPAAAAAAAAAAAAAAAAAJgCAABkcnMv&#10;ZG93bnJldi54bWxQSwUGAAAAAAQABAD1AAAAigMAAAAA&#10;" path="m95,35r,l85,35,60,10,50,5,35,,20,5,10,10,5,25,,35,5,50,15,60,40,85r,10l45,120r10,15l75,150r25,5l110,150r30,30l145,185r10,l160,185r15,l185,175r5,-10l195,150r-5,-10l185,130,155,105r,-10l150,70,140,50,120,40,95,35xe" strokeweight="1pt">
                    <v:path arrowok="t" o:connecttype="custom" o:connectlocs="95,35;95,35;85,35;60,10;60,10;50,5;35,0;35,0;20,5;10,10;10,10;5,25;5,25;0,35;0,35;5,50;15,60;40,85;40,85;40,95;40,95;45,120;55,135;55,135;75,150;100,155;100,155;110,150;140,180;140,180;145,185;155,185;155,185;160,185;160,185;175,185;185,175;185,175;190,165;195,150;195,150;190,140;185,130;155,105;155,105;155,95;155,95;150,70;140,50;140,50;120,40;95,35;95,35" o:connectangles="0,0,0,0,0,0,0,0,0,0,0,0,0,0,0,0,0,0,0,0,0,0,0,0,0,0,0,0,0,0,0,0,0,0,0,0,0,0,0,0,0,0,0,0,0,0,0,0,0,0,0,0,0"/>
                  </v:shape>
                </v:group>
                <v:group id="Group 2503" o:spid="_x0000_s1121" style="position:absolute;left:5818;top:4354;width:2933;height:2338" coordorigin="10,10" coordsize="2933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504" o:spid="_x0000_s1122" style="position:absolute;left:10;top:10;width:2923;height:2273;visibility:visible;mso-wrap-style:square;v-text-anchor:top" coordsize="292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jYcMA&#10;AADcAAAADwAAAGRycy9kb3ducmV2LnhtbESP0UoDMRRE3wX/IVzBN5tYtlrXpkWKBaFPXf2A6+aa&#10;LG5uliRtt/16Uyj4OMzMGWaxGn0vDhRTF1jD40SBIG6D6dhq+PrcPMxBpIxssA9MGk6UYLW8vVlg&#10;bcKRd3RoshUFwqlGDS7noZYytY48pkkYiIv3E6LHXGS00kQ8Frjv5VSpJ+mx47LgcKC1o/a32XsN&#10;602OVXL2vKu2VWNVenbv6lvr+7vx7RVEpjH/h6/tD6NhNn+By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PjYcMAAADcAAAADwAAAAAAAAAAAAAAAACYAgAAZHJzL2Rv&#10;d25yZXYueG1sUEsFBgAAAAAEAAQA9QAAAIgDAAAAAA==&#10;" path="m2533,50r,l2463,35,2383,15,2298,5,2208,r-89,l2034,5r-80,15l1879,40r-65,30l1754,105r-50,45l1659,200r-40,55l1584,310r-25,65l1539,445r-15,75l1524,609r15,105l1564,834r10,40l1594,919r40,85l1684,1079r45,75l1789,1249r35,70l1834,1349r5,25l1844,1399r-5,20l1839,1434r-60,-75l1724,1294r-60,-55l1604,1189r-60,-35l1509,1139r-35,-10l1439,1119r-35,l1364,1114r-40,5l1264,1129r-65,20l1134,1179r-80,40l934,1284r-65,35l819,1334r-65,20l685,1369r-80,15l530,1389r-45,5l450,1394r-10,l415,1394r-20,-5l375,1384r-20,5l285,1404r-65,20l165,1449r-45,30l95,1444,85,1429,70,1419r-15,-5l45,1414r-15,5l20,1424r-10,15l,1454r,15l,1484r10,15l20,1514r35,35l45,1574r-15,25l25,1629r-5,30l15,1694r5,30l30,1754r10,24l60,1803r20,20l105,1838r30,10l170,1858r40,5l250,1863r45,-5l340,1848r50,-10l440,1823r55,-25l490,1868r-15,65l460,1993r-20,55l415,2098r-25,50l360,2188r-35,35l390,2188r65,-40l510,2108r50,-40l600,2028r35,-40l665,1943r20,-45l690,1948r5,45l695,2038r-5,45l680,2133r-15,45l645,2223r-25,45l650,2248r35,-20l715,2198r34,-30l814,2088r50,-55l904,1998r35,-30l979,1938r45,-20l1079,1898r65,-15l1209,1878r75,l1289,1923r10,40l1314,2008r20,40l1359,2093r30,40l1424,2173r35,35l1344,2218r-85,10l1234,2238r-20,10l1199,2263r,10l1684,2273r-30,-35l1629,2198r-15,-45l1604,2103r,-50l1609,1993r15,-60l1644,1868r15,45l1679,1958r20,35l1729,2028r30,35l1794,2093r35,25l1874,2143r-75,10l1749,2163r-15,5l1719,2178r-5,5l1714,2193r390,l2069,2153r-30,-45l2019,2063r-20,-45l1984,1973r-10,-45l1969,1878r,-45l2039,1823r65,-20l2164,1783r49,-24l2258,1724r40,-40l2328,1639r25,-50l2368,1559r5,-40l2378,1469r5,-55l2383,1194r,-130l2398,964r10,-55l2423,859r25,-50l2473,774r25,-35l2528,714r30,-25l2588,669r30,-10l2648,654r30,-5l2708,654r30,5l2768,669r25,15l2813,699r25,25l2853,744r15,30l2883,799r35,-155l2923,580r,-55l2913,465r-10,-50l2888,360r-20,-45l2843,270r-30,-40l2788,200r-25,-25l2728,150r-30,-25l2623,85,2533,50xe" strokeweight="1pt">
                    <v:path arrowok="t" o:connecttype="custom" o:connectlocs="2298,5;1954,20;1659,200;1539,445;1564,834;1729,1154;1834,1349;1839,1434;1604,1189;1404,1119;1199,1149;934,1284;685,1369;485,1394;415,1394;285,1404;95,1444;45,1414;0,1454;55,1549;20,1659;40,1778;135,1848;295,1858;495,1798;415,2098;390,2188;635,1988;695,1993;645,2223;715,2198;864,2033;1024,1918;1284,1878;1359,2093;1344,2218;1199,2273;1614,2153;1644,1868;1729,2028;1874,2143;1714,2183;2039,2108;1969,1878;2164,1783;2353,1589;2383,1414;2398,964;2473,774;2588,669;2708,654;2813,699;2883,799;2913,465;2813,230;2698,125" o:connectangles="0,0,0,0,0,0,0,0,0,0,0,0,0,0,0,0,0,0,0,0,0,0,0,0,0,0,0,0,0,0,0,0,0,0,0,0,0,0,0,0,0,0,0,0,0,0,0,0,0,0,0,0,0,0,0,0"/>
                  </v:shape>
                  <v:shape id="Freeform 2505" o:spid="_x0000_s1123" style="position:absolute;left:525;top:2278;width:105;height:70;visibility:visible;mso-wrap-style:square;v-text-anchor:top" coordsize="10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wjsIA&#10;AADcAAAADwAAAGRycy9kb3ducmV2LnhtbERP3WrCMBS+F3yHcITdiKYqDtcZRd0c9Up0e4BDc2yK&#10;zUltMlvf3lwMdvnx/S/Xna3EnRpfOlYwGScgiHOnSy4U/HzvRwsQPiBrrByTggd5WK/6vSWm2rV8&#10;ovs5FCKGsE9RgQmhTqX0uSGLfuxq4shdXGMxRNgUUjfYxnBbyWmSvEqLJccGgzXtDOXX869V4G9T&#10;cxx+tJn//JpvssNsG7JDp9TLoNu8gwjUhX/xnzvTCuZvcX48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PCOwgAAANwAAAAPAAAAAAAAAAAAAAAAAJgCAABkcnMvZG93&#10;bnJldi54bWxQSwUGAAAAAAQABAD1AAAAhwMAAAAA&#10;" path="m105,r,l70,,40,5,15,15,,25r30,l10,50,40,35,35,70,75,35,105,xe" strokeweight="1pt">
                    <v:path arrowok="t" o:connecttype="custom" o:connectlocs="105,0;105,0;70,0;40,5;15,15;0,25;30,25;10,50;40,35;35,70;35,70;75,35;105,0;105,0" o:connectangles="0,0,0,0,0,0,0,0,0,0,0,0,0,0"/>
                  </v:shape>
                  <v:shape id="Freeform 2506" o:spid="_x0000_s1124" style="position:absolute;left:240;top:2233;width:95;height:65;visibility:visible;mso-wrap-style:square;v-text-anchor:top" coordsize="9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rssYA&#10;AADcAAAADwAAAGRycy9kb3ducmV2LnhtbESPQWvCQBSE74X+h+UJvRTdRFrR6CqlpZCLUKMHj4/s&#10;MxvNvg3ZrUn99V2h0OMwM98wq81gG3GlzteOFaSTBARx6XTNlYLD/nM8B+EDssbGMSn4IQ+b9ePD&#10;CjPtet7RtQiViBD2GSowIbSZlL40ZNFPXEscvZPrLIYou0rqDvsIt42cJslMWqw5Lhhs6d1QeSm+&#10;rYLzNO+H9OP2/OW38pYn8sgH86LU02h4W4IINIT/8F871wpeFync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0rssYAAADcAAAADwAAAAAAAAAAAAAAAACYAgAAZHJz&#10;L2Rvd25yZXYueG1sUEsFBgAAAAAEAAQA9QAAAIsDAAAAAA==&#10;" path="m95,r,l90,5,95,,35,10,15,15,,25r25,5l10,50,35,35,30,65,65,35,95,xe" strokeweight="1pt">
                    <v:path arrowok="t" o:connecttype="custom" o:connectlocs="95,0;95,0;90,5;90,5;95,0;95,0;35,10;15,15;0,25;25,30;10,50;35,35;30,65;30,65;65,35;95,0;95,0" o:connectangles="0,0,0,0,0,0,0,0,0,0,0,0,0,0,0,0,0"/>
                  </v:shape>
                  <v:shape id="Freeform 2507" o:spid="_x0000_s1125" style="position:absolute;left:130;top:45;width:2813;height:1684;visibility:visible;mso-wrap-style:square;v-text-anchor:top" coordsize="2813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RUcUA&#10;AADcAAAADwAAAGRycy9kb3ducmV2LnhtbESPS4vCQBCE7wv+h6EFb+vEyPqIjiKCyx6U9YnXJtMm&#10;wUxPyMxq/PeOIOyxqKqvqOm8MaW4Ue0Kywp63QgEcWp1wZmC42H1OQLhPLLG0jIpeJCD+az1McVE&#10;2zvv6Lb3mQgQdgkqyL2vEildmpNB17UVcfAutjbog6wzqWu8B7gpZRxFA2mw4LCQY0XLnNLr/s8o&#10;GB03p/S8tlv7bfrnQVwMV5ffoVKddrOYgPDU+P/wu/2jFXyNY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dFRxQAAANwAAAAPAAAAAAAAAAAAAAAAAJgCAABkcnMv&#10;ZG93bnJldi54bWxQSwUGAAAAAAQABAD1AAAAigMAAAAA&#10;" path="m2443,15r,l2408,15,2353,5,2303,r-55,l2193,r-50,5l2088,10r-54,10l1979,35r-50,20l1879,75r-45,20l1794,120r-35,25l1729,170r-30,30l1674,235r-25,45l1624,320r-20,50l1589,415r-15,45l1564,505r-5,49l1554,599r,75l1564,754r20,80l1609,919r50,145l1704,1189r15,60l1729,1299r,45l1719,1384r,15l1679,1344r-40,-45l1589,1259r-50,-30l1489,1209r-55,-15l1379,1184r-60,-5l1264,1179r-55,5l1149,1189r-50,15l1044,1219r-55,15l939,1259r-55,25l789,1329r-45,15l699,1359r-40,10l619,1369r-34,l550,1364,445,1349r-45,-5l360,1339r-20,l335,1339r-55,l255,1339r-20,5l160,1364r-65,20l45,1414,,1444r30,15l55,1474r20,25l90,1529r5,35l100,1599r,40l95,1679r75,5l175,1629r15,-45l205,1549r15,-30l245,1499r30,-15l305,1479r35,5l350,1444r10,-15l370,1419r10,-10l400,1404r15,-5l435,1404r15,5l460,1419r5,15l465,1449r-10,35l435,1519r50,15l540,1539r55,-5l654,1529r60,-15l779,1494r70,-25l924,1434r70,-30l1064,1374r65,-20l1189,1339r60,-10l1304,1319r55,l1409,1324r45,10l1499,1349r40,20l1574,1394r35,30l1639,1459r30,40l1694,1544r30,-15l1749,1514r25,-20l1794,1469r20,-30l1829,1409r10,-35l1849,1334r10,-60l1859,1199r,-95l1849,999,1834,814r-10,-95l1824,639r10,-90l1839,510r10,-35l1859,440r15,-30l1889,385r20,-25l1939,335r25,-30l1994,285r35,-20l2059,245r34,-15l2133,220r35,-5l2238,205r70,5l2378,225r70,25l2513,285r60,40l2628,380r45,60l2693,475r20,40l2728,554r15,40l2753,634r5,45l2763,719r,45l2808,604r5,-64l2813,480r-5,-55l2798,375r-15,-50l2763,275r-25,-40l2708,190r-50,-55l2628,110,2598,90,2563,65,2528,50,2483,30,2443,15xe" strokeweight="1pt">
                    <v:path arrowok="t" o:connecttype="custom" o:connectlocs="2408,15;2193,0;1979,35;1834,95;1699,200;1624,320;1564,505;1554,674;1609,919;1704,1189;1719,1384;1679,1344;1489,1209;1319,1179;1099,1204;884,1284;699,1359;550,1364;400,1344;340,1339;255,1339;95,1384;30,1459;90,1529;95,1679;190,1584;275,1484;350,1444;380,1409;435,1404;465,1449;435,1519;654,1529;849,1469;1064,1374;1304,1319;1499,1349;1639,1459;1724,1529;1814,1439;1849,1334;1849,999;1824,719;1839,510;1889,385;1964,305;2093,230;2238,205;2448,250;2673,440;2728,554;2763,719;2813,540;2783,325;2708,190;2563,65;2443,15" o:connectangles="0,0,0,0,0,0,0,0,0,0,0,0,0,0,0,0,0,0,0,0,0,0,0,0,0,0,0,0,0,0,0,0,0,0,0,0,0,0,0,0,0,0,0,0,0,0,0,0,0,0,0,0,0,0,0,0,0"/>
                  </v:shape>
                  <v:shape id="Freeform 2508" o:spid="_x0000_s1126" style="position:absolute;left:105;top:1609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gDMYA&#10;AADcAAAADwAAAGRycy9kb3ducmV2LnhtbESPT2sCMRTE74V+h/AK3jSroujWKOIfEIoHt156e2xe&#10;N9tuXpYkuuu3bwqFHoeZ+Q2z2vS2EXfyoXasYDzKQBCXTtdcKbi+H4cLECEia2wck4IHBdisn59W&#10;mGvX8YXuRaxEgnDIUYGJsc2lDKUhi2HkWuLkfTpvMSbpK6k9dgluGznJsrm0WHNaMNjSzlD5Xdys&#10;gqL8mJ7HXRN9sX+bHA9fS3Pdn5UavPTbVxCR+vgf/muftILZcgq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RgDMYAAADcAAAADwAAAAAAAAAAAAAAAACYAgAAZHJz&#10;L2Rvd25yZXYueG1sUEsFBgAAAAAEAAQA9QAAAIsDAAAAAA==&#10;" path="m75,10r,l60,35,45,55,35,65,25,70,15,65,10,50,5,30,5,,,35,5,55r5,15l25,80,35,75,50,65,60,40,75,10xe" strokeweight="1pt">
                    <v:path arrowok="t" o:connecttype="custom" o:connectlocs="75,10;75,10;60,35;45,55;35,65;25,70;25,70;15,65;10,50;5,30;5,0;5,0;0,35;5,55;10,70;25,80;25,80;35,75;50,65;60,40;75,10;75,10" o:connectangles="0,0,0,0,0,0,0,0,0,0,0,0,0,0,0,0,0,0,0,0,0,0"/>
                  </v:shape>
                  <v:shape id="Freeform 2509" o:spid="_x0000_s1127" style="position:absolute;left:380;top:1634;width:85;height:85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rRsMA&#10;AADcAAAADwAAAGRycy9kb3ducmV2LnhtbESPQWvCQBSE74X+h+UVequbilqNbkIrtPSa2IPHZ/a5&#10;Cc2+Ddk1Jv++KxQ8DjPzDbPLR9uKgXrfOFbwOktAEFdON2wU/Bw+X9YgfEDW2DomBRN5yLPHhx2m&#10;2l25oKEMRkQI+xQV1CF0qZS+qsmin7mOOHpn11sMUfZG6h6vEW5bOU+SlbTYcFyosaN9TdVvebEK&#10;1qev6c2EYihofzRSbsY5Th9KPT+N71sQgcZwD/+3v7WC5WYBt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rRsMAAADcAAAADwAAAAAAAAAAAAAAAACYAgAAZHJzL2Rv&#10;d25yZXYueG1sUEsFBgAAAAAEAAQA9QAAAIgDAAAAAA==&#10;" path="m30,75r,l15,70,10,55,5,35,5,,,40,5,65,15,80r10,5l40,85,55,70,70,50,85,15,70,40,55,60,40,75r-10,xe" strokeweight="1pt">
                    <v:path arrowok="t" o:connecttype="custom" o:connectlocs="30,75;30,75;15,70;10,55;5,35;5,0;5,0;0,40;5,65;15,80;25,85;25,85;40,85;55,70;70,50;85,15;85,15;70,40;55,60;40,75;30,75;30,75" o:connectangles="0,0,0,0,0,0,0,0,0,0,0,0,0,0,0,0,0,0,0,0,0,0"/>
                  </v:shape>
                  <v:shape id="Freeform 2510" o:spid="_x0000_s1128" style="position:absolute;left:225;top:1724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BEcUA&#10;AADcAAAADwAAAGRycy9kb3ducmV2LnhtbESP3WoCMRSE7wu+QzhC72p2Ba2uxkUKlkKxtCpeHzZn&#10;f3Bzkm5Sd/v2Rij0cpiZb5h1PphWXKnzjWUF6SQBQVxY3XCl4HTcPS1A+ICssbVMCn7JQ74ZPawx&#10;07bnL7oeQiUihH2GCuoQXCalL2oy6CfWEUevtJ3BEGVXSd1hH+GmldMkmUuDDceFGh291FRcDj8m&#10;UkrzWbrvefq+//DPrsfX3XR/VupxPGxXIAIN4T/8137TCmbLG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cERxQAAANwAAAAPAAAAAAAAAAAAAAAAAJgCAABkcnMv&#10;ZG93bnJldi54bWxQSwUGAAAAAAQABAD1AAAAigMAAAAA&#10;" path="m75,5l,,,10,5,25,15,40,30,59,65,30,70,20,75,5xe" strokeweight="1pt">
                    <v:path arrowok="t" o:connecttype="custom" o:connectlocs="75,5;0,0;0,0;0,10;5,25;15,40;30,59;30,59;65,30;70,20;75,5;75,5" o:connectangles="0,0,0,0,0,0,0,0,0,0,0,0"/>
                  </v:shape>
                </v:group>
                <v:group id="Group 3937" o:spid="_x0000_s1129" style="position:absolute;left:7720;top:7839;width:3861;height:2955;flip:x" coordorigin="10,10" coordsize="2933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0JsFcQAAADcAAAA&#10;DwAAAAAAAAAAAAAAAACqAgAAZHJzL2Rvd25yZXYueG1sUEsFBgAAAAAEAAQA+gAAAJsDAAAAAA==&#10;">
                  <v:shape id="Freeform 3938" o:spid="_x0000_s1130" style="position:absolute;left:10;top:10;width:2923;height:2273;visibility:visible;mso-wrap-style:square;v-text-anchor:top" coordsize="292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EVcMA&#10;AADcAAAADwAAAGRycy9kb3ducmV2LnhtbESP0UoDMRRE3wX/IVzBN5tYtlbXpkWKBaFPXf2A6+aa&#10;LG5uliRtt/16Uyj4OMzMGWaxGn0vDhRTF1jD40SBIG6D6dhq+PrcPDyDSBnZYB+YNJwowWp5e7PA&#10;2oQj7+jQZCsKhFONGlzOQy1lah15TJMwEBfvJ0SPuchopYl4LHDfy6lST9Jjx2XB4UBrR+1vs/ca&#10;1pscq+TseVdtq8aqNHfv6lvr+7vx7RVEpjH/h6/tD6Nh9jKHy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EVcMAAADcAAAADwAAAAAAAAAAAAAAAACYAgAAZHJzL2Rv&#10;d25yZXYueG1sUEsFBgAAAAAEAAQA9QAAAIgDAAAAAA==&#10;" path="m2533,50r,l2463,35,2383,15,2298,5,2208,r-89,l2034,5r-80,15l1879,40r-65,30l1754,105r-50,45l1659,200r-40,55l1584,310r-25,65l1539,445r-15,75l1524,609r15,105l1564,834r10,40l1594,919r40,85l1684,1079r45,75l1789,1249r35,70l1834,1349r5,25l1844,1399r-5,20l1839,1434r-60,-75l1724,1294r-60,-55l1604,1189r-60,-35l1509,1139r-35,-10l1439,1119r-35,l1364,1114r-40,5l1264,1129r-65,20l1134,1179r-80,40l934,1284r-65,35l819,1334r-65,20l685,1369r-80,15l530,1389r-45,5l450,1394r-10,l415,1394r-20,-5l375,1384r-20,5l285,1404r-65,20l165,1449r-45,30l95,1444,85,1429,70,1419r-15,-5l45,1414r-15,5l20,1424r-10,15l,1454r,15l,1484r10,15l20,1514r35,35l45,1574r-15,25l25,1629r-5,30l15,1694r5,30l30,1754r10,24l60,1803r20,20l105,1838r30,10l170,1858r40,5l250,1863r45,-5l340,1848r50,-10l440,1823r55,-25l490,1868r-15,65l460,1993r-20,55l415,2098r-25,50l360,2188r-35,35l390,2188r65,-40l510,2108r50,-40l600,2028r35,-40l665,1943r20,-45l690,1948r5,45l695,2038r-5,45l680,2133r-15,45l645,2223r-25,45l650,2248r35,-20l715,2198r34,-30l814,2088r50,-55l904,1998r35,-30l979,1938r45,-20l1079,1898r65,-15l1209,1878r75,l1289,1923r10,40l1314,2008r20,40l1359,2093r30,40l1424,2173r35,35l1344,2218r-85,10l1234,2238r-20,10l1199,2263r,10l1684,2273r-30,-35l1629,2198r-15,-45l1604,2103r,-50l1609,1993r15,-60l1644,1868r15,45l1679,1958r20,35l1729,2028r30,35l1794,2093r35,25l1874,2143r-75,10l1749,2163r-15,5l1719,2178r-5,5l1714,2193r390,l2069,2153r-30,-45l2019,2063r-20,-45l1984,1973r-10,-45l1969,1878r,-45l2039,1823r65,-20l2164,1783r49,-24l2258,1724r40,-40l2328,1639r25,-50l2368,1559r5,-40l2378,1469r5,-55l2383,1194r,-130l2398,964r10,-55l2423,859r25,-50l2473,774r25,-35l2528,714r30,-25l2588,669r30,-10l2648,654r30,-5l2708,654r30,5l2768,669r25,15l2813,699r25,25l2853,744r15,30l2883,799r35,-155l2923,580r,-55l2913,465r-10,-50l2888,360r-20,-45l2843,270r-30,-40l2788,200r-25,-25l2728,150r-30,-25l2623,85,2533,50xe" strokeweight="1pt">
                    <v:path arrowok="t" o:connecttype="custom" o:connectlocs="2298,5;1954,20;1659,200;1539,445;1564,834;1729,1154;1834,1349;1839,1434;1604,1189;1404,1119;1199,1149;934,1284;685,1369;485,1394;415,1394;285,1404;95,1444;45,1414;0,1454;55,1549;20,1659;40,1778;135,1848;295,1858;495,1798;415,2098;390,2188;635,1988;695,1993;645,2223;715,2198;864,2033;1024,1918;1284,1878;1359,2093;1344,2218;1199,2273;1614,2153;1644,1868;1729,2028;1874,2143;1714,2183;2039,2108;1969,1878;2164,1783;2353,1589;2383,1414;2398,964;2473,774;2588,669;2708,654;2813,699;2883,799;2913,465;2813,230;2698,125" o:connectangles="0,0,0,0,0,0,0,0,0,0,0,0,0,0,0,0,0,0,0,0,0,0,0,0,0,0,0,0,0,0,0,0,0,0,0,0,0,0,0,0,0,0,0,0,0,0,0,0,0,0,0,0,0,0,0,0"/>
                  </v:shape>
                  <v:shape id="Freeform 3939" o:spid="_x0000_s1131" style="position:absolute;left:525;top:2278;width:105;height:70;visibility:visible;mso-wrap-style:square;v-text-anchor:top" coordsize="10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8iMIA&#10;AADcAAAADwAAAGRycy9kb3ducmV2LnhtbERP3WrCMBS+F3yHcITdiKYqDtcZRd0c9Up0e4BDc2yK&#10;zUltMlvf3lwMdvnx/S/Xna3EnRpfOlYwGScgiHOnSy4U/HzvRwsQPiBrrByTggd5WK/6vSWm2rV8&#10;ovs5FCKGsE9RgQmhTqX0uSGLfuxq4shdXGMxRNgUUjfYxnBbyWmSvEqLJccGgzXtDOXX869V4G9T&#10;cxx+tJn//JpvssNsG7JDp9TLoNu8gwjUhX/xnzvTCuZvcW08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vyIwgAAANwAAAAPAAAAAAAAAAAAAAAAAJgCAABkcnMvZG93&#10;bnJldi54bWxQSwUGAAAAAAQABAD1AAAAhwMAAAAA&#10;" path="m105,r,l70,,40,5,15,15,,25r30,l10,50,40,35,35,70,75,35,105,xe" strokeweight="1pt">
                    <v:path arrowok="t" o:connecttype="custom" o:connectlocs="105,0;105,0;70,0;40,5;15,15;0,25;30,25;10,50;40,35;35,70;35,70;75,35;105,0;105,0" o:connectangles="0,0,0,0,0,0,0,0,0,0,0,0,0,0"/>
                  </v:shape>
                  <v:shape id="Freeform 3940" o:spid="_x0000_s1132" style="position:absolute;left:240;top:2233;width:95;height:65;visibility:visible;mso-wrap-style:square;v-text-anchor:top" coordsize="9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ntMUA&#10;AADcAAAADwAAAGRycy9kb3ducmV2LnhtbESPT2vCQBTE7wW/w/IEL0U3ShVNXUWUQi6C/w49PrKv&#10;2dTs25BdTeqn7wqFHoeZ+Q2zXHe2EndqfOlYwXiUgCDOnS65UHA5fwznIHxA1lg5JgU/5GG96r0s&#10;MdWu5SPdT6EQEcI+RQUmhDqV0ueGLPqRq4mj9+UaiyHKppC6wTbCbSUnSTKTFkuOCwZr2hrKr6eb&#10;VfA9ydpuvHu8HvxePrJEfvLFvCk16HebdxCBuvAf/mtnWsF0sYDn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ye0xQAAANwAAAAPAAAAAAAAAAAAAAAAAJgCAABkcnMv&#10;ZG93bnJldi54bWxQSwUGAAAAAAQABAD1AAAAigMAAAAA&#10;" path="m95,r,l90,5,95,,35,10,15,15,,25r25,5l10,50,35,35,30,65,65,35,95,xe" strokeweight="1pt">
                    <v:path arrowok="t" o:connecttype="custom" o:connectlocs="95,0;95,0;90,5;90,5;95,0;95,0;35,10;15,15;0,25;25,30;10,50;35,35;30,65;30,65;65,35;95,0;95,0" o:connectangles="0,0,0,0,0,0,0,0,0,0,0,0,0,0,0,0,0"/>
                  </v:shape>
                  <v:shape id="Freeform 3941" o:spid="_x0000_s1133" style="position:absolute;left:130;top:45;width:2813;height:1684;visibility:visible;mso-wrap-style:square;v-text-anchor:top" coordsize="2813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eRsEA&#10;AADcAAAADwAAAGRycy9kb3ducmV2LnhtbERPy4rCMBTdD/gP4QqzG1MdqKU2igiKixHHF24vze0D&#10;m5vSRO38vVkIszycd7boTSMe1LnasoLxKAJBnFtdc6ngfFp/JSCcR9bYWCYFf+RgMR98ZJhq++QD&#10;PY6+FCGEXYoKKu/bVEqXV2TQjWxLHLjCdgZ9gF0pdYfPEG4aOYmiWBqsOTRU2NKqovx2vBsFyXl3&#10;ya8/9tduzPc1ntTTdbGfKvU57JczEJ56/y9+u7daQRyF+eFMO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HkbBAAAA3AAAAA8AAAAAAAAAAAAAAAAAmAIAAGRycy9kb3du&#10;cmV2LnhtbFBLBQYAAAAABAAEAPUAAACGAwAAAAA=&#10;" path="m2443,15r,l2408,15,2353,5,2303,r-55,l2193,r-50,5l2088,10r-54,10l1979,35r-50,20l1879,75r-45,20l1794,120r-35,25l1729,170r-30,30l1674,235r-25,45l1624,320r-20,50l1589,415r-15,45l1564,505r-5,49l1554,599r,75l1564,754r20,80l1609,919r50,145l1704,1189r15,60l1729,1299r,45l1719,1384r,15l1679,1344r-40,-45l1589,1259r-50,-30l1489,1209r-55,-15l1379,1184r-60,-5l1264,1179r-55,5l1149,1189r-50,15l1044,1219r-55,15l939,1259r-55,25l789,1329r-45,15l699,1359r-40,10l619,1369r-34,l550,1364,445,1349r-45,-5l360,1339r-20,l335,1339r-55,l255,1339r-20,5l160,1364r-65,20l45,1414,,1444r30,15l55,1474r20,25l90,1529r5,35l100,1599r,40l95,1679r75,5l175,1629r15,-45l205,1549r15,-30l245,1499r30,-15l305,1479r35,5l350,1444r10,-15l370,1419r10,-10l400,1404r15,-5l435,1404r15,5l460,1419r5,15l465,1449r-10,35l435,1519r50,15l540,1539r55,-5l654,1529r60,-15l779,1494r70,-25l924,1434r70,-30l1064,1374r65,-20l1189,1339r60,-10l1304,1319r55,l1409,1324r45,10l1499,1349r40,20l1574,1394r35,30l1639,1459r30,40l1694,1544r30,-15l1749,1514r25,-20l1794,1469r20,-30l1829,1409r10,-35l1849,1334r10,-60l1859,1199r,-95l1849,999,1834,814r-10,-95l1824,639r10,-90l1839,510r10,-35l1859,440r15,-30l1889,385r20,-25l1939,335r25,-30l1994,285r35,-20l2059,245r34,-15l2133,220r35,-5l2238,205r70,5l2378,225r70,25l2513,285r60,40l2628,380r45,60l2693,475r20,40l2728,554r15,40l2753,634r5,45l2763,719r,45l2808,604r5,-64l2813,480r-5,-55l2798,375r-15,-50l2763,275r-25,-40l2708,190r-50,-55l2628,110,2598,90,2563,65,2528,50,2483,30,2443,15xe" strokeweight="1pt">
                    <v:path arrowok="t" o:connecttype="custom" o:connectlocs="2408,15;2193,0;1979,35;1834,95;1699,200;1624,320;1564,505;1554,674;1609,919;1704,1189;1719,1384;1679,1344;1489,1209;1319,1179;1099,1204;884,1284;699,1359;550,1364;400,1344;340,1339;255,1339;95,1384;30,1459;90,1529;95,1679;190,1584;275,1484;350,1444;380,1409;435,1404;465,1449;435,1519;654,1529;849,1469;1064,1374;1304,1319;1499,1349;1639,1459;1724,1529;1814,1439;1849,1334;1849,999;1824,719;1839,510;1889,385;1964,305;2093,230;2238,205;2448,250;2673,440;2728,554;2763,719;2813,540;2783,325;2708,190;2563,65;2443,15" o:connectangles="0,0,0,0,0,0,0,0,0,0,0,0,0,0,0,0,0,0,0,0,0,0,0,0,0,0,0,0,0,0,0,0,0,0,0,0,0,0,0,0,0,0,0,0,0,0,0,0,0,0,0,0,0,0,0,0,0"/>
                  </v:shape>
                  <v:shape id="Freeform 3942" o:spid="_x0000_s1134" style="position:absolute;left:105;top:1609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vG8UA&#10;AADcAAAADwAAAGRycy9kb3ducmV2LnhtbESPT2sCMRTE7wW/Q3iCt5pdBWm3RhH/gFA8dOult8fm&#10;dbN187Ik0V2/vSkUehxm5jfMcj3YVtzIh8axgnyagSCunG64VnD+PDy/gAgRWWPrmBTcKcB6NXpa&#10;YqFdzx90K2MtEoRDgQpMjF0hZagMWQxT1xEn79t5izFJX0vtsU9w28pZli2kxYbTgsGOtoaqS3m1&#10;Csrqa37K+zb6cvc+O+x/Xs15d1JqMh42byAiDfE//Nc+agWLLI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a8bxQAAANwAAAAPAAAAAAAAAAAAAAAAAJgCAABkcnMv&#10;ZG93bnJldi54bWxQSwUGAAAAAAQABAD1AAAAigMAAAAA&#10;" path="m75,10r,l60,35,45,55,35,65,25,70,15,65,10,50,5,30,5,,,35,5,55r5,15l25,80,35,75,50,65,60,40,75,10xe" strokeweight="1pt">
                    <v:path arrowok="t" o:connecttype="custom" o:connectlocs="75,10;75,10;60,35;45,55;35,65;25,70;25,70;15,65;10,50;5,30;5,0;5,0;0,35;5,55;10,70;25,80;25,80;35,75;50,65;60,40;75,10;75,10" o:connectangles="0,0,0,0,0,0,0,0,0,0,0,0,0,0,0,0,0,0,0,0,0,0"/>
                  </v:shape>
                  <v:shape id="Freeform 3943" o:spid="_x0000_s1135" style="position:absolute;left:380;top:1634;width:85;height:85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iUsEA&#10;AADcAAAADwAAAGRycy9kb3ducmV2LnhtbESPQYvCMBSE78L+h/AW9qbp9qBuNcoqKF6rHvb4bJ5p&#10;sXkpTaztv98IgsdhZr5hluve1qKj1leOFXxPEhDEhdMVGwXn0248B+EDssbaMSkYyMN69TFaYqbd&#10;g3PqjsGICGGfoYIyhCaT0hclWfQT1xBH7+paiyHK1kjd4iPCbS3TJJlKixXHhRIb2pZU3I53q2B+&#10;2Q8zE/Iup+2fkfKnT3HYKPX12f8uQATqwzv8ah+0gmmS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qYlLBAAAA3AAAAA8AAAAAAAAAAAAAAAAAmAIAAGRycy9kb3du&#10;cmV2LnhtbFBLBQYAAAAABAAEAPUAAACGAwAAAAA=&#10;" path="m30,75r,l15,70,10,55,5,35,5,,,40,5,65,15,80r10,5l40,85,55,70,70,50,85,15,70,40,55,60,40,75r-10,xe" strokeweight="1pt">
                    <v:path arrowok="t" o:connecttype="custom" o:connectlocs="30,75;30,75;15,70;10,55;5,35;5,0;5,0;0,40;5,65;15,80;25,85;25,85;40,85;55,70;70,50;85,15;85,15;70,40;55,60;40,75;30,75;30,75" o:connectangles="0,0,0,0,0,0,0,0,0,0,0,0,0,0,0,0,0,0,0,0,0,0"/>
                  </v:shape>
                  <v:shape id="Freeform 3944" o:spid="_x0000_s1136" style="position:absolute;left:225;top:1724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IBcQA&#10;AADcAAAADwAAAGRycy9kb3ducmV2LnhtbESP3WrCQBSE7wu+w3IE7+omCmlJXUMRFEEsrUqvD9mT&#10;H5o9u2ZXk759t1Do5TAz3zCrYjSduFPvW8sK0nkCgri0uuVaweW8fXwG4QOyxs4yKfgmD8V68rDC&#10;XNuBP+h+CrWIEPY5KmhCcLmUvmzIoJ9bRxy9yvYGQ5R9LXWPQ4SbTi6SJJMGW44LDTraNFR+nW4m&#10;UirzXrlrlh6Ob/7JDbjbLo6fSs2m4+sLiEBj+A//tfdaQZYs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XCAXEAAAA3AAAAA8AAAAAAAAAAAAAAAAAmAIAAGRycy9k&#10;b3ducmV2LnhtbFBLBQYAAAAABAAEAPUAAACJAwAAAAA=&#10;" path="m75,5l,,,10,5,25,15,40,30,59,65,30,70,20,75,5xe" strokeweight="1pt">
                    <v:path arrowok="t" o:connecttype="custom" o:connectlocs="75,5;0,0;0,0;0,10;5,25;15,40;30,59;30,59;65,30;70,20;75,5;75,5" o:connectangles="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70781C" w:rsidRDefault="0070781C"/>
    <w:p w:rsidR="008F4AAA" w:rsidRDefault="008F4AAA">
      <w:r>
        <w:br w:type="page"/>
      </w:r>
    </w:p>
    <w:p w:rsidR="00F82372" w:rsidRDefault="004F0F08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93860" cy="7078345"/>
                <wp:effectExtent l="19050" t="9525" r="21590" b="17780"/>
                <wp:wrapNone/>
                <wp:docPr id="385" name="Group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3860" cy="7078345"/>
                          <a:chOff x="596" y="588"/>
                          <a:chExt cx="14636" cy="11147"/>
                        </a:xfrm>
                      </wpg:grpSpPr>
                      <wpg:grpSp>
                        <wpg:cNvPr id="386" name="Group 4866"/>
                        <wpg:cNvGrpSpPr>
                          <a:grpSpLocks/>
                        </wpg:cNvGrpSpPr>
                        <wpg:grpSpPr bwMode="auto">
                          <a:xfrm>
                            <a:off x="596" y="588"/>
                            <a:ext cx="14636" cy="11147"/>
                            <a:chOff x="596" y="588"/>
                            <a:chExt cx="14636" cy="11147"/>
                          </a:xfrm>
                        </wpg:grpSpPr>
                        <wpg:grpSp>
                          <wpg:cNvPr id="387" name="Group 4865"/>
                          <wpg:cNvGrpSpPr>
                            <a:grpSpLocks/>
                          </wpg:cNvGrpSpPr>
                          <wpg:grpSpPr bwMode="auto">
                            <a:xfrm>
                              <a:off x="10298" y="4359"/>
                              <a:ext cx="4345" cy="2751"/>
                              <a:chOff x="10298" y="4359"/>
                              <a:chExt cx="4345" cy="2751"/>
                            </a:xfrm>
                          </wpg:grpSpPr>
                          <wpg:grpSp>
                            <wpg:cNvPr id="388" name="Group 48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98" y="4359"/>
                                <a:ext cx="4345" cy="2284"/>
                                <a:chOff x="4588" y="2268"/>
                                <a:chExt cx="6315" cy="3320"/>
                              </a:xfrm>
                            </wpg:grpSpPr>
                            <wpg:grpSp>
                              <wpg:cNvPr id="389" name="Group 4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8" y="2268"/>
                                  <a:ext cx="2233" cy="2984"/>
                                  <a:chOff x="4588" y="2268"/>
                                  <a:chExt cx="2233" cy="2984"/>
                                </a:xfrm>
                              </wpg:grpSpPr>
                              <wps:wsp>
                                <wps:cNvPr id="390" name="Freeform 4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0" y="3662"/>
                                    <a:ext cx="520" cy="1590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" name="Freeform 4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3" y="2912"/>
                                    <a:ext cx="1258" cy="887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Freeform 4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" y="2604"/>
                                    <a:ext cx="1377" cy="91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Freeform 4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8" y="3203"/>
                                    <a:ext cx="647" cy="1981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Freeform 4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2" y="2268"/>
                                    <a:ext cx="1568" cy="1106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5" name="Group 48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70" y="2604"/>
                                  <a:ext cx="2233" cy="2984"/>
                                  <a:chOff x="4588" y="2268"/>
                                  <a:chExt cx="2233" cy="2984"/>
                                </a:xfrm>
                              </wpg:grpSpPr>
                              <wps:wsp>
                                <wps:cNvPr id="396" name="Freeform 4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0" y="3662"/>
                                    <a:ext cx="520" cy="1590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Freeform 4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3" y="2912"/>
                                    <a:ext cx="1258" cy="887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Freeform 4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" y="2604"/>
                                    <a:ext cx="1377" cy="91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" name="Freeform 4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8" y="3203"/>
                                    <a:ext cx="647" cy="1981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Freeform 4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2" y="2268"/>
                                    <a:ext cx="1568" cy="1106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01" name="Group 48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882" y="4590"/>
                                <a:ext cx="1887" cy="2520"/>
                                <a:chOff x="474" y="1578"/>
                                <a:chExt cx="4955" cy="6622"/>
                              </a:xfrm>
                            </wpg:grpSpPr>
                            <wps:wsp>
                              <wps:cNvPr id="402" name="Freeform 4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8" y="4672"/>
                                  <a:ext cx="1154" cy="3528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4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8" y="3007"/>
                                  <a:ext cx="2791" cy="1969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4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4" y="2324"/>
                                  <a:ext cx="3056" cy="2030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4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" y="3653"/>
                                  <a:ext cx="1435" cy="4396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Freeform 4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1578"/>
                                  <a:ext cx="3479" cy="2454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07" name="Group 4864"/>
                          <wpg:cNvGrpSpPr>
                            <a:grpSpLocks/>
                          </wpg:cNvGrpSpPr>
                          <wpg:grpSpPr bwMode="auto">
                            <a:xfrm>
                              <a:off x="596" y="3711"/>
                              <a:ext cx="6425" cy="3074"/>
                              <a:chOff x="596" y="3711"/>
                              <a:chExt cx="6425" cy="3074"/>
                            </a:xfrm>
                          </wpg:grpSpPr>
                          <wpg:grpSp>
                            <wpg:cNvPr id="408" name="Group 4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" y="3711"/>
                                <a:ext cx="1887" cy="2521"/>
                                <a:chOff x="474" y="1578"/>
                                <a:chExt cx="4955" cy="6622"/>
                              </a:xfrm>
                            </wpg:grpSpPr>
                            <wps:wsp>
                              <wps:cNvPr id="409" name="Freeform 4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8" y="4672"/>
                                  <a:ext cx="1154" cy="3528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Freeform 4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8" y="3007"/>
                                  <a:ext cx="2791" cy="1969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Freeform 4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4" y="2324"/>
                                  <a:ext cx="3056" cy="2030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Freeform 4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" y="3653"/>
                                  <a:ext cx="1435" cy="4396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Freeform 4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1578"/>
                                  <a:ext cx="3479" cy="2454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4" name="Group 48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60" y="4161"/>
                                <a:ext cx="1886" cy="2521"/>
                                <a:chOff x="474" y="1578"/>
                                <a:chExt cx="4955" cy="6622"/>
                              </a:xfrm>
                            </wpg:grpSpPr>
                            <wps:wsp>
                              <wps:cNvPr id="415" name="Freeform 4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8" y="4672"/>
                                  <a:ext cx="1154" cy="3528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4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8" y="3007"/>
                                  <a:ext cx="2791" cy="1969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4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4" y="2324"/>
                                  <a:ext cx="3056" cy="2030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4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" y="3653"/>
                                  <a:ext cx="1435" cy="4396"/>
                                </a:xfrm>
                                <a:custGeom>
                                  <a:avLst/>
                                  <a:gdLst>
                                    <a:gd name="T0" fmla="*/ 390 w 661"/>
                                    <a:gd name="T1" fmla="*/ 35 h 2025"/>
                                    <a:gd name="T2" fmla="*/ 220 w 661"/>
                                    <a:gd name="T3" fmla="*/ 0 h 2025"/>
                                    <a:gd name="T4" fmla="*/ 220 w 661"/>
                                    <a:gd name="T5" fmla="*/ 0 h 2025"/>
                                    <a:gd name="T6" fmla="*/ 215 w 661"/>
                                    <a:gd name="T7" fmla="*/ 155 h 2025"/>
                                    <a:gd name="T8" fmla="*/ 210 w 661"/>
                                    <a:gd name="T9" fmla="*/ 275 h 2025"/>
                                    <a:gd name="T10" fmla="*/ 200 w 661"/>
                                    <a:gd name="T11" fmla="*/ 375 h 2025"/>
                                    <a:gd name="T12" fmla="*/ 185 w 661"/>
                                    <a:gd name="T13" fmla="*/ 445 h 2025"/>
                                    <a:gd name="T14" fmla="*/ 170 w 661"/>
                                    <a:gd name="T15" fmla="*/ 485 h 2025"/>
                                    <a:gd name="T16" fmla="*/ 165 w 661"/>
                                    <a:gd name="T17" fmla="*/ 495 h 2025"/>
                                    <a:gd name="T18" fmla="*/ 155 w 661"/>
                                    <a:gd name="T19" fmla="*/ 500 h 2025"/>
                                    <a:gd name="T20" fmla="*/ 145 w 661"/>
                                    <a:gd name="T21" fmla="*/ 495 h 2025"/>
                                    <a:gd name="T22" fmla="*/ 135 w 661"/>
                                    <a:gd name="T23" fmla="*/ 485 h 2025"/>
                                    <a:gd name="T24" fmla="*/ 115 w 661"/>
                                    <a:gd name="T25" fmla="*/ 445 h 2025"/>
                                    <a:gd name="T26" fmla="*/ 45 w 661"/>
                                    <a:gd name="T27" fmla="*/ 610 h 2025"/>
                                    <a:gd name="T28" fmla="*/ 45 w 661"/>
                                    <a:gd name="T29" fmla="*/ 610 h 2025"/>
                                    <a:gd name="T30" fmla="*/ 80 w 661"/>
                                    <a:gd name="T31" fmla="*/ 670 h 2025"/>
                                    <a:gd name="T32" fmla="*/ 110 w 661"/>
                                    <a:gd name="T33" fmla="*/ 730 h 2025"/>
                                    <a:gd name="T34" fmla="*/ 135 w 661"/>
                                    <a:gd name="T35" fmla="*/ 795 h 2025"/>
                                    <a:gd name="T36" fmla="*/ 155 w 661"/>
                                    <a:gd name="T37" fmla="*/ 865 h 2025"/>
                                    <a:gd name="T38" fmla="*/ 170 w 661"/>
                                    <a:gd name="T39" fmla="*/ 935 h 2025"/>
                                    <a:gd name="T40" fmla="*/ 175 w 661"/>
                                    <a:gd name="T41" fmla="*/ 1010 h 2025"/>
                                    <a:gd name="T42" fmla="*/ 180 w 661"/>
                                    <a:gd name="T43" fmla="*/ 1090 h 2025"/>
                                    <a:gd name="T44" fmla="*/ 180 w 661"/>
                                    <a:gd name="T45" fmla="*/ 1170 h 2025"/>
                                    <a:gd name="T46" fmla="*/ 175 w 661"/>
                                    <a:gd name="T47" fmla="*/ 1255 h 2025"/>
                                    <a:gd name="T48" fmla="*/ 165 w 661"/>
                                    <a:gd name="T49" fmla="*/ 1340 h 2025"/>
                                    <a:gd name="T50" fmla="*/ 150 w 661"/>
                                    <a:gd name="T51" fmla="*/ 1430 h 2025"/>
                                    <a:gd name="T52" fmla="*/ 130 w 661"/>
                                    <a:gd name="T53" fmla="*/ 1520 h 2025"/>
                                    <a:gd name="T54" fmla="*/ 105 w 661"/>
                                    <a:gd name="T55" fmla="*/ 1620 h 2025"/>
                                    <a:gd name="T56" fmla="*/ 75 w 661"/>
                                    <a:gd name="T57" fmla="*/ 1715 h 2025"/>
                                    <a:gd name="T58" fmla="*/ 40 w 661"/>
                                    <a:gd name="T59" fmla="*/ 1820 h 2025"/>
                                    <a:gd name="T60" fmla="*/ 0 w 661"/>
                                    <a:gd name="T61" fmla="*/ 1925 h 2025"/>
                                    <a:gd name="T62" fmla="*/ 530 w 661"/>
                                    <a:gd name="T63" fmla="*/ 2025 h 2025"/>
                                    <a:gd name="T64" fmla="*/ 460 w 661"/>
                                    <a:gd name="T65" fmla="*/ 1940 h 2025"/>
                                    <a:gd name="T66" fmla="*/ 661 w 661"/>
                                    <a:gd name="T67" fmla="*/ 1940 h 2025"/>
                                    <a:gd name="T68" fmla="*/ 661 w 661"/>
                                    <a:gd name="T69" fmla="*/ 1940 h 2025"/>
                                    <a:gd name="T70" fmla="*/ 615 w 661"/>
                                    <a:gd name="T71" fmla="*/ 1865 h 2025"/>
                                    <a:gd name="T72" fmla="*/ 575 w 661"/>
                                    <a:gd name="T73" fmla="*/ 1785 h 2025"/>
                                    <a:gd name="T74" fmla="*/ 535 w 661"/>
                                    <a:gd name="T75" fmla="*/ 1700 h 2025"/>
                                    <a:gd name="T76" fmla="*/ 500 w 661"/>
                                    <a:gd name="T77" fmla="*/ 1605 h 2025"/>
                                    <a:gd name="T78" fmla="*/ 470 w 661"/>
                                    <a:gd name="T79" fmla="*/ 1510 h 2025"/>
                                    <a:gd name="T80" fmla="*/ 440 w 661"/>
                                    <a:gd name="T81" fmla="*/ 1405 h 2025"/>
                                    <a:gd name="T82" fmla="*/ 420 w 661"/>
                                    <a:gd name="T83" fmla="*/ 1295 h 2025"/>
                                    <a:gd name="T84" fmla="*/ 400 w 661"/>
                                    <a:gd name="T85" fmla="*/ 1180 h 2025"/>
                                    <a:gd name="T86" fmla="*/ 385 w 661"/>
                                    <a:gd name="T87" fmla="*/ 1060 h 2025"/>
                                    <a:gd name="T88" fmla="*/ 375 w 661"/>
                                    <a:gd name="T89" fmla="*/ 930 h 2025"/>
                                    <a:gd name="T90" fmla="*/ 365 w 661"/>
                                    <a:gd name="T91" fmla="*/ 795 h 2025"/>
                                    <a:gd name="T92" fmla="*/ 365 w 661"/>
                                    <a:gd name="T93" fmla="*/ 655 h 2025"/>
                                    <a:gd name="T94" fmla="*/ 365 w 661"/>
                                    <a:gd name="T95" fmla="*/ 510 h 2025"/>
                                    <a:gd name="T96" fmla="*/ 370 w 661"/>
                                    <a:gd name="T97" fmla="*/ 360 h 2025"/>
                                    <a:gd name="T98" fmla="*/ 380 w 661"/>
                                    <a:gd name="T99" fmla="*/ 200 h 2025"/>
                                    <a:gd name="T100" fmla="*/ 390 w 661"/>
                                    <a:gd name="T101" fmla="*/ 35 h 2025"/>
                                    <a:gd name="T102" fmla="*/ 390 w 661"/>
                                    <a:gd name="T103" fmla="*/ 35 h 20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61" h="2025">
                                      <a:moveTo>
                                        <a:pt x="390" y="35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210" y="275"/>
                                      </a:lnTo>
                                      <a:lnTo>
                                        <a:pt x="200" y="375"/>
                                      </a:lnTo>
                                      <a:lnTo>
                                        <a:pt x="185" y="44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5" y="495"/>
                                      </a:lnTo>
                                      <a:lnTo>
                                        <a:pt x="155" y="500"/>
                                      </a:lnTo>
                                      <a:lnTo>
                                        <a:pt x="145" y="49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80" y="670"/>
                                      </a:lnTo>
                                      <a:lnTo>
                                        <a:pt x="110" y="730"/>
                                      </a:lnTo>
                                      <a:lnTo>
                                        <a:pt x="135" y="795"/>
                                      </a:lnTo>
                                      <a:lnTo>
                                        <a:pt x="155" y="865"/>
                                      </a:lnTo>
                                      <a:lnTo>
                                        <a:pt x="170" y="935"/>
                                      </a:lnTo>
                                      <a:lnTo>
                                        <a:pt x="175" y="1010"/>
                                      </a:lnTo>
                                      <a:lnTo>
                                        <a:pt x="180" y="1090"/>
                                      </a:lnTo>
                                      <a:lnTo>
                                        <a:pt x="180" y="1170"/>
                                      </a:lnTo>
                                      <a:lnTo>
                                        <a:pt x="175" y="1255"/>
                                      </a:lnTo>
                                      <a:lnTo>
                                        <a:pt x="165" y="1340"/>
                                      </a:lnTo>
                                      <a:lnTo>
                                        <a:pt x="150" y="1430"/>
                                      </a:lnTo>
                                      <a:lnTo>
                                        <a:pt x="130" y="1520"/>
                                      </a:lnTo>
                                      <a:lnTo>
                                        <a:pt x="105" y="1620"/>
                                      </a:lnTo>
                                      <a:lnTo>
                                        <a:pt x="75" y="1715"/>
                                      </a:lnTo>
                                      <a:lnTo>
                                        <a:pt x="40" y="1820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530" y="2025"/>
                                      </a:lnTo>
                                      <a:lnTo>
                                        <a:pt x="460" y="1940"/>
                                      </a:lnTo>
                                      <a:lnTo>
                                        <a:pt x="661" y="1940"/>
                                      </a:lnTo>
                                      <a:lnTo>
                                        <a:pt x="615" y="1865"/>
                                      </a:lnTo>
                                      <a:lnTo>
                                        <a:pt x="575" y="1785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00" y="1605"/>
                                      </a:lnTo>
                                      <a:lnTo>
                                        <a:pt x="470" y="1510"/>
                                      </a:lnTo>
                                      <a:lnTo>
                                        <a:pt x="440" y="1405"/>
                                      </a:lnTo>
                                      <a:lnTo>
                                        <a:pt x="420" y="1295"/>
                                      </a:lnTo>
                                      <a:lnTo>
                                        <a:pt x="400" y="1180"/>
                                      </a:lnTo>
                                      <a:lnTo>
                                        <a:pt x="385" y="1060"/>
                                      </a:lnTo>
                                      <a:lnTo>
                                        <a:pt x="375" y="930"/>
                                      </a:lnTo>
                                      <a:lnTo>
                                        <a:pt x="365" y="795"/>
                                      </a:lnTo>
                                      <a:lnTo>
                                        <a:pt x="365" y="655"/>
                                      </a:lnTo>
                                      <a:lnTo>
                                        <a:pt x="365" y="510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80" y="200"/>
                                      </a:lnTo>
                                      <a:lnTo>
                                        <a:pt x="3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4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1578"/>
                                  <a:ext cx="3479" cy="2454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0" name="Group 48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76" y="4501"/>
                                <a:ext cx="4345" cy="2284"/>
                                <a:chOff x="4588" y="2268"/>
                                <a:chExt cx="6315" cy="3320"/>
                              </a:xfrm>
                            </wpg:grpSpPr>
                            <wpg:grpSp>
                              <wpg:cNvPr id="421" name="Group 48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8" y="2268"/>
                                  <a:ext cx="2233" cy="2984"/>
                                  <a:chOff x="4588" y="2268"/>
                                  <a:chExt cx="2233" cy="2984"/>
                                </a:xfrm>
                              </wpg:grpSpPr>
                              <wps:wsp>
                                <wps:cNvPr id="422" name="Freeform 4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0" y="3662"/>
                                    <a:ext cx="520" cy="1590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Freeform 4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3" y="2912"/>
                                    <a:ext cx="1258" cy="887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Freeform 4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" y="2604"/>
                                    <a:ext cx="1377" cy="91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" name="Freeform 4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8" y="3203"/>
                                    <a:ext cx="647" cy="1981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Freeform 4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2" y="2268"/>
                                    <a:ext cx="1568" cy="1106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7" name="Group 48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70" y="2604"/>
                                  <a:ext cx="2233" cy="2984"/>
                                  <a:chOff x="4588" y="2268"/>
                                  <a:chExt cx="2233" cy="2984"/>
                                </a:xfrm>
                              </wpg:grpSpPr>
                              <wps:wsp>
                                <wps:cNvPr id="428" name="Freeform 4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0" y="3662"/>
                                    <a:ext cx="520" cy="1590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Freeform 4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3" y="2912"/>
                                    <a:ext cx="1258" cy="887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Freeform 4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" y="2604"/>
                                    <a:ext cx="1377" cy="91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Freeform 4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8" y="3203"/>
                                    <a:ext cx="647" cy="1981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Freeform 4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2" y="2268"/>
                                    <a:ext cx="1568" cy="1106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33" name="Freeform 2368"/>
                          <wps:cNvSpPr>
                            <a:spLocks/>
                          </wps:cNvSpPr>
                          <wps:spPr bwMode="auto">
                            <a:xfrm flipH="1">
                              <a:off x="716" y="5541"/>
                              <a:ext cx="14516" cy="6194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2673"/>
                          <wps:cNvSpPr>
                            <a:spLocks noChangeArrowheads="1"/>
                          </wps:cNvSpPr>
                          <wps:spPr bwMode="auto">
                            <a:xfrm rot="-726497">
                              <a:off x="10882" y="588"/>
                              <a:ext cx="2737" cy="2455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287"/>
                        <wpg:cNvGrpSpPr>
                          <a:grpSpLocks/>
                        </wpg:cNvGrpSpPr>
                        <wpg:grpSpPr bwMode="auto">
                          <a:xfrm>
                            <a:off x="11435" y="8828"/>
                            <a:ext cx="3325" cy="2504"/>
                            <a:chOff x="10" y="10"/>
                            <a:chExt cx="3012" cy="2268"/>
                          </a:xfrm>
                        </wpg:grpSpPr>
                        <wps:wsp>
                          <wps:cNvPr id="436" name="Freeform 2288"/>
                          <wps:cNvSpPr>
                            <a:spLocks/>
                          </wps:cNvSpPr>
                          <wps:spPr bwMode="auto">
                            <a:xfrm>
                              <a:off x="1131" y="1863"/>
                              <a:ext cx="520" cy="330"/>
                            </a:xfrm>
                            <a:custGeom>
                              <a:avLst/>
                              <a:gdLst>
                                <a:gd name="T0" fmla="*/ 465 w 520"/>
                                <a:gd name="T1" fmla="*/ 30 h 330"/>
                                <a:gd name="T2" fmla="*/ 75 w 520"/>
                                <a:gd name="T3" fmla="*/ 0 h 330"/>
                                <a:gd name="T4" fmla="*/ 75 w 520"/>
                                <a:gd name="T5" fmla="*/ 0 h 330"/>
                                <a:gd name="T6" fmla="*/ 75 w 520"/>
                                <a:gd name="T7" fmla="*/ 30 h 330"/>
                                <a:gd name="T8" fmla="*/ 80 w 520"/>
                                <a:gd name="T9" fmla="*/ 60 h 330"/>
                                <a:gd name="T10" fmla="*/ 85 w 520"/>
                                <a:gd name="T11" fmla="*/ 90 h 330"/>
                                <a:gd name="T12" fmla="*/ 95 w 520"/>
                                <a:gd name="T13" fmla="*/ 115 h 330"/>
                                <a:gd name="T14" fmla="*/ 110 w 520"/>
                                <a:gd name="T15" fmla="*/ 145 h 330"/>
                                <a:gd name="T16" fmla="*/ 130 w 520"/>
                                <a:gd name="T17" fmla="*/ 175 h 330"/>
                                <a:gd name="T18" fmla="*/ 175 w 520"/>
                                <a:gd name="T19" fmla="*/ 230 h 330"/>
                                <a:gd name="T20" fmla="*/ 0 w 520"/>
                                <a:gd name="T21" fmla="*/ 270 h 330"/>
                                <a:gd name="T22" fmla="*/ 70 w 520"/>
                                <a:gd name="T23" fmla="*/ 270 h 330"/>
                                <a:gd name="T24" fmla="*/ 15 w 520"/>
                                <a:gd name="T25" fmla="*/ 295 h 330"/>
                                <a:gd name="T26" fmla="*/ 70 w 520"/>
                                <a:gd name="T27" fmla="*/ 295 h 330"/>
                                <a:gd name="T28" fmla="*/ 35 w 520"/>
                                <a:gd name="T29" fmla="*/ 330 h 330"/>
                                <a:gd name="T30" fmla="*/ 520 w 520"/>
                                <a:gd name="T31" fmla="*/ 295 h 330"/>
                                <a:gd name="T32" fmla="*/ 465 w 520"/>
                                <a:gd name="T33" fmla="*/ 30 h 330"/>
                                <a:gd name="T34" fmla="*/ 465 w 520"/>
                                <a:gd name="T35" fmla="*/ 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0" h="330">
                                  <a:moveTo>
                                    <a:pt x="465" y="3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10" y="145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70" y="270"/>
                                  </a:lnTo>
                                  <a:lnTo>
                                    <a:pt x="15" y="295"/>
                                  </a:lnTo>
                                  <a:lnTo>
                                    <a:pt x="70" y="295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520" y="295"/>
                                  </a:lnTo>
                                  <a:lnTo>
                                    <a:pt x="46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289"/>
                          <wps:cNvSpPr>
                            <a:spLocks/>
                          </wps:cNvSpPr>
                          <wps:spPr bwMode="auto">
                            <a:xfrm>
                              <a:off x="10" y="1029"/>
                              <a:ext cx="2006" cy="1249"/>
                            </a:xfrm>
                            <a:custGeom>
                              <a:avLst/>
                              <a:gdLst>
                                <a:gd name="T0" fmla="*/ 285 w 2006"/>
                                <a:gd name="T1" fmla="*/ 125 h 1249"/>
                                <a:gd name="T2" fmla="*/ 245 w 2006"/>
                                <a:gd name="T3" fmla="*/ 140 h 1249"/>
                                <a:gd name="T4" fmla="*/ 210 w 2006"/>
                                <a:gd name="T5" fmla="*/ 175 h 1249"/>
                                <a:gd name="T6" fmla="*/ 200 w 2006"/>
                                <a:gd name="T7" fmla="*/ 200 h 1249"/>
                                <a:gd name="T8" fmla="*/ 195 w 2006"/>
                                <a:gd name="T9" fmla="*/ 240 h 1249"/>
                                <a:gd name="T10" fmla="*/ 200 w 2006"/>
                                <a:gd name="T11" fmla="*/ 260 h 1249"/>
                                <a:gd name="T12" fmla="*/ 200 w 2006"/>
                                <a:gd name="T13" fmla="*/ 260 h 1249"/>
                                <a:gd name="T14" fmla="*/ 125 w 2006"/>
                                <a:gd name="T15" fmla="*/ 375 h 1249"/>
                                <a:gd name="T16" fmla="*/ 40 w 2006"/>
                                <a:gd name="T17" fmla="*/ 520 h 1249"/>
                                <a:gd name="T18" fmla="*/ 5 w 2006"/>
                                <a:gd name="T19" fmla="*/ 610 h 1249"/>
                                <a:gd name="T20" fmla="*/ 0 w 2006"/>
                                <a:gd name="T21" fmla="*/ 699 h 1249"/>
                                <a:gd name="T22" fmla="*/ 10 w 2006"/>
                                <a:gd name="T23" fmla="*/ 739 h 1249"/>
                                <a:gd name="T24" fmla="*/ 50 w 2006"/>
                                <a:gd name="T25" fmla="*/ 809 h 1249"/>
                                <a:gd name="T26" fmla="*/ 75 w 2006"/>
                                <a:gd name="T27" fmla="*/ 834 h 1249"/>
                                <a:gd name="T28" fmla="*/ 140 w 2006"/>
                                <a:gd name="T29" fmla="*/ 869 h 1249"/>
                                <a:gd name="T30" fmla="*/ 215 w 2006"/>
                                <a:gd name="T31" fmla="*/ 884 h 1249"/>
                                <a:gd name="T32" fmla="*/ 255 w 2006"/>
                                <a:gd name="T33" fmla="*/ 884 h 1249"/>
                                <a:gd name="T34" fmla="*/ 325 w 2006"/>
                                <a:gd name="T35" fmla="*/ 864 h 1249"/>
                                <a:gd name="T36" fmla="*/ 600 w 2006"/>
                                <a:gd name="T37" fmla="*/ 670 h 1249"/>
                                <a:gd name="T38" fmla="*/ 575 w 2006"/>
                                <a:gd name="T39" fmla="*/ 789 h 1249"/>
                                <a:gd name="T40" fmla="*/ 510 w 2006"/>
                                <a:gd name="T41" fmla="*/ 1009 h 1249"/>
                                <a:gd name="T42" fmla="*/ 465 w 2006"/>
                                <a:gd name="T43" fmla="*/ 1109 h 1249"/>
                                <a:gd name="T44" fmla="*/ 640 w 2006"/>
                                <a:gd name="T45" fmla="*/ 924 h 1249"/>
                                <a:gd name="T46" fmla="*/ 796 w 2006"/>
                                <a:gd name="T47" fmla="*/ 714 h 1249"/>
                                <a:gd name="T48" fmla="*/ 786 w 2006"/>
                                <a:gd name="T49" fmla="*/ 829 h 1249"/>
                                <a:gd name="T50" fmla="*/ 730 w 2006"/>
                                <a:gd name="T51" fmla="*/ 1054 h 1249"/>
                                <a:gd name="T52" fmla="*/ 695 w 2006"/>
                                <a:gd name="T53" fmla="*/ 1164 h 1249"/>
                                <a:gd name="T54" fmla="*/ 781 w 2006"/>
                                <a:gd name="T55" fmla="*/ 1074 h 1249"/>
                                <a:gd name="T56" fmla="*/ 861 w 2006"/>
                                <a:gd name="T57" fmla="*/ 974 h 1249"/>
                                <a:gd name="T58" fmla="*/ 931 w 2006"/>
                                <a:gd name="T59" fmla="*/ 864 h 1249"/>
                                <a:gd name="T60" fmla="*/ 996 w 2006"/>
                                <a:gd name="T61" fmla="*/ 744 h 1249"/>
                                <a:gd name="T62" fmla="*/ 1031 w 2006"/>
                                <a:gd name="T63" fmla="*/ 779 h 1249"/>
                                <a:gd name="T64" fmla="*/ 1121 w 2006"/>
                                <a:gd name="T65" fmla="*/ 844 h 1249"/>
                                <a:gd name="T66" fmla="*/ 1171 w 2006"/>
                                <a:gd name="T67" fmla="*/ 864 h 1249"/>
                                <a:gd name="T68" fmla="*/ 1296 w 2006"/>
                                <a:gd name="T69" fmla="*/ 899 h 1249"/>
                                <a:gd name="T70" fmla="*/ 1451 w 2006"/>
                                <a:gd name="T71" fmla="*/ 919 h 1249"/>
                                <a:gd name="T72" fmla="*/ 1446 w 2006"/>
                                <a:gd name="T73" fmla="*/ 949 h 1249"/>
                                <a:gd name="T74" fmla="*/ 1456 w 2006"/>
                                <a:gd name="T75" fmla="*/ 1009 h 1249"/>
                                <a:gd name="T76" fmla="*/ 1481 w 2006"/>
                                <a:gd name="T77" fmla="*/ 1059 h 1249"/>
                                <a:gd name="T78" fmla="*/ 1526 w 2006"/>
                                <a:gd name="T79" fmla="*/ 1109 h 1249"/>
                                <a:gd name="T80" fmla="*/ 1366 w 2006"/>
                                <a:gd name="T81" fmla="*/ 1174 h 1249"/>
                                <a:gd name="T82" fmla="*/ 1381 w 2006"/>
                                <a:gd name="T83" fmla="*/ 1214 h 1249"/>
                                <a:gd name="T84" fmla="*/ 1411 w 2006"/>
                                <a:gd name="T85" fmla="*/ 1249 h 1249"/>
                                <a:gd name="T86" fmla="*/ 1526 w 2006"/>
                                <a:gd name="T87" fmla="*/ 1234 h 1249"/>
                                <a:gd name="T88" fmla="*/ 1761 w 2006"/>
                                <a:gd name="T89" fmla="*/ 1219 h 1249"/>
                                <a:gd name="T90" fmla="*/ 1876 w 2006"/>
                                <a:gd name="T91" fmla="*/ 1219 h 1249"/>
                                <a:gd name="T92" fmla="*/ 1851 w 2006"/>
                                <a:gd name="T93" fmla="*/ 1154 h 1249"/>
                                <a:gd name="T94" fmla="*/ 1841 w 2006"/>
                                <a:gd name="T95" fmla="*/ 1089 h 1249"/>
                                <a:gd name="T96" fmla="*/ 1846 w 2006"/>
                                <a:gd name="T97" fmla="*/ 1024 h 1249"/>
                                <a:gd name="T98" fmla="*/ 1861 w 2006"/>
                                <a:gd name="T99" fmla="*/ 959 h 1249"/>
                                <a:gd name="T100" fmla="*/ 1896 w 2006"/>
                                <a:gd name="T101" fmla="*/ 919 h 1249"/>
                                <a:gd name="T102" fmla="*/ 1951 w 2006"/>
                                <a:gd name="T103" fmla="*/ 844 h 1249"/>
                                <a:gd name="T104" fmla="*/ 1986 w 2006"/>
                                <a:gd name="T105" fmla="*/ 759 h 1249"/>
                                <a:gd name="T106" fmla="*/ 2001 w 2006"/>
                                <a:gd name="T107" fmla="*/ 675 h 1249"/>
                                <a:gd name="T108" fmla="*/ 1036 w 2006"/>
                                <a:gd name="T109" fmla="*/ 0 h 1249"/>
                                <a:gd name="T110" fmla="*/ 445 w 2006"/>
                                <a:gd name="T111" fmla="*/ 0 h 1249"/>
                                <a:gd name="T112" fmla="*/ 300 w 2006"/>
                                <a:gd name="T113" fmla="*/ 130 h 1249"/>
                                <a:gd name="T114" fmla="*/ 285 w 2006"/>
                                <a:gd name="T115" fmla="*/ 125 h 1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06" h="1249">
                                  <a:moveTo>
                                    <a:pt x="285" y="125"/>
                                  </a:moveTo>
                                  <a:lnTo>
                                    <a:pt x="285" y="125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10" y="175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200" y="260"/>
                                  </a:lnTo>
                                  <a:lnTo>
                                    <a:pt x="125" y="375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10" y="739"/>
                                  </a:lnTo>
                                  <a:lnTo>
                                    <a:pt x="30" y="779"/>
                                  </a:lnTo>
                                  <a:lnTo>
                                    <a:pt x="50" y="809"/>
                                  </a:lnTo>
                                  <a:lnTo>
                                    <a:pt x="75" y="834"/>
                                  </a:lnTo>
                                  <a:lnTo>
                                    <a:pt x="105" y="854"/>
                                  </a:lnTo>
                                  <a:lnTo>
                                    <a:pt x="140" y="869"/>
                                  </a:lnTo>
                                  <a:lnTo>
                                    <a:pt x="175" y="879"/>
                                  </a:lnTo>
                                  <a:lnTo>
                                    <a:pt x="215" y="884"/>
                                  </a:lnTo>
                                  <a:lnTo>
                                    <a:pt x="255" y="884"/>
                                  </a:lnTo>
                                  <a:lnTo>
                                    <a:pt x="290" y="874"/>
                                  </a:lnTo>
                                  <a:lnTo>
                                    <a:pt x="325" y="864"/>
                                  </a:lnTo>
                                  <a:lnTo>
                                    <a:pt x="355" y="844"/>
                                  </a:lnTo>
                                  <a:lnTo>
                                    <a:pt x="600" y="670"/>
                                  </a:lnTo>
                                  <a:lnTo>
                                    <a:pt x="575" y="789"/>
                                  </a:lnTo>
                                  <a:lnTo>
                                    <a:pt x="545" y="904"/>
                                  </a:lnTo>
                                  <a:lnTo>
                                    <a:pt x="510" y="1009"/>
                                  </a:lnTo>
                                  <a:lnTo>
                                    <a:pt x="465" y="1109"/>
                                  </a:lnTo>
                                  <a:lnTo>
                                    <a:pt x="555" y="1019"/>
                                  </a:lnTo>
                                  <a:lnTo>
                                    <a:pt x="640" y="924"/>
                                  </a:lnTo>
                                  <a:lnTo>
                                    <a:pt x="720" y="824"/>
                                  </a:lnTo>
                                  <a:lnTo>
                                    <a:pt x="796" y="714"/>
                                  </a:lnTo>
                                  <a:lnTo>
                                    <a:pt x="786" y="829"/>
                                  </a:lnTo>
                                  <a:lnTo>
                                    <a:pt x="766" y="939"/>
                                  </a:lnTo>
                                  <a:lnTo>
                                    <a:pt x="730" y="1054"/>
                                  </a:lnTo>
                                  <a:lnTo>
                                    <a:pt x="695" y="1164"/>
                                  </a:lnTo>
                                  <a:lnTo>
                                    <a:pt x="740" y="1119"/>
                                  </a:lnTo>
                                  <a:lnTo>
                                    <a:pt x="781" y="1074"/>
                                  </a:lnTo>
                                  <a:lnTo>
                                    <a:pt x="826" y="1024"/>
                                  </a:lnTo>
                                  <a:lnTo>
                                    <a:pt x="861" y="974"/>
                                  </a:lnTo>
                                  <a:lnTo>
                                    <a:pt x="901" y="919"/>
                                  </a:lnTo>
                                  <a:lnTo>
                                    <a:pt x="931" y="864"/>
                                  </a:lnTo>
                                  <a:lnTo>
                                    <a:pt x="966" y="804"/>
                                  </a:lnTo>
                                  <a:lnTo>
                                    <a:pt x="996" y="744"/>
                                  </a:lnTo>
                                  <a:lnTo>
                                    <a:pt x="1031" y="779"/>
                                  </a:lnTo>
                                  <a:lnTo>
                                    <a:pt x="1076" y="814"/>
                                  </a:lnTo>
                                  <a:lnTo>
                                    <a:pt x="1121" y="844"/>
                                  </a:lnTo>
                                  <a:lnTo>
                                    <a:pt x="1171" y="864"/>
                                  </a:lnTo>
                                  <a:lnTo>
                                    <a:pt x="1231" y="884"/>
                                  </a:lnTo>
                                  <a:lnTo>
                                    <a:pt x="1296" y="899"/>
                                  </a:lnTo>
                                  <a:lnTo>
                                    <a:pt x="1366" y="914"/>
                                  </a:lnTo>
                                  <a:lnTo>
                                    <a:pt x="1451" y="919"/>
                                  </a:lnTo>
                                  <a:lnTo>
                                    <a:pt x="1446" y="949"/>
                                  </a:lnTo>
                                  <a:lnTo>
                                    <a:pt x="1451" y="979"/>
                                  </a:lnTo>
                                  <a:lnTo>
                                    <a:pt x="1456" y="1009"/>
                                  </a:lnTo>
                                  <a:lnTo>
                                    <a:pt x="1466" y="1034"/>
                                  </a:lnTo>
                                  <a:lnTo>
                                    <a:pt x="1481" y="1059"/>
                                  </a:lnTo>
                                  <a:lnTo>
                                    <a:pt x="1501" y="1084"/>
                                  </a:lnTo>
                                  <a:lnTo>
                                    <a:pt x="1526" y="1109"/>
                                  </a:lnTo>
                                  <a:lnTo>
                                    <a:pt x="1551" y="1129"/>
                                  </a:lnTo>
                                  <a:lnTo>
                                    <a:pt x="1366" y="1174"/>
                                  </a:lnTo>
                                  <a:lnTo>
                                    <a:pt x="1466" y="1174"/>
                                  </a:lnTo>
                                  <a:lnTo>
                                    <a:pt x="1381" y="1214"/>
                                  </a:lnTo>
                                  <a:lnTo>
                                    <a:pt x="1471" y="1214"/>
                                  </a:lnTo>
                                  <a:lnTo>
                                    <a:pt x="1411" y="1249"/>
                                  </a:lnTo>
                                  <a:lnTo>
                                    <a:pt x="1526" y="1234"/>
                                  </a:lnTo>
                                  <a:lnTo>
                                    <a:pt x="1641" y="1224"/>
                                  </a:lnTo>
                                  <a:lnTo>
                                    <a:pt x="1761" y="1219"/>
                                  </a:lnTo>
                                  <a:lnTo>
                                    <a:pt x="1876" y="1219"/>
                                  </a:lnTo>
                                  <a:lnTo>
                                    <a:pt x="1866" y="1189"/>
                                  </a:lnTo>
                                  <a:lnTo>
                                    <a:pt x="1851" y="1154"/>
                                  </a:lnTo>
                                  <a:lnTo>
                                    <a:pt x="1846" y="1124"/>
                                  </a:lnTo>
                                  <a:lnTo>
                                    <a:pt x="1841" y="1089"/>
                                  </a:lnTo>
                                  <a:lnTo>
                                    <a:pt x="1841" y="1054"/>
                                  </a:lnTo>
                                  <a:lnTo>
                                    <a:pt x="1846" y="1024"/>
                                  </a:lnTo>
                                  <a:lnTo>
                                    <a:pt x="1851" y="989"/>
                                  </a:lnTo>
                                  <a:lnTo>
                                    <a:pt x="1861" y="959"/>
                                  </a:lnTo>
                                  <a:lnTo>
                                    <a:pt x="1896" y="919"/>
                                  </a:lnTo>
                                  <a:lnTo>
                                    <a:pt x="1926" y="879"/>
                                  </a:lnTo>
                                  <a:lnTo>
                                    <a:pt x="1951" y="844"/>
                                  </a:lnTo>
                                  <a:lnTo>
                                    <a:pt x="1971" y="804"/>
                                  </a:lnTo>
                                  <a:lnTo>
                                    <a:pt x="1986" y="759"/>
                                  </a:lnTo>
                                  <a:lnTo>
                                    <a:pt x="1996" y="719"/>
                                  </a:lnTo>
                                  <a:lnTo>
                                    <a:pt x="2001" y="675"/>
                                  </a:lnTo>
                                  <a:lnTo>
                                    <a:pt x="2006" y="635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28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290"/>
                          <wps:cNvSpPr>
                            <a:spLocks/>
                          </wps:cNvSpPr>
                          <wps:spPr bwMode="auto">
                            <a:xfrm>
                              <a:off x="150" y="1773"/>
                              <a:ext cx="40" cy="8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85 h 85"/>
                                <a:gd name="T2" fmla="*/ 40 w 40"/>
                                <a:gd name="T3" fmla="*/ 85 h 85"/>
                                <a:gd name="T4" fmla="*/ 20 w 40"/>
                                <a:gd name="T5" fmla="*/ 45 h 85"/>
                                <a:gd name="T6" fmla="*/ 0 w 40"/>
                                <a:gd name="T7" fmla="*/ 0 h 85"/>
                                <a:gd name="T8" fmla="*/ 0 w 40"/>
                                <a:gd name="T9" fmla="*/ 0 h 85"/>
                                <a:gd name="T10" fmla="*/ 0 w 40"/>
                                <a:gd name="T11" fmla="*/ 30 h 85"/>
                                <a:gd name="T12" fmla="*/ 10 w 40"/>
                                <a:gd name="T13" fmla="*/ 50 h 85"/>
                                <a:gd name="T14" fmla="*/ 20 w 40"/>
                                <a:gd name="T15" fmla="*/ 70 h 85"/>
                                <a:gd name="T16" fmla="*/ 40 w 40"/>
                                <a:gd name="T17" fmla="*/ 85 h 85"/>
                                <a:gd name="T18" fmla="*/ 40 w 40"/>
                                <a:gd name="T19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85"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291"/>
                          <wps:cNvSpPr>
                            <a:spLocks/>
                          </wps:cNvSpPr>
                          <wps:spPr bwMode="auto">
                            <a:xfrm>
                              <a:off x="135" y="1674"/>
                              <a:ext cx="170" cy="99"/>
                            </a:xfrm>
                            <a:custGeom>
                              <a:avLst/>
                              <a:gdLst>
                                <a:gd name="T0" fmla="*/ 160 w 170"/>
                                <a:gd name="T1" fmla="*/ 5 h 99"/>
                                <a:gd name="T2" fmla="*/ 160 w 170"/>
                                <a:gd name="T3" fmla="*/ 5 h 99"/>
                                <a:gd name="T4" fmla="*/ 155 w 170"/>
                                <a:gd name="T5" fmla="*/ 0 h 99"/>
                                <a:gd name="T6" fmla="*/ 145 w 170"/>
                                <a:gd name="T7" fmla="*/ 0 h 99"/>
                                <a:gd name="T8" fmla="*/ 135 w 170"/>
                                <a:gd name="T9" fmla="*/ 5 h 99"/>
                                <a:gd name="T10" fmla="*/ 125 w 170"/>
                                <a:gd name="T11" fmla="*/ 15 h 99"/>
                                <a:gd name="T12" fmla="*/ 125 w 170"/>
                                <a:gd name="T13" fmla="*/ 15 h 99"/>
                                <a:gd name="T14" fmla="*/ 105 w 170"/>
                                <a:gd name="T15" fmla="*/ 44 h 99"/>
                                <a:gd name="T16" fmla="*/ 85 w 170"/>
                                <a:gd name="T17" fmla="*/ 69 h 99"/>
                                <a:gd name="T18" fmla="*/ 85 w 170"/>
                                <a:gd name="T19" fmla="*/ 69 h 99"/>
                                <a:gd name="T20" fmla="*/ 70 w 170"/>
                                <a:gd name="T21" fmla="*/ 79 h 99"/>
                                <a:gd name="T22" fmla="*/ 50 w 170"/>
                                <a:gd name="T23" fmla="*/ 89 h 99"/>
                                <a:gd name="T24" fmla="*/ 25 w 170"/>
                                <a:gd name="T25" fmla="*/ 99 h 99"/>
                                <a:gd name="T26" fmla="*/ 0 w 170"/>
                                <a:gd name="T27" fmla="*/ 99 h 99"/>
                                <a:gd name="T28" fmla="*/ 0 w 170"/>
                                <a:gd name="T29" fmla="*/ 99 h 99"/>
                                <a:gd name="T30" fmla="*/ 50 w 170"/>
                                <a:gd name="T31" fmla="*/ 99 h 99"/>
                                <a:gd name="T32" fmla="*/ 95 w 170"/>
                                <a:gd name="T33" fmla="*/ 89 h 99"/>
                                <a:gd name="T34" fmla="*/ 130 w 170"/>
                                <a:gd name="T35" fmla="*/ 69 h 99"/>
                                <a:gd name="T36" fmla="*/ 160 w 170"/>
                                <a:gd name="T37" fmla="*/ 44 h 99"/>
                                <a:gd name="T38" fmla="*/ 160 w 170"/>
                                <a:gd name="T39" fmla="*/ 44 h 99"/>
                                <a:gd name="T40" fmla="*/ 165 w 170"/>
                                <a:gd name="T41" fmla="*/ 35 h 99"/>
                                <a:gd name="T42" fmla="*/ 170 w 170"/>
                                <a:gd name="T43" fmla="*/ 25 h 99"/>
                                <a:gd name="T44" fmla="*/ 165 w 170"/>
                                <a:gd name="T45" fmla="*/ 15 h 99"/>
                                <a:gd name="T46" fmla="*/ 160 w 170"/>
                                <a:gd name="T47" fmla="*/ 5 h 99"/>
                                <a:gd name="T48" fmla="*/ 160 w 170"/>
                                <a:gd name="T49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0" h="99">
                                  <a:moveTo>
                                    <a:pt x="160" y="5"/>
                                  </a:moveTo>
                                  <a:lnTo>
                                    <a:pt x="160" y="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292"/>
                          <wps:cNvSpPr>
                            <a:spLocks/>
                          </wps:cNvSpPr>
                          <wps:spPr bwMode="auto">
                            <a:xfrm>
                              <a:off x="25" y="1699"/>
                              <a:ext cx="95" cy="74"/>
                            </a:xfrm>
                            <a:custGeom>
                              <a:avLst/>
                              <a:gdLst>
                                <a:gd name="T0" fmla="*/ 45 w 95"/>
                                <a:gd name="T1" fmla="*/ 44 h 74"/>
                                <a:gd name="T2" fmla="*/ 45 w 95"/>
                                <a:gd name="T3" fmla="*/ 44 h 74"/>
                                <a:gd name="T4" fmla="*/ 10 w 95"/>
                                <a:gd name="T5" fmla="*/ 0 h 74"/>
                                <a:gd name="T6" fmla="*/ 10 w 95"/>
                                <a:gd name="T7" fmla="*/ 0 h 74"/>
                                <a:gd name="T8" fmla="*/ 0 w 95"/>
                                <a:gd name="T9" fmla="*/ 0 h 74"/>
                                <a:gd name="T10" fmla="*/ 0 w 95"/>
                                <a:gd name="T11" fmla="*/ 10 h 74"/>
                                <a:gd name="T12" fmla="*/ 0 w 95"/>
                                <a:gd name="T13" fmla="*/ 10 h 74"/>
                                <a:gd name="T14" fmla="*/ 0 w 95"/>
                                <a:gd name="T15" fmla="*/ 24 h 74"/>
                                <a:gd name="T16" fmla="*/ 10 w 95"/>
                                <a:gd name="T17" fmla="*/ 34 h 74"/>
                                <a:gd name="T18" fmla="*/ 10 w 95"/>
                                <a:gd name="T19" fmla="*/ 34 h 74"/>
                                <a:gd name="T20" fmla="*/ 30 w 95"/>
                                <a:gd name="T21" fmla="*/ 54 h 74"/>
                                <a:gd name="T22" fmla="*/ 50 w 95"/>
                                <a:gd name="T23" fmla="*/ 64 h 74"/>
                                <a:gd name="T24" fmla="*/ 70 w 95"/>
                                <a:gd name="T25" fmla="*/ 69 h 74"/>
                                <a:gd name="T26" fmla="*/ 95 w 95"/>
                                <a:gd name="T27" fmla="*/ 74 h 74"/>
                                <a:gd name="T28" fmla="*/ 95 w 95"/>
                                <a:gd name="T29" fmla="*/ 74 h 74"/>
                                <a:gd name="T30" fmla="*/ 80 w 95"/>
                                <a:gd name="T31" fmla="*/ 69 h 74"/>
                                <a:gd name="T32" fmla="*/ 65 w 95"/>
                                <a:gd name="T33" fmla="*/ 64 h 74"/>
                                <a:gd name="T34" fmla="*/ 45 w 95"/>
                                <a:gd name="T35" fmla="*/ 44 h 74"/>
                                <a:gd name="T36" fmla="*/ 45 w 95"/>
                                <a:gd name="T37" fmla="*/ 4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74">
                                  <a:moveTo>
                                    <a:pt x="45" y="44"/>
                                  </a:moveTo>
                                  <a:lnTo>
                                    <a:pt x="45" y="4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293"/>
                          <wps:cNvSpPr>
                            <a:spLocks/>
                          </wps:cNvSpPr>
                          <wps:spPr bwMode="auto">
                            <a:xfrm>
                              <a:off x="150" y="1858"/>
                              <a:ext cx="125" cy="25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10 h 25"/>
                                <a:gd name="T2" fmla="*/ 125 w 125"/>
                                <a:gd name="T3" fmla="*/ 10 h 25"/>
                                <a:gd name="T4" fmla="*/ 80 w 125"/>
                                <a:gd name="T5" fmla="*/ 0 h 25"/>
                                <a:gd name="T6" fmla="*/ 45 w 125"/>
                                <a:gd name="T7" fmla="*/ 0 h 25"/>
                                <a:gd name="T8" fmla="*/ 20 w 125"/>
                                <a:gd name="T9" fmla="*/ 5 h 25"/>
                                <a:gd name="T10" fmla="*/ 10 w 125"/>
                                <a:gd name="T11" fmla="*/ 15 h 25"/>
                                <a:gd name="T12" fmla="*/ 0 w 125"/>
                                <a:gd name="T13" fmla="*/ 25 h 25"/>
                                <a:gd name="T14" fmla="*/ 125 w 125"/>
                                <a:gd name="T15" fmla="*/ 10 h 25"/>
                                <a:gd name="T16" fmla="*/ 125 w 125"/>
                                <a:gd name="T1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25">
                                  <a:moveTo>
                                    <a:pt x="125" y="10"/>
                                  </a:moveTo>
                                  <a:lnTo>
                                    <a:pt x="125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294"/>
                          <wps:cNvSpPr>
                            <a:spLocks/>
                          </wps:cNvSpPr>
                          <wps:spPr bwMode="auto">
                            <a:xfrm>
                              <a:off x="530" y="2193"/>
                              <a:ext cx="175" cy="65"/>
                            </a:xfrm>
                            <a:custGeom>
                              <a:avLst/>
                              <a:gdLst>
                                <a:gd name="T0" fmla="*/ 50 w 175"/>
                                <a:gd name="T1" fmla="*/ 15 h 65"/>
                                <a:gd name="T2" fmla="*/ 10 w 175"/>
                                <a:gd name="T3" fmla="*/ 35 h 65"/>
                                <a:gd name="T4" fmla="*/ 60 w 175"/>
                                <a:gd name="T5" fmla="*/ 35 h 65"/>
                                <a:gd name="T6" fmla="*/ 45 w 175"/>
                                <a:gd name="T7" fmla="*/ 65 h 65"/>
                                <a:gd name="T8" fmla="*/ 175 w 175"/>
                                <a:gd name="T9" fmla="*/ 0 h 65"/>
                                <a:gd name="T10" fmla="*/ 0 w 175"/>
                                <a:gd name="T11" fmla="*/ 0 h 65"/>
                                <a:gd name="T12" fmla="*/ 50 w 175"/>
                                <a:gd name="T13" fmla="*/ 15 h 65"/>
                                <a:gd name="T14" fmla="*/ 50 w 175"/>
                                <a:gd name="T15" fmla="*/ 1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5" h="65">
                                  <a:moveTo>
                                    <a:pt x="50" y="15"/>
                                  </a:moveTo>
                                  <a:lnTo>
                                    <a:pt x="1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295"/>
                          <wps:cNvSpPr>
                            <a:spLocks/>
                          </wps:cNvSpPr>
                          <wps:spPr bwMode="auto">
                            <a:xfrm>
                              <a:off x="315" y="2133"/>
                              <a:ext cx="160" cy="60"/>
                            </a:xfrm>
                            <a:custGeom>
                              <a:avLst/>
                              <a:gdLst>
                                <a:gd name="T0" fmla="*/ 35 w 160"/>
                                <a:gd name="T1" fmla="*/ 15 h 60"/>
                                <a:gd name="T2" fmla="*/ 0 w 160"/>
                                <a:gd name="T3" fmla="*/ 35 h 60"/>
                                <a:gd name="T4" fmla="*/ 50 w 160"/>
                                <a:gd name="T5" fmla="*/ 35 h 60"/>
                                <a:gd name="T6" fmla="*/ 25 w 160"/>
                                <a:gd name="T7" fmla="*/ 60 h 60"/>
                                <a:gd name="T8" fmla="*/ 160 w 160"/>
                                <a:gd name="T9" fmla="*/ 5 h 60"/>
                                <a:gd name="T10" fmla="*/ 0 w 160"/>
                                <a:gd name="T11" fmla="*/ 0 h 60"/>
                                <a:gd name="T12" fmla="*/ 35 w 160"/>
                                <a:gd name="T13" fmla="*/ 15 h 60"/>
                                <a:gd name="T14" fmla="*/ 35 w 160"/>
                                <a:gd name="T15" fmla="*/ 1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0" h="60">
                                  <a:moveTo>
                                    <a:pt x="35" y="1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296"/>
                          <wps:cNvSpPr>
                            <a:spLocks/>
                          </wps:cNvSpPr>
                          <wps:spPr bwMode="auto">
                            <a:xfrm>
                              <a:off x="180" y="1389"/>
                              <a:ext cx="135" cy="11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5 h 110"/>
                                <a:gd name="T2" fmla="*/ 0 w 135"/>
                                <a:gd name="T3" fmla="*/ 15 h 110"/>
                                <a:gd name="T4" fmla="*/ 5 w 135"/>
                                <a:gd name="T5" fmla="*/ 60 h 110"/>
                                <a:gd name="T6" fmla="*/ 15 w 135"/>
                                <a:gd name="T7" fmla="*/ 90 h 110"/>
                                <a:gd name="T8" fmla="*/ 20 w 135"/>
                                <a:gd name="T9" fmla="*/ 100 h 110"/>
                                <a:gd name="T10" fmla="*/ 30 w 135"/>
                                <a:gd name="T11" fmla="*/ 105 h 110"/>
                                <a:gd name="T12" fmla="*/ 40 w 135"/>
                                <a:gd name="T13" fmla="*/ 110 h 110"/>
                                <a:gd name="T14" fmla="*/ 50 w 135"/>
                                <a:gd name="T15" fmla="*/ 110 h 110"/>
                                <a:gd name="T16" fmla="*/ 50 w 135"/>
                                <a:gd name="T17" fmla="*/ 110 h 110"/>
                                <a:gd name="T18" fmla="*/ 65 w 135"/>
                                <a:gd name="T19" fmla="*/ 105 h 110"/>
                                <a:gd name="T20" fmla="*/ 75 w 135"/>
                                <a:gd name="T21" fmla="*/ 100 h 110"/>
                                <a:gd name="T22" fmla="*/ 95 w 135"/>
                                <a:gd name="T23" fmla="*/ 80 h 110"/>
                                <a:gd name="T24" fmla="*/ 115 w 135"/>
                                <a:gd name="T25" fmla="*/ 45 h 110"/>
                                <a:gd name="T26" fmla="*/ 135 w 135"/>
                                <a:gd name="T27" fmla="*/ 0 h 110"/>
                                <a:gd name="T28" fmla="*/ 135 w 135"/>
                                <a:gd name="T29" fmla="*/ 0 h 110"/>
                                <a:gd name="T30" fmla="*/ 115 w 135"/>
                                <a:gd name="T31" fmla="*/ 35 h 110"/>
                                <a:gd name="T32" fmla="*/ 95 w 135"/>
                                <a:gd name="T33" fmla="*/ 60 h 110"/>
                                <a:gd name="T34" fmla="*/ 75 w 135"/>
                                <a:gd name="T35" fmla="*/ 80 h 110"/>
                                <a:gd name="T36" fmla="*/ 60 w 135"/>
                                <a:gd name="T37" fmla="*/ 85 h 110"/>
                                <a:gd name="T38" fmla="*/ 60 w 135"/>
                                <a:gd name="T39" fmla="*/ 85 h 110"/>
                                <a:gd name="T40" fmla="*/ 40 w 135"/>
                                <a:gd name="T41" fmla="*/ 85 h 110"/>
                                <a:gd name="T42" fmla="*/ 25 w 135"/>
                                <a:gd name="T43" fmla="*/ 70 h 110"/>
                                <a:gd name="T44" fmla="*/ 10 w 135"/>
                                <a:gd name="T45" fmla="*/ 50 h 110"/>
                                <a:gd name="T46" fmla="*/ 0 w 135"/>
                                <a:gd name="T47" fmla="*/ 15 h 110"/>
                                <a:gd name="T48" fmla="*/ 0 w 135"/>
                                <a:gd name="T49" fmla="*/ 1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5" h="110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297"/>
                          <wps:cNvSpPr>
                            <a:spLocks/>
                          </wps:cNvSpPr>
                          <wps:spPr bwMode="auto">
                            <a:xfrm>
                              <a:off x="405" y="1389"/>
                              <a:ext cx="150" cy="11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10"/>
                                <a:gd name="T2" fmla="*/ 0 w 150"/>
                                <a:gd name="T3" fmla="*/ 0 h 110"/>
                                <a:gd name="T4" fmla="*/ 10 w 150"/>
                                <a:gd name="T5" fmla="*/ 45 h 110"/>
                                <a:gd name="T6" fmla="*/ 20 w 150"/>
                                <a:gd name="T7" fmla="*/ 80 h 110"/>
                                <a:gd name="T8" fmla="*/ 30 w 150"/>
                                <a:gd name="T9" fmla="*/ 95 h 110"/>
                                <a:gd name="T10" fmla="*/ 40 w 150"/>
                                <a:gd name="T11" fmla="*/ 100 h 110"/>
                                <a:gd name="T12" fmla="*/ 55 w 150"/>
                                <a:gd name="T13" fmla="*/ 105 h 110"/>
                                <a:gd name="T14" fmla="*/ 65 w 150"/>
                                <a:gd name="T15" fmla="*/ 110 h 110"/>
                                <a:gd name="T16" fmla="*/ 65 w 150"/>
                                <a:gd name="T17" fmla="*/ 110 h 110"/>
                                <a:gd name="T18" fmla="*/ 80 w 150"/>
                                <a:gd name="T19" fmla="*/ 110 h 110"/>
                                <a:gd name="T20" fmla="*/ 90 w 150"/>
                                <a:gd name="T21" fmla="*/ 105 h 110"/>
                                <a:gd name="T22" fmla="*/ 115 w 150"/>
                                <a:gd name="T23" fmla="*/ 90 h 110"/>
                                <a:gd name="T24" fmla="*/ 135 w 150"/>
                                <a:gd name="T25" fmla="*/ 60 h 110"/>
                                <a:gd name="T26" fmla="*/ 150 w 150"/>
                                <a:gd name="T27" fmla="*/ 15 h 110"/>
                                <a:gd name="T28" fmla="*/ 150 w 150"/>
                                <a:gd name="T29" fmla="*/ 15 h 110"/>
                                <a:gd name="T30" fmla="*/ 130 w 150"/>
                                <a:gd name="T31" fmla="*/ 50 h 110"/>
                                <a:gd name="T32" fmla="*/ 110 w 150"/>
                                <a:gd name="T33" fmla="*/ 70 h 110"/>
                                <a:gd name="T34" fmla="*/ 90 w 150"/>
                                <a:gd name="T35" fmla="*/ 85 h 110"/>
                                <a:gd name="T36" fmla="*/ 65 w 150"/>
                                <a:gd name="T37" fmla="*/ 85 h 110"/>
                                <a:gd name="T38" fmla="*/ 65 w 150"/>
                                <a:gd name="T39" fmla="*/ 85 h 110"/>
                                <a:gd name="T40" fmla="*/ 45 w 150"/>
                                <a:gd name="T41" fmla="*/ 80 h 110"/>
                                <a:gd name="T42" fmla="*/ 30 w 150"/>
                                <a:gd name="T43" fmla="*/ 60 h 110"/>
                                <a:gd name="T44" fmla="*/ 15 w 150"/>
                                <a:gd name="T45" fmla="*/ 35 h 110"/>
                                <a:gd name="T46" fmla="*/ 0 w 150"/>
                                <a:gd name="T47" fmla="*/ 0 h 110"/>
                                <a:gd name="T48" fmla="*/ 0 w 150"/>
                                <a:gd name="T4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298"/>
                          <wps:cNvSpPr>
                            <a:spLocks/>
                          </wps:cNvSpPr>
                          <wps:spPr bwMode="auto">
                            <a:xfrm>
                              <a:off x="861" y="95"/>
                              <a:ext cx="2161" cy="1773"/>
                            </a:xfrm>
                            <a:custGeom>
                              <a:avLst/>
                              <a:gdLst>
                                <a:gd name="T0" fmla="*/ 1581 w 2161"/>
                                <a:gd name="T1" fmla="*/ 814 h 1773"/>
                                <a:gd name="T2" fmla="*/ 1380 w 2161"/>
                                <a:gd name="T3" fmla="*/ 854 h 1773"/>
                                <a:gd name="T4" fmla="*/ 1766 w 2161"/>
                                <a:gd name="T5" fmla="*/ 644 h 1773"/>
                                <a:gd name="T6" fmla="*/ 1971 w 2161"/>
                                <a:gd name="T7" fmla="*/ 475 h 1773"/>
                                <a:gd name="T8" fmla="*/ 1601 w 2161"/>
                                <a:gd name="T9" fmla="*/ 619 h 1773"/>
                                <a:gd name="T10" fmla="*/ 1175 w 2161"/>
                                <a:gd name="T11" fmla="*/ 714 h 1773"/>
                                <a:gd name="T12" fmla="*/ 1395 w 2161"/>
                                <a:gd name="T13" fmla="*/ 574 h 1773"/>
                                <a:gd name="T14" fmla="*/ 1721 w 2161"/>
                                <a:gd name="T15" fmla="*/ 450 h 1773"/>
                                <a:gd name="T16" fmla="*/ 1621 w 2161"/>
                                <a:gd name="T17" fmla="*/ 440 h 1773"/>
                                <a:gd name="T18" fmla="*/ 1275 w 2161"/>
                                <a:gd name="T19" fmla="*/ 524 h 1773"/>
                                <a:gd name="T20" fmla="*/ 1175 w 2161"/>
                                <a:gd name="T21" fmla="*/ 539 h 1773"/>
                                <a:gd name="T22" fmla="*/ 1501 w 2161"/>
                                <a:gd name="T23" fmla="*/ 355 h 1773"/>
                                <a:gd name="T24" fmla="*/ 1806 w 2161"/>
                                <a:gd name="T25" fmla="*/ 255 h 1773"/>
                                <a:gd name="T26" fmla="*/ 1416 w 2161"/>
                                <a:gd name="T27" fmla="*/ 310 h 1773"/>
                                <a:gd name="T28" fmla="*/ 1145 w 2161"/>
                                <a:gd name="T29" fmla="*/ 415 h 1773"/>
                                <a:gd name="T30" fmla="*/ 1305 w 2161"/>
                                <a:gd name="T31" fmla="*/ 275 h 1773"/>
                                <a:gd name="T32" fmla="*/ 1696 w 2161"/>
                                <a:gd name="T33" fmla="*/ 125 h 1773"/>
                                <a:gd name="T34" fmla="*/ 1546 w 2161"/>
                                <a:gd name="T35" fmla="*/ 130 h 1773"/>
                                <a:gd name="T36" fmla="*/ 1075 w 2161"/>
                                <a:gd name="T37" fmla="*/ 280 h 1773"/>
                                <a:gd name="T38" fmla="*/ 945 w 2161"/>
                                <a:gd name="T39" fmla="*/ 325 h 1773"/>
                                <a:gd name="T40" fmla="*/ 1260 w 2161"/>
                                <a:gd name="T41" fmla="*/ 110 h 1773"/>
                                <a:gd name="T42" fmla="*/ 1561 w 2161"/>
                                <a:gd name="T43" fmla="*/ 0 h 1773"/>
                                <a:gd name="T44" fmla="*/ 1155 w 2161"/>
                                <a:gd name="T45" fmla="*/ 30 h 1773"/>
                                <a:gd name="T46" fmla="*/ 860 w 2161"/>
                                <a:gd name="T47" fmla="*/ 105 h 1773"/>
                                <a:gd name="T48" fmla="*/ 585 w 2161"/>
                                <a:gd name="T49" fmla="*/ 230 h 1773"/>
                                <a:gd name="T50" fmla="*/ 400 w 2161"/>
                                <a:gd name="T51" fmla="*/ 355 h 1773"/>
                                <a:gd name="T52" fmla="*/ 140 w 2161"/>
                                <a:gd name="T53" fmla="*/ 554 h 1773"/>
                                <a:gd name="T54" fmla="*/ 15 w 2161"/>
                                <a:gd name="T55" fmla="*/ 759 h 1773"/>
                                <a:gd name="T56" fmla="*/ 15 w 2161"/>
                                <a:gd name="T57" fmla="*/ 969 h 1773"/>
                                <a:gd name="T58" fmla="*/ 145 w 2161"/>
                                <a:gd name="T59" fmla="*/ 1189 h 1773"/>
                                <a:gd name="T60" fmla="*/ 325 w 2161"/>
                                <a:gd name="T61" fmla="*/ 1444 h 1773"/>
                                <a:gd name="T62" fmla="*/ 675 w 2161"/>
                                <a:gd name="T63" fmla="*/ 1673 h 1773"/>
                                <a:gd name="T64" fmla="*/ 1145 w 2161"/>
                                <a:gd name="T65" fmla="*/ 1768 h 1773"/>
                                <a:gd name="T66" fmla="*/ 1741 w 2161"/>
                                <a:gd name="T67" fmla="*/ 1733 h 1773"/>
                                <a:gd name="T68" fmla="*/ 1556 w 2161"/>
                                <a:gd name="T69" fmla="*/ 1698 h 1773"/>
                                <a:gd name="T70" fmla="*/ 1310 w 2161"/>
                                <a:gd name="T71" fmla="*/ 1648 h 1773"/>
                                <a:gd name="T72" fmla="*/ 1756 w 2161"/>
                                <a:gd name="T73" fmla="*/ 1614 h 1773"/>
                                <a:gd name="T74" fmla="*/ 2086 w 2161"/>
                                <a:gd name="T75" fmla="*/ 1544 h 1773"/>
                                <a:gd name="T76" fmla="*/ 1731 w 2161"/>
                                <a:gd name="T77" fmla="*/ 1544 h 1773"/>
                                <a:gd name="T78" fmla="*/ 1451 w 2161"/>
                                <a:gd name="T79" fmla="*/ 1479 h 1773"/>
                                <a:gd name="T80" fmla="*/ 1991 w 2161"/>
                                <a:gd name="T81" fmla="*/ 1364 h 1773"/>
                                <a:gd name="T82" fmla="*/ 1811 w 2161"/>
                                <a:gd name="T83" fmla="*/ 1319 h 1773"/>
                                <a:gd name="T84" fmla="*/ 1611 w 2161"/>
                                <a:gd name="T85" fmla="*/ 1284 h 1773"/>
                                <a:gd name="T86" fmla="*/ 1926 w 2161"/>
                                <a:gd name="T87" fmla="*/ 1184 h 1773"/>
                                <a:gd name="T88" fmla="*/ 2141 w 2161"/>
                                <a:gd name="T89" fmla="*/ 1074 h 1773"/>
                                <a:gd name="T90" fmla="*/ 1826 w 2161"/>
                                <a:gd name="T91" fmla="*/ 1154 h 1773"/>
                                <a:gd name="T92" fmla="*/ 1506 w 2161"/>
                                <a:gd name="T93" fmla="*/ 1179 h 1773"/>
                                <a:gd name="T94" fmla="*/ 1806 w 2161"/>
                                <a:gd name="T95" fmla="*/ 1029 h 1773"/>
                                <a:gd name="T96" fmla="*/ 2046 w 2161"/>
                                <a:gd name="T97" fmla="*/ 859 h 1773"/>
                                <a:gd name="T98" fmla="*/ 1641 w 2161"/>
                                <a:gd name="T99" fmla="*/ 999 h 1773"/>
                                <a:gd name="T100" fmla="*/ 1416 w 2161"/>
                                <a:gd name="T101" fmla="*/ 1039 h 1773"/>
                                <a:gd name="T102" fmla="*/ 1641 w 2161"/>
                                <a:gd name="T103" fmla="*/ 879 h 1773"/>
                                <a:gd name="T104" fmla="*/ 1916 w 2161"/>
                                <a:gd name="T105" fmla="*/ 769 h 1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1" h="1773">
                                  <a:moveTo>
                                    <a:pt x="1916" y="769"/>
                                  </a:moveTo>
                                  <a:lnTo>
                                    <a:pt x="1916" y="769"/>
                                  </a:lnTo>
                                  <a:lnTo>
                                    <a:pt x="1746" y="784"/>
                                  </a:lnTo>
                                  <a:lnTo>
                                    <a:pt x="1581" y="814"/>
                                  </a:lnTo>
                                  <a:lnTo>
                                    <a:pt x="1421" y="854"/>
                                  </a:lnTo>
                                  <a:lnTo>
                                    <a:pt x="1265" y="904"/>
                                  </a:lnTo>
                                  <a:lnTo>
                                    <a:pt x="1380" y="854"/>
                                  </a:lnTo>
                                  <a:lnTo>
                                    <a:pt x="1491" y="804"/>
                                  </a:lnTo>
                                  <a:lnTo>
                                    <a:pt x="1591" y="754"/>
                                  </a:lnTo>
                                  <a:lnTo>
                                    <a:pt x="1681" y="699"/>
                                  </a:lnTo>
                                  <a:lnTo>
                                    <a:pt x="1766" y="644"/>
                                  </a:lnTo>
                                  <a:lnTo>
                                    <a:pt x="1841" y="589"/>
                                  </a:lnTo>
                                  <a:lnTo>
                                    <a:pt x="1911" y="534"/>
                                  </a:lnTo>
                                  <a:lnTo>
                                    <a:pt x="1971" y="475"/>
                                  </a:lnTo>
                                  <a:lnTo>
                                    <a:pt x="1886" y="514"/>
                                  </a:lnTo>
                                  <a:lnTo>
                                    <a:pt x="1791" y="554"/>
                                  </a:lnTo>
                                  <a:lnTo>
                                    <a:pt x="1696" y="589"/>
                                  </a:lnTo>
                                  <a:lnTo>
                                    <a:pt x="1601" y="619"/>
                                  </a:lnTo>
                                  <a:lnTo>
                                    <a:pt x="1501" y="649"/>
                                  </a:lnTo>
                                  <a:lnTo>
                                    <a:pt x="1395" y="674"/>
                                  </a:lnTo>
                                  <a:lnTo>
                                    <a:pt x="1285" y="694"/>
                                  </a:lnTo>
                                  <a:lnTo>
                                    <a:pt x="1175" y="714"/>
                                  </a:lnTo>
                                  <a:lnTo>
                                    <a:pt x="1245" y="664"/>
                                  </a:lnTo>
                                  <a:lnTo>
                                    <a:pt x="1320" y="614"/>
                                  </a:lnTo>
                                  <a:lnTo>
                                    <a:pt x="1395" y="574"/>
                                  </a:lnTo>
                                  <a:lnTo>
                                    <a:pt x="1476" y="534"/>
                                  </a:lnTo>
                                  <a:lnTo>
                                    <a:pt x="1556" y="499"/>
                                  </a:lnTo>
                                  <a:lnTo>
                                    <a:pt x="1636" y="475"/>
                                  </a:lnTo>
                                  <a:lnTo>
                                    <a:pt x="1721" y="450"/>
                                  </a:lnTo>
                                  <a:lnTo>
                                    <a:pt x="1806" y="425"/>
                                  </a:lnTo>
                                  <a:lnTo>
                                    <a:pt x="1716" y="430"/>
                                  </a:lnTo>
                                  <a:lnTo>
                                    <a:pt x="1621" y="440"/>
                                  </a:lnTo>
                                  <a:lnTo>
                                    <a:pt x="1536" y="450"/>
                                  </a:lnTo>
                                  <a:lnTo>
                                    <a:pt x="1446" y="470"/>
                                  </a:lnTo>
                                  <a:lnTo>
                                    <a:pt x="1360" y="494"/>
                                  </a:lnTo>
                                  <a:lnTo>
                                    <a:pt x="1275" y="524"/>
                                  </a:lnTo>
                                  <a:lnTo>
                                    <a:pt x="1190" y="559"/>
                                  </a:lnTo>
                                  <a:lnTo>
                                    <a:pt x="1110" y="599"/>
                                  </a:lnTo>
                                  <a:lnTo>
                                    <a:pt x="1175" y="539"/>
                                  </a:lnTo>
                                  <a:lnTo>
                                    <a:pt x="1250" y="489"/>
                                  </a:lnTo>
                                  <a:lnTo>
                                    <a:pt x="1330" y="440"/>
                                  </a:lnTo>
                                  <a:lnTo>
                                    <a:pt x="1410" y="395"/>
                                  </a:lnTo>
                                  <a:lnTo>
                                    <a:pt x="1501" y="355"/>
                                  </a:lnTo>
                                  <a:lnTo>
                                    <a:pt x="1601" y="320"/>
                                  </a:lnTo>
                                  <a:lnTo>
                                    <a:pt x="1701" y="285"/>
                                  </a:lnTo>
                                  <a:lnTo>
                                    <a:pt x="1806" y="255"/>
                                  </a:lnTo>
                                  <a:lnTo>
                                    <a:pt x="1696" y="265"/>
                                  </a:lnTo>
                                  <a:lnTo>
                                    <a:pt x="1596" y="275"/>
                                  </a:lnTo>
                                  <a:lnTo>
                                    <a:pt x="1501" y="295"/>
                                  </a:lnTo>
                                  <a:lnTo>
                                    <a:pt x="1416" y="310"/>
                                  </a:lnTo>
                                  <a:lnTo>
                                    <a:pt x="1335" y="335"/>
                                  </a:lnTo>
                                  <a:lnTo>
                                    <a:pt x="1265" y="355"/>
                                  </a:lnTo>
                                  <a:lnTo>
                                    <a:pt x="1200" y="385"/>
                                  </a:lnTo>
                                  <a:lnTo>
                                    <a:pt x="1145" y="415"/>
                                  </a:lnTo>
                                  <a:lnTo>
                                    <a:pt x="1185" y="365"/>
                                  </a:lnTo>
                                  <a:lnTo>
                                    <a:pt x="1240" y="320"/>
                                  </a:lnTo>
                                  <a:lnTo>
                                    <a:pt x="1305" y="275"/>
                                  </a:lnTo>
                                  <a:lnTo>
                                    <a:pt x="1385" y="235"/>
                                  </a:lnTo>
                                  <a:lnTo>
                                    <a:pt x="1476" y="195"/>
                                  </a:lnTo>
                                  <a:lnTo>
                                    <a:pt x="1581" y="160"/>
                                  </a:lnTo>
                                  <a:lnTo>
                                    <a:pt x="1696" y="125"/>
                                  </a:lnTo>
                                  <a:lnTo>
                                    <a:pt x="1826" y="95"/>
                                  </a:lnTo>
                                  <a:lnTo>
                                    <a:pt x="1681" y="110"/>
                                  </a:lnTo>
                                  <a:lnTo>
                                    <a:pt x="1546" y="130"/>
                                  </a:lnTo>
                                  <a:lnTo>
                                    <a:pt x="1416" y="160"/>
                                  </a:lnTo>
                                  <a:lnTo>
                                    <a:pt x="1295" y="195"/>
                                  </a:lnTo>
                                  <a:lnTo>
                                    <a:pt x="1180" y="235"/>
                                  </a:lnTo>
                                  <a:lnTo>
                                    <a:pt x="1075" y="280"/>
                                  </a:lnTo>
                                  <a:lnTo>
                                    <a:pt x="975" y="330"/>
                                  </a:lnTo>
                                  <a:lnTo>
                                    <a:pt x="880" y="390"/>
                                  </a:lnTo>
                                  <a:lnTo>
                                    <a:pt x="945" y="325"/>
                                  </a:lnTo>
                                  <a:lnTo>
                                    <a:pt x="1015" y="260"/>
                                  </a:lnTo>
                                  <a:lnTo>
                                    <a:pt x="1090" y="205"/>
                                  </a:lnTo>
                                  <a:lnTo>
                                    <a:pt x="1170" y="155"/>
                                  </a:lnTo>
                                  <a:lnTo>
                                    <a:pt x="1260" y="110"/>
                                  </a:lnTo>
                                  <a:lnTo>
                                    <a:pt x="1355" y="65"/>
                                  </a:lnTo>
                                  <a:lnTo>
                                    <a:pt x="1456" y="30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15" y="10"/>
                                  </a:lnTo>
                                  <a:lnTo>
                                    <a:pt x="1235" y="15"/>
                                  </a:lnTo>
                                  <a:lnTo>
                                    <a:pt x="1155" y="30"/>
                                  </a:lnTo>
                                  <a:lnTo>
                                    <a:pt x="1080" y="45"/>
                                  </a:lnTo>
                                  <a:lnTo>
                                    <a:pt x="1005" y="60"/>
                                  </a:lnTo>
                                  <a:lnTo>
                                    <a:pt x="930" y="80"/>
                                  </a:lnTo>
                                  <a:lnTo>
                                    <a:pt x="860" y="105"/>
                                  </a:lnTo>
                                  <a:lnTo>
                                    <a:pt x="790" y="135"/>
                                  </a:lnTo>
                                  <a:lnTo>
                                    <a:pt x="720" y="160"/>
                                  </a:lnTo>
                                  <a:lnTo>
                                    <a:pt x="655" y="195"/>
                                  </a:lnTo>
                                  <a:lnTo>
                                    <a:pt x="585" y="230"/>
                                  </a:lnTo>
                                  <a:lnTo>
                                    <a:pt x="525" y="270"/>
                                  </a:lnTo>
                                  <a:lnTo>
                                    <a:pt x="460" y="310"/>
                                  </a:lnTo>
                                  <a:lnTo>
                                    <a:pt x="400" y="355"/>
                                  </a:lnTo>
                                  <a:lnTo>
                                    <a:pt x="320" y="405"/>
                                  </a:lnTo>
                                  <a:lnTo>
                                    <a:pt x="255" y="455"/>
                                  </a:lnTo>
                                  <a:lnTo>
                                    <a:pt x="195" y="504"/>
                                  </a:lnTo>
                                  <a:lnTo>
                                    <a:pt x="140" y="554"/>
                                  </a:lnTo>
                                  <a:lnTo>
                                    <a:pt x="95" y="604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35" y="704"/>
                                  </a:lnTo>
                                  <a:lnTo>
                                    <a:pt x="15" y="759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919"/>
                                  </a:lnTo>
                                  <a:lnTo>
                                    <a:pt x="15" y="969"/>
                                  </a:lnTo>
                                  <a:lnTo>
                                    <a:pt x="35" y="1024"/>
                                  </a:lnTo>
                                  <a:lnTo>
                                    <a:pt x="65" y="1079"/>
                                  </a:lnTo>
                                  <a:lnTo>
                                    <a:pt x="100" y="1134"/>
                                  </a:lnTo>
                                  <a:lnTo>
                                    <a:pt x="145" y="1189"/>
                                  </a:lnTo>
                                  <a:lnTo>
                                    <a:pt x="200" y="1284"/>
                                  </a:lnTo>
                                  <a:lnTo>
                                    <a:pt x="260" y="1369"/>
                                  </a:lnTo>
                                  <a:lnTo>
                                    <a:pt x="325" y="1444"/>
                                  </a:lnTo>
                                  <a:lnTo>
                                    <a:pt x="405" y="1514"/>
                                  </a:lnTo>
                                  <a:lnTo>
                                    <a:pt x="485" y="1574"/>
                                  </a:lnTo>
                                  <a:lnTo>
                                    <a:pt x="575" y="1628"/>
                                  </a:lnTo>
                                  <a:lnTo>
                                    <a:pt x="675" y="1673"/>
                                  </a:lnTo>
                                  <a:lnTo>
                                    <a:pt x="780" y="1708"/>
                                  </a:lnTo>
                                  <a:lnTo>
                                    <a:pt x="895" y="1738"/>
                                  </a:lnTo>
                                  <a:lnTo>
                                    <a:pt x="1020" y="1758"/>
                                  </a:lnTo>
                                  <a:lnTo>
                                    <a:pt x="1145" y="1768"/>
                                  </a:lnTo>
                                  <a:lnTo>
                                    <a:pt x="1285" y="1773"/>
                                  </a:lnTo>
                                  <a:lnTo>
                                    <a:pt x="1431" y="1768"/>
                                  </a:lnTo>
                                  <a:lnTo>
                                    <a:pt x="1581" y="1753"/>
                                  </a:lnTo>
                                  <a:lnTo>
                                    <a:pt x="1741" y="1733"/>
                                  </a:lnTo>
                                  <a:lnTo>
                                    <a:pt x="1911" y="1703"/>
                                  </a:lnTo>
                                  <a:lnTo>
                                    <a:pt x="1736" y="1708"/>
                                  </a:lnTo>
                                  <a:lnTo>
                                    <a:pt x="1556" y="1698"/>
                                  </a:lnTo>
                                  <a:lnTo>
                                    <a:pt x="1375" y="1678"/>
                                  </a:lnTo>
                                  <a:lnTo>
                                    <a:pt x="1200" y="1643"/>
                                  </a:lnTo>
                                  <a:lnTo>
                                    <a:pt x="1310" y="1648"/>
                                  </a:lnTo>
                                  <a:lnTo>
                                    <a:pt x="1426" y="1643"/>
                                  </a:lnTo>
                                  <a:lnTo>
                                    <a:pt x="1536" y="1638"/>
                                  </a:lnTo>
                                  <a:lnTo>
                                    <a:pt x="1646" y="1628"/>
                                  </a:lnTo>
                                  <a:lnTo>
                                    <a:pt x="1756" y="1614"/>
                                  </a:lnTo>
                                  <a:lnTo>
                                    <a:pt x="1871" y="1594"/>
                                  </a:lnTo>
                                  <a:lnTo>
                                    <a:pt x="1981" y="1574"/>
                                  </a:lnTo>
                                  <a:lnTo>
                                    <a:pt x="2086" y="1544"/>
                                  </a:lnTo>
                                  <a:lnTo>
                                    <a:pt x="1991" y="1554"/>
                                  </a:lnTo>
                                  <a:lnTo>
                                    <a:pt x="1901" y="1554"/>
                                  </a:lnTo>
                                  <a:lnTo>
                                    <a:pt x="1816" y="1549"/>
                                  </a:lnTo>
                                  <a:lnTo>
                                    <a:pt x="1731" y="1544"/>
                                  </a:lnTo>
                                  <a:lnTo>
                                    <a:pt x="1656" y="1534"/>
                                  </a:lnTo>
                                  <a:lnTo>
                                    <a:pt x="1581" y="1519"/>
                                  </a:lnTo>
                                  <a:lnTo>
                                    <a:pt x="1516" y="1504"/>
                                  </a:lnTo>
                                  <a:lnTo>
                                    <a:pt x="1451" y="1479"/>
                                  </a:lnTo>
                                  <a:lnTo>
                                    <a:pt x="1636" y="1449"/>
                                  </a:lnTo>
                                  <a:lnTo>
                                    <a:pt x="1811" y="1414"/>
                                  </a:lnTo>
                                  <a:lnTo>
                                    <a:pt x="1991" y="1364"/>
                                  </a:lnTo>
                                  <a:lnTo>
                                    <a:pt x="2161" y="1299"/>
                                  </a:lnTo>
                                  <a:lnTo>
                                    <a:pt x="1981" y="1314"/>
                                  </a:lnTo>
                                  <a:lnTo>
                                    <a:pt x="1811" y="1319"/>
                                  </a:lnTo>
                                  <a:lnTo>
                                    <a:pt x="1661" y="1314"/>
                                  </a:lnTo>
                                  <a:lnTo>
                                    <a:pt x="1526" y="1299"/>
                                  </a:lnTo>
                                  <a:lnTo>
                                    <a:pt x="1611" y="1284"/>
                                  </a:lnTo>
                                  <a:lnTo>
                                    <a:pt x="1691" y="1264"/>
                                  </a:lnTo>
                                  <a:lnTo>
                                    <a:pt x="1776" y="1239"/>
                                  </a:lnTo>
                                  <a:lnTo>
                                    <a:pt x="1851" y="1214"/>
                                  </a:lnTo>
                                  <a:lnTo>
                                    <a:pt x="1926" y="1184"/>
                                  </a:lnTo>
                                  <a:lnTo>
                                    <a:pt x="2001" y="1149"/>
                                  </a:lnTo>
                                  <a:lnTo>
                                    <a:pt x="2076" y="1114"/>
                                  </a:lnTo>
                                  <a:lnTo>
                                    <a:pt x="2141" y="1074"/>
                                  </a:lnTo>
                                  <a:lnTo>
                                    <a:pt x="2066" y="1099"/>
                                  </a:lnTo>
                                  <a:lnTo>
                                    <a:pt x="1986" y="1124"/>
                                  </a:lnTo>
                                  <a:lnTo>
                                    <a:pt x="1906" y="1144"/>
                                  </a:lnTo>
                                  <a:lnTo>
                                    <a:pt x="1826" y="1154"/>
                                  </a:lnTo>
                                  <a:lnTo>
                                    <a:pt x="1746" y="1169"/>
                                  </a:lnTo>
                                  <a:lnTo>
                                    <a:pt x="1666" y="1174"/>
                                  </a:lnTo>
                                  <a:lnTo>
                                    <a:pt x="1586" y="1179"/>
                                  </a:lnTo>
                                  <a:lnTo>
                                    <a:pt x="1506" y="1179"/>
                                  </a:lnTo>
                                  <a:lnTo>
                                    <a:pt x="1666" y="1109"/>
                                  </a:lnTo>
                                  <a:lnTo>
                                    <a:pt x="1736" y="1069"/>
                                  </a:lnTo>
                                  <a:lnTo>
                                    <a:pt x="1806" y="1029"/>
                                  </a:lnTo>
                                  <a:lnTo>
                                    <a:pt x="1871" y="989"/>
                                  </a:lnTo>
                                  <a:lnTo>
                                    <a:pt x="1931" y="949"/>
                                  </a:lnTo>
                                  <a:lnTo>
                                    <a:pt x="1991" y="904"/>
                                  </a:lnTo>
                                  <a:lnTo>
                                    <a:pt x="2046" y="859"/>
                                  </a:lnTo>
                                  <a:lnTo>
                                    <a:pt x="1876" y="924"/>
                                  </a:lnTo>
                                  <a:lnTo>
                                    <a:pt x="1716" y="979"/>
                                  </a:lnTo>
                                  <a:lnTo>
                                    <a:pt x="1641" y="999"/>
                                  </a:lnTo>
                                  <a:lnTo>
                                    <a:pt x="1561" y="1014"/>
                                  </a:lnTo>
                                  <a:lnTo>
                                    <a:pt x="1486" y="1029"/>
                                  </a:lnTo>
                                  <a:lnTo>
                                    <a:pt x="1416" y="1039"/>
                                  </a:lnTo>
                                  <a:lnTo>
                                    <a:pt x="1466" y="994"/>
                                  </a:lnTo>
                                  <a:lnTo>
                                    <a:pt x="1521" y="954"/>
                                  </a:lnTo>
                                  <a:lnTo>
                                    <a:pt x="1581" y="914"/>
                                  </a:lnTo>
                                  <a:lnTo>
                                    <a:pt x="1641" y="879"/>
                                  </a:lnTo>
                                  <a:lnTo>
                                    <a:pt x="1706" y="849"/>
                                  </a:lnTo>
                                  <a:lnTo>
                                    <a:pt x="1776" y="819"/>
                                  </a:lnTo>
                                  <a:lnTo>
                                    <a:pt x="1846" y="789"/>
                                  </a:lnTo>
                                  <a:lnTo>
                                    <a:pt x="1916" y="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299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871" cy="1324"/>
                            </a:xfrm>
                            <a:custGeom>
                              <a:avLst/>
                              <a:gdLst>
                                <a:gd name="T0" fmla="*/ 986 w 1871"/>
                                <a:gd name="T1" fmla="*/ 5 h 1324"/>
                                <a:gd name="T2" fmla="*/ 806 w 1871"/>
                                <a:gd name="T3" fmla="*/ 45 h 1324"/>
                                <a:gd name="T4" fmla="*/ 640 w 1871"/>
                                <a:gd name="T5" fmla="*/ 115 h 1324"/>
                                <a:gd name="T6" fmla="*/ 485 w 1871"/>
                                <a:gd name="T7" fmla="*/ 220 h 1324"/>
                                <a:gd name="T8" fmla="*/ 345 w 1871"/>
                                <a:gd name="T9" fmla="*/ 360 h 1324"/>
                                <a:gd name="T10" fmla="*/ 220 w 1871"/>
                                <a:gd name="T11" fmla="*/ 530 h 1324"/>
                                <a:gd name="T12" fmla="*/ 300 w 1871"/>
                                <a:gd name="T13" fmla="*/ 375 h 1324"/>
                                <a:gd name="T14" fmla="*/ 450 w 1871"/>
                                <a:gd name="T15" fmla="*/ 170 h 1324"/>
                                <a:gd name="T16" fmla="*/ 635 w 1871"/>
                                <a:gd name="T17" fmla="*/ 10 h 1324"/>
                                <a:gd name="T18" fmla="*/ 505 w 1871"/>
                                <a:gd name="T19" fmla="*/ 65 h 1324"/>
                                <a:gd name="T20" fmla="*/ 335 w 1871"/>
                                <a:gd name="T21" fmla="*/ 175 h 1324"/>
                                <a:gd name="T22" fmla="*/ 195 w 1871"/>
                                <a:gd name="T23" fmla="*/ 310 h 1324"/>
                                <a:gd name="T24" fmla="*/ 115 w 1871"/>
                                <a:gd name="T25" fmla="*/ 425 h 1324"/>
                                <a:gd name="T26" fmla="*/ 30 w 1871"/>
                                <a:gd name="T27" fmla="*/ 614 h 1324"/>
                                <a:gd name="T28" fmla="*/ 0 w 1871"/>
                                <a:gd name="T29" fmla="*/ 824 h 1324"/>
                                <a:gd name="T30" fmla="*/ 5 w 1871"/>
                                <a:gd name="T31" fmla="*/ 944 h 1324"/>
                                <a:gd name="T32" fmla="*/ 45 w 1871"/>
                                <a:gd name="T33" fmla="*/ 1094 h 1324"/>
                                <a:gd name="T34" fmla="*/ 130 w 1871"/>
                                <a:gd name="T35" fmla="*/ 1204 h 1324"/>
                                <a:gd name="T36" fmla="*/ 250 w 1871"/>
                                <a:gd name="T37" fmla="*/ 1279 h 1324"/>
                                <a:gd name="T38" fmla="*/ 410 w 1871"/>
                                <a:gd name="T39" fmla="*/ 1319 h 1324"/>
                                <a:gd name="T40" fmla="*/ 540 w 1871"/>
                                <a:gd name="T41" fmla="*/ 1324 h 1324"/>
                                <a:gd name="T42" fmla="*/ 540 w 1871"/>
                                <a:gd name="T43" fmla="*/ 1264 h 1324"/>
                                <a:gd name="T44" fmla="*/ 570 w 1871"/>
                                <a:gd name="T45" fmla="*/ 1219 h 1324"/>
                                <a:gd name="T46" fmla="*/ 625 w 1871"/>
                                <a:gd name="T47" fmla="*/ 1194 h 1324"/>
                                <a:gd name="T48" fmla="*/ 660 w 1871"/>
                                <a:gd name="T49" fmla="*/ 1204 h 1324"/>
                                <a:gd name="T50" fmla="*/ 685 w 1871"/>
                                <a:gd name="T51" fmla="*/ 1234 h 1324"/>
                                <a:gd name="T52" fmla="*/ 675 w 1871"/>
                                <a:gd name="T53" fmla="*/ 1299 h 1324"/>
                                <a:gd name="T54" fmla="*/ 796 w 1871"/>
                                <a:gd name="T55" fmla="*/ 1304 h 1324"/>
                                <a:gd name="T56" fmla="*/ 976 w 1871"/>
                                <a:gd name="T57" fmla="*/ 1209 h 1324"/>
                                <a:gd name="T58" fmla="*/ 1131 w 1871"/>
                                <a:gd name="T59" fmla="*/ 1044 h 1324"/>
                                <a:gd name="T60" fmla="*/ 1351 w 1871"/>
                                <a:gd name="T61" fmla="*/ 914 h 1324"/>
                                <a:gd name="T62" fmla="*/ 1381 w 1871"/>
                                <a:gd name="T63" fmla="*/ 879 h 1324"/>
                                <a:gd name="T64" fmla="*/ 1221 w 1871"/>
                                <a:gd name="T65" fmla="*/ 889 h 1324"/>
                                <a:gd name="T66" fmla="*/ 1061 w 1871"/>
                                <a:gd name="T67" fmla="*/ 929 h 1324"/>
                                <a:gd name="T68" fmla="*/ 1076 w 1871"/>
                                <a:gd name="T69" fmla="*/ 889 h 1324"/>
                                <a:gd name="T70" fmla="*/ 1351 w 1871"/>
                                <a:gd name="T71" fmla="*/ 724 h 1324"/>
                                <a:gd name="T72" fmla="*/ 1726 w 1871"/>
                                <a:gd name="T73" fmla="*/ 594 h 1324"/>
                                <a:gd name="T74" fmla="*/ 1706 w 1871"/>
                                <a:gd name="T75" fmla="*/ 564 h 1324"/>
                                <a:gd name="T76" fmla="*/ 1286 w 1871"/>
                                <a:gd name="T77" fmla="*/ 614 h 1324"/>
                                <a:gd name="T78" fmla="*/ 971 w 1871"/>
                                <a:gd name="T79" fmla="*/ 729 h 1324"/>
                                <a:gd name="T80" fmla="*/ 891 w 1871"/>
                                <a:gd name="T81" fmla="*/ 779 h 1324"/>
                                <a:gd name="T82" fmla="*/ 1206 w 1871"/>
                                <a:gd name="T83" fmla="*/ 545 h 1324"/>
                                <a:gd name="T84" fmla="*/ 1566 w 1871"/>
                                <a:gd name="T85" fmla="*/ 375 h 1324"/>
                                <a:gd name="T86" fmla="*/ 1831 w 1871"/>
                                <a:gd name="T87" fmla="*/ 305 h 1324"/>
                                <a:gd name="T88" fmla="*/ 1616 w 1871"/>
                                <a:gd name="T89" fmla="*/ 280 h 1324"/>
                                <a:gd name="T90" fmla="*/ 1401 w 1871"/>
                                <a:gd name="T91" fmla="*/ 290 h 1324"/>
                                <a:gd name="T92" fmla="*/ 1191 w 1871"/>
                                <a:gd name="T93" fmla="*/ 325 h 1324"/>
                                <a:gd name="T94" fmla="*/ 991 w 1871"/>
                                <a:gd name="T95" fmla="*/ 395 h 1324"/>
                                <a:gd name="T96" fmla="*/ 796 w 1871"/>
                                <a:gd name="T97" fmla="*/ 495 h 1324"/>
                                <a:gd name="T98" fmla="*/ 776 w 1871"/>
                                <a:gd name="T99" fmla="*/ 490 h 1324"/>
                                <a:gd name="T100" fmla="*/ 916 w 1871"/>
                                <a:gd name="T101" fmla="*/ 375 h 1324"/>
                                <a:gd name="T102" fmla="*/ 1136 w 1871"/>
                                <a:gd name="T103" fmla="*/ 250 h 1324"/>
                                <a:gd name="T104" fmla="*/ 1516 w 1871"/>
                                <a:gd name="T105" fmla="*/ 135 h 1324"/>
                                <a:gd name="T106" fmla="*/ 1576 w 1871"/>
                                <a:gd name="T107" fmla="*/ 105 h 1324"/>
                                <a:gd name="T108" fmla="*/ 1326 w 1871"/>
                                <a:gd name="T109" fmla="*/ 100 h 1324"/>
                                <a:gd name="T110" fmla="*/ 1096 w 1871"/>
                                <a:gd name="T111" fmla="*/ 130 h 1324"/>
                                <a:gd name="T112" fmla="*/ 881 w 1871"/>
                                <a:gd name="T113" fmla="*/ 200 h 1324"/>
                                <a:gd name="T114" fmla="*/ 685 w 1871"/>
                                <a:gd name="T115" fmla="*/ 300 h 1324"/>
                                <a:gd name="T116" fmla="*/ 505 w 1871"/>
                                <a:gd name="T117" fmla="*/ 440 h 1324"/>
                                <a:gd name="T118" fmla="*/ 625 w 1871"/>
                                <a:gd name="T119" fmla="*/ 305 h 1324"/>
                                <a:gd name="T120" fmla="*/ 826 w 1871"/>
                                <a:gd name="T121" fmla="*/ 135 h 1324"/>
                                <a:gd name="T122" fmla="*/ 1051 w 1871"/>
                                <a:gd name="T123" fmla="*/ 0 h 1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71" h="1324">
                                  <a:moveTo>
                                    <a:pt x="1051" y="0"/>
                                  </a:moveTo>
                                  <a:lnTo>
                                    <a:pt x="1051" y="0"/>
                                  </a:lnTo>
                                  <a:lnTo>
                                    <a:pt x="986" y="5"/>
                                  </a:lnTo>
                                  <a:lnTo>
                                    <a:pt x="926" y="15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06" y="45"/>
                                  </a:lnTo>
                                  <a:lnTo>
                                    <a:pt x="751" y="65"/>
                                  </a:lnTo>
                                  <a:lnTo>
                                    <a:pt x="696" y="90"/>
                                  </a:lnTo>
                                  <a:lnTo>
                                    <a:pt x="640" y="115"/>
                                  </a:lnTo>
                                  <a:lnTo>
                                    <a:pt x="585" y="150"/>
                                  </a:lnTo>
                                  <a:lnTo>
                                    <a:pt x="535" y="185"/>
                                  </a:lnTo>
                                  <a:lnTo>
                                    <a:pt x="485" y="220"/>
                                  </a:lnTo>
                                  <a:lnTo>
                                    <a:pt x="440" y="265"/>
                                  </a:lnTo>
                                  <a:lnTo>
                                    <a:pt x="390" y="310"/>
                                  </a:lnTo>
                                  <a:lnTo>
                                    <a:pt x="345" y="360"/>
                                  </a:lnTo>
                                  <a:lnTo>
                                    <a:pt x="305" y="410"/>
                                  </a:lnTo>
                                  <a:lnTo>
                                    <a:pt x="260" y="470"/>
                                  </a:lnTo>
                                  <a:lnTo>
                                    <a:pt x="220" y="530"/>
                                  </a:lnTo>
                                  <a:lnTo>
                                    <a:pt x="260" y="450"/>
                                  </a:lnTo>
                                  <a:lnTo>
                                    <a:pt x="300" y="375"/>
                                  </a:lnTo>
                                  <a:lnTo>
                                    <a:pt x="345" y="300"/>
                                  </a:lnTo>
                                  <a:lnTo>
                                    <a:pt x="395" y="235"/>
                                  </a:lnTo>
                                  <a:lnTo>
                                    <a:pt x="450" y="170"/>
                                  </a:lnTo>
                                  <a:lnTo>
                                    <a:pt x="505" y="115"/>
                                  </a:lnTo>
                                  <a:lnTo>
                                    <a:pt x="570" y="60"/>
                                  </a:lnTo>
                                  <a:lnTo>
                                    <a:pt x="635" y="10"/>
                                  </a:lnTo>
                                  <a:lnTo>
                                    <a:pt x="570" y="35"/>
                                  </a:lnTo>
                                  <a:lnTo>
                                    <a:pt x="505" y="65"/>
                                  </a:lnTo>
                                  <a:lnTo>
                                    <a:pt x="445" y="10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35" y="175"/>
                                  </a:lnTo>
                                  <a:lnTo>
                                    <a:pt x="285" y="220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150" y="370"/>
                                  </a:lnTo>
                                  <a:lnTo>
                                    <a:pt x="115" y="425"/>
                                  </a:lnTo>
                                  <a:lnTo>
                                    <a:pt x="80" y="485"/>
                                  </a:lnTo>
                                  <a:lnTo>
                                    <a:pt x="55" y="550"/>
                                  </a:lnTo>
                                  <a:lnTo>
                                    <a:pt x="30" y="614"/>
                                  </a:lnTo>
                                  <a:lnTo>
                                    <a:pt x="15" y="684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5" y="944"/>
                                  </a:lnTo>
                                  <a:lnTo>
                                    <a:pt x="15" y="999"/>
                                  </a:lnTo>
                                  <a:lnTo>
                                    <a:pt x="30" y="1049"/>
                                  </a:lnTo>
                                  <a:lnTo>
                                    <a:pt x="45" y="1094"/>
                                  </a:lnTo>
                                  <a:lnTo>
                                    <a:pt x="70" y="1134"/>
                                  </a:lnTo>
                                  <a:lnTo>
                                    <a:pt x="95" y="1169"/>
                                  </a:lnTo>
                                  <a:lnTo>
                                    <a:pt x="130" y="1204"/>
                                  </a:lnTo>
                                  <a:lnTo>
                                    <a:pt x="165" y="1234"/>
                                  </a:lnTo>
                                  <a:lnTo>
                                    <a:pt x="205" y="1259"/>
                                  </a:lnTo>
                                  <a:lnTo>
                                    <a:pt x="250" y="1279"/>
                                  </a:lnTo>
                                  <a:lnTo>
                                    <a:pt x="300" y="1299"/>
                                  </a:lnTo>
                                  <a:lnTo>
                                    <a:pt x="355" y="1309"/>
                                  </a:lnTo>
                                  <a:lnTo>
                                    <a:pt x="410" y="1319"/>
                                  </a:lnTo>
                                  <a:lnTo>
                                    <a:pt x="475" y="1324"/>
                                  </a:lnTo>
                                  <a:lnTo>
                                    <a:pt x="540" y="1324"/>
                                  </a:lnTo>
                                  <a:lnTo>
                                    <a:pt x="535" y="1304"/>
                                  </a:lnTo>
                                  <a:lnTo>
                                    <a:pt x="535" y="1284"/>
                                  </a:lnTo>
                                  <a:lnTo>
                                    <a:pt x="540" y="1264"/>
                                  </a:lnTo>
                                  <a:lnTo>
                                    <a:pt x="550" y="1239"/>
                                  </a:lnTo>
                                  <a:lnTo>
                                    <a:pt x="570" y="1219"/>
                                  </a:lnTo>
                                  <a:lnTo>
                                    <a:pt x="585" y="1204"/>
                                  </a:lnTo>
                                  <a:lnTo>
                                    <a:pt x="605" y="1194"/>
                                  </a:lnTo>
                                  <a:lnTo>
                                    <a:pt x="625" y="1194"/>
                                  </a:lnTo>
                                  <a:lnTo>
                                    <a:pt x="645" y="1194"/>
                                  </a:lnTo>
                                  <a:lnTo>
                                    <a:pt x="660" y="1204"/>
                                  </a:lnTo>
                                  <a:lnTo>
                                    <a:pt x="675" y="1219"/>
                                  </a:lnTo>
                                  <a:lnTo>
                                    <a:pt x="685" y="1234"/>
                                  </a:lnTo>
                                  <a:lnTo>
                                    <a:pt x="685" y="1259"/>
                                  </a:lnTo>
                                  <a:lnTo>
                                    <a:pt x="685" y="1279"/>
                                  </a:lnTo>
                                  <a:lnTo>
                                    <a:pt x="675" y="1299"/>
                                  </a:lnTo>
                                  <a:lnTo>
                                    <a:pt x="665" y="1319"/>
                                  </a:lnTo>
                                  <a:lnTo>
                                    <a:pt x="796" y="1304"/>
                                  </a:lnTo>
                                  <a:lnTo>
                                    <a:pt x="936" y="1274"/>
                                  </a:lnTo>
                                  <a:lnTo>
                                    <a:pt x="976" y="1209"/>
                                  </a:lnTo>
                                  <a:lnTo>
                                    <a:pt x="1021" y="1149"/>
                                  </a:lnTo>
                                  <a:lnTo>
                                    <a:pt x="1071" y="1094"/>
                                  </a:lnTo>
                                  <a:lnTo>
                                    <a:pt x="1131" y="1044"/>
                                  </a:lnTo>
                                  <a:lnTo>
                                    <a:pt x="1196" y="999"/>
                                  </a:lnTo>
                                  <a:lnTo>
                                    <a:pt x="1271" y="954"/>
                                  </a:lnTo>
                                  <a:lnTo>
                                    <a:pt x="1351" y="914"/>
                                  </a:lnTo>
                                  <a:lnTo>
                                    <a:pt x="1436" y="879"/>
                                  </a:lnTo>
                                  <a:lnTo>
                                    <a:pt x="1381" y="879"/>
                                  </a:lnTo>
                                  <a:lnTo>
                                    <a:pt x="1331" y="879"/>
                                  </a:lnTo>
                                  <a:lnTo>
                                    <a:pt x="1276" y="884"/>
                                  </a:lnTo>
                                  <a:lnTo>
                                    <a:pt x="1221" y="889"/>
                                  </a:lnTo>
                                  <a:lnTo>
                                    <a:pt x="1166" y="899"/>
                                  </a:lnTo>
                                  <a:lnTo>
                                    <a:pt x="1116" y="914"/>
                                  </a:lnTo>
                                  <a:lnTo>
                                    <a:pt x="1061" y="929"/>
                                  </a:lnTo>
                                  <a:lnTo>
                                    <a:pt x="1006" y="949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56" y="829"/>
                                  </a:lnTo>
                                  <a:lnTo>
                                    <a:pt x="1251" y="774"/>
                                  </a:lnTo>
                                  <a:lnTo>
                                    <a:pt x="1351" y="724"/>
                                  </a:lnTo>
                                  <a:lnTo>
                                    <a:pt x="1466" y="674"/>
                                  </a:lnTo>
                                  <a:lnTo>
                                    <a:pt x="1591" y="634"/>
                                  </a:lnTo>
                                  <a:lnTo>
                                    <a:pt x="1726" y="594"/>
                                  </a:lnTo>
                                  <a:lnTo>
                                    <a:pt x="1871" y="560"/>
                                  </a:lnTo>
                                  <a:lnTo>
                                    <a:pt x="1706" y="564"/>
                                  </a:lnTo>
                                  <a:lnTo>
                                    <a:pt x="1556" y="574"/>
                                  </a:lnTo>
                                  <a:lnTo>
                                    <a:pt x="1416" y="589"/>
                                  </a:lnTo>
                                  <a:lnTo>
                                    <a:pt x="1286" y="614"/>
                                  </a:lnTo>
                                  <a:lnTo>
                                    <a:pt x="1171" y="644"/>
                                  </a:lnTo>
                                  <a:lnTo>
                                    <a:pt x="1066" y="684"/>
                                  </a:lnTo>
                                  <a:lnTo>
                                    <a:pt x="971" y="729"/>
                                  </a:lnTo>
                                  <a:lnTo>
                                    <a:pt x="931" y="754"/>
                                  </a:lnTo>
                                  <a:lnTo>
                                    <a:pt x="891" y="779"/>
                                  </a:lnTo>
                                  <a:lnTo>
                                    <a:pt x="991" y="694"/>
                                  </a:lnTo>
                                  <a:lnTo>
                                    <a:pt x="1096" y="614"/>
                                  </a:lnTo>
                                  <a:lnTo>
                                    <a:pt x="1206" y="545"/>
                                  </a:lnTo>
                                  <a:lnTo>
                                    <a:pt x="1321" y="480"/>
                                  </a:lnTo>
                                  <a:lnTo>
                                    <a:pt x="1441" y="425"/>
                                  </a:lnTo>
                                  <a:lnTo>
                                    <a:pt x="1566" y="375"/>
                                  </a:lnTo>
                                  <a:lnTo>
                                    <a:pt x="1696" y="335"/>
                                  </a:lnTo>
                                  <a:lnTo>
                                    <a:pt x="1831" y="305"/>
                                  </a:lnTo>
                                  <a:lnTo>
                                    <a:pt x="1761" y="290"/>
                                  </a:lnTo>
                                  <a:lnTo>
                                    <a:pt x="1686" y="285"/>
                                  </a:lnTo>
                                  <a:lnTo>
                                    <a:pt x="1616" y="280"/>
                                  </a:lnTo>
                                  <a:lnTo>
                                    <a:pt x="1541" y="280"/>
                                  </a:lnTo>
                                  <a:lnTo>
                                    <a:pt x="1471" y="280"/>
                                  </a:lnTo>
                                  <a:lnTo>
                                    <a:pt x="1401" y="290"/>
                                  </a:lnTo>
                                  <a:lnTo>
                                    <a:pt x="1331" y="300"/>
                                  </a:lnTo>
                                  <a:lnTo>
                                    <a:pt x="1261" y="310"/>
                                  </a:lnTo>
                                  <a:lnTo>
                                    <a:pt x="1191" y="325"/>
                                  </a:lnTo>
                                  <a:lnTo>
                                    <a:pt x="1126" y="345"/>
                                  </a:lnTo>
                                  <a:lnTo>
                                    <a:pt x="1056" y="370"/>
                                  </a:lnTo>
                                  <a:lnTo>
                                    <a:pt x="991" y="395"/>
                                  </a:lnTo>
                                  <a:lnTo>
                                    <a:pt x="926" y="425"/>
                                  </a:lnTo>
                                  <a:lnTo>
                                    <a:pt x="861" y="460"/>
                                  </a:lnTo>
                                  <a:lnTo>
                                    <a:pt x="796" y="495"/>
                                  </a:lnTo>
                                  <a:lnTo>
                                    <a:pt x="731" y="535"/>
                                  </a:lnTo>
                                  <a:lnTo>
                                    <a:pt x="776" y="490"/>
                                  </a:lnTo>
                                  <a:lnTo>
                                    <a:pt x="821" y="450"/>
                                  </a:lnTo>
                                  <a:lnTo>
                                    <a:pt x="866" y="410"/>
                                  </a:lnTo>
                                  <a:lnTo>
                                    <a:pt x="916" y="375"/>
                                  </a:lnTo>
                                  <a:lnTo>
                                    <a:pt x="966" y="340"/>
                                  </a:lnTo>
                                  <a:lnTo>
                                    <a:pt x="1021" y="305"/>
                                  </a:lnTo>
                                  <a:lnTo>
                                    <a:pt x="1136" y="25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381" y="165"/>
                                  </a:lnTo>
                                  <a:lnTo>
                                    <a:pt x="1516" y="135"/>
                                  </a:lnTo>
                                  <a:lnTo>
                                    <a:pt x="1661" y="115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1491" y="100"/>
                                  </a:lnTo>
                                  <a:lnTo>
                                    <a:pt x="1406" y="100"/>
                                  </a:lnTo>
                                  <a:lnTo>
                                    <a:pt x="1326" y="100"/>
                                  </a:lnTo>
                                  <a:lnTo>
                                    <a:pt x="1251" y="105"/>
                                  </a:lnTo>
                                  <a:lnTo>
                                    <a:pt x="1171" y="115"/>
                                  </a:lnTo>
                                  <a:lnTo>
                                    <a:pt x="1096" y="130"/>
                                  </a:lnTo>
                                  <a:lnTo>
                                    <a:pt x="1021" y="150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16" y="230"/>
                                  </a:lnTo>
                                  <a:lnTo>
                                    <a:pt x="751" y="265"/>
                                  </a:lnTo>
                                  <a:lnTo>
                                    <a:pt x="685" y="300"/>
                                  </a:lnTo>
                                  <a:lnTo>
                                    <a:pt x="620" y="340"/>
                                  </a:lnTo>
                                  <a:lnTo>
                                    <a:pt x="560" y="390"/>
                                  </a:lnTo>
                                  <a:lnTo>
                                    <a:pt x="505" y="44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25" y="305"/>
                                  </a:lnTo>
                                  <a:lnTo>
                                    <a:pt x="691" y="245"/>
                                  </a:lnTo>
                                  <a:lnTo>
                                    <a:pt x="756" y="190"/>
                                  </a:lnTo>
                                  <a:lnTo>
                                    <a:pt x="826" y="135"/>
                                  </a:lnTo>
                                  <a:lnTo>
                                    <a:pt x="896" y="85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1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300"/>
                          <wps:cNvSpPr>
                            <a:spLocks/>
                          </wps:cNvSpPr>
                          <wps:spPr bwMode="auto">
                            <a:xfrm>
                              <a:off x="2066" y="1519"/>
                              <a:ext cx="216" cy="40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0 h 40"/>
                                <a:gd name="T2" fmla="*/ 0 w 216"/>
                                <a:gd name="T3" fmla="*/ 0 h 40"/>
                                <a:gd name="T4" fmla="*/ 10 w 216"/>
                                <a:gd name="T5" fmla="*/ 40 h 40"/>
                                <a:gd name="T6" fmla="*/ 216 w 216"/>
                                <a:gd name="T7" fmla="*/ 0 h 40"/>
                                <a:gd name="T8" fmla="*/ 216 w 216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" h="40">
                                  <a:moveTo>
                                    <a:pt x="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301"/>
                          <wps:cNvSpPr>
                            <a:spLocks/>
                          </wps:cNvSpPr>
                          <wps:spPr bwMode="auto">
                            <a:xfrm>
                              <a:off x="2061" y="1189"/>
                              <a:ext cx="216" cy="70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0 h 70"/>
                                <a:gd name="T2" fmla="*/ 0 w 216"/>
                                <a:gd name="T3" fmla="*/ 30 h 70"/>
                                <a:gd name="T4" fmla="*/ 15 w 216"/>
                                <a:gd name="T5" fmla="*/ 70 h 70"/>
                                <a:gd name="T6" fmla="*/ 216 w 216"/>
                                <a:gd name="T7" fmla="*/ 0 h 70"/>
                                <a:gd name="T8" fmla="*/ 216 w 216"/>
                                <a:gd name="T9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" h="70">
                                  <a:moveTo>
                                    <a:pt x="216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302"/>
                          <wps:cNvSpPr>
                            <a:spLocks/>
                          </wps:cNvSpPr>
                          <wps:spPr bwMode="auto">
                            <a:xfrm>
                              <a:off x="1626" y="714"/>
                              <a:ext cx="240" cy="125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0 h 125"/>
                                <a:gd name="T2" fmla="*/ 0 w 240"/>
                                <a:gd name="T3" fmla="*/ 95 h 125"/>
                                <a:gd name="T4" fmla="*/ 25 w 240"/>
                                <a:gd name="T5" fmla="*/ 125 h 125"/>
                                <a:gd name="T6" fmla="*/ 240 w 240"/>
                                <a:gd name="T7" fmla="*/ 0 h 125"/>
                                <a:gd name="T8" fmla="*/ 240 w 240"/>
                                <a:gd name="T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25">
                                  <a:moveTo>
                                    <a:pt x="24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303"/>
                          <wps:cNvSpPr>
                            <a:spLocks/>
                          </wps:cNvSpPr>
                          <wps:spPr bwMode="auto">
                            <a:xfrm>
                              <a:off x="1796" y="1069"/>
                              <a:ext cx="215" cy="70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0 h 70"/>
                                <a:gd name="T2" fmla="*/ 0 w 215"/>
                                <a:gd name="T3" fmla="*/ 30 h 70"/>
                                <a:gd name="T4" fmla="*/ 20 w 215"/>
                                <a:gd name="T5" fmla="*/ 70 h 70"/>
                                <a:gd name="T6" fmla="*/ 215 w 215"/>
                                <a:gd name="T7" fmla="*/ 0 h 70"/>
                                <a:gd name="T8" fmla="*/ 215 w 215"/>
                                <a:gd name="T9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5" h="70">
                                  <a:moveTo>
                                    <a:pt x="21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304"/>
                          <wps:cNvSpPr>
                            <a:spLocks/>
                          </wps:cNvSpPr>
                          <wps:spPr bwMode="auto">
                            <a:xfrm>
                              <a:off x="1876" y="1389"/>
                              <a:ext cx="215" cy="40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0 h 40"/>
                                <a:gd name="T2" fmla="*/ 10 w 215"/>
                                <a:gd name="T3" fmla="*/ 40 h 40"/>
                                <a:gd name="T4" fmla="*/ 215 w 215"/>
                                <a:gd name="T5" fmla="*/ 0 h 40"/>
                                <a:gd name="T6" fmla="*/ 0 w 215"/>
                                <a:gd name="T7" fmla="*/ 0 h 40"/>
                                <a:gd name="T8" fmla="*/ 0 w 21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5" h="40">
                                  <a:moveTo>
                                    <a:pt x="0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305"/>
                          <wps:cNvSpPr>
                            <a:spLocks/>
                          </wps:cNvSpPr>
                          <wps:spPr bwMode="auto">
                            <a:xfrm>
                              <a:off x="1461" y="954"/>
                              <a:ext cx="250" cy="110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75 h 110"/>
                                <a:gd name="T2" fmla="*/ 25 w 250"/>
                                <a:gd name="T3" fmla="*/ 110 h 110"/>
                                <a:gd name="T4" fmla="*/ 250 w 250"/>
                                <a:gd name="T5" fmla="*/ 0 h 110"/>
                                <a:gd name="T6" fmla="*/ 0 w 250"/>
                                <a:gd name="T7" fmla="*/ 75 h 110"/>
                                <a:gd name="T8" fmla="*/ 0 w 250"/>
                                <a:gd name="T9" fmla="*/ 7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10">
                                  <a:moveTo>
                                    <a:pt x="0" y="75"/>
                                  </a:moveTo>
                                  <a:lnTo>
                                    <a:pt x="25" y="11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306"/>
                          <wps:cNvSpPr>
                            <a:spLocks/>
                          </wps:cNvSpPr>
                          <wps:spPr bwMode="auto">
                            <a:xfrm>
                              <a:off x="1221" y="1189"/>
                              <a:ext cx="245" cy="110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0 h 110"/>
                                <a:gd name="T2" fmla="*/ 0 w 245"/>
                                <a:gd name="T3" fmla="*/ 75 h 110"/>
                                <a:gd name="T4" fmla="*/ 25 w 245"/>
                                <a:gd name="T5" fmla="*/ 110 h 110"/>
                                <a:gd name="T6" fmla="*/ 245 w 245"/>
                                <a:gd name="T7" fmla="*/ 0 h 110"/>
                                <a:gd name="T8" fmla="*/ 245 w 245"/>
                                <a:gd name="T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10">
                                  <a:moveTo>
                                    <a:pt x="245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307"/>
                          <wps:cNvSpPr>
                            <a:spLocks/>
                          </wps:cNvSpPr>
                          <wps:spPr bwMode="auto">
                            <a:xfrm>
                              <a:off x="1586" y="1299"/>
                              <a:ext cx="215" cy="60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20 h 60"/>
                                <a:gd name="T2" fmla="*/ 15 w 215"/>
                                <a:gd name="T3" fmla="*/ 60 h 60"/>
                                <a:gd name="T4" fmla="*/ 215 w 215"/>
                                <a:gd name="T5" fmla="*/ 0 h 60"/>
                                <a:gd name="T6" fmla="*/ 0 w 215"/>
                                <a:gd name="T7" fmla="*/ 20 h 60"/>
                                <a:gd name="T8" fmla="*/ 0 w 215"/>
                                <a:gd name="T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5" h="60">
                                  <a:moveTo>
                                    <a:pt x="0" y="20"/>
                                  </a:moveTo>
                                  <a:lnTo>
                                    <a:pt x="15" y="6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308"/>
                          <wps:cNvSpPr>
                            <a:spLocks/>
                          </wps:cNvSpPr>
                          <wps:spPr bwMode="auto">
                            <a:xfrm>
                              <a:off x="1746" y="1629"/>
                              <a:ext cx="220" cy="45"/>
                            </a:xfrm>
                            <a:custGeom>
                              <a:avLst/>
                              <a:gdLst>
                                <a:gd name="T0" fmla="*/ 220 w 220"/>
                                <a:gd name="T1" fmla="*/ 0 h 45"/>
                                <a:gd name="T2" fmla="*/ 0 w 220"/>
                                <a:gd name="T3" fmla="*/ 0 h 45"/>
                                <a:gd name="T4" fmla="*/ 15 w 220"/>
                                <a:gd name="T5" fmla="*/ 45 h 45"/>
                                <a:gd name="T6" fmla="*/ 220 w 220"/>
                                <a:gd name="T7" fmla="*/ 0 h 45"/>
                                <a:gd name="T8" fmla="*/ 220 w 220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45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309"/>
                          <wps:cNvSpPr>
                            <a:spLocks/>
                          </wps:cNvSpPr>
                          <wps:spPr bwMode="auto">
                            <a:xfrm>
                              <a:off x="1481" y="1519"/>
                              <a:ext cx="215" cy="40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0 h 40"/>
                                <a:gd name="T2" fmla="*/ 0 w 215"/>
                                <a:gd name="T3" fmla="*/ 0 h 40"/>
                                <a:gd name="T4" fmla="*/ 10 w 215"/>
                                <a:gd name="T5" fmla="*/ 40 h 40"/>
                                <a:gd name="T6" fmla="*/ 215 w 215"/>
                                <a:gd name="T7" fmla="*/ 0 h 40"/>
                                <a:gd name="T8" fmla="*/ 215 w 21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5" h="40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310"/>
                          <wps:cNvSpPr>
                            <a:spLocks/>
                          </wps:cNvSpPr>
                          <wps:spPr bwMode="auto">
                            <a:xfrm>
                              <a:off x="360" y="769"/>
                              <a:ext cx="35" cy="17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70 h 175"/>
                                <a:gd name="T2" fmla="*/ 35 w 35"/>
                                <a:gd name="T3" fmla="*/ 175 h 175"/>
                                <a:gd name="T4" fmla="*/ 35 w 35"/>
                                <a:gd name="T5" fmla="*/ 175 h 175"/>
                                <a:gd name="T6" fmla="*/ 30 w 35"/>
                                <a:gd name="T7" fmla="*/ 125 h 175"/>
                                <a:gd name="T8" fmla="*/ 25 w 35"/>
                                <a:gd name="T9" fmla="*/ 85 h 175"/>
                                <a:gd name="T10" fmla="*/ 30 w 35"/>
                                <a:gd name="T11" fmla="*/ 40 h 175"/>
                                <a:gd name="T12" fmla="*/ 35 w 35"/>
                                <a:gd name="T13" fmla="*/ 0 h 175"/>
                                <a:gd name="T14" fmla="*/ 35 w 35"/>
                                <a:gd name="T15" fmla="*/ 0 h 175"/>
                                <a:gd name="T16" fmla="*/ 20 w 35"/>
                                <a:gd name="T17" fmla="*/ 40 h 175"/>
                                <a:gd name="T18" fmla="*/ 10 w 35"/>
                                <a:gd name="T19" fmla="*/ 80 h 175"/>
                                <a:gd name="T20" fmla="*/ 0 w 35"/>
                                <a:gd name="T21" fmla="*/ 125 h 175"/>
                                <a:gd name="T22" fmla="*/ 0 w 35"/>
                                <a:gd name="T23" fmla="*/ 170 h 175"/>
                                <a:gd name="T24" fmla="*/ 0 w 35"/>
                                <a:gd name="T25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175">
                                  <a:moveTo>
                                    <a:pt x="0" y="170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2311"/>
                          <wps:cNvSpPr>
                            <a:spLocks/>
                          </wps:cNvSpPr>
                          <wps:spPr bwMode="auto">
                            <a:xfrm>
                              <a:off x="525" y="570"/>
                              <a:ext cx="95" cy="134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04 h 134"/>
                                <a:gd name="T2" fmla="*/ 35 w 95"/>
                                <a:gd name="T3" fmla="*/ 134 h 134"/>
                                <a:gd name="T4" fmla="*/ 35 w 95"/>
                                <a:gd name="T5" fmla="*/ 134 h 134"/>
                                <a:gd name="T6" fmla="*/ 60 w 95"/>
                                <a:gd name="T7" fmla="*/ 59 h 134"/>
                                <a:gd name="T8" fmla="*/ 95 w 95"/>
                                <a:gd name="T9" fmla="*/ 0 h 134"/>
                                <a:gd name="T10" fmla="*/ 95 w 95"/>
                                <a:gd name="T11" fmla="*/ 0 h 134"/>
                                <a:gd name="T12" fmla="*/ 65 w 95"/>
                                <a:gd name="T13" fmla="*/ 24 h 134"/>
                                <a:gd name="T14" fmla="*/ 45 w 95"/>
                                <a:gd name="T15" fmla="*/ 49 h 134"/>
                                <a:gd name="T16" fmla="*/ 20 w 95"/>
                                <a:gd name="T17" fmla="*/ 74 h 134"/>
                                <a:gd name="T18" fmla="*/ 0 w 95"/>
                                <a:gd name="T19" fmla="*/ 104 h 134"/>
                                <a:gd name="T20" fmla="*/ 0 w 95"/>
                                <a:gd name="T21" fmla="*/ 10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" h="134">
                                  <a:moveTo>
                                    <a:pt x="0" y="104"/>
                                  </a:moveTo>
                                  <a:lnTo>
                                    <a:pt x="35" y="134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2312"/>
                          <wps:cNvSpPr>
                            <a:spLocks/>
                          </wps:cNvSpPr>
                          <wps:spPr bwMode="auto">
                            <a:xfrm>
                              <a:off x="695" y="804"/>
                              <a:ext cx="81" cy="170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70 h 170"/>
                                <a:gd name="T2" fmla="*/ 40 w 81"/>
                                <a:gd name="T3" fmla="*/ 170 h 170"/>
                                <a:gd name="T4" fmla="*/ 50 w 81"/>
                                <a:gd name="T5" fmla="*/ 125 h 170"/>
                                <a:gd name="T6" fmla="*/ 55 w 81"/>
                                <a:gd name="T7" fmla="*/ 80 h 170"/>
                                <a:gd name="T8" fmla="*/ 71 w 81"/>
                                <a:gd name="T9" fmla="*/ 40 h 170"/>
                                <a:gd name="T10" fmla="*/ 81 w 81"/>
                                <a:gd name="T11" fmla="*/ 0 h 170"/>
                                <a:gd name="T12" fmla="*/ 81 w 81"/>
                                <a:gd name="T13" fmla="*/ 0 h 170"/>
                                <a:gd name="T14" fmla="*/ 60 w 81"/>
                                <a:gd name="T15" fmla="*/ 35 h 170"/>
                                <a:gd name="T16" fmla="*/ 35 w 81"/>
                                <a:gd name="T17" fmla="*/ 75 h 170"/>
                                <a:gd name="T18" fmla="*/ 15 w 81"/>
                                <a:gd name="T19" fmla="*/ 120 h 170"/>
                                <a:gd name="T20" fmla="*/ 0 w 81"/>
                                <a:gd name="T21" fmla="*/ 170 h 170"/>
                                <a:gd name="T22" fmla="*/ 40 w 81"/>
                                <a:gd name="T23" fmla="*/ 170 h 170"/>
                                <a:gd name="T24" fmla="*/ 40 w 81"/>
                                <a:gd name="T25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1" h="170">
                                  <a:moveTo>
                                    <a:pt x="40" y="170"/>
                                  </a:moveTo>
                                  <a:lnTo>
                                    <a:pt x="40" y="170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313"/>
                          <wps:cNvSpPr>
                            <a:spLocks/>
                          </wps:cNvSpPr>
                          <wps:spPr bwMode="auto">
                            <a:xfrm>
                              <a:off x="185" y="644"/>
                              <a:ext cx="30" cy="145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45"/>
                                <a:gd name="T2" fmla="*/ 30 w 30"/>
                                <a:gd name="T3" fmla="*/ 0 h 145"/>
                                <a:gd name="T4" fmla="*/ 20 w 30"/>
                                <a:gd name="T5" fmla="*/ 30 h 145"/>
                                <a:gd name="T6" fmla="*/ 10 w 30"/>
                                <a:gd name="T7" fmla="*/ 60 h 145"/>
                                <a:gd name="T8" fmla="*/ 5 w 30"/>
                                <a:gd name="T9" fmla="*/ 95 h 145"/>
                                <a:gd name="T10" fmla="*/ 0 w 30"/>
                                <a:gd name="T11" fmla="*/ 135 h 145"/>
                                <a:gd name="T12" fmla="*/ 25 w 30"/>
                                <a:gd name="T13" fmla="*/ 145 h 145"/>
                                <a:gd name="T14" fmla="*/ 25 w 30"/>
                                <a:gd name="T15" fmla="*/ 145 h 145"/>
                                <a:gd name="T16" fmla="*/ 25 w 30"/>
                                <a:gd name="T17" fmla="*/ 70 h 145"/>
                                <a:gd name="T18" fmla="*/ 30 w 30"/>
                                <a:gd name="T19" fmla="*/ 0 h 145"/>
                                <a:gd name="T20" fmla="*/ 30 w 30"/>
                                <a:gd name="T21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145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314"/>
                          <wps:cNvSpPr>
                            <a:spLocks/>
                          </wps:cNvSpPr>
                          <wps:spPr bwMode="auto">
                            <a:xfrm>
                              <a:off x="205" y="914"/>
                              <a:ext cx="70" cy="180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180 h 180"/>
                                <a:gd name="T2" fmla="*/ 70 w 70"/>
                                <a:gd name="T3" fmla="*/ 165 h 180"/>
                                <a:gd name="T4" fmla="*/ 70 w 70"/>
                                <a:gd name="T5" fmla="*/ 165 h 180"/>
                                <a:gd name="T6" fmla="*/ 45 w 70"/>
                                <a:gd name="T7" fmla="*/ 125 h 180"/>
                                <a:gd name="T8" fmla="*/ 25 w 70"/>
                                <a:gd name="T9" fmla="*/ 85 h 180"/>
                                <a:gd name="T10" fmla="*/ 15 w 70"/>
                                <a:gd name="T11" fmla="*/ 45 h 180"/>
                                <a:gd name="T12" fmla="*/ 0 w 70"/>
                                <a:gd name="T13" fmla="*/ 0 h 180"/>
                                <a:gd name="T14" fmla="*/ 0 w 70"/>
                                <a:gd name="T15" fmla="*/ 0 h 180"/>
                                <a:gd name="T16" fmla="*/ 5 w 70"/>
                                <a:gd name="T17" fmla="*/ 45 h 180"/>
                                <a:gd name="T18" fmla="*/ 15 w 70"/>
                                <a:gd name="T19" fmla="*/ 95 h 180"/>
                                <a:gd name="T20" fmla="*/ 25 w 70"/>
                                <a:gd name="T21" fmla="*/ 135 h 180"/>
                                <a:gd name="T22" fmla="*/ 40 w 70"/>
                                <a:gd name="T23" fmla="*/ 180 h 180"/>
                                <a:gd name="T24" fmla="*/ 40 w 70"/>
                                <a:gd name="T2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" h="180">
                                  <a:moveTo>
                                    <a:pt x="40" y="180"/>
                                  </a:moveTo>
                                  <a:lnTo>
                                    <a:pt x="70" y="165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4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315"/>
                          <wps:cNvSpPr>
                            <a:spLocks/>
                          </wps:cNvSpPr>
                          <wps:spPr bwMode="auto">
                            <a:xfrm>
                              <a:off x="520" y="899"/>
                              <a:ext cx="50" cy="215"/>
                            </a:xfrm>
                            <a:custGeom>
                              <a:avLst/>
                              <a:gdLst>
                                <a:gd name="T0" fmla="*/ 5 w 50"/>
                                <a:gd name="T1" fmla="*/ 215 h 215"/>
                                <a:gd name="T2" fmla="*/ 50 w 50"/>
                                <a:gd name="T3" fmla="*/ 215 h 215"/>
                                <a:gd name="T4" fmla="*/ 50 w 50"/>
                                <a:gd name="T5" fmla="*/ 215 h 215"/>
                                <a:gd name="T6" fmla="*/ 40 w 50"/>
                                <a:gd name="T7" fmla="*/ 160 h 215"/>
                                <a:gd name="T8" fmla="*/ 35 w 50"/>
                                <a:gd name="T9" fmla="*/ 110 h 215"/>
                                <a:gd name="T10" fmla="*/ 35 w 50"/>
                                <a:gd name="T11" fmla="*/ 55 h 215"/>
                                <a:gd name="T12" fmla="*/ 35 w 50"/>
                                <a:gd name="T13" fmla="*/ 0 h 215"/>
                                <a:gd name="T14" fmla="*/ 35 w 50"/>
                                <a:gd name="T15" fmla="*/ 0 h 215"/>
                                <a:gd name="T16" fmla="*/ 15 w 50"/>
                                <a:gd name="T17" fmla="*/ 50 h 215"/>
                                <a:gd name="T18" fmla="*/ 5 w 50"/>
                                <a:gd name="T19" fmla="*/ 100 h 215"/>
                                <a:gd name="T20" fmla="*/ 0 w 50"/>
                                <a:gd name="T21" fmla="*/ 155 h 215"/>
                                <a:gd name="T22" fmla="*/ 5 w 50"/>
                                <a:gd name="T23" fmla="*/ 215 h 215"/>
                                <a:gd name="T24" fmla="*/ 5 w 50"/>
                                <a:gd name="T2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15">
                                  <a:moveTo>
                                    <a:pt x="5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316"/>
                        <wpg:cNvGrpSpPr>
                          <a:grpSpLocks/>
                        </wpg:cNvGrpSpPr>
                        <wpg:grpSpPr bwMode="auto">
                          <a:xfrm rot="21459955" flipH="1">
                            <a:off x="5284" y="3763"/>
                            <a:ext cx="4916" cy="5686"/>
                            <a:chOff x="10" y="10"/>
                            <a:chExt cx="2865" cy="2986"/>
                          </a:xfrm>
                        </wpg:grpSpPr>
                        <wps:wsp>
                          <wps:cNvPr id="465" name="Freeform 2317"/>
                          <wps:cNvSpPr>
                            <a:spLocks/>
                          </wps:cNvSpPr>
                          <wps:spPr bwMode="auto">
                            <a:xfrm>
                              <a:off x="150" y="890"/>
                              <a:ext cx="2725" cy="1716"/>
                            </a:xfrm>
                            <a:custGeom>
                              <a:avLst/>
                              <a:gdLst>
                                <a:gd name="T0" fmla="*/ 1655 w 2725"/>
                                <a:gd name="T1" fmla="*/ 936 h 1716"/>
                                <a:gd name="T2" fmla="*/ 1745 w 2725"/>
                                <a:gd name="T3" fmla="*/ 1011 h 1716"/>
                                <a:gd name="T4" fmla="*/ 1775 w 2725"/>
                                <a:gd name="T5" fmla="*/ 1111 h 1716"/>
                                <a:gd name="T6" fmla="*/ 1800 w 2725"/>
                                <a:gd name="T7" fmla="*/ 1206 h 1716"/>
                                <a:gd name="T8" fmla="*/ 1905 w 2725"/>
                                <a:gd name="T9" fmla="*/ 1356 h 1716"/>
                                <a:gd name="T10" fmla="*/ 2015 w 2725"/>
                                <a:gd name="T11" fmla="*/ 1511 h 1716"/>
                                <a:gd name="T12" fmla="*/ 2065 w 2725"/>
                                <a:gd name="T13" fmla="*/ 1606 h 1716"/>
                                <a:gd name="T14" fmla="*/ 2045 w 2725"/>
                                <a:gd name="T15" fmla="*/ 1321 h 1716"/>
                                <a:gd name="T16" fmla="*/ 2010 w 2725"/>
                                <a:gd name="T17" fmla="*/ 1286 h 1716"/>
                                <a:gd name="T18" fmla="*/ 1985 w 2725"/>
                                <a:gd name="T19" fmla="*/ 1186 h 1716"/>
                                <a:gd name="T20" fmla="*/ 1980 w 2725"/>
                                <a:gd name="T21" fmla="*/ 1036 h 1716"/>
                                <a:gd name="T22" fmla="*/ 2050 w 2725"/>
                                <a:gd name="T23" fmla="*/ 1166 h 1716"/>
                                <a:gd name="T24" fmla="*/ 2125 w 2725"/>
                                <a:gd name="T25" fmla="*/ 1266 h 1716"/>
                                <a:gd name="T26" fmla="*/ 2250 w 2725"/>
                                <a:gd name="T27" fmla="*/ 1426 h 1716"/>
                                <a:gd name="T28" fmla="*/ 2315 w 2725"/>
                                <a:gd name="T29" fmla="*/ 1546 h 1716"/>
                                <a:gd name="T30" fmla="*/ 2350 w 2725"/>
                                <a:gd name="T31" fmla="*/ 1716 h 1716"/>
                                <a:gd name="T32" fmla="*/ 2330 w 2725"/>
                                <a:gd name="T33" fmla="*/ 1281 h 1716"/>
                                <a:gd name="T34" fmla="*/ 2270 w 2725"/>
                                <a:gd name="T35" fmla="*/ 1206 h 1716"/>
                                <a:gd name="T36" fmla="*/ 2220 w 2725"/>
                                <a:gd name="T37" fmla="*/ 1041 h 1716"/>
                                <a:gd name="T38" fmla="*/ 2200 w 2725"/>
                                <a:gd name="T39" fmla="*/ 891 h 1716"/>
                                <a:gd name="T40" fmla="*/ 2225 w 2725"/>
                                <a:gd name="T41" fmla="*/ 721 h 1716"/>
                                <a:gd name="T42" fmla="*/ 2305 w 2725"/>
                                <a:gd name="T43" fmla="*/ 831 h 1716"/>
                                <a:gd name="T44" fmla="*/ 2340 w 2725"/>
                                <a:gd name="T45" fmla="*/ 901 h 1716"/>
                                <a:gd name="T46" fmla="*/ 2375 w 2725"/>
                                <a:gd name="T47" fmla="*/ 891 h 1716"/>
                                <a:gd name="T48" fmla="*/ 2420 w 2725"/>
                                <a:gd name="T49" fmla="*/ 966 h 1716"/>
                                <a:gd name="T50" fmla="*/ 2475 w 2725"/>
                                <a:gd name="T51" fmla="*/ 941 h 1716"/>
                                <a:gd name="T52" fmla="*/ 2550 w 2725"/>
                                <a:gd name="T53" fmla="*/ 996 h 1716"/>
                                <a:gd name="T54" fmla="*/ 2580 w 2725"/>
                                <a:gd name="T55" fmla="*/ 951 h 1716"/>
                                <a:gd name="T56" fmla="*/ 2665 w 2725"/>
                                <a:gd name="T57" fmla="*/ 931 h 1716"/>
                                <a:gd name="T58" fmla="*/ 2725 w 2725"/>
                                <a:gd name="T59" fmla="*/ 886 h 1716"/>
                                <a:gd name="T60" fmla="*/ 2505 w 2725"/>
                                <a:gd name="T61" fmla="*/ 856 h 1716"/>
                                <a:gd name="T62" fmla="*/ 2345 w 2725"/>
                                <a:gd name="T63" fmla="*/ 756 h 1716"/>
                                <a:gd name="T64" fmla="*/ 2270 w 2725"/>
                                <a:gd name="T65" fmla="*/ 651 h 1716"/>
                                <a:gd name="T66" fmla="*/ 2185 w 2725"/>
                                <a:gd name="T67" fmla="*/ 656 h 1716"/>
                                <a:gd name="T68" fmla="*/ 1770 w 2725"/>
                                <a:gd name="T69" fmla="*/ 520 h 1716"/>
                                <a:gd name="T70" fmla="*/ 1435 w 2725"/>
                                <a:gd name="T71" fmla="*/ 335 h 1716"/>
                                <a:gd name="T72" fmla="*/ 1325 w 2725"/>
                                <a:gd name="T73" fmla="*/ 205 h 1716"/>
                                <a:gd name="T74" fmla="*/ 1205 w 2725"/>
                                <a:gd name="T75" fmla="*/ 0 h 1716"/>
                                <a:gd name="T76" fmla="*/ 1190 w 2725"/>
                                <a:gd name="T77" fmla="*/ 10 h 1716"/>
                                <a:gd name="T78" fmla="*/ 1030 w 2725"/>
                                <a:gd name="T79" fmla="*/ 40 h 1716"/>
                                <a:gd name="T80" fmla="*/ 470 w 2725"/>
                                <a:gd name="T81" fmla="*/ 75 h 1716"/>
                                <a:gd name="T82" fmla="*/ 145 w 2725"/>
                                <a:gd name="T83" fmla="*/ 80 h 1716"/>
                                <a:gd name="T84" fmla="*/ 90 w 2725"/>
                                <a:gd name="T85" fmla="*/ 120 h 1716"/>
                                <a:gd name="T86" fmla="*/ 15 w 2725"/>
                                <a:gd name="T87" fmla="*/ 290 h 1716"/>
                                <a:gd name="T88" fmla="*/ 0 w 2725"/>
                                <a:gd name="T89" fmla="*/ 405 h 1716"/>
                                <a:gd name="T90" fmla="*/ 125 w 2725"/>
                                <a:gd name="T91" fmla="*/ 430 h 1716"/>
                                <a:gd name="T92" fmla="*/ 95 w 2725"/>
                                <a:gd name="T93" fmla="*/ 480 h 1716"/>
                                <a:gd name="T94" fmla="*/ 50 w 2725"/>
                                <a:gd name="T95" fmla="*/ 681 h 1716"/>
                                <a:gd name="T96" fmla="*/ 135 w 2725"/>
                                <a:gd name="T97" fmla="*/ 626 h 1716"/>
                                <a:gd name="T98" fmla="*/ 130 w 2725"/>
                                <a:gd name="T99" fmla="*/ 791 h 1716"/>
                                <a:gd name="T100" fmla="*/ 305 w 2725"/>
                                <a:gd name="T101" fmla="*/ 891 h 1716"/>
                                <a:gd name="T102" fmla="*/ 440 w 2725"/>
                                <a:gd name="T103" fmla="*/ 1171 h 1716"/>
                                <a:gd name="T104" fmla="*/ 550 w 2725"/>
                                <a:gd name="T105" fmla="*/ 1511 h 1716"/>
                                <a:gd name="T106" fmla="*/ 625 w 2725"/>
                                <a:gd name="T107" fmla="*/ 796 h 1716"/>
                                <a:gd name="T108" fmla="*/ 765 w 2725"/>
                                <a:gd name="T109" fmla="*/ 801 h 1716"/>
                                <a:gd name="T110" fmla="*/ 880 w 2725"/>
                                <a:gd name="T111" fmla="*/ 1041 h 1716"/>
                                <a:gd name="T112" fmla="*/ 970 w 2725"/>
                                <a:gd name="T113" fmla="*/ 1326 h 1716"/>
                                <a:gd name="T114" fmla="*/ 1015 w 2725"/>
                                <a:gd name="T115" fmla="*/ 956 h 1716"/>
                                <a:gd name="T116" fmla="*/ 1100 w 2725"/>
                                <a:gd name="T117" fmla="*/ 976 h 1716"/>
                                <a:gd name="T118" fmla="*/ 1205 w 2725"/>
                                <a:gd name="T119" fmla="*/ 976 h 1716"/>
                                <a:gd name="T120" fmla="*/ 1420 w 2725"/>
                                <a:gd name="T121" fmla="*/ 941 h 1716"/>
                                <a:gd name="T122" fmla="*/ 1575 w 2725"/>
                                <a:gd name="T123" fmla="*/ 926 h 1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725" h="1716">
                                  <a:moveTo>
                                    <a:pt x="1610" y="926"/>
                                  </a:moveTo>
                                  <a:lnTo>
                                    <a:pt x="1610" y="926"/>
                                  </a:lnTo>
                                  <a:lnTo>
                                    <a:pt x="1655" y="936"/>
                                  </a:lnTo>
                                  <a:lnTo>
                                    <a:pt x="1690" y="951"/>
                                  </a:lnTo>
                                  <a:lnTo>
                                    <a:pt x="1720" y="976"/>
                                  </a:lnTo>
                                  <a:lnTo>
                                    <a:pt x="1745" y="1011"/>
                                  </a:lnTo>
                                  <a:lnTo>
                                    <a:pt x="1760" y="1051"/>
                                  </a:lnTo>
                                  <a:lnTo>
                                    <a:pt x="1775" y="1111"/>
                                  </a:lnTo>
                                  <a:lnTo>
                                    <a:pt x="1785" y="1166"/>
                                  </a:lnTo>
                                  <a:lnTo>
                                    <a:pt x="1800" y="1206"/>
                                  </a:lnTo>
                                  <a:lnTo>
                                    <a:pt x="1840" y="1276"/>
                                  </a:lnTo>
                                  <a:lnTo>
                                    <a:pt x="1905" y="1356"/>
                                  </a:lnTo>
                                  <a:lnTo>
                                    <a:pt x="1970" y="1446"/>
                                  </a:lnTo>
                                  <a:lnTo>
                                    <a:pt x="2015" y="1511"/>
                                  </a:lnTo>
                                  <a:lnTo>
                                    <a:pt x="2040" y="1556"/>
                                  </a:lnTo>
                                  <a:lnTo>
                                    <a:pt x="2065" y="1606"/>
                                  </a:lnTo>
                                  <a:lnTo>
                                    <a:pt x="2080" y="1656"/>
                                  </a:lnTo>
                                  <a:lnTo>
                                    <a:pt x="2095" y="1711"/>
                                  </a:lnTo>
                                  <a:lnTo>
                                    <a:pt x="2045" y="1321"/>
                                  </a:lnTo>
                                  <a:lnTo>
                                    <a:pt x="2025" y="1306"/>
                                  </a:lnTo>
                                  <a:lnTo>
                                    <a:pt x="2010" y="1286"/>
                                  </a:lnTo>
                                  <a:lnTo>
                                    <a:pt x="2000" y="1256"/>
                                  </a:lnTo>
                                  <a:lnTo>
                                    <a:pt x="1990" y="1226"/>
                                  </a:lnTo>
                                  <a:lnTo>
                                    <a:pt x="1985" y="1186"/>
                                  </a:lnTo>
                                  <a:lnTo>
                                    <a:pt x="1980" y="1141"/>
                                  </a:lnTo>
                                  <a:lnTo>
                                    <a:pt x="1980" y="1036"/>
                                  </a:lnTo>
                                  <a:lnTo>
                                    <a:pt x="2000" y="1081"/>
                                  </a:lnTo>
                                  <a:lnTo>
                                    <a:pt x="2025" y="1121"/>
                                  </a:lnTo>
                                  <a:lnTo>
                                    <a:pt x="2050" y="1166"/>
                                  </a:lnTo>
                                  <a:lnTo>
                                    <a:pt x="2080" y="1211"/>
                                  </a:lnTo>
                                  <a:lnTo>
                                    <a:pt x="2125" y="1266"/>
                                  </a:lnTo>
                                  <a:lnTo>
                                    <a:pt x="2195" y="1346"/>
                                  </a:lnTo>
                                  <a:lnTo>
                                    <a:pt x="2250" y="1426"/>
                                  </a:lnTo>
                                  <a:lnTo>
                                    <a:pt x="2295" y="1501"/>
                                  </a:lnTo>
                                  <a:lnTo>
                                    <a:pt x="2315" y="1546"/>
                                  </a:lnTo>
                                  <a:lnTo>
                                    <a:pt x="2330" y="1601"/>
                                  </a:lnTo>
                                  <a:lnTo>
                                    <a:pt x="2345" y="1656"/>
                                  </a:lnTo>
                                  <a:lnTo>
                                    <a:pt x="2350" y="1716"/>
                                  </a:lnTo>
                                  <a:lnTo>
                                    <a:pt x="2350" y="1296"/>
                                  </a:lnTo>
                                  <a:lnTo>
                                    <a:pt x="2330" y="1281"/>
                                  </a:lnTo>
                                  <a:lnTo>
                                    <a:pt x="2305" y="1261"/>
                                  </a:lnTo>
                                  <a:lnTo>
                                    <a:pt x="2290" y="1236"/>
                                  </a:lnTo>
                                  <a:lnTo>
                                    <a:pt x="2270" y="1206"/>
                                  </a:lnTo>
                                  <a:lnTo>
                                    <a:pt x="2255" y="1171"/>
                                  </a:lnTo>
                                  <a:lnTo>
                                    <a:pt x="2240" y="1131"/>
                                  </a:lnTo>
                                  <a:lnTo>
                                    <a:pt x="2220" y="1041"/>
                                  </a:lnTo>
                                  <a:lnTo>
                                    <a:pt x="2205" y="971"/>
                                  </a:lnTo>
                                  <a:lnTo>
                                    <a:pt x="2200" y="891"/>
                                  </a:lnTo>
                                  <a:lnTo>
                                    <a:pt x="2190" y="696"/>
                                  </a:lnTo>
                                  <a:lnTo>
                                    <a:pt x="2225" y="721"/>
                                  </a:lnTo>
                                  <a:lnTo>
                                    <a:pt x="2255" y="751"/>
                                  </a:lnTo>
                                  <a:lnTo>
                                    <a:pt x="2285" y="786"/>
                                  </a:lnTo>
                                  <a:lnTo>
                                    <a:pt x="2305" y="831"/>
                                  </a:lnTo>
                                  <a:lnTo>
                                    <a:pt x="2340" y="901"/>
                                  </a:lnTo>
                                  <a:lnTo>
                                    <a:pt x="2355" y="936"/>
                                  </a:lnTo>
                                  <a:lnTo>
                                    <a:pt x="2375" y="961"/>
                                  </a:lnTo>
                                  <a:lnTo>
                                    <a:pt x="2375" y="891"/>
                                  </a:lnTo>
                                  <a:lnTo>
                                    <a:pt x="2395" y="931"/>
                                  </a:lnTo>
                                  <a:lnTo>
                                    <a:pt x="2420" y="966"/>
                                  </a:lnTo>
                                  <a:lnTo>
                                    <a:pt x="2445" y="991"/>
                                  </a:lnTo>
                                  <a:lnTo>
                                    <a:pt x="2475" y="1011"/>
                                  </a:lnTo>
                                  <a:lnTo>
                                    <a:pt x="2475" y="941"/>
                                  </a:lnTo>
                                  <a:lnTo>
                                    <a:pt x="2510" y="971"/>
                                  </a:lnTo>
                                  <a:lnTo>
                                    <a:pt x="2550" y="996"/>
                                  </a:lnTo>
                                  <a:lnTo>
                                    <a:pt x="2590" y="1011"/>
                                  </a:lnTo>
                                  <a:lnTo>
                                    <a:pt x="2635" y="1021"/>
                                  </a:lnTo>
                                  <a:lnTo>
                                    <a:pt x="2580" y="951"/>
                                  </a:lnTo>
                                  <a:lnTo>
                                    <a:pt x="2625" y="941"/>
                                  </a:lnTo>
                                  <a:lnTo>
                                    <a:pt x="2665" y="931"/>
                                  </a:lnTo>
                                  <a:lnTo>
                                    <a:pt x="2700" y="911"/>
                                  </a:lnTo>
                                  <a:lnTo>
                                    <a:pt x="2725" y="886"/>
                                  </a:lnTo>
                                  <a:lnTo>
                                    <a:pt x="2645" y="886"/>
                                  </a:lnTo>
                                  <a:lnTo>
                                    <a:pt x="2570" y="876"/>
                                  </a:lnTo>
                                  <a:lnTo>
                                    <a:pt x="2505" y="856"/>
                                  </a:lnTo>
                                  <a:lnTo>
                                    <a:pt x="2445" y="831"/>
                                  </a:lnTo>
                                  <a:lnTo>
                                    <a:pt x="2390" y="801"/>
                                  </a:lnTo>
                                  <a:lnTo>
                                    <a:pt x="2345" y="756"/>
                                  </a:lnTo>
                                  <a:lnTo>
                                    <a:pt x="2305" y="711"/>
                                  </a:lnTo>
                                  <a:lnTo>
                                    <a:pt x="2270" y="651"/>
                                  </a:lnTo>
                                  <a:lnTo>
                                    <a:pt x="2225" y="661"/>
                                  </a:lnTo>
                                  <a:lnTo>
                                    <a:pt x="2185" y="656"/>
                                  </a:lnTo>
                                  <a:lnTo>
                                    <a:pt x="2040" y="616"/>
                                  </a:lnTo>
                                  <a:lnTo>
                                    <a:pt x="1900" y="570"/>
                                  </a:lnTo>
                                  <a:lnTo>
                                    <a:pt x="1770" y="520"/>
                                  </a:lnTo>
                                  <a:lnTo>
                                    <a:pt x="1650" y="465"/>
                                  </a:lnTo>
                                  <a:lnTo>
                                    <a:pt x="1535" y="400"/>
                                  </a:lnTo>
                                  <a:lnTo>
                                    <a:pt x="1435" y="335"/>
                                  </a:lnTo>
                                  <a:lnTo>
                                    <a:pt x="1340" y="260"/>
                                  </a:lnTo>
                                  <a:lnTo>
                                    <a:pt x="1260" y="185"/>
                                  </a:lnTo>
                                  <a:lnTo>
                                    <a:pt x="1325" y="205"/>
                                  </a:lnTo>
                                  <a:lnTo>
                                    <a:pt x="1275" y="140"/>
                                  </a:lnTo>
                                  <a:lnTo>
                                    <a:pt x="1350" y="130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0" y="10"/>
                                  </a:lnTo>
                                  <a:lnTo>
                                    <a:pt x="1150" y="20"/>
                                  </a:lnTo>
                                  <a:lnTo>
                                    <a:pt x="1095" y="30"/>
                                  </a:lnTo>
                                  <a:lnTo>
                                    <a:pt x="1030" y="40"/>
                                  </a:lnTo>
                                  <a:lnTo>
                                    <a:pt x="855" y="55"/>
                                  </a:lnTo>
                                  <a:lnTo>
                                    <a:pt x="665" y="70"/>
                                  </a:lnTo>
                                  <a:lnTo>
                                    <a:pt x="470" y="75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45" y="80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15" y="290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25" y="430"/>
                                  </a:lnTo>
                                  <a:lnTo>
                                    <a:pt x="110" y="455"/>
                                  </a:lnTo>
                                  <a:lnTo>
                                    <a:pt x="95" y="480"/>
                                  </a:lnTo>
                                  <a:lnTo>
                                    <a:pt x="70" y="535"/>
                                  </a:lnTo>
                                  <a:lnTo>
                                    <a:pt x="55" y="605"/>
                                  </a:lnTo>
                                  <a:lnTo>
                                    <a:pt x="50" y="681"/>
                                  </a:lnTo>
                                  <a:lnTo>
                                    <a:pt x="155" y="580"/>
                                  </a:lnTo>
                                  <a:lnTo>
                                    <a:pt x="135" y="626"/>
                                  </a:lnTo>
                                  <a:lnTo>
                                    <a:pt x="125" y="676"/>
                                  </a:lnTo>
                                  <a:lnTo>
                                    <a:pt x="120" y="731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95" y="696"/>
                                  </a:lnTo>
                                  <a:lnTo>
                                    <a:pt x="305" y="891"/>
                                  </a:lnTo>
                                  <a:lnTo>
                                    <a:pt x="390" y="1051"/>
                                  </a:lnTo>
                                  <a:lnTo>
                                    <a:pt x="440" y="1171"/>
                                  </a:lnTo>
                                  <a:lnTo>
                                    <a:pt x="485" y="1286"/>
                                  </a:lnTo>
                                  <a:lnTo>
                                    <a:pt x="520" y="1401"/>
                                  </a:lnTo>
                                  <a:lnTo>
                                    <a:pt x="550" y="1511"/>
                                  </a:lnTo>
                                  <a:lnTo>
                                    <a:pt x="495" y="821"/>
                                  </a:lnTo>
                                  <a:lnTo>
                                    <a:pt x="575" y="936"/>
                                  </a:lnTo>
                                  <a:lnTo>
                                    <a:pt x="625" y="796"/>
                                  </a:lnTo>
                                  <a:lnTo>
                                    <a:pt x="690" y="931"/>
                                  </a:lnTo>
                                  <a:lnTo>
                                    <a:pt x="765" y="801"/>
                                  </a:lnTo>
                                  <a:lnTo>
                                    <a:pt x="805" y="876"/>
                                  </a:lnTo>
                                  <a:lnTo>
                                    <a:pt x="845" y="956"/>
                                  </a:lnTo>
                                  <a:lnTo>
                                    <a:pt x="880" y="1041"/>
                                  </a:lnTo>
                                  <a:lnTo>
                                    <a:pt x="915" y="1131"/>
                                  </a:lnTo>
                                  <a:lnTo>
                                    <a:pt x="945" y="1226"/>
                                  </a:lnTo>
                                  <a:lnTo>
                                    <a:pt x="970" y="1326"/>
                                  </a:lnTo>
                                  <a:lnTo>
                                    <a:pt x="995" y="1426"/>
                                  </a:lnTo>
                                  <a:lnTo>
                                    <a:pt x="1015" y="1531"/>
                                  </a:lnTo>
                                  <a:lnTo>
                                    <a:pt x="1015" y="956"/>
                                  </a:lnTo>
                                  <a:lnTo>
                                    <a:pt x="1055" y="971"/>
                                  </a:lnTo>
                                  <a:lnTo>
                                    <a:pt x="1100" y="976"/>
                                  </a:lnTo>
                                  <a:lnTo>
                                    <a:pt x="1150" y="981"/>
                                  </a:lnTo>
                                  <a:lnTo>
                                    <a:pt x="1205" y="976"/>
                                  </a:lnTo>
                                  <a:lnTo>
                                    <a:pt x="1280" y="966"/>
                                  </a:lnTo>
                                  <a:lnTo>
                                    <a:pt x="1420" y="941"/>
                                  </a:lnTo>
                                  <a:lnTo>
                                    <a:pt x="1480" y="931"/>
                                  </a:lnTo>
                                  <a:lnTo>
                                    <a:pt x="1530" y="926"/>
                                  </a:lnTo>
                                  <a:lnTo>
                                    <a:pt x="1575" y="926"/>
                                  </a:lnTo>
                                  <a:lnTo>
                                    <a:pt x="1610" y="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318"/>
                          <wps:cNvSpPr>
                            <a:spLocks/>
                          </wps:cNvSpPr>
                          <wps:spPr bwMode="auto">
                            <a:xfrm>
                              <a:off x="160" y="140"/>
                              <a:ext cx="1235" cy="1546"/>
                            </a:xfrm>
                            <a:custGeom>
                              <a:avLst/>
                              <a:gdLst>
                                <a:gd name="T0" fmla="*/ 605 w 1235"/>
                                <a:gd name="T1" fmla="*/ 65 h 1546"/>
                                <a:gd name="T2" fmla="*/ 580 w 1235"/>
                                <a:gd name="T3" fmla="*/ 35 h 1546"/>
                                <a:gd name="T4" fmla="*/ 510 w 1235"/>
                                <a:gd name="T5" fmla="*/ 5 h 1546"/>
                                <a:gd name="T6" fmla="*/ 445 w 1235"/>
                                <a:gd name="T7" fmla="*/ 0 h 1546"/>
                                <a:gd name="T8" fmla="*/ 395 w 1235"/>
                                <a:gd name="T9" fmla="*/ 5 h 1546"/>
                                <a:gd name="T10" fmla="*/ 325 w 1235"/>
                                <a:gd name="T11" fmla="*/ 25 h 1546"/>
                                <a:gd name="T12" fmla="*/ 210 w 1235"/>
                                <a:gd name="T13" fmla="*/ 75 h 1546"/>
                                <a:gd name="T14" fmla="*/ 125 w 1235"/>
                                <a:gd name="T15" fmla="*/ 150 h 1546"/>
                                <a:gd name="T16" fmla="*/ 60 w 1235"/>
                                <a:gd name="T17" fmla="*/ 250 h 1546"/>
                                <a:gd name="T18" fmla="*/ 40 w 1235"/>
                                <a:gd name="T19" fmla="*/ 310 h 1546"/>
                                <a:gd name="T20" fmla="*/ 5 w 1235"/>
                                <a:gd name="T21" fmla="*/ 480 h 1546"/>
                                <a:gd name="T22" fmla="*/ 0 w 1235"/>
                                <a:gd name="T23" fmla="*/ 570 h 1546"/>
                                <a:gd name="T24" fmla="*/ 10 w 1235"/>
                                <a:gd name="T25" fmla="*/ 650 h 1546"/>
                                <a:gd name="T26" fmla="*/ 20 w 1235"/>
                                <a:gd name="T27" fmla="*/ 680 h 1546"/>
                                <a:gd name="T28" fmla="*/ 65 w 1235"/>
                                <a:gd name="T29" fmla="*/ 760 h 1546"/>
                                <a:gd name="T30" fmla="*/ 120 w 1235"/>
                                <a:gd name="T31" fmla="*/ 825 h 1546"/>
                                <a:gd name="T32" fmla="*/ 150 w 1235"/>
                                <a:gd name="T33" fmla="*/ 855 h 1546"/>
                                <a:gd name="T34" fmla="*/ 180 w 1235"/>
                                <a:gd name="T35" fmla="*/ 880 h 1546"/>
                                <a:gd name="T36" fmla="*/ 370 w 1235"/>
                                <a:gd name="T37" fmla="*/ 1030 h 1546"/>
                                <a:gd name="T38" fmla="*/ 415 w 1235"/>
                                <a:gd name="T39" fmla="*/ 1070 h 1546"/>
                                <a:gd name="T40" fmla="*/ 490 w 1235"/>
                                <a:gd name="T41" fmla="*/ 1180 h 1546"/>
                                <a:gd name="T42" fmla="*/ 520 w 1235"/>
                                <a:gd name="T43" fmla="*/ 1250 h 1546"/>
                                <a:gd name="T44" fmla="*/ 575 w 1235"/>
                                <a:gd name="T45" fmla="*/ 1396 h 1546"/>
                                <a:gd name="T46" fmla="*/ 615 w 1235"/>
                                <a:gd name="T47" fmla="*/ 1546 h 1546"/>
                                <a:gd name="T48" fmla="*/ 630 w 1235"/>
                                <a:gd name="T49" fmla="*/ 1471 h 1546"/>
                                <a:gd name="T50" fmla="*/ 680 w 1235"/>
                                <a:gd name="T51" fmla="*/ 1320 h 1546"/>
                                <a:gd name="T52" fmla="*/ 710 w 1235"/>
                                <a:gd name="T53" fmla="*/ 1250 h 1546"/>
                                <a:gd name="T54" fmla="*/ 780 w 1235"/>
                                <a:gd name="T55" fmla="*/ 1120 h 1546"/>
                                <a:gd name="T56" fmla="*/ 865 w 1235"/>
                                <a:gd name="T57" fmla="*/ 1025 h 1546"/>
                                <a:gd name="T58" fmla="*/ 960 w 1235"/>
                                <a:gd name="T59" fmla="*/ 950 h 1546"/>
                                <a:gd name="T60" fmla="*/ 1065 w 1235"/>
                                <a:gd name="T61" fmla="*/ 890 h 1546"/>
                                <a:gd name="T62" fmla="*/ 1105 w 1235"/>
                                <a:gd name="T63" fmla="*/ 860 h 1546"/>
                                <a:gd name="T64" fmla="*/ 1170 w 1235"/>
                                <a:gd name="T65" fmla="*/ 795 h 1546"/>
                                <a:gd name="T66" fmla="*/ 1195 w 1235"/>
                                <a:gd name="T67" fmla="*/ 750 h 1546"/>
                                <a:gd name="T68" fmla="*/ 1220 w 1235"/>
                                <a:gd name="T69" fmla="*/ 695 h 1546"/>
                                <a:gd name="T70" fmla="*/ 1230 w 1235"/>
                                <a:gd name="T71" fmla="*/ 620 h 1546"/>
                                <a:gd name="T72" fmla="*/ 1235 w 1235"/>
                                <a:gd name="T73" fmla="*/ 530 h 1546"/>
                                <a:gd name="T74" fmla="*/ 1220 w 1235"/>
                                <a:gd name="T75" fmla="*/ 425 h 1546"/>
                                <a:gd name="T76" fmla="*/ 1190 w 1235"/>
                                <a:gd name="T77" fmla="*/ 310 h 1546"/>
                                <a:gd name="T78" fmla="*/ 1140 w 1235"/>
                                <a:gd name="T79" fmla="*/ 195 h 1546"/>
                                <a:gd name="T80" fmla="*/ 1065 w 1235"/>
                                <a:gd name="T81" fmla="*/ 110 h 1546"/>
                                <a:gd name="T82" fmla="*/ 965 w 1235"/>
                                <a:gd name="T83" fmla="*/ 45 h 1546"/>
                                <a:gd name="T84" fmla="*/ 835 w 1235"/>
                                <a:gd name="T85" fmla="*/ 5 h 1546"/>
                                <a:gd name="T86" fmla="*/ 790 w 1235"/>
                                <a:gd name="T87" fmla="*/ 5 h 1546"/>
                                <a:gd name="T88" fmla="*/ 710 w 1235"/>
                                <a:gd name="T89" fmla="*/ 20 h 1546"/>
                                <a:gd name="T90" fmla="*/ 625 w 1235"/>
                                <a:gd name="T91" fmla="*/ 55 h 1546"/>
                                <a:gd name="T92" fmla="*/ 605 w 1235"/>
                                <a:gd name="T93" fmla="*/ 65 h 1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35" h="1546">
                                  <a:moveTo>
                                    <a:pt x="605" y="65"/>
                                  </a:moveTo>
                                  <a:lnTo>
                                    <a:pt x="605" y="65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580" y="35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20" y="5"/>
                                  </a:lnTo>
                                  <a:lnTo>
                                    <a:pt x="395" y="5"/>
                                  </a:lnTo>
                                  <a:lnTo>
                                    <a:pt x="325" y="25"/>
                                  </a:lnTo>
                                  <a:lnTo>
                                    <a:pt x="265" y="45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60" y="250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10" y="425"/>
                                  </a:lnTo>
                                  <a:lnTo>
                                    <a:pt x="5" y="48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20" y="680"/>
                                  </a:lnTo>
                                  <a:lnTo>
                                    <a:pt x="40" y="720"/>
                                  </a:lnTo>
                                  <a:lnTo>
                                    <a:pt x="65" y="760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120" y="825"/>
                                  </a:lnTo>
                                  <a:lnTo>
                                    <a:pt x="150" y="855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80" y="955"/>
                                  </a:lnTo>
                                  <a:lnTo>
                                    <a:pt x="370" y="1030"/>
                                  </a:lnTo>
                                  <a:lnTo>
                                    <a:pt x="415" y="1070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90" y="1180"/>
                                  </a:lnTo>
                                  <a:lnTo>
                                    <a:pt x="520" y="1250"/>
                                  </a:lnTo>
                                  <a:lnTo>
                                    <a:pt x="550" y="1320"/>
                                  </a:lnTo>
                                  <a:lnTo>
                                    <a:pt x="575" y="1396"/>
                                  </a:lnTo>
                                  <a:lnTo>
                                    <a:pt x="595" y="1471"/>
                                  </a:lnTo>
                                  <a:lnTo>
                                    <a:pt x="615" y="1546"/>
                                  </a:lnTo>
                                  <a:lnTo>
                                    <a:pt x="630" y="1471"/>
                                  </a:lnTo>
                                  <a:lnTo>
                                    <a:pt x="655" y="1396"/>
                                  </a:lnTo>
                                  <a:lnTo>
                                    <a:pt x="680" y="1320"/>
                                  </a:lnTo>
                                  <a:lnTo>
                                    <a:pt x="710" y="1250"/>
                                  </a:lnTo>
                                  <a:lnTo>
                                    <a:pt x="740" y="1180"/>
                                  </a:lnTo>
                                  <a:lnTo>
                                    <a:pt x="780" y="1120"/>
                                  </a:lnTo>
                                  <a:lnTo>
                                    <a:pt x="820" y="1070"/>
                                  </a:lnTo>
                                  <a:lnTo>
                                    <a:pt x="865" y="1025"/>
                                  </a:lnTo>
                                  <a:lnTo>
                                    <a:pt x="960" y="950"/>
                                  </a:lnTo>
                                  <a:lnTo>
                                    <a:pt x="1015" y="920"/>
                                  </a:lnTo>
                                  <a:lnTo>
                                    <a:pt x="1065" y="890"/>
                                  </a:lnTo>
                                  <a:lnTo>
                                    <a:pt x="1105" y="860"/>
                                  </a:lnTo>
                                  <a:lnTo>
                                    <a:pt x="1140" y="830"/>
                                  </a:lnTo>
                                  <a:lnTo>
                                    <a:pt x="1170" y="795"/>
                                  </a:lnTo>
                                  <a:lnTo>
                                    <a:pt x="1195" y="750"/>
                                  </a:lnTo>
                                  <a:lnTo>
                                    <a:pt x="1220" y="695"/>
                                  </a:lnTo>
                                  <a:lnTo>
                                    <a:pt x="1225" y="660"/>
                                  </a:lnTo>
                                  <a:lnTo>
                                    <a:pt x="1230" y="620"/>
                                  </a:lnTo>
                                  <a:lnTo>
                                    <a:pt x="1235" y="575"/>
                                  </a:lnTo>
                                  <a:lnTo>
                                    <a:pt x="1235" y="530"/>
                                  </a:lnTo>
                                  <a:lnTo>
                                    <a:pt x="1225" y="480"/>
                                  </a:lnTo>
                                  <a:lnTo>
                                    <a:pt x="1220" y="425"/>
                                  </a:lnTo>
                                  <a:lnTo>
                                    <a:pt x="1190" y="310"/>
                                  </a:lnTo>
                                  <a:lnTo>
                                    <a:pt x="1170" y="250"/>
                                  </a:lnTo>
                                  <a:lnTo>
                                    <a:pt x="1140" y="195"/>
                                  </a:lnTo>
                                  <a:lnTo>
                                    <a:pt x="1105" y="150"/>
                                  </a:lnTo>
                                  <a:lnTo>
                                    <a:pt x="1065" y="110"/>
                                  </a:lnTo>
                                  <a:lnTo>
                                    <a:pt x="1020" y="75"/>
                                  </a:lnTo>
                                  <a:lnTo>
                                    <a:pt x="965" y="45"/>
                                  </a:lnTo>
                                  <a:lnTo>
                                    <a:pt x="905" y="25"/>
                                  </a:lnTo>
                                  <a:lnTo>
                                    <a:pt x="835" y="5"/>
                                  </a:lnTo>
                                  <a:lnTo>
                                    <a:pt x="790" y="5"/>
                                  </a:lnTo>
                                  <a:lnTo>
                                    <a:pt x="750" y="15"/>
                                  </a:lnTo>
                                  <a:lnTo>
                                    <a:pt x="710" y="20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25" y="55"/>
                                  </a:lnTo>
                                  <a:lnTo>
                                    <a:pt x="60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319"/>
                          <wps:cNvSpPr>
                            <a:spLocks/>
                          </wps:cNvSpPr>
                          <wps:spPr bwMode="auto">
                            <a:xfrm>
                              <a:off x="1015" y="2391"/>
                              <a:ext cx="230" cy="605"/>
                            </a:xfrm>
                            <a:custGeom>
                              <a:avLst/>
                              <a:gdLst>
                                <a:gd name="T0" fmla="*/ 150 w 230"/>
                                <a:gd name="T1" fmla="*/ 0 h 605"/>
                                <a:gd name="T2" fmla="*/ 150 w 230"/>
                                <a:gd name="T3" fmla="*/ 0 h 605"/>
                                <a:gd name="T4" fmla="*/ 155 w 230"/>
                                <a:gd name="T5" fmla="*/ 80 h 605"/>
                                <a:gd name="T6" fmla="*/ 160 w 230"/>
                                <a:gd name="T7" fmla="*/ 190 h 605"/>
                                <a:gd name="T8" fmla="*/ 160 w 230"/>
                                <a:gd name="T9" fmla="*/ 190 h 605"/>
                                <a:gd name="T10" fmla="*/ 155 w 230"/>
                                <a:gd name="T11" fmla="*/ 345 h 605"/>
                                <a:gd name="T12" fmla="*/ 155 w 230"/>
                                <a:gd name="T13" fmla="*/ 345 h 605"/>
                                <a:gd name="T14" fmla="*/ 150 w 230"/>
                                <a:gd name="T15" fmla="*/ 375 h 605"/>
                                <a:gd name="T16" fmla="*/ 140 w 230"/>
                                <a:gd name="T17" fmla="*/ 400 h 605"/>
                                <a:gd name="T18" fmla="*/ 125 w 230"/>
                                <a:gd name="T19" fmla="*/ 420 h 605"/>
                                <a:gd name="T20" fmla="*/ 105 w 230"/>
                                <a:gd name="T21" fmla="*/ 440 h 605"/>
                                <a:gd name="T22" fmla="*/ 105 w 230"/>
                                <a:gd name="T23" fmla="*/ 440 h 605"/>
                                <a:gd name="T24" fmla="*/ 45 w 230"/>
                                <a:gd name="T25" fmla="*/ 480 h 605"/>
                                <a:gd name="T26" fmla="*/ 15 w 230"/>
                                <a:gd name="T27" fmla="*/ 510 h 605"/>
                                <a:gd name="T28" fmla="*/ 15 w 230"/>
                                <a:gd name="T29" fmla="*/ 510 h 605"/>
                                <a:gd name="T30" fmla="*/ 5 w 230"/>
                                <a:gd name="T31" fmla="*/ 530 h 605"/>
                                <a:gd name="T32" fmla="*/ 0 w 230"/>
                                <a:gd name="T33" fmla="*/ 550 h 605"/>
                                <a:gd name="T34" fmla="*/ 5 w 230"/>
                                <a:gd name="T35" fmla="*/ 570 h 605"/>
                                <a:gd name="T36" fmla="*/ 20 w 230"/>
                                <a:gd name="T37" fmla="*/ 590 h 605"/>
                                <a:gd name="T38" fmla="*/ 20 w 230"/>
                                <a:gd name="T39" fmla="*/ 590 h 605"/>
                                <a:gd name="T40" fmla="*/ 30 w 230"/>
                                <a:gd name="T41" fmla="*/ 600 h 605"/>
                                <a:gd name="T42" fmla="*/ 40 w 230"/>
                                <a:gd name="T43" fmla="*/ 605 h 605"/>
                                <a:gd name="T44" fmla="*/ 85 w 230"/>
                                <a:gd name="T45" fmla="*/ 605 h 605"/>
                                <a:gd name="T46" fmla="*/ 85 w 230"/>
                                <a:gd name="T47" fmla="*/ 605 h 605"/>
                                <a:gd name="T48" fmla="*/ 125 w 230"/>
                                <a:gd name="T49" fmla="*/ 595 h 605"/>
                                <a:gd name="T50" fmla="*/ 160 w 230"/>
                                <a:gd name="T51" fmla="*/ 580 h 605"/>
                                <a:gd name="T52" fmla="*/ 160 w 230"/>
                                <a:gd name="T53" fmla="*/ 580 h 605"/>
                                <a:gd name="T54" fmla="*/ 185 w 230"/>
                                <a:gd name="T55" fmla="*/ 560 h 605"/>
                                <a:gd name="T56" fmla="*/ 200 w 230"/>
                                <a:gd name="T57" fmla="*/ 545 h 605"/>
                                <a:gd name="T58" fmla="*/ 215 w 230"/>
                                <a:gd name="T59" fmla="*/ 525 h 605"/>
                                <a:gd name="T60" fmla="*/ 225 w 230"/>
                                <a:gd name="T61" fmla="*/ 500 h 605"/>
                                <a:gd name="T62" fmla="*/ 230 w 230"/>
                                <a:gd name="T63" fmla="*/ 475 h 605"/>
                                <a:gd name="T64" fmla="*/ 230 w 230"/>
                                <a:gd name="T65" fmla="*/ 450 h 605"/>
                                <a:gd name="T66" fmla="*/ 230 w 230"/>
                                <a:gd name="T67" fmla="*/ 420 h 605"/>
                                <a:gd name="T68" fmla="*/ 220 w 230"/>
                                <a:gd name="T69" fmla="*/ 390 h 605"/>
                                <a:gd name="T70" fmla="*/ 150 w 230"/>
                                <a:gd name="T71" fmla="*/ 0 h 605"/>
                                <a:gd name="T72" fmla="*/ 150 w 230"/>
                                <a:gd name="T73" fmla="*/ 0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0" h="605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55" y="345"/>
                                  </a:lnTo>
                                  <a:lnTo>
                                    <a:pt x="150" y="375"/>
                                  </a:lnTo>
                                  <a:lnTo>
                                    <a:pt x="140" y="400"/>
                                  </a:lnTo>
                                  <a:lnTo>
                                    <a:pt x="125" y="420"/>
                                  </a:lnTo>
                                  <a:lnTo>
                                    <a:pt x="105" y="440"/>
                                  </a:lnTo>
                                  <a:lnTo>
                                    <a:pt x="45" y="480"/>
                                  </a:lnTo>
                                  <a:lnTo>
                                    <a:pt x="15" y="510"/>
                                  </a:lnTo>
                                  <a:lnTo>
                                    <a:pt x="5" y="53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5" y="570"/>
                                  </a:lnTo>
                                  <a:lnTo>
                                    <a:pt x="20" y="590"/>
                                  </a:lnTo>
                                  <a:lnTo>
                                    <a:pt x="30" y="600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05"/>
                                  </a:lnTo>
                                  <a:lnTo>
                                    <a:pt x="125" y="595"/>
                                  </a:lnTo>
                                  <a:lnTo>
                                    <a:pt x="160" y="580"/>
                                  </a:lnTo>
                                  <a:lnTo>
                                    <a:pt x="185" y="560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5" y="525"/>
                                  </a:lnTo>
                                  <a:lnTo>
                                    <a:pt x="225" y="500"/>
                                  </a:lnTo>
                                  <a:lnTo>
                                    <a:pt x="230" y="475"/>
                                  </a:lnTo>
                                  <a:lnTo>
                                    <a:pt x="230" y="450"/>
                                  </a:lnTo>
                                  <a:lnTo>
                                    <a:pt x="230" y="420"/>
                                  </a:lnTo>
                                  <a:lnTo>
                                    <a:pt x="220" y="39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320"/>
                          <wps:cNvSpPr>
                            <a:spLocks/>
                          </wps:cNvSpPr>
                          <wps:spPr bwMode="auto">
                            <a:xfrm>
                              <a:off x="570" y="2376"/>
                              <a:ext cx="230" cy="600"/>
                            </a:xfrm>
                            <a:custGeom>
                              <a:avLst/>
                              <a:gdLst>
                                <a:gd name="T0" fmla="*/ 160 w 230"/>
                                <a:gd name="T1" fmla="*/ 575 h 600"/>
                                <a:gd name="T2" fmla="*/ 160 w 230"/>
                                <a:gd name="T3" fmla="*/ 575 h 600"/>
                                <a:gd name="T4" fmla="*/ 185 w 230"/>
                                <a:gd name="T5" fmla="*/ 560 h 600"/>
                                <a:gd name="T6" fmla="*/ 200 w 230"/>
                                <a:gd name="T7" fmla="*/ 540 h 600"/>
                                <a:gd name="T8" fmla="*/ 215 w 230"/>
                                <a:gd name="T9" fmla="*/ 520 h 600"/>
                                <a:gd name="T10" fmla="*/ 225 w 230"/>
                                <a:gd name="T11" fmla="*/ 495 h 600"/>
                                <a:gd name="T12" fmla="*/ 230 w 230"/>
                                <a:gd name="T13" fmla="*/ 470 h 600"/>
                                <a:gd name="T14" fmla="*/ 230 w 230"/>
                                <a:gd name="T15" fmla="*/ 445 h 600"/>
                                <a:gd name="T16" fmla="*/ 225 w 230"/>
                                <a:gd name="T17" fmla="*/ 415 h 600"/>
                                <a:gd name="T18" fmla="*/ 220 w 230"/>
                                <a:gd name="T19" fmla="*/ 385 h 600"/>
                                <a:gd name="T20" fmla="*/ 130 w 230"/>
                                <a:gd name="T21" fmla="*/ 0 h 600"/>
                                <a:gd name="T22" fmla="*/ 130 w 230"/>
                                <a:gd name="T23" fmla="*/ 0 h 600"/>
                                <a:gd name="T24" fmla="*/ 150 w 230"/>
                                <a:gd name="T25" fmla="*/ 240 h 600"/>
                                <a:gd name="T26" fmla="*/ 155 w 230"/>
                                <a:gd name="T27" fmla="*/ 340 h 600"/>
                                <a:gd name="T28" fmla="*/ 155 w 230"/>
                                <a:gd name="T29" fmla="*/ 340 h 600"/>
                                <a:gd name="T30" fmla="*/ 150 w 230"/>
                                <a:gd name="T31" fmla="*/ 370 h 600"/>
                                <a:gd name="T32" fmla="*/ 140 w 230"/>
                                <a:gd name="T33" fmla="*/ 395 h 600"/>
                                <a:gd name="T34" fmla="*/ 125 w 230"/>
                                <a:gd name="T35" fmla="*/ 415 h 600"/>
                                <a:gd name="T36" fmla="*/ 105 w 230"/>
                                <a:gd name="T37" fmla="*/ 435 h 600"/>
                                <a:gd name="T38" fmla="*/ 105 w 230"/>
                                <a:gd name="T39" fmla="*/ 435 h 600"/>
                                <a:gd name="T40" fmla="*/ 45 w 230"/>
                                <a:gd name="T41" fmla="*/ 475 h 600"/>
                                <a:gd name="T42" fmla="*/ 15 w 230"/>
                                <a:gd name="T43" fmla="*/ 505 h 600"/>
                                <a:gd name="T44" fmla="*/ 15 w 230"/>
                                <a:gd name="T45" fmla="*/ 505 h 600"/>
                                <a:gd name="T46" fmla="*/ 5 w 230"/>
                                <a:gd name="T47" fmla="*/ 525 h 600"/>
                                <a:gd name="T48" fmla="*/ 0 w 230"/>
                                <a:gd name="T49" fmla="*/ 545 h 600"/>
                                <a:gd name="T50" fmla="*/ 5 w 230"/>
                                <a:gd name="T51" fmla="*/ 565 h 600"/>
                                <a:gd name="T52" fmla="*/ 20 w 230"/>
                                <a:gd name="T53" fmla="*/ 585 h 600"/>
                                <a:gd name="T54" fmla="*/ 20 w 230"/>
                                <a:gd name="T55" fmla="*/ 585 h 600"/>
                                <a:gd name="T56" fmla="*/ 30 w 230"/>
                                <a:gd name="T57" fmla="*/ 595 h 600"/>
                                <a:gd name="T58" fmla="*/ 40 w 230"/>
                                <a:gd name="T59" fmla="*/ 600 h 600"/>
                                <a:gd name="T60" fmla="*/ 85 w 230"/>
                                <a:gd name="T61" fmla="*/ 600 h 600"/>
                                <a:gd name="T62" fmla="*/ 85 w 230"/>
                                <a:gd name="T63" fmla="*/ 600 h 600"/>
                                <a:gd name="T64" fmla="*/ 125 w 230"/>
                                <a:gd name="T65" fmla="*/ 590 h 600"/>
                                <a:gd name="T66" fmla="*/ 160 w 230"/>
                                <a:gd name="T67" fmla="*/ 575 h 600"/>
                                <a:gd name="T68" fmla="*/ 160 w 230"/>
                                <a:gd name="T69" fmla="*/ 575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0" h="600">
                                  <a:moveTo>
                                    <a:pt x="160" y="575"/>
                                  </a:moveTo>
                                  <a:lnTo>
                                    <a:pt x="160" y="575"/>
                                  </a:lnTo>
                                  <a:lnTo>
                                    <a:pt x="185" y="560"/>
                                  </a:lnTo>
                                  <a:lnTo>
                                    <a:pt x="200" y="54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25" y="495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30" y="445"/>
                                  </a:lnTo>
                                  <a:lnTo>
                                    <a:pt x="225" y="415"/>
                                  </a:lnTo>
                                  <a:lnTo>
                                    <a:pt x="220" y="38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55" y="340"/>
                                  </a:lnTo>
                                  <a:lnTo>
                                    <a:pt x="150" y="370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25" y="415"/>
                                  </a:lnTo>
                                  <a:lnTo>
                                    <a:pt x="105" y="435"/>
                                  </a:lnTo>
                                  <a:lnTo>
                                    <a:pt x="45" y="475"/>
                                  </a:lnTo>
                                  <a:lnTo>
                                    <a:pt x="15" y="505"/>
                                  </a:lnTo>
                                  <a:lnTo>
                                    <a:pt x="5" y="525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5" y="565"/>
                                  </a:lnTo>
                                  <a:lnTo>
                                    <a:pt x="20" y="585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125" y="590"/>
                                  </a:lnTo>
                                  <a:lnTo>
                                    <a:pt x="160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321"/>
                          <wps:cNvSpPr>
                            <a:spLocks/>
                          </wps:cNvSpPr>
                          <wps:spPr bwMode="auto">
                            <a:xfrm>
                              <a:off x="2125" y="2571"/>
                              <a:ext cx="190" cy="385"/>
                            </a:xfrm>
                            <a:custGeom>
                              <a:avLst/>
                              <a:gdLst>
                                <a:gd name="T0" fmla="*/ 70 w 190"/>
                                <a:gd name="T1" fmla="*/ 385 h 385"/>
                                <a:gd name="T2" fmla="*/ 70 w 190"/>
                                <a:gd name="T3" fmla="*/ 385 h 385"/>
                                <a:gd name="T4" fmla="*/ 100 w 190"/>
                                <a:gd name="T5" fmla="*/ 375 h 385"/>
                                <a:gd name="T6" fmla="*/ 130 w 190"/>
                                <a:gd name="T7" fmla="*/ 360 h 385"/>
                                <a:gd name="T8" fmla="*/ 130 w 190"/>
                                <a:gd name="T9" fmla="*/ 360 h 385"/>
                                <a:gd name="T10" fmla="*/ 150 w 190"/>
                                <a:gd name="T11" fmla="*/ 345 h 385"/>
                                <a:gd name="T12" fmla="*/ 165 w 190"/>
                                <a:gd name="T13" fmla="*/ 330 h 385"/>
                                <a:gd name="T14" fmla="*/ 175 w 190"/>
                                <a:gd name="T15" fmla="*/ 315 h 385"/>
                                <a:gd name="T16" fmla="*/ 185 w 190"/>
                                <a:gd name="T17" fmla="*/ 295 h 385"/>
                                <a:gd name="T18" fmla="*/ 185 w 190"/>
                                <a:gd name="T19" fmla="*/ 275 h 385"/>
                                <a:gd name="T20" fmla="*/ 190 w 190"/>
                                <a:gd name="T21" fmla="*/ 250 h 385"/>
                                <a:gd name="T22" fmla="*/ 185 w 190"/>
                                <a:gd name="T23" fmla="*/ 225 h 385"/>
                                <a:gd name="T24" fmla="*/ 180 w 190"/>
                                <a:gd name="T25" fmla="*/ 200 h 385"/>
                                <a:gd name="T26" fmla="*/ 120 w 190"/>
                                <a:gd name="T27" fmla="*/ 0 h 385"/>
                                <a:gd name="T28" fmla="*/ 120 w 190"/>
                                <a:gd name="T29" fmla="*/ 0 h 385"/>
                                <a:gd name="T30" fmla="*/ 125 w 190"/>
                                <a:gd name="T31" fmla="*/ 95 h 385"/>
                                <a:gd name="T32" fmla="*/ 125 w 190"/>
                                <a:gd name="T33" fmla="*/ 160 h 385"/>
                                <a:gd name="T34" fmla="*/ 125 w 190"/>
                                <a:gd name="T35" fmla="*/ 160 h 385"/>
                                <a:gd name="T36" fmla="*/ 120 w 190"/>
                                <a:gd name="T37" fmla="*/ 185 h 385"/>
                                <a:gd name="T38" fmla="*/ 115 w 190"/>
                                <a:gd name="T39" fmla="*/ 205 h 385"/>
                                <a:gd name="T40" fmla="*/ 100 w 190"/>
                                <a:gd name="T41" fmla="*/ 225 h 385"/>
                                <a:gd name="T42" fmla="*/ 85 w 190"/>
                                <a:gd name="T43" fmla="*/ 240 h 385"/>
                                <a:gd name="T44" fmla="*/ 85 w 190"/>
                                <a:gd name="T45" fmla="*/ 240 h 385"/>
                                <a:gd name="T46" fmla="*/ 35 w 190"/>
                                <a:gd name="T47" fmla="*/ 275 h 385"/>
                                <a:gd name="T48" fmla="*/ 10 w 190"/>
                                <a:gd name="T49" fmla="*/ 305 h 385"/>
                                <a:gd name="T50" fmla="*/ 10 w 190"/>
                                <a:gd name="T51" fmla="*/ 305 h 385"/>
                                <a:gd name="T52" fmla="*/ 0 w 190"/>
                                <a:gd name="T53" fmla="*/ 320 h 385"/>
                                <a:gd name="T54" fmla="*/ 0 w 190"/>
                                <a:gd name="T55" fmla="*/ 335 h 385"/>
                                <a:gd name="T56" fmla="*/ 5 w 190"/>
                                <a:gd name="T57" fmla="*/ 355 h 385"/>
                                <a:gd name="T58" fmla="*/ 15 w 190"/>
                                <a:gd name="T59" fmla="*/ 375 h 385"/>
                                <a:gd name="T60" fmla="*/ 15 w 190"/>
                                <a:gd name="T61" fmla="*/ 375 h 385"/>
                                <a:gd name="T62" fmla="*/ 20 w 190"/>
                                <a:gd name="T63" fmla="*/ 380 h 385"/>
                                <a:gd name="T64" fmla="*/ 35 w 190"/>
                                <a:gd name="T65" fmla="*/ 385 h 385"/>
                                <a:gd name="T66" fmla="*/ 70 w 190"/>
                                <a:gd name="T67" fmla="*/ 385 h 385"/>
                                <a:gd name="T68" fmla="*/ 70 w 190"/>
                                <a:gd name="T69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0" h="385">
                                  <a:moveTo>
                                    <a:pt x="70" y="385"/>
                                  </a:moveTo>
                                  <a:lnTo>
                                    <a:pt x="70" y="385"/>
                                  </a:lnTo>
                                  <a:lnTo>
                                    <a:pt x="100" y="375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50" y="345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90" y="250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35" y="27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5" y="355"/>
                                  </a:lnTo>
                                  <a:lnTo>
                                    <a:pt x="15" y="375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" y="385"/>
                                  </a:lnTo>
                                  <a:lnTo>
                                    <a:pt x="7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322"/>
                          <wps:cNvSpPr>
                            <a:spLocks/>
                          </wps:cNvSpPr>
                          <wps:spPr bwMode="auto">
                            <a:xfrm>
                              <a:off x="2380" y="2576"/>
                              <a:ext cx="190" cy="385"/>
                            </a:xfrm>
                            <a:custGeom>
                              <a:avLst/>
                              <a:gdLst>
                                <a:gd name="T0" fmla="*/ 130 w 190"/>
                                <a:gd name="T1" fmla="*/ 360 h 385"/>
                                <a:gd name="T2" fmla="*/ 130 w 190"/>
                                <a:gd name="T3" fmla="*/ 360 h 385"/>
                                <a:gd name="T4" fmla="*/ 150 w 190"/>
                                <a:gd name="T5" fmla="*/ 345 h 385"/>
                                <a:gd name="T6" fmla="*/ 165 w 190"/>
                                <a:gd name="T7" fmla="*/ 330 h 385"/>
                                <a:gd name="T8" fmla="*/ 175 w 190"/>
                                <a:gd name="T9" fmla="*/ 315 h 385"/>
                                <a:gd name="T10" fmla="*/ 185 w 190"/>
                                <a:gd name="T11" fmla="*/ 295 h 385"/>
                                <a:gd name="T12" fmla="*/ 185 w 190"/>
                                <a:gd name="T13" fmla="*/ 275 h 385"/>
                                <a:gd name="T14" fmla="*/ 190 w 190"/>
                                <a:gd name="T15" fmla="*/ 250 h 385"/>
                                <a:gd name="T16" fmla="*/ 185 w 190"/>
                                <a:gd name="T17" fmla="*/ 225 h 385"/>
                                <a:gd name="T18" fmla="*/ 180 w 190"/>
                                <a:gd name="T19" fmla="*/ 200 h 385"/>
                                <a:gd name="T20" fmla="*/ 120 w 190"/>
                                <a:gd name="T21" fmla="*/ 0 h 385"/>
                                <a:gd name="T22" fmla="*/ 120 w 190"/>
                                <a:gd name="T23" fmla="*/ 0 h 385"/>
                                <a:gd name="T24" fmla="*/ 125 w 190"/>
                                <a:gd name="T25" fmla="*/ 95 h 385"/>
                                <a:gd name="T26" fmla="*/ 125 w 190"/>
                                <a:gd name="T27" fmla="*/ 160 h 385"/>
                                <a:gd name="T28" fmla="*/ 125 w 190"/>
                                <a:gd name="T29" fmla="*/ 160 h 385"/>
                                <a:gd name="T30" fmla="*/ 120 w 190"/>
                                <a:gd name="T31" fmla="*/ 185 h 385"/>
                                <a:gd name="T32" fmla="*/ 115 w 190"/>
                                <a:gd name="T33" fmla="*/ 205 h 385"/>
                                <a:gd name="T34" fmla="*/ 100 w 190"/>
                                <a:gd name="T35" fmla="*/ 225 h 385"/>
                                <a:gd name="T36" fmla="*/ 85 w 190"/>
                                <a:gd name="T37" fmla="*/ 240 h 385"/>
                                <a:gd name="T38" fmla="*/ 85 w 190"/>
                                <a:gd name="T39" fmla="*/ 240 h 385"/>
                                <a:gd name="T40" fmla="*/ 35 w 190"/>
                                <a:gd name="T41" fmla="*/ 275 h 385"/>
                                <a:gd name="T42" fmla="*/ 10 w 190"/>
                                <a:gd name="T43" fmla="*/ 305 h 385"/>
                                <a:gd name="T44" fmla="*/ 10 w 190"/>
                                <a:gd name="T45" fmla="*/ 305 h 385"/>
                                <a:gd name="T46" fmla="*/ 0 w 190"/>
                                <a:gd name="T47" fmla="*/ 320 h 385"/>
                                <a:gd name="T48" fmla="*/ 0 w 190"/>
                                <a:gd name="T49" fmla="*/ 335 h 385"/>
                                <a:gd name="T50" fmla="*/ 5 w 190"/>
                                <a:gd name="T51" fmla="*/ 355 h 385"/>
                                <a:gd name="T52" fmla="*/ 15 w 190"/>
                                <a:gd name="T53" fmla="*/ 375 h 385"/>
                                <a:gd name="T54" fmla="*/ 15 w 190"/>
                                <a:gd name="T55" fmla="*/ 375 h 385"/>
                                <a:gd name="T56" fmla="*/ 20 w 190"/>
                                <a:gd name="T57" fmla="*/ 380 h 385"/>
                                <a:gd name="T58" fmla="*/ 35 w 190"/>
                                <a:gd name="T59" fmla="*/ 385 h 385"/>
                                <a:gd name="T60" fmla="*/ 70 w 190"/>
                                <a:gd name="T61" fmla="*/ 385 h 385"/>
                                <a:gd name="T62" fmla="*/ 70 w 190"/>
                                <a:gd name="T63" fmla="*/ 385 h 385"/>
                                <a:gd name="T64" fmla="*/ 100 w 190"/>
                                <a:gd name="T65" fmla="*/ 375 h 385"/>
                                <a:gd name="T66" fmla="*/ 130 w 190"/>
                                <a:gd name="T67" fmla="*/ 360 h 385"/>
                                <a:gd name="T68" fmla="*/ 130 w 190"/>
                                <a:gd name="T69" fmla="*/ 360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0" h="385">
                                  <a:moveTo>
                                    <a:pt x="130" y="360"/>
                                  </a:moveTo>
                                  <a:lnTo>
                                    <a:pt x="130" y="360"/>
                                  </a:lnTo>
                                  <a:lnTo>
                                    <a:pt x="150" y="345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90" y="250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35" y="27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5" y="355"/>
                                  </a:lnTo>
                                  <a:lnTo>
                                    <a:pt x="15" y="375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" y="385"/>
                                  </a:lnTo>
                                  <a:lnTo>
                                    <a:pt x="70" y="385"/>
                                  </a:lnTo>
                                  <a:lnTo>
                                    <a:pt x="100" y="375"/>
                                  </a:lnTo>
                                  <a:lnTo>
                                    <a:pt x="13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323"/>
                          <wps:cNvSpPr>
                            <a:spLocks/>
                          </wps:cNvSpPr>
                          <wps:spPr bwMode="auto">
                            <a:xfrm>
                              <a:off x="35" y="565"/>
                              <a:ext cx="240" cy="270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205 h 270"/>
                                <a:gd name="T2" fmla="*/ 195 w 240"/>
                                <a:gd name="T3" fmla="*/ 0 h 270"/>
                                <a:gd name="T4" fmla="*/ 195 w 240"/>
                                <a:gd name="T5" fmla="*/ 0 h 270"/>
                                <a:gd name="T6" fmla="*/ 170 w 240"/>
                                <a:gd name="T7" fmla="*/ 15 h 270"/>
                                <a:gd name="T8" fmla="*/ 110 w 240"/>
                                <a:gd name="T9" fmla="*/ 60 h 270"/>
                                <a:gd name="T10" fmla="*/ 80 w 240"/>
                                <a:gd name="T11" fmla="*/ 90 h 270"/>
                                <a:gd name="T12" fmla="*/ 45 w 240"/>
                                <a:gd name="T13" fmla="*/ 120 h 270"/>
                                <a:gd name="T14" fmla="*/ 20 w 240"/>
                                <a:gd name="T15" fmla="*/ 150 h 270"/>
                                <a:gd name="T16" fmla="*/ 0 w 240"/>
                                <a:gd name="T17" fmla="*/ 185 h 270"/>
                                <a:gd name="T18" fmla="*/ 65 w 240"/>
                                <a:gd name="T19" fmla="*/ 165 h 270"/>
                                <a:gd name="T20" fmla="*/ 65 w 240"/>
                                <a:gd name="T21" fmla="*/ 165 h 270"/>
                                <a:gd name="T22" fmla="*/ 50 w 240"/>
                                <a:gd name="T23" fmla="*/ 195 h 270"/>
                                <a:gd name="T24" fmla="*/ 40 w 240"/>
                                <a:gd name="T25" fmla="*/ 215 h 270"/>
                                <a:gd name="T26" fmla="*/ 35 w 240"/>
                                <a:gd name="T27" fmla="*/ 240 h 270"/>
                                <a:gd name="T28" fmla="*/ 70 w 240"/>
                                <a:gd name="T29" fmla="*/ 225 h 270"/>
                                <a:gd name="T30" fmla="*/ 75 w 240"/>
                                <a:gd name="T31" fmla="*/ 270 h 270"/>
                                <a:gd name="T32" fmla="*/ 75 w 240"/>
                                <a:gd name="T33" fmla="*/ 270 h 270"/>
                                <a:gd name="T34" fmla="*/ 90 w 240"/>
                                <a:gd name="T35" fmla="*/ 255 h 270"/>
                                <a:gd name="T36" fmla="*/ 105 w 240"/>
                                <a:gd name="T37" fmla="*/ 240 h 270"/>
                                <a:gd name="T38" fmla="*/ 125 w 240"/>
                                <a:gd name="T39" fmla="*/ 225 h 270"/>
                                <a:gd name="T40" fmla="*/ 150 w 240"/>
                                <a:gd name="T41" fmla="*/ 210 h 270"/>
                                <a:gd name="T42" fmla="*/ 175 w 240"/>
                                <a:gd name="T43" fmla="*/ 200 h 270"/>
                                <a:gd name="T44" fmla="*/ 210 w 240"/>
                                <a:gd name="T45" fmla="*/ 200 h 270"/>
                                <a:gd name="T46" fmla="*/ 240 w 240"/>
                                <a:gd name="T47" fmla="*/ 205 h 270"/>
                                <a:gd name="T48" fmla="*/ 240 w 240"/>
                                <a:gd name="T49" fmla="*/ 20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0" h="270">
                                  <a:moveTo>
                                    <a:pt x="240" y="205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50" y="195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5" y="240"/>
                                  </a:lnTo>
                                  <a:lnTo>
                                    <a:pt x="70" y="225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105" y="24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210" y="200"/>
                                  </a:lnTo>
                                  <a:lnTo>
                                    <a:pt x="24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324"/>
                          <wps:cNvSpPr>
                            <a:spLocks/>
                          </wps:cNvSpPr>
                          <wps:spPr bwMode="auto">
                            <a:xfrm>
                              <a:off x="1270" y="570"/>
                              <a:ext cx="240" cy="270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205 h 270"/>
                                <a:gd name="T2" fmla="*/ 45 w 240"/>
                                <a:gd name="T3" fmla="*/ 0 h 270"/>
                                <a:gd name="T4" fmla="*/ 45 w 240"/>
                                <a:gd name="T5" fmla="*/ 0 h 270"/>
                                <a:gd name="T6" fmla="*/ 70 w 240"/>
                                <a:gd name="T7" fmla="*/ 15 h 270"/>
                                <a:gd name="T8" fmla="*/ 130 w 240"/>
                                <a:gd name="T9" fmla="*/ 60 h 270"/>
                                <a:gd name="T10" fmla="*/ 160 w 240"/>
                                <a:gd name="T11" fmla="*/ 85 h 270"/>
                                <a:gd name="T12" fmla="*/ 195 w 240"/>
                                <a:gd name="T13" fmla="*/ 120 h 270"/>
                                <a:gd name="T14" fmla="*/ 220 w 240"/>
                                <a:gd name="T15" fmla="*/ 150 h 270"/>
                                <a:gd name="T16" fmla="*/ 240 w 240"/>
                                <a:gd name="T17" fmla="*/ 185 h 270"/>
                                <a:gd name="T18" fmla="*/ 175 w 240"/>
                                <a:gd name="T19" fmla="*/ 165 h 270"/>
                                <a:gd name="T20" fmla="*/ 175 w 240"/>
                                <a:gd name="T21" fmla="*/ 165 h 270"/>
                                <a:gd name="T22" fmla="*/ 190 w 240"/>
                                <a:gd name="T23" fmla="*/ 190 h 270"/>
                                <a:gd name="T24" fmla="*/ 200 w 240"/>
                                <a:gd name="T25" fmla="*/ 215 h 270"/>
                                <a:gd name="T26" fmla="*/ 205 w 240"/>
                                <a:gd name="T27" fmla="*/ 240 h 270"/>
                                <a:gd name="T28" fmla="*/ 170 w 240"/>
                                <a:gd name="T29" fmla="*/ 225 h 270"/>
                                <a:gd name="T30" fmla="*/ 165 w 240"/>
                                <a:gd name="T31" fmla="*/ 270 h 270"/>
                                <a:gd name="T32" fmla="*/ 165 w 240"/>
                                <a:gd name="T33" fmla="*/ 270 h 270"/>
                                <a:gd name="T34" fmla="*/ 150 w 240"/>
                                <a:gd name="T35" fmla="*/ 255 h 270"/>
                                <a:gd name="T36" fmla="*/ 135 w 240"/>
                                <a:gd name="T37" fmla="*/ 240 h 270"/>
                                <a:gd name="T38" fmla="*/ 115 w 240"/>
                                <a:gd name="T39" fmla="*/ 225 h 270"/>
                                <a:gd name="T40" fmla="*/ 90 w 240"/>
                                <a:gd name="T41" fmla="*/ 210 h 270"/>
                                <a:gd name="T42" fmla="*/ 65 w 240"/>
                                <a:gd name="T43" fmla="*/ 200 h 270"/>
                                <a:gd name="T44" fmla="*/ 30 w 240"/>
                                <a:gd name="T45" fmla="*/ 195 h 270"/>
                                <a:gd name="T46" fmla="*/ 0 w 240"/>
                                <a:gd name="T47" fmla="*/ 205 h 270"/>
                                <a:gd name="T48" fmla="*/ 0 w 240"/>
                                <a:gd name="T49" fmla="*/ 20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0" h="270">
                                  <a:moveTo>
                                    <a:pt x="0" y="20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95" y="120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200" y="215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170" y="225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50" y="255"/>
                                  </a:lnTo>
                                  <a:lnTo>
                                    <a:pt x="135" y="240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65" y="200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3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45" cy="345"/>
                            </a:xfrm>
                            <a:custGeom>
                              <a:avLst/>
                              <a:gdLst>
                                <a:gd name="T0" fmla="*/ 445 w 445"/>
                                <a:gd name="T1" fmla="*/ 220 h 345"/>
                                <a:gd name="T2" fmla="*/ 0 w 445"/>
                                <a:gd name="T3" fmla="*/ 0 h 345"/>
                                <a:gd name="T4" fmla="*/ 0 w 445"/>
                                <a:gd name="T5" fmla="*/ 0 h 345"/>
                                <a:gd name="T6" fmla="*/ 75 w 445"/>
                                <a:gd name="T7" fmla="*/ 140 h 345"/>
                                <a:gd name="T8" fmla="*/ 110 w 445"/>
                                <a:gd name="T9" fmla="*/ 195 h 345"/>
                                <a:gd name="T10" fmla="*/ 145 w 445"/>
                                <a:gd name="T11" fmla="*/ 245 h 345"/>
                                <a:gd name="T12" fmla="*/ 175 w 445"/>
                                <a:gd name="T13" fmla="*/ 285 h 345"/>
                                <a:gd name="T14" fmla="*/ 205 w 445"/>
                                <a:gd name="T15" fmla="*/ 315 h 345"/>
                                <a:gd name="T16" fmla="*/ 235 w 445"/>
                                <a:gd name="T17" fmla="*/ 335 h 345"/>
                                <a:gd name="T18" fmla="*/ 265 w 445"/>
                                <a:gd name="T19" fmla="*/ 345 h 345"/>
                                <a:gd name="T20" fmla="*/ 445 w 445"/>
                                <a:gd name="T21" fmla="*/ 22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5" h="345">
                                  <a:moveTo>
                                    <a:pt x="445" y="2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75" y="285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35" y="335"/>
                                  </a:lnTo>
                                  <a:lnTo>
                                    <a:pt x="265" y="345"/>
                                  </a:lnTo>
                                  <a:lnTo>
                                    <a:pt x="44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326"/>
                          <wps:cNvSpPr>
                            <a:spLocks/>
                          </wps:cNvSpPr>
                          <wps:spPr bwMode="auto">
                            <a:xfrm>
                              <a:off x="1045" y="10"/>
                              <a:ext cx="445" cy="345"/>
                            </a:xfrm>
                            <a:custGeom>
                              <a:avLst/>
                              <a:gdLst>
                                <a:gd name="T0" fmla="*/ 180 w 445"/>
                                <a:gd name="T1" fmla="*/ 345 h 345"/>
                                <a:gd name="T2" fmla="*/ 180 w 445"/>
                                <a:gd name="T3" fmla="*/ 345 h 345"/>
                                <a:gd name="T4" fmla="*/ 205 w 445"/>
                                <a:gd name="T5" fmla="*/ 335 h 345"/>
                                <a:gd name="T6" fmla="*/ 235 w 445"/>
                                <a:gd name="T7" fmla="*/ 315 h 345"/>
                                <a:gd name="T8" fmla="*/ 270 w 445"/>
                                <a:gd name="T9" fmla="*/ 285 h 345"/>
                                <a:gd name="T10" fmla="*/ 300 w 445"/>
                                <a:gd name="T11" fmla="*/ 245 h 345"/>
                                <a:gd name="T12" fmla="*/ 335 w 445"/>
                                <a:gd name="T13" fmla="*/ 195 h 345"/>
                                <a:gd name="T14" fmla="*/ 370 w 445"/>
                                <a:gd name="T15" fmla="*/ 140 h 345"/>
                                <a:gd name="T16" fmla="*/ 445 w 445"/>
                                <a:gd name="T17" fmla="*/ 0 h 345"/>
                                <a:gd name="T18" fmla="*/ 0 w 445"/>
                                <a:gd name="T19" fmla="*/ 220 h 345"/>
                                <a:gd name="T20" fmla="*/ 180 w 445"/>
                                <a:gd name="T21" fmla="*/ 34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5" h="345">
                                  <a:moveTo>
                                    <a:pt x="180" y="345"/>
                                  </a:moveTo>
                                  <a:lnTo>
                                    <a:pt x="180" y="345"/>
                                  </a:lnTo>
                                  <a:lnTo>
                                    <a:pt x="205" y="335"/>
                                  </a:lnTo>
                                  <a:lnTo>
                                    <a:pt x="235" y="315"/>
                                  </a:lnTo>
                                  <a:lnTo>
                                    <a:pt x="270" y="28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35" y="195"/>
                                  </a:lnTo>
                                  <a:lnTo>
                                    <a:pt x="370" y="14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8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327"/>
                          <wps:cNvSpPr>
                            <a:spLocks/>
                          </wps:cNvSpPr>
                          <wps:spPr bwMode="auto">
                            <a:xfrm>
                              <a:off x="380" y="340"/>
                              <a:ext cx="775" cy="905"/>
                            </a:xfrm>
                            <a:custGeom>
                              <a:avLst/>
                              <a:gdLst>
                                <a:gd name="T0" fmla="*/ 680 w 775"/>
                                <a:gd name="T1" fmla="*/ 25 h 905"/>
                                <a:gd name="T2" fmla="*/ 590 w 775"/>
                                <a:gd name="T3" fmla="*/ 0 h 905"/>
                                <a:gd name="T4" fmla="*/ 545 w 775"/>
                                <a:gd name="T5" fmla="*/ 10 h 905"/>
                                <a:gd name="T6" fmla="*/ 490 w 775"/>
                                <a:gd name="T7" fmla="*/ 55 h 905"/>
                                <a:gd name="T8" fmla="*/ 445 w 775"/>
                                <a:gd name="T9" fmla="*/ 120 h 905"/>
                                <a:gd name="T10" fmla="*/ 435 w 775"/>
                                <a:gd name="T11" fmla="*/ 255 h 905"/>
                                <a:gd name="T12" fmla="*/ 450 w 775"/>
                                <a:gd name="T13" fmla="*/ 360 h 905"/>
                                <a:gd name="T14" fmla="*/ 495 w 775"/>
                                <a:gd name="T15" fmla="*/ 530 h 905"/>
                                <a:gd name="T16" fmla="*/ 495 w 775"/>
                                <a:gd name="T17" fmla="*/ 580 h 905"/>
                                <a:gd name="T18" fmla="*/ 465 w 775"/>
                                <a:gd name="T19" fmla="*/ 600 h 905"/>
                                <a:gd name="T20" fmla="*/ 430 w 775"/>
                                <a:gd name="T21" fmla="*/ 605 h 905"/>
                                <a:gd name="T22" fmla="*/ 415 w 775"/>
                                <a:gd name="T23" fmla="*/ 640 h 905"/>
                                <a:gd name="T24" fmla="*/ 410 w 775"/>
                                <a:gd name="T25" fmla="*/ 630 h 905"/>
                                <a:gd name="T26" fmla="*/ 400 w 775"/>
                                <a:gd name="T27" fmla="*/ 650 h 905"/>
                                <a:gd name="T28" fmla="*/ 385 w 775"/>
                                <a:gd name="T29" fmla="*/ 660 h 905"/>
                                <a:gd name="T30" fmla="*/ 365 w 775"/>
                                <a:gd name="T31" fmla="*/ 615 h 905"/>
                                <a:gd name="T32" fmla="*/ 360 w 775"/>
                                <a:gd name="T33" fmla="*/ 620 h 905"/>
                                <a:gd name="T34" fmla="*/ 355 w 775"/>
                                <a:gd name="T35" fmla="*/ 625 h 905"/>
                                <a:gd name="T36" fmla="*/ 340 w 775"/>
                                <a:gd name="T37" fmla="*/ 620 h 905"/>
                                <a:gd name="T38" fmla="*/ 310 w 775"/>
                                <a:gd name="T39" fmla="*/ 610 h 905"/>
                                <a:gd name="T40" fmla="*/ 280 w 775"/>
                                <a:gd name="T41" fmla="*/ 595 h 905"/>
                                <a:gd name="T42" fmla="*/ 280 w 775"/>
                                <a:gd name="T43" fmla="*/ 540 h 905"/>
                                <a:gd name="T44" fmla="*/ 335 w 775"/>
                                <a:gd name="T45" fmla="*/ 315 h 905"/>
                                <a:gd name="T46" fmla="*/ 340 w 775"/>
                                <a:gd name="T47" fmla="*/ 195 h 905"/>
                                <a:gd name="T48" fmla="*/ 325 w 775"/>
                                <a:gd name="T49" fmla="*/ 120 h 905"/>
                                <a:gd name="T50" fmla="*/ 245 w 775"/>
                                <a:gd name="T51" fmla="*/ 20 h 905"/>
                                <a:gd name="T52" fmla="*/ 185 w 775"/>
                                <a:gd name="T53" fmla="*/ 0 h 905"/>
                                <a:gd name="T54" fmla="*/ 120 w 775"/>
                                <a:gd name="T55" fmla="*/ 5 h 905"/>
                                <a:gd name="T56" fmla="*/ 65 w 775"/>
                                <a:gd name="T57" fmla="*/ 50 h 905"/>
                                <a:gd name="T58" fmla="*/ 10 w 775"/>
                                <a:gd name="T59" fmla="*/ 145 h 905"/>
                                <a:gd name="T60" fmla="*/ 0 w 775"/>
                                <a:gd name="T61" fmla="*/ 210 h 905"/>
                                <a:gd name="T62" fmla="*/ 35 w 775"/>
                                <a:gd name="T63" fmla="*/ 355 h 905"/>
                                <a:gd name="T64" fmla="*/ 60 w 775"/>
                                <a:gd name="T65" fmla="*/ 395 h 905"/>
                                <a:gd name="T66" fmla="*/ 145 w 775"/>
                                <a:gd name="T67" fmla="*/ 470 h 905"/>
                                <a:gd name="T68" fmla="*/ 250 w 775"/>
                                <a:gd name="T69" fmla="*/ 540 h 905"/>
                                <a:gd name="T70" fmla="*/ 265 w 775"/>
                                <a:gd name="T71" fmla="*/ 575 h 905"/>
                                <a:gd name="T72" fmla="*/ 270 w 775"/>
                                <a:gd name="T73" fmla="*/ 780 h 905"/>
                                <a:gd name="T74" fmla="*/ 280 w 775"/>
                                <a:gd name="T75" fmla="*/ 850 h 905"/>
                                <a:gd name="T76" fmla="*/ 350 w 775"/>
                                <a:gd name="T77" fmla="*/ 860 h 905"/>
                                <a:gd name="T78" fmla="*/ 450 w 775"/>
                                <a:gd name="T79" fmla="*/ 905 h 905"/>
                                <a:gd name="T80" fmla="*/ 490 w 775"/>
                                <a:gd name="T81" fmla="*/ 865 h 905"/>
                                <a:gd name="T82" fmla="*/ 505 w 775"/>
                                <a:gd name="T83" fmla="*/ 805 h 905"/>
                                <a:gd name="T84" fmla="*/ 495 w 775"/>
                                <a:gd name="T85" fmla="*/ 595 h 905"/>
                                <a:gd name="T86" fmla="*/ 520 w 775"/>
                                <a:gd name="T87" fmla="*/ 550 h 905"/>
                                <a:gd name="T88" fmla="*/ 565 w 775"/>
                                <a:gd name="T89" fmla="*/ 525 h 905"/>
                                <a:gd name="T90" fmla="*/ 705 w 775"/>
                                <a:gd name="T91" fmla="*/ 430 h 905"/>
                                <a:gd name="T92" fmla="*/ 755 w 775"/>
                                <a:gd name="T93" fmla="*/ 350 h 905"/>
                                <a:gd name="T94" fmla="*/ 775 w 775"/>
                                <a:gd name="T95" fmla="*/ 240 h 905"/>
                                <a:gd name="T96" fmla="*/ 765 w 775"/>
                                <a:gd name="T97" fmla="*/ 150 h 905"/>
                                <a:gd name="T98" fmla="*/ 710 w 775"/>
                                <a:gd name="T99" fmla="*/ 50 h 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75" h="905">
                                  <a:moveTo>
                                    <a:pt x="710" y="50"/>
                                  </a:moveTo>
                                  <a:lnTo>
                                    <a:pt x="710" y="50"/>
                                  </a:lnTo>
                                  <a:lnTo>
                                    <a:pt x="680" y="25"/>
                                  </a:lnTo>
                                  <a:lnTo>
                                    <a:pt x="650" y="1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65" y="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05" y="35"/>
                                  </a:lnTo>
                                  <a:lnTo>
                                    <a:pt x="490" y="55"/>
                                  </a:lnTo>
                                  <a:lnTo>
                                    <a:pt x="475" y="75"/>
                                  </a:lnTo>
                                  <a:lnTo>
                                    <a:pt x="445" y="120"/>
                                  </a:lnTo>
                                  <a:lnTo>
                                    <a:pt x="440" y="155"/>
                                  </a:lnTo>
                                  <a:lnTo>
                                    <a:pt x="435" y="200"/>
                                  </a:lnTo>
                                  <a:lnTo>
                                    <a:pt x="435" y="255"/>
                                  </a:lnTo>
                                  <a:lnTo>
                                    <a:pt x="440" y="320"/>
                                  </a:lnTo>
                                  <a:lnTo>
                                    <a:pt x="450" y="360"/>
                                  </a:lnTo>
                                  <a:lnTo>
                                    <a:pt x="460" y="400"/>
                                  </a:lnTo>
                                  <a:lnTo>
                                    <a:pt x="480" y="470"/>
                                  </a:lnTo>
                                  <a:lnTo>
                                    <a:pt x="495" y="530"/>
                                  </a:lnTo>
                                  <a:lnTo>
                                    <a:pt x="500" y="555"/>
                                  </a:lnTo>
                                  <a:lnTo>
                                    <a:pt x="495" y="580"/>
                                  </a:lnTo>
                                  <a:lnTo>
                                    <a:pt x="495" y="590"/>
                                  </a:lnTo>
                                  <a:lnTo>
                                    <a:pt x="485" y="595"/>
                                  </a:lnTo>
                                  <a:lnTo>
                                    <a:pt x="465" y="600"/>
                                  </a:lnTo>
                                  <a:lnTo>
                                    <a:pt x="445" y="600"/>
                                  </a:lnTo>
                                  <a:lnTo>
                                    <a:pt x="435" y="600"/>
                                  </a:lnTo>
                                  <a:lnTo>
                                    <a:pt x="430" y="605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15" y="640"/>
                                  </a:lnTo>
                                  <a:lnTo>
                                    <a:pt x="410" y="630"/>
                                  </a:lnTo>
                                  <a:lnTo>
                                    <a:pt x="410" y="615"/>
                                  </a:lnTo>
                                  <a:lnTo>
                                    <a:pt x="400" y="650"/>
                                  </a:lnTo>
                                  <a:lnTo>
                                    <a:pt x="395" y="655"/>
                                  </a:lnTo>
                                  <a:lnTo>
                                    <a:pt x="385" y="660"/>
                                  </a:lnTo>
                                  <a:lnTo>
                                    <a:pt x="380" y="655"/>
                                  </a:lnTo>
                                  <a:lnTo>
                                    <a:pt x="375" y="650"/>
                                  </a:lnTo>
                                  <a:lnTo>
                                    <a:pt x="365" y="615"/>
                                  </a:lnTo>
                                  <a:lnTo>
                                    <a:pt x="365" y="620"/>
                                  </a:lnTo>
                                  <a:lnTo>
                                    <a:pt x="360" y="620"/>
                                  </a:lnTo>
                                  <a:lnTo>
                                    <a:pt x="355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40" y="620"/>
                                  </a:lnTo>
                                  <a:lnTo>
                                    <a:pt x="330" y="615"/>
                                  </a:lnTo>
                                  <a:lnTo>
                                    <a:pt x="310" y="610"/>
                                  </a:lnTo>
                                  <a:lnTo>
                                    <a:pt x="290" y="605"/>
                                  </a:lnTo>
                                  <a:lnTo>
                                    <a:pt x="285" y="600"/>
                                  </a:lnTo>
                                  <a:lnTo>
                                    <a:pt x="280" y="595"/>
                                  </a:lnTo>
                                  <a:lnTo>
                                    <a:pt x="280" y="565"/>
                                  </a:lnTo>
                                  <a:lnTo>
                                    <a:pt x="280" y="540"/>
                                  </a:lnTo>
                                  <a:lnTo>
                                    <a:pt x="295" y="475"/>
                                  </a:lnTo>
                                  <a:lnTo>
                                    <a:pt x="315" y="400"/>
                                  </a:lnTo>
                                  <a:lnTo>
                                    <a:pt x="335" y="315"/>
                                  </a:lnTo>
                                  <a:lnTo>
                                    <a:pt x="340" y="250"/>
                                  </a:lnTo>
                                  <a:lnTo>
                                    <a:pt x="340" y="195"/>
                                  </a:lnTo>
                                  <a:lnTo>
                                    <a:pt x="335" y="155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65" y="35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35" y="355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60" y="395"/>
                                  </a:lnTo>
                                  <a:lnTo>
                                    <a:pt x="80" y="425"/>
                                  </a:lnTo>
                                  <a:lnTo>
                                    <a:pt x="110" y="450"/>
                                  </a:lnTo>
                                  <a:lnTo>
                                    <a:pt x="145" y="470"/>
                                  </a:lnTo>
                                  <a:lnTo>
                                    <a:pt x="175" y="490"/>
                                  </a:lnTo>
                                  <a:lnTo>
                                    <a:pt x="230" y="520"/>
                                  </a:lnTo>
                                  <a:lnTo>
                                    <a:pt x="250" y="540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70" y="590"/>
                                  </a:lnTo>
                                  <a:lnTo>
                                    <a:pt x="275" y="645"/>
                                  </a:lnTo>
                                  <a:lnTo>
                                    <a:pt x="270" y="780"/>
                                  </a:lnTo>
                                  <a:lnTo>
                                    <a:pt x="270" y="815"/>
                                  </a:lnTo>
                                  <a:lnTo>
                                    <a:pt x="280" y="850"/>
                                  </a:lnTo>
                                  <a:lnTo>
                                    <a:pt x="295" y="875"/>
                                  </a:lnTo>
                                  <a:lnTo>
                                    <a:pt x="320" y="905"/>
                                  </a:lnTo>
                                  <a:lnTo>
                                    <a:pt x="350" y="860"/>
                                  </a:lnTo>
                                  <a:lnTo>
                                    <a:pt x="385" y="905"/>
                                  </a:lnTo>
                                  <a:lnTo>
                                    <a:pt x="415" y="860"/>
                                  </a:lnTo>
                                  <a:lnTo>
                                    <a:pt x="450" y="905"/>
                                  </a:lnTo>
                                  <a:lnTo>
                                    <a:pt x="475" y="885"/>
                                  </a:lnTo>
                                  <a:lnTo>
                                    <a:pt x="490" y="865"/>
                                  </a:lnTo>
                                  <a:lnTo>
                                    <a:pt x="500" y="835"/>
                                  </a:lnTo>
                                  <a:lnTo>
                                    <a:pt x="505" y="805"/>
                                  </a:lnTo>
                                  <a:lnTo>
                                    <a:pt x="495" y="615"/>
                                  </a:lnTo>
                                  <a:lnTo>
                                    <a:pt x="495" y="595"/>
                                  </a:lnTo>
                                  <a:lnTo>
                                    <a:pt x="500" y="575"/>
                                  </a:lnTo>
                                  <a:lnTo>
                                    <a:pt x="510" y="560"/>
                                  </a:lnTo>
                                  <a:lnTo>
                                    <a:pt x="520" y="550"/>
                                  </a:lnTo>
                                  <a:lnTo>
                                    <a:pt x="545" y="535"/>
                                  </a:lnTo>
                                  <a:lnTo>
                                    <a:pt x="565" y="525"/>
                                  </a:lnTo>
                                  <a:lnTo>
                                    <a:pt x="650" y="470"/>
                                  </a:lnTo>
                                  <a:lnTo>
                                    <a:pt x="680" y="45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725" y="405"/>
                                  </a:lnTo>
                                  <a:lnTo>
                                    <a:pt x="740" y="380"/>
                                  </a:lnTo>
                                  <a:lnTo>
                                    <a:pt x="755" y="350"/>
                                  </a:lnTo>
                                  <a:lnTo>
                                    <a:pt x="765" y="310"/>
                                  </a:lnTo>
                                  <a:lnTo>
                                    <a:pt x="775" y="240"/>
                                  </a:lnTo>
                                  <a:lnTo>
                                    <a:pt x="770" y="185"/>
                                  </a:lnTo>
                                  <a:lnTo>
                                    <a:pt x="765" y="150"/>
                                  </a:lnTo>
                                  <a:lnTo>
                                    <a:pt x="750" y="115"/>
                                  </a:lnTo>
                                  <a:lnTo>
                                    <a:pt x="735" y="80"/>
                                  </a:lnTo>
                                  <a:lnTo>
                                    <a:pt x="71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328"/>
                          <wps:cNvSpPr>
                            <a:spLocks/>
                          </wps:cNvSpPr>
                          <wps:spPr bwMode="auto">
                            <a:xfrm>
                              <a:off x="640" y="960"/>
                              <a:ext cx="135" cy="160"/>
                            </a:xfrm>
                            <a:custGeom>
                              <a:avLst/>
                              <a:gdLst>
                                <a:gd name="T0" fmla="*/ 125 w 135"/>
                                <a:gd name="T1" fmla="*/ 0 h 160"/>
                                <a:gd name="T2" fmla="*/ 125 w 135"/>
                                <a:gd name="T3" fmla="*/ 0 h 160"/>
                                <a:gd name="T4" fmla="*/ 125 w 135"/>
                                <a:gd name="T5" fmla="*/ 25 h 160"/>
                                <a:gd name="T6" fmla="*/ 120 w 135"/>
                                <a:gd name="T7" fmla="*/ 45 h 160"/>
                                <a:gd name="T8" fmla="*/ 110 w 135"/>
                                <a:gd name="T9" fmla="*/ 75 h 160"/>
                                <a:gd name="T10" fmla="*/ 95 w 135"/>
                                <a:gd name="T11" fmla="*/ 100 h 160"/>
                                <a:gd name="T12" fmla="*/ 75 w 135"/>
                                <a:gd name="T13" fmla="*/ 125 h 160"/>
                                <a:gd name="T14" fmla="*/ 40 w 135"/>
                                <a:gd name="T15" fmla="*/ 150 h 160"/>
                                <a:gd name="T16" fmla="*/ 20 w 135"/>
                                <a:gd name="T17" fmla="*/ 155 h 160"/>
                                <a:gd name="T18" fmla="*/ 0 w 135"/>
                                <a:gd name="T19" fmla="*/ 160 h 160"/>
                                <a:gd name="T20" fmla="*/ 0 w 135"/>
                                <a:gd name="T21" fmla="*/ 160 h 160"/>
                                <a:gd name="T22" fmla="*/ 25 w 135"/>
                                <a:gd name="T23" fmla="*/ 160 h 160"/>
                                <a:gd name="T24" fmla="*/ 55 w 135"/>
                                <a:gd name="T25" fmla="*/ 155 h 160"/>
                                <a:gd name="T26" fmla="*/ 85 w 135"/>
                                <a:gd name="T27" fmla="*/ 145 h 160"/>
                                <a:gd name="T28" fmla="*/ 110 w 135"/>
                                <a:gd name="T29" fmla="*/ 125 h 160"/>
                                <a:gd name="T30" fmla="*/ 125 w 135"/>
                                <a:gd name="T31" fmla="*/ 115 h 160"/>
                                <a:gd name="T32" fmla="*/ 130 w 135"/>
                                <a:gd name="T33" fmla="*/ 100 h 160"/>
                                <a:gd name="T34" fmla="*/ 135 w 135"/>
                                <a:gd name="T35" fmla="*/ 80 h 160"/>
                                <a:gd name="T36" fmla="*/ 135 w 135"/>
                                <a:gd name="T37" fmla="*/ 55 h 160"/>
                                <a:gd name="T38" fmla="*/ 135 w 135"/>
                                <a:gd name="T39" fmla="*/ 30 h 160"/>
                                <a:gd name="T40" fmla="*/ 125 w 135"/>
                                <a:gd name="T41" fmla="*/ 0 h 160"/>
                                <a:gd name="T42" fmla="*/ 125 w 135"/>
                                <a:gd name="T4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12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85" y="14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329"/>
                          <wps:cNvSpPr>
                            <a:spLocks/>
                          </wps:cNvSpPr>
                          <wps:spPr bwMode="auto">
                            <a:xfrm>
                              <a:off x="765" y="960"/>
                              <a:ext cx="140" cy="160"/>
                            </a:xfrm>
                            <a:custGeom>
                              <a:avLst/>
                              <a:gdLst>
                                <a:gd name="T0" fmla="*/ 15 w 140"/>
                                <a:gd name="T1" fmla="*/ 0 h 160"/>
                                <a:gd name="T2" fmla="*/ 15 w 140"/>
                                <a:gd name="T3" fmla="*/ 0 h 160"/>
                                <a:gd name="T4" fmla="*/ 15 w 140"/>
                                <a:gd name="T5" fmla="*/ 25 h 160"/>
                                <a:gd name="T6" fmla="*/ 20 w 140"/>
                                <a:gd name="T7" fmla="*/ 45 h 160"/>
                                <a:gd name="T8" fmla="*/ 25 w 140"/>
                                <a:gd name="T9" fmla="*/ 75 h 160"/>
                                <a:gd name="T10" fmla="*/ 40 w 140"/>
                                <a:gd name="T11" fmla="*/ 100 h 160"/>
                                <a:gd name="T12" fmla="*/ 65 w 140"/>
                                <a:gd name="T13" fmla="*/ 125 h 160"/>
                                <a:gd name="T14" fmla="*/ 95 w 140"/>
                                <a:gd name="T15" fmla="*/ 150 h 160"/>
                                <a:gd name="T16" fmla="*/ 115 w 140"/>
                                <a:gd name="T17" fmla="*/ 155 h 160"/>
                                <a:gd name="T18" fmla="*/ 140 w 140"/>
                                <a:gd name="T19" fmla="*/ 160 h 160"/>
                                <a:gd name="T20" fmla="*/ 140 w 140"/>
                                <a:gd name="T21" fmla="*/ 160 h 160"/>
                                <a:gd name="T22" fmla="*/ 110 w 140"/>
                                <a:gd name="T23" fmla="*/ 160 h 160"/>
                                <a:gd name="T24" fmla="*/ 80 w 140"/>
                                <a:gd name="T25" fmla="*/ 155 h 160"/>
                                <a:gd name="T26" fmla="*/ 50 w 140"/>
                                <a:gd name="T27" fmla="*/ 145 h 160"/>
                                <a:gd name="T28" fmla="*/ 25 w 140"/>
                                <a:gd name="T29" fmla="*/ 125 h 160"/>
                                <a:gd name="T30" fmla="*/ 15 w 140"/>
                                <a:gd name="T31" fmla="*/ 115 h 160"/>
                                <a:gd name="T32" fmla="*/ 5 w 140"/>
                                <a:gd name="T33" fmla="*/ 100 h 160"/>
                                <a:gd name="T34" fmla="*/ 0 w 140"/>
                                <a:gd name="T35" fmla="*/ 80 h 160"/>
                                <a:gd name="T36" fmla="*/ 0 w 140"/>
                                <a:gd name="T37" fmla="*/ 55 h 160"/>
                                <a:gd name="T38" fmla="*/ 5 w 140"/>
                                <a:gd name="T39" fmla="*/ 30 h 160"/>
                                <a:gd name="T40" fmla="*/ 15 w 140"/>
                                <a:gd name="T41" fmla="*/ 0 h 160"/>
                                <a:gd name="T42" fmla="*/ 15 w 140"/>
                                <a:gd name="T4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0" h="160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330"/>
                          <wps:cNvSpPr>
                            <a:spLocks/>
                          </wps:cNvSpPr>
                          <wps:spPr bwMode="auto">
                            <a:xfrm>
                              <a:off x="655" y="915"/>
                              <a:ext cx="225" cy="100"/>
                            </a:xfrm>
                            <a:custGeom>
                              <a:avLst/>
                              <a:gdLst>
                                <a:gd name="T0" fmla="*/ 160 w 225"/>
                                <a:gd name="T1" fmla="*/ 80 h 100"/>
                                <a:gd name="T2" fmla="*/ 160 w 225"/>
                                <a:gd name="T3" fmla="*/ 80 h 100"/>
                                <a:gd name="T4" fmla="*/ 170 w 225"/>
                                <a:gd name="T5" fmla="*/ 85 h 100"/>
                                <a:gd name="T6" fmla="*/ 185 w 225"/>
                                <a:gd name="T7" fmla="*/ 80 h 100"/>
                                <a:gd name="T8" fmla="*/ 185 w 225"/>
                                <a:gd name="T9" fmla="*/ 80 h 100"/>
                                <a:gd name="T10" fmla="*/ 195 w 225"/>
                                <a:gd name="T11" fmla="*/ 65 h 100"/>
                                <a:gd name="T12" fmla="*/ 205 w 225"/>
                                <a:gd name="T13" fmla="*/ 50 h 100"/>
                                <a:gd name="T14" fmla="*/ 225 w 225"/>
                                <a:gd name="T15" fmla="*/ 5 h 100"/>
                                <a:gd name="T16" fmla="*/ 0 w 225"/>
                                <a:gd name="T17" fmla="*/ 0 h 100"/>
                                <a:gd name="T18" fmla="*/ 0 w 225"/>
                                <a:gd name="T19" fmla="*/ 0 h 100"/>
                                <a:gd name="T20" fmla="*/ 15 w 225"/>
                                <a:gd name="T21" fmla="*/ 50 h 100"/>
                                <a:gd name="T22" fmla="*/ 25 w 225"/>
                                <a:gd name="T23" fmla="*/ 70 h 100"/>
                                <a:gd name="T24" fmla="*/ 40 w 225"/>
                                <a:gd name="T25" fmla="*/ 80 h 100"/>
                                <a:gd name="T26" fmla="*/ 40 w 225"/>
                                <a:gd name="T27" fmla="*/ 80 h 100"/>
                                <a:gd name="T28" fmla="*/ 50 w 225"/>
                                <a:gd name="T29" fmla="*/ 85 h 100"/>
                                <a:gd name="T30" fmla="*/ 60 w 225"/>
                                <a:gd name="T31" fmla="*/ 80 h 100"/>
                                <a:gd name="T32" fmla="*/ 60 w 225"/>
                                <a:gd name="T33" fmla="*/ 80 h 100"/>
                                <a:gd name="T34" fmla="*/ 70 w 225"/>
                                <a:gd name="T35" fmla="*/ 65 h 100"/>
                                <a:gd name="T36" fmla="*/ 70 w 225"/>
                                <a:gd name="T37" fmla="*/ 45 h 100"/>
                                <a:gd name="T38" fmla="*/ 70 w 225"/>
                                <a:gd name="T39" fmla="*/ 45 h 100"/>
                                <a:gd name="T40" fmla="*/ 80 w 225"/>
                                <a:gd name="T41" fmla="*/ 70 h 100"/>
                                <a:gd name="T42" fmla="*/ 90 w 225"/>
                                <a:gd name="T43" fmla="*/ 85 h 100"/>
                                <a:gd name="T44" fmla="*/ 100 w 225"/>
                                <a:gd name="T45" fmla="*/ 95 h 100"/>
                                <a:gd name="T46" fmla="*/ 115 w 225"/>
                                <a:gd name="T47" fmla="*/ 100 h 100"/>
                                <a:gd name="T48" fmla="*/ 115 w 225"/>
                                <a:gd name="T49" fmla="*/ 100 h 100"/>
                                <a:gd name="T50" fmla="*/ 125 w 225"/>
                                <a:gd name="T51" fmla="*/ 95 h 100"/>
                                <a:gd name="T52" fmla="*/ 135 w 225"/>
                                <a:gd name="T53" fmla="*/ 85 h 100"/>
                                <a:gd name="T54" fmla="*/ 145 w 225"/>
                                <a:gd name="T55" fmla="*/ 70 h 100"/>
                                <a:gd name="T56" fmla="*/ 150 w 225"/>
                                <a:gd name="T57" fmla="*/ 45 h 100"/>
                                <a:gd name="T58" fmla="*/ 150 w 225"/>
                                <a:gd name="T59" fmla="*/ 45 h 100"/>
                                <a:gd name="T60" fmla="*/ 155 w 225"/>
                                <a:gd name="T61" fmla="*/ 65 h 100"/>
                                <a:gd name="T62" fmla="*/ 160 w 225"/>
                                <a:gd name="T63" fmla="*/ 80 h 100"/>
                                <a:gd name="T64" fmla="*/ 160 w 225"/>
                                <a:gd name="T65" fmla="*/ 8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5" h="100">
                                  <a:moveTo>
                                    <a:pt x="160" y="80"/>
                                  </a:moveTo>
                                  <a:lnTo>
                                    <a:pt x="160" y="80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85" y="80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331"/>
                          <wps:cNvSpPr>
                            <a:spLocks/>
                          </wps:cNvSpPr>
                          <wps:spPr bwMode="auto">
                            <a:xfrm>
                              <a:off x="875" y="615"/>
                              <a:ext cx="200" cy="70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10 h 70"/>
                                <a:gd name="T2" fmla="*/ 0 w 200"/>
                                <a:gd name="T3" fmla="*/ 10 h 70"/>
                                <a:gd name="T4" fmla="*/ 20 w 200"/>
                                <a:gd name="T5" fmla="*/ 30 h 70"/>
                                <a:gd name="T6" fmla="*/ 45 w 200"/>
                                <a:gd name="T7" fmla="*/ 45 h 70"/>
                                <a:gd name="T8" fmla="*/ 75 w 200"/>
                                <a:gd name="T9" fmla="*/ 60 h 70"/>
                                <a:gd name="T10" fmla="*/ 110 w 200"/>
                                <a:gd name="T11" fmla="*/ 70 h 70"/>
                                <a:gd name="T12" fmla="*/ 125 w 200"/>
                                <a:gd name="T13" fmla="*/ 70 h 70"/>
                                <a:gd name="T14" fmla="*/ 140 w 200"/>
                                <a:gd name="T15" fmla="*/ 65 h 70"/>
                                <a:gd name="T16" fmla="*/ 160 w 200"/>
                                <a:gd name="T17" fmla="*/ 55 h 70"/>
                                <a:gd name="T18" fmla="*/ 175 w 200"/>
                                <a:gd name="T19" fmla="*/ 45 h 70"/>
                                <a:gd name="T20" fmla="*/ 190 w 200"/>
                                <a:gd name="T21" fmla="*/ 25 h 70"/>
                                <a:gd name="T22" fmla="*/ 200 w 200"/>
                                <a:gd name="T23" fmla="*/ 0 h 70"/>
                                <a:gd name="T24" fmla="*/ 200 w 200"/>
                                <a:gd name="T25" fmla="*/ 0 h 70"/>
                                <a:gd name="T26" fmla="*/ 190 w 200"/>
                                <a:gd name="T27" fmla="*/ 10 h 70"/>
                                <a:gd name="T28" fmla="*/ 175 w 200"/>
                                <a:gd name="T29" fmla="*/ 20 h 70"/>
                                <a:gd name="T30" fmla="*/ 155 w 200"/>
                                <a:gd name="T31" fmla="*/ 30 h 70"/>
                                <a:gd name="T32" fmla="*/ 125 w 200"/>
                                <a:gd name="T33" fmla="*/ 40 h 70"/>
                                <a:gd name="T34" fmla="*/ 90 w 200"/>
                                <a:gd name="T35" fmla="*/ 40 h 70"/>
                                <a:gd name="T36" fmla="*/ 50 w 200"/>
                                <a:gd name="T37" fmla="*/ 30 h 70"/>
                                <a:gd name="T38" fmla="*/ 0 w 200"/>
                                <a:gd name="T39" fmla="*/ 10 h 70"/>
                                <a:gd name="T40" fmla="*/ 0 w 200"/>
                                <a:gd name="T41" fmla="*/ 1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" h="7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332"/>
                          <wps:cNvSpPr>
                            <a:spLocks/>
                          </wps:cNvSpPr>
                          <wps:spPr bwMode="auto">
                            <a:xfrm>
                              <a:off x="455" y="600"/>
                              <a:ext cx="205" cy="70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10 h 70"/>
                                <a:gd name="T2" fmla="*/ 0 w 205"/>
                                <a:gd name="T3" fmla="*/ 10 h 70"/>
                                <a:gd name="T4" fmla="*/ 25 w 205"/>
                                <a:gd name="T5" fmla="*/ 30 h 70"/>
                                <a:gd name="T6" fmla="*/ 50 w 205"/>
                                <a:gd name="T7" fmla="*/ 50 h 70"/>
                                <a:gd name="T8" fmla="*/ 80 w 205"/>
                                <a:gd name="T9" fmla="*/ 60 h 70"/>
                                <a:gd name="T10" fmla="*/ 110 w 205"/>
                                <a:gd name="T11" fmla="*/ 70 h 70"/>
                                <a:gd name="T12" fmla="*/ 130 w 205"/>
                                <a:gd name="T13" fmla="*/ 70 h 70"/>
                                <a:gd name="T14" fmla="*/ 145 w 205"/>
                                <a:gd name="T15" fmla="*/ 65 h 70"/>
                                <a:gd name="T16" fmla="*/ 160 w 205"/>
                                <a:gd name="T17" fmla="*/ 55 h 70"/>
                                <a:gd name="T18" fmla="*/ 175 w 205"/>
                                <a:gd name="T19" fmla="*/ 45 h 70"/>
                                <a:gd name="T20" fmla="*/ 190 w 205"/>
                                <a:gd name="T21" fmla="*/ 25 h 70"/>
                                <a:gd name="T22" fmla="*/ 205 w 205"/>
                                <a:gd name="T23" fmla="*/ 0 h 70"/>
                                <a:gd name="T24" fmla="*/ 205 w 205"/>
                                <a:gd name="T25" fmla="*/ 0 h 70"/>
                                <a:gd name="T26" fmla="*/ 195 w 205"/>
                                <a:gd name="T27" fmla="*/ 10 h 70"/>
                                <a:gd name="T28" fmla="*/ 180 w 205"/>
                                <a:gd name="T29" fmla="*/ 20 h 70"/>
                                <a:gd name="T30" fmla="*/ 160 w 205"/>
                                <a:gd name="T31" fmla="*/ 30 h 70"/>
                                <a:gd name="T32" fmla="*/ 130 w 205"/>
                                <a:gd name="T33" fmla="*/ 40 h 70"/>
                                <a:gd name="T34" fmla="*/ 95 w 205"/>
                                <a:gd name="T35" fmla="*/ 40 h 70"/>
                                <a:gd name="T36" fmla="*/ 50 w 205"/>
                                <a:gd name="T37" fmla="*/ 30 h 70"/>
                                <a:gd name="T38" fmla="*/ 0 w 205"/>
                                <a:gd name="T39" fmla="*/ 10 h 70"/>
                                <a:gd name="T40" fmla="*/ 0 w 205"/>
                                <a:gd name="T41" fmla="*/ 1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5" h="7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30"/>
                        <wpg:cNvGrpSpPr>
                          <a:grpSpLocks/>
                        </wpg:cNvGrpSpPr>
                        <wpg:grpSpPr bwMode="auto">
                          <a:xfrm>
                            <a:off x="716" y="1050"/>
                            <a:ext cx="4725" cy="7450"/>
                            <a:chOff x="474" y="1578"/>
                            <a:chExt cx="4955" cy="6622"/>
                          </a:xfrm>
                        </wpg:grpSpPr>
                        <wps:wsp>
                          <wps:cNvPr id="482" name="Freeform 4831"/>
                          <wps:cNvSpPr>
                            <a:spLocks/>
                          </wps:cNvSpPr>
                          <wps:spPr bwMode="auto">
                            <a:xfrm>
                              <a:off x="3518" y="4672"/>
                              <a:ext cx="1154" cy="3528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32"/>
                          <wps:cNvSpPr>
                            <a:spLocks/>
                          </wps:cNvSpPr>
                          <wps:spPr bwMode="auto">
                            <a:xfrm>
                              <a:off x="2638" y="3007"/>
                              <a:ext cx="2791" cy="1969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3"/>
                          <wps:cNvSpPr>
                            <a:spLocks/>
                          </wps:cNvSpPr>
                          <wps:spPr bwMode="auto">
                            <a:xfrm>
                              <a:off x="474" y="2324"/>
                              <a:ext cx="3056" cy="2030"/>
                            </a:xfrm>
                            <a:custGeom>
                              <a:avLst/>
                              <a:gdLst>
                                <a:gd name="T0" fmla="*/ 341 w 1407"/>
                                <a:gd name="T1" fmla="*/ 105 h 935"/>
                                <a:gd name="T2" fmla="*/ 251 w 1407"/>
                                <a:gd name="T3" fmla="*/ 145 h 935"/>
                                <a:gd name="T4" fmla="*/ 246 w 1407"/>
                                <a:gd name="T5" fmla="*/ 210 h 935"/>
                                <a:gd name="T6" fmla="*/ 221 w 1407"/>
                                <a:gd name="T7" fmla="*/ 230 h 935"/>
                                <a:gd name="T8" fmla="*/ 135 w 1407"/>
                                <a:gd name="T9" fmla="*/ 235 h 935"/>
                                <a:gd name="T10" fmla="*/ 85 w 1407"/>
                                <a:gd name="T11" fmla="*/ 280 h 935"/>
                                <a:gd name="T12" fmla="*/ 90 w 1407"/>
                                <a:gd name="T13" fmla="*/ 350 h 935"/>
                                <a:gd name="T14" fmla="*/ 45 w 1407"/>
                                <a:gd name="T15" fmla="*/ 415 h 935"/>
                                <a:gd name="T16" fmla="*/ 0 w 1407"/>
                                <a:gd name="T17" fmla="*/ 495 h 935"/>
                                <a:gd name="T18" fmla="*/ 30 w 1407"/>
                                <a:gd name="T19" fmla="*/ 585 h 935"/>
                                <a:gd name="T20" fmla="*/ 15 w 1407"/>
                                <a:gd name="T21" fmla="*/ 710 h 935"/>
                                <a:gd name="T22" fmla="*/ 125 w 1407"/>
                                <a:gd name="T23" fmla="*/ 755 h 935"/>
                                <a:gd name="T24" fmla="*/ 140 w 1407"/>
                                <a:gd name="T25" fmla="*/ 830 h 935"/>
                                <a:gd name="T26" fmla="*/ 216 w 1407"/>
                                <a:gd name="T27" fmla="*/ 870 h 935"/>
                                <a:gd name="T28" fmla="*/ 291 w 1407"/>
                                <a:gd name="T29" fmla="*/ 820 h 935"/>
                                <a:gd name="T30" fmla="*/ 381 w 1407"/>
                                <a:gd name="T31" fmla="*/ 875 h 935"/>
                                <a:gd name="T32" fmla="*/ 461 w 1407"/>
                                <a:gd name="T33" fmla="*/ 865 h 935"/>
                                <a:gd name="T34" fmla="*/ 526 w 1407"/>
                                <a:gd name="T35" fmla="*/ 830 h 935"/>
                                <a:gd name="T36" fmla="*/ 641 w 1407"/>
                                <a:gd name="T37" fmla="*/ 910 h 935"/>
                                <a:gd name="T38" fmla="*/ 726 w 1407"/>
                                <a:gd name="T39" fmla="*/ 900 h 935"/>
                                <a:gd name="T40" fmla="*/ 771 w 1407"/>
                                <a:gd name="T41" fmla="*/ 935 h 935"/>
                                <a:gd name="T42" fmla="*/ 861 w 1407"/>
                                <a:gd name="T43" fmla="*/ 905 h 935"/>
                                <a:gd name="T44" fmla="*/ 911 w 1407"/>
                                <a:gd name="T45" fmla="*/ 850 h 935"/>
                                <a:gd name="T46" fmla="*/ 956 w 1407"/>
                                <a:gd name="T47" fmla="*/ 905 h 935"/>
                                <a:gd name="T48" fmla="*/ 1027 w 1407"/>
                                <a:gd name="T49" fmla="*/ 905 h 935"/>
                                <a:gd name="T50" fmla="*/ 1102 w 1407"/>
                                <a:gd name="T51" fmla="*/ 835 h 935"/>
                                <a:gd name="T52" fmla="*/ 1172 w 1407"/>
                                <a:gd name="T53" fmla="*/ 810 h 935"/>
                                <a:gd name="T54" fmla="*/ 1252 w 1407"/>
                                <a:gd name="T55" fmla="*/ 780 h 935"/>
                                <a:gd name="T56" fmla="*/ 1272 w 1407"/>
                                <a:gd name="T57" fmla="*/ 715 h 935"/>
                                <a:gd name="T58" fmla="*/ 1282 w 1407"/>
                                <a:gd name="T59" fmla="*/ 680 h 935"/>
                                <a:gd name="T60" fmla="*/ 1342 w 1407"/>
                                <a:gd name="T61" fmla="*/ 675 h 935"/>
                                <a:gd name="T62" fmla="*/ 1372 w 1407"/>
                                <a:gd name="T63" fmla="*/ 605 h 935"/>
                                <a:gd name="T64" fmla="*/ 1382 w 1407"/>
                                <a:gd name="T65" fmla="*/ 525 h 935"/>
                                <a:gd name="T66" fmla="*/ 1407 w 1407"/>
                                <a:gd name="T67" fmla="*/ 445 h 935"/>
                                <a:gd name="T68" fmla="*/ 1357 w 1407"/>
                                <a:gd name="T69" fmla="*/ 380 h 935"/>
                                <a:gd name="T70" fmla="*/ 1322 w 1407"/>
                                <a:gd name="T71" fmla="*/ 355 h 935"/>
                                <a:gd name="T72" fmla="*/ 1357 w 1407"/>
                                <a:gd name="T73" fmla="*/ 295 h 935"/>
                                <a:gd name="T74" fmla="*/ 1317 w 1407"/>
                                <a:gd name="T75" fmla="*/ 225 h 935"/>
                                <a:gd name="T76" fmla="*/ 1187 w 1407"/>
                                <a:gd name="T77" fmla="*/ 195 h 935"/>
                                <a:gd name="T78" fmla="*/ 1197 w 1407"/>
                                <a:gd name="T79" fmla="*/ 130 h 935"/>
                                <a:gd name="T80" fmla="*/ 1122 w 1407"/>
                                <a:gd name="T81" fmla="*/ 85 h 935"/>
                                <a:gd name="T82" fmla="*/ 1012 w 1407"/>
                                <a:gd name="T83" fmla="*/ 130 h 935"/>
                                <a:gd name="T84" fmla="*/ 1017 w 1407"/>
                                <a:gd name="T85" fmla="*/ 45 h 935"/>
                                <a:gd name="T86" fmla="*/ 971 w 1407"/>
                                <a:gd name="T87" fmla="*/ 5 h 935"/>
                                <a:gd name="T88" fmla="*/ 876 w 1407"/>
                                <a:gd name="T89" fmla="*/ 20 h 935"/>
                                <a:gd name="T90" fmla="*/ 806 w 1407"/>
                                <a:gd name="T91" fmla="*/ 20 h 935"/>
                                <a:gd name="T92" fmla="*/ 746 w 1407"/>
                                <a:gd name="T93" fmla="*/ 0 h 935"/>
                                <a:gd name="T94" fmla="*/ 666 w 1407"/>
                                <a:gd name="T95" fmla="*/ 60 h 935"/>
                                <a:gd name="T96" fmla="*/ 571 w 1407"/>
                                <a:gd name="T97" fmla="*/ 35 h 935"/>
                                <a:gd name="T98" fmla="*/ 456 w 1407"/>
                                <a:gd name="T99" fmla="*/ 35 h 935"/>
                                <a:gd name="T100" fmla="*/ 421 w 1407"/>
                                <a:gd name="T101" fmla="*/ 85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7" h="935">
                                  <a:moveTo>
                                    <a:pt x="421" y="125"/>
                                  </a:moveTo>
                                  <a:lnTo>
                                    <a:pt x="421" y="125"/>
                                  </a:lnTo>
                                  <a:lnTo>
                                    <a:pt x="381" y="110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06" y="110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6" y="160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46" y="235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196" y="225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156" y="230"/>
                                  </a:lnTo>
                                  <a:lnTo>
                                    <a:pt x="135" y="235"/>
                                  </a:lnTo>
                                  <a:lnTo>
                                    <a:pt x="120" y="245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95" y="27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20" y="380"/>
                                  </a:lnTo>
                                  <a:lnTo>
                                    <a:pt x="75" y="395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5" y="505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5" y="660"/>
                                  </a:lnTo>
                                  <a:lnTo>
                                    <a:pt x="10" y="695"/>
                                  </a:lnTo>
                                  <a:lnTo>
                                    <a:pt x="15" y="710"/>
                                  </a:lnTo>
                                  <a:lnTo>
                                    <a:pt x="25" y="725"/>
                                  </a:lnTo>
                                  <a:lnTo>
                                    <a:pt x="35" y="735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80" y="755"/>
                                  </a:lnTo>
                                  <a:lnTo>
                                    <a:pt x="125" y="755"/>
                                  </a:lnTo>
                                  <a:lnTo>
                                    <a:pt x="130" y="795"/>
                                  </a:lnTo>
                                  <a:lnTo>
                                    <a:pt x="135" y="810"/>
                                  </a:lnTo>
                                  <a:lnTo>
                                    <a:pt x="140" y="830"/>
                                  </a:lnTo>
                                  <a:lnTo>
                                    <a:pt x="161" y="850"/>
                                  </a:lnTo>
                                  <a:lnTo>
                                    <a:pt x="191" y="865"/>
                                  </a:lnTo>
                                  <a:lnTo>
                                    <a:pt x="201" y="870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46" y="860"/>
                                  </a:lnTo>
                                  <a:lnTo>
                                    <a:pt x="261" y="850"/>
                                  </a:lnTo>
                                  <a:lnTo>
                                    <a:pt x="276" y="835"/>
                                  </a:lnTo>
                                  <a:lnTo>
                                    <a:pt x="291" y="820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351" y="860"/>
                                  </a:lnTo>
                                  <a:lnTo>
                                    <a:pt x="381" y="875"/>
                                  </a:lnTo>
                                  <a:lnTo>
                                    <a:pt x="411" y="880"/>
                                  </a:lnTo>
                                  <a:lnTo>
                                    <a:pt x="431" y="880"/>
                                  </a:lnTo>
                                  <a:lnTo>
                                    <a:pt x="446" y="875"/>
                                  </a:lnTo>
                                  <a:lnTo>
                                    <a:pt x="461" y="865"/>
                                  </a:lnTo>
                                  <a:lnTo>
                                    <a:pt x="476" y="855"/>
                                  </a:lnTo>
                                  <a:lnTo>
                                    <a:pt x="496" y="825"/>
                                  </a:lnTo>
                                  <a:lnTo>
                                    <a:pt x="516" y="785"/>
                                  </a:lnTo>
                                  <a:lnTo>
                                    <a:pt x="526" y="830"/>
                                  </a:lnTo>
                                  <a:lnTo>
                                    <a:pt x="536" y="870"/>
                                  </a:lnTo>
                                  <a:lnTo>
                                    <a:pt x="556" y="895"/>
                                  </a:lnTo>
                                  <a:lnTo>
                                    <a:pt x="581" y="910"/>
                                  </a:lnTo>
                                  <a:lnTo>
                                    <a:pt x="606" y="915"/>
                                  </a:lnTo>
                                  <a:lnTo>
                                    <a:pt x="641" y="910"/>
                                  </a:lnTo>
                                  <a:lnTo>
                                    <a:pt x="676" y="890"/>
                                  </a:lnTo>
                                  <a:lnTo>
                                    <a:pt x="721" y="865"/>
                                  </a:lnTo>
                                  <a:lnTo>
                                    <a:pt x="721" y="885"/>
                                  </a:lnTo>
                                  <a:lnTo>
                                    <a:pt x="726" y="900"/>
                                  </a:lnTo>
                                  <a:lnTo>
                                    <a:pt x="731" y="910"/>
                                  </a:lnTo>
                                  <a:lnTo>
                                    <a:pt x="741" y="925"/>
                                  </a:lnTo>
                                  <a:lnTo>
                                    <a:pt x="756" y="930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801" y="935"/>
                                  </a:lnTo>
                                  <a:lnTo>
                                    <a:pt x="831" y="925"/>
                                  </a:lnTo>
                                  <a:lnTo>
                                    <a:pt x="861" y="905"/>
                                  </a:lnTo>
                                  <a:lnTo>
                                    <a:pt x="876" y="885"/>
                                  </a:lnTo>
                                  <a:lnTo>
                                    <a:pt x="891" y="870"/>
                                  </a:lnTo>
                                  <a:lnTo>
                                    <a:pt x="906" y="825"/>
                                  </a:lnTo>
                                  <a:lnTo>
                                    <a:pt x="911" y="850"/>
                                  </a:lnTo>
                                  <a:lnTo>
                                    <a:pt x="916" y="870"/>
                                  </a:lnTo>
                                  <a:lnTo>
                                    <a:pt x="926" y="885"/>
                                  </a:lnTo>
                                  <a:lnTo>
                                    <a:pt x="941" y="900"/>
                                  </a:lnTo>
                                  <a:lnTo>
                                    <a:pt x="956" y="905"/>
                                  </a:lnTo>
                                  <a:lnTo>
                                    <a:pt x="971" y="915"/>
                                  </a:lnTo>
                                  <a:lnTo>
                                    <a:pt x="992" y="915"/>
                                  </a:lnTo>
                                  <a:lnTo>
                                    <a:pt x="1012" y="915"/>
                                  </a:lnTo>
                                  <a:lnTo>
                                    <a:pt x="1027" y="905"/>
                                  </a:lnTo>
                                  <a:lnTo>
                                    <a:pt x="1047" y="900"/>
                                  </a:lnTo>
                                  <a:lnTo>
                                    <a:pt x="1062" y="885"/>
                                  </a:lnTo>
                                  <a:lnTo>
                                    <a:pt x="1077" y="870"/>
                                  </a:lnTo>
                                  <a:lnTo>
                                    <a:pt x="1102" y="835"/>
                                  </a:lnTo>
                                  <a:lnTo>
                                    <a:pt x="1107" y="820"/>
                                  </a:lnTo>
                                  <a:lnTo>
                                    <a:pt x="1107" y="805"/>
                                  </a:lnTo>
                                  <a:lnTo>
                                    <a:pt x="1172" y="810"/>
                                  </a:lnTo>
                                  <a:lnTo>
                                    <a:pt x="1192" y="810"/>
                                  </a:lnTo>
                                  <a:lnTo>
                                    <a:pt x="1207" y="805"/>
                                  </a:lnTo>
                                  <a:lnTo>
                                    <a:pt x="1237" y="790"/>
                                  </a:lnTo>
                                  <a:lnTo>
                                    <a:pt x="1252" y="780"/>
                                  </a:lnTo>
                                  <a:lnTo>
                                    <a:pt x="1262" y="765"/>
                                  </a:lnTo>
                                  <a:lnTo>
                                    <a:pt x="1267" y="750"/>
                                  </a:lnTo>
                                  <a:lnTo>
                                    <a:pt x="1272" y="735"/>
                                  </a:lnTo>
                                  <a:lnTo>
                                    <a:pt x="1272" y="715"/>
                                  </a:lnTo>
                                  <a:lnTo>
                                    <a:pt x="1267" y="700"/>
                                  </a:lnTo>
                                  <a:lnTo>
                                    <a:pt x="1257" y="680"/>
                                  </a:lnTo>
                                  <a:lnTo>
                                    <a:pt x="1242" y="665"/>
                                  </a:lnTo>
                                  <a:lnTo>
                                    <a:pt x="1282" y="680"/>
                                  </a:lnTo>
                                  <a:lnTo>
                                    <a:pt x="1297" y="685"/>
                                  </a:lnTo>
                                  <a:lnTo>
                                    <a:pt x="1317" y="685"/>
                                  </a:lnTo>
                                  <a:lnTo>
                                    <a:pt x="1327" y="680"/>
                                  </a:lnTo>
                                  <a:lnTo>
                                    <a:pt x="1342" y="675"/>
                                  </a:lnTo>
                                  <a:lnTo>
                                    <a:pt x="1357" y="660"/>
                                  </a:lnTo>
                                  <a:lnTo>
                                    <a:pt x="1372" y="635"/>
                                  </a:lnTo>
                                  <a:lnTo>
                                    <a:pt x="1372" y="605"/>
                                  </a:lnTo>
                                  <a:lnTo>
                                    <a:pt x="1367" y="570"/>
                                  </a:lnTo>
                                  <a:lnTo>
                                    <a:pt x="1352" y="535"/>
                                  </a:lnTo>
                                  <a:lnTo>
                                    <a:pt x="1367" y="530"/>
                                  </a:lnTo>
                                  <a:lnTo>
                                    <a:pt x="1382" y="525"/>
                                  </a:lnTo>
                                  <a:lnTo>
                                    <a:pt x="1392" y="515"/>
                                  </a:lnTo>
                                  <a:lnTo>
                                    <a:pt x="1402" y="500"/>
                                  </a:lnTo>
                                  <a:lnTo>
                                    <a:pt x="1407" y="475"/>
                                  </a:lnTo>
                                  <a:lnTo>
                                    <a:pt x="1407" y="445"/>
                                  </a:lnTo>
                                  <a:lnTo>
                                    <a:pt x="1397" y="415"/>
                                  </a:lnTo>
                                  <a:lnTo>
                                    <a:pt x="1372" y="390"/>
                                  </a:lnTo>
                                  <a:lnTo>
                                    <a:pt x="1357" y="380"/>
                                  </a:lnTo>
                                  <a:lnTo>
                                    <a:pt x="1342" y="375"/>
                                  </a:lnTo>
                                  <a:lnTo>
                                    <a:pt x="1322" y="370"/>
                                  </a:lnTo>
                                  <a:lnTo>
                                    <a:pt x="1302" y="370"/>
                                  </a:lnTo>
                                  <a:lnTo>
                                    <a:pt x="1322" y="355"/>
                                  </a:lnTo>
                                  <a:lnTo>
                                    <a:pt x="1337" y="340"/>
                                  </a:lnTo>
                                  <a:lnTo>
                                    <a:pt x="1347" y="325"/>
                                  </a:lnTo>
                                  <a:lnTo>
                                    <a:pt x="1357" y="310"/>
                                  </a:lnTo>
                                  <a:lnTo>
                                    <a:pt x="1357" y="295"/>
                                  </a:lnTo>
                                  <a:lnTo>
                                    <a:pt x="1357" y="280"/>
                                  </a:lnTo>
                                  <a:lnTo>
                                    <a:pt x="1352" y="265"/>
                                  </a:lnTo>
                                  <a:lnTo>
                                    <a:pt x="1342" y="250"/>
                                  </a:lnTo>
                                  <a:lnTo>
                                    <a:pt x="1317" y="225"/>
                                  </a:lnTo>
                                  <a:lnTo>
                                    <a:pt x="1282" y="205"/>
                                  </a:lnTo>
                                  <a:lnTo>
                                    <a:pt x="1237" y="195"/>
                                  </a:lnTo>
                                  <a:lnTo>
                                    <a:pt x="1187" y="195"/>
                                  </a:lnTo>
                                  <a:lnTo>
                                    <a:pt x="1197" y="175"/>
                                  </a:lnTo>
                                  <a:lnTo>
                                    <a:pt x="1202" y="160"/>
                                  </a:lnTo>
                                  <a:lnTo>
                                    <a:pt x="1202" y="145"/>
                                  </a:lnTo>
                                  <a:lnTo>
                                    <a:pt x="1197" y="130"/>
                                  </a:lnTo>
                                  <a:lnTo>
                                    <a:pt x="1192" y="115"/>
                                  </a:lnTo>
                                  <a:lnTo>
                                    <a:pt x="1182" y="105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22" y="85"/>
                                  </a:lnTo>
                                  <a:lnTo>
                                    <a:pt x="1082" y="90"/>
                                  </a:lnTo>
                                  <a:lnTo>
                                    <a:pt x="1047" y="105"/>
                                  </a:lnTo>
                                  <a:lnTo>
                                    <a:pt x="1012" y="130"/>
                                  </a:lnTo>
                                  <a:lnTo>
                                    <a:pt x="1017" y="105"/>
                                  </a:lnTo>
                                  <a:lnTo>
                                    <a:pt x="1022" y="85"/>
                                  </a:lnTo>
                                  <a:lnTo>
                                    <a:pt x="1022" y="65"/>
                                  </a:lnTo>
                                  <a:lnTo>
                                    <a:pt x="1017" y="45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02" y="20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71" y="5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76" y="20"/>
                                  </a:lnTo>
                                  <a:lnTo>
                                    <a:pt x="856" y="35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06" y="20"/>
                                  </a:lnTo>
                                  <a:lnTo>
                                    <a:pt x="79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16" y="15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646" y="95"/>
                                  </a:lnTo>
                                  <a:lnTo>
                                    <a:pt x="611" y="60"/>
                                  </a:lnTo>
                                  <a:lnTo>
                                    <a:pt x="571" y="35"/>
                                  </a:lnTo>
                                  <a:lnTo>
                                    <a:pt x="531" y="25"/>
                                  </a:lnTo>
                                  <a:lnTo>
                                    <a:pt x="491" y="25"/>
                                  </a:lnTo>
                                  <a:lnTo>
                                    <a:pt x="471" y="30"/>
                                  </a:lnTo>
                                  <a:lnTo>
                                    <a:pt x="456" y="35"/>
                                  </a:lnTo>
                                  <a:lnTo>
                                    <a:pt x="441" y="45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26" y="70"/>
                                  </a:lnTo>
                                  <a:lnTo>
                                    <a:pt x="421" y="85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2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34"/>
                          <wps:cNvSpPr>
                            <a:spLocks/>
                          </wps:cNvSpPr>
                          <wps:spPr bwMode="auto">
                            <a:xfrm>
                              <a:off x="1828" y="3653"/>
                              <a:ext cx="1435" cy="4396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35"/>
                          <wps:cNvSpPr>
                            <a:spLocks/>
                          </wps:cNvSpPr>
                          <wps:spPr bwMode="auto">
                            <a:xfrm>
                              <a:off x="727" y="1578"/>
                              <a:ext cx="3479" cy="2454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842"/>
                        <wpg:cNvGrpSpPr>
                          <a:grpSpLocks/>
                        </wpg:cNvGrpSpPr>
                        <wpg:grpSpPr bwMode="auto">
                          <a:xfrm>
                            <a:off x="10718" y="1904"/>
                            <a:ext cx="4124" cy="6446"/>
                            <a:chOff x="474" y="1578"/>
                            <a:chExt cx="4955" cy="6622"/>
                          </a:xfrm>
                        </wpg:grpSpPr>
                        <wps:wsp>
                          <wps:cNvPr id="488" name="Freeform 4843"/>
                          <wps:cNvSpPr>
                            <a:spLocks/>
                          </wps:cNvSpPr>
                          <wps:spPr bwMode="auto">
                            <a:xfrm>
                              <a:off x="3518" y="4672"/>
                              <a:ext cx="1154" cy="3528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44"/>
                          <wps:cNvSpPr>
                            <a:spLocks/>
                          </wps:cNvSpPr>
                          <wps:spPr bwMode="auto">
                            <a:xfrm>
                              <a:off x="2638" y="3007"/>
                              <a:ext cx="2791" cy="1969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45"/>
                          <wps:cNvSpPr>
                            <a:spLocks/>
                          </wps:cNvSpPr>
                          <wps:spPr bwMode="auto">
                            <a:xfrm>
                              <a:off x="474" y="2324"/>
                              <a:ext cx="3056" cy="2030"/>
                            </a:xfrm>
                            <a:custGeom>
                              <a:avLst/>
                              <a:gdLst>
                                <a:gd name="T0" fmla="*/ 341 w 1407"/>
                                <a:gd name="T1" fmla="*/ 105 h 935"/>
                                <a:gd name="T2" fmla="*/ 251 w 1407"/>
                                <a:gd name="T3" fmla="*/ 145 h 935"/>
                                <a:gd name="T4" fmla="*/ 246 w 1407"/>
                                <a:gd name="T5" fmla="*/ 210 h 935"/>
                                <a:gd name="T6" fmla="*/ 221 w 1407"/>
                                <a:gd name="T7" fmla="*/ 230 h 935"/>
                                <a:gd name="T8" fmla="*/ 135 w 1407"/>
                                <a:gd name="T9" fmla="*/ 235 h 935"/>
                                <a:gd name="T10" fmla="*/ 85 w 1407"/>
                                <a:gd name="T11" fmla="*/ 280 h 935"/>
                                <a:gd name="T12" fmla="*/ 90 w 1407"/>
                                <a:gd name="T13" fmla="*/ 350 h 935"/>
                                <a:gd name="T14" fmla="*/ 45 w 1407"/>
                                <a:gd name="T15" fmla="*/ 415 h 935"/>
                                <a:gd name="T16" fmla="*/ 0 w 1407"/>
                                <a:gd name="T17" fmla="*/ 495 h 935"/>
                                <a:gd name="T18" fmla="*/ 30 w 1407"/>
                                <a:gd name="T19" fmla="*/ 585 h 935"/>
                                <a:gd name="T20" fmla="*/ 15 w 1407"/>
                                <a:gd name="T21" fmla="*/ 710 h 935"/>
                                <a:gd name="T22" fmla="*/ 125 w 1407"/>
                                <a:gd name="T23" fmla="*/ 755 h 935"/>
                                <a:gd name="T24" fmla="*/ 140 w 1407"/>
                                <a:gd name="T25" fmla="*/ 830 h 935"/>
                                <a:gd name="T26" fmla="*/ 216 w 1407"/>
                                <a:gd name="T27" fmla="*/ 870 h 935"/>
                                <a:gd name="T28" fmla="*/ 291 w 1407"/>
                                <a:gd name="T29" fmla="*/ 820 h 935"/>
                                <a:gd name="T30" fmla="*/ 381 w 1407"/>
                                <a:gd name="T31" fmla="*/ 875 h 935"/>
                                <a:gd name="T32" fmla="*/ 461 w 1407"/>
                                <a:gd name="T33" fmla="*/ 865 h 935"/>
                                <a:gd name="T34" fmla="*/ 526 w 1407"/>
                                <a:gd name="T35" fmla="*/ 830 h 935"/>
                                <a:gd name="T36" fmla="*/ 641 w 1407"/>
                                <a:gd name="T37" fmla="*/ 910 h 935"/>
                                <a:gd name="T38" fmla="*/ 726 w 1407"/>
                                <a:gd name="T39" fmla="*/ 900 h 935"/>
                                <a:gd name="T40" fmla="*/ 771 w 1407"/>
                                <a:gd name="T41" fmla="*/ 935 h 935"/>
                                <a:gd name="T42" fmla="*/ 861 w 1407"/>
                                <a:gd name="T43" fmla="*/ 905 h 935"/>
                                <a:gd name="T44" fmla="*/ 911 w 1407"/>
                                <a:gd name="T45" fmla="*/ 850 h 935"/>
                                <a:gd name="T46" fmla="*/ 956 w 1407"/>
                                <a:gd name="T47" fmla="*/ 905 h 935"/>
                                <a:gd name="T48" fmla="*/ 1027 w 1407"/>
                                <a:gd name="T49" fmla="*/ 905 h 935"/>
                                <a:gd name="T50" fmla="*/ 1102 w 1407"/>
                                <a:gd name="T51" fmla="*/ 835 h 935"/>
                                <a:gd name="T52" fmla="*/ 1172 w 1407"/>
                                <a:gd name="T53" fmla="*/ 810 h 935"/>
                                <a:gd name="T54" fmla="*/ 1252 w 1407"/>
                                <a:gd name="T55" fmla="*/ 780 h 935"/>
                                <a:gd name="T56" fmla="*/ 1272 w 1407"/>
                                <a:gd name="T57" fmla="*/ 715 h 935"/>
                                <a:gd name="T58" fmla="*/ 1282 w 1407"/>
                                <a:gd name="T59" fmla="*/ 680 h 935"/>
                                <a:gd name="T60" fmla="*/ 1342 w 1407"/>
                                <a:gd name="T61" fmla="*/ 675 h 935"/>
                                <a:gd name="T62" fmla="*/ 1372 w 1407"/>
                                <a:gd name="T63" fmla="*/ 605 h 935"/>
                                <a:gd name="T64" fmla="*/ 1382 w 1407"/>
                                <a:gd name="T65" fmla="*/ 525 h 935"/>
                                <a:gd name="T66" fmla="*/ 1407 w 1407"/>
                                <a:gd name="T67" fmla="*/ 445 h 935"/>
                                <a:gd name="T68" fmla="*/ 1357 w 1407"/>
                                <a:gd name="T69" fmla="*/ 380 h 935"/>
                                <a:gd name="T70" fmla="*/ 1322 w 1407"/>
                                <a:gd name="T71" fmla="*/ 355 h 935"/>
                                <a:gd name="T72" fmla="*/ 1357 w 1407"/>
                                <a:gd name="T73" fmla="*/ 295 h 935"/>
                                <a:gd name="T74" fmla="*/ 1317 w 1407"/>
                                <a:gd name="T75" fmla="*/ 225 h 935"/>
                                <a:gd name="T76" fmla="*/ 1187 w 1407"/>
                                <a:gd name="T77" fmla="*/ 195 h 935"/>
                                <a:gd name="T78" fmla="*/ 1197 w 1407"/>
                                <a:gd name="T79" fmla="*/ 130 h 935"/>
                                <a:gd name="T80" fmla="*/ 1122 w 1407"/>
                                <a:gd name="T81" fmla="*/ 85 h 935"/>
                                <a:gd name="T82" fmla="*/ 1012 w 1407"/>
                                <a:gd name="T83" fmla="*/ 130 h 935"/>
                                <a:gd name="T84" fmla="*/ 1017 w 1407"/>
                                <a:gd name="T85" fmla="*/ 45 h 935"/>
                                <a:gd name="T86" fmla="*/ 971 w 1407"/>
                                <a:gd name="T87" fmla="*/ 5 h 935"/>
                                <a:gd name="T88" fmla="*/ 876 w 1407"/>
                                <a:gd name="T89" fmla="*/ 20 h 935"/>
                                <a:gd name="T90" fmla="*/ 806 w 1407"/>
                                <a:gd name="T91" fmla="*/ 20 h 935"/>
                                <a:gd name="T92" fmla="*/ 746 w 1407"/>
                                <a:gd name="T93" fmla="*/ 0 h 935"/>
                                <a:gd name="T94" fmla="*/ 666 w 1407"/>
                                <a:gd name="T95" fmla="*/ 60 h 935"/>
                                <a:gd name="T96" fmla="*/ 571 w 1407"/>
                                <a:gd name="T97" fmla="*/ 35 h 935"/>
                                <a:gd name="T98" fmla="*/ 456 w 1407"/>
                                <a:gd name="T99" fmla="*/ 35 h 935"/>
                                <a:gd name="T100" fmla="*/ 421 w 1407"/>
                                <a:gd name="T101" fmla="*/ 85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7" h="935">
                                  <a:moveTo>
                                    <a:pt x="421" y="125"/>
                                  </a:moveTo>
                                  <a:lnTo>
                                    <a:pt x="421" y="125"/>
                                  </a:lnTo>
                                  <a:lnTo>
                                    <a:pt x="381" y="110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06" y="110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6" y="160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46" y="235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196" y="225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156" y="230"/>
                                  </a:lnTo>
                                  <a:lnTo>
                                    <a:pt x="135" y="235"/>
                                  </a:lnTo>
                                  <a:lnTo>
                                    <a:pt x="120" y="245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95" y="27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20" y="380"/>
                                  </a:lnTo>
                                  <a:lnTo>
                                    <a:pt x="75" y="395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5" y="505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5" y="660"/>
                                  </a:lnTo>
                                  <a:lnTo>
                                    <a:pt x="10" y="695"/>
                                  </a:lnTo>
                                  <a:lnTo>
                                    <a:pt x="15" y="710"/>
                                  </a:lnTo>
                                  <a:lnTo>
                                    <a:pt x="25" y="725"/>
                                  </a:lnTo>
                                  <a:lnTo>
                                    <a:pt x="35" y="735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80" y="755"/>
                                  </a:lnTo>
                                  <a:lnTo>
                                    <a:pt x="125" y="755"/>
                                  </a:lnTo>
                                  <a:lnTo>
                                    <a:pt x="130" y="795"/>
                                  </a:lnTo>
                                  <a:lnTo>
                                    <a:pt x="135" y="810"/>
                                  </a:lnTo>
                                  <a:lnTo>
                                    <a:pt x="140" y="830"/>
                                  </a:lnTo>
                                  <a:lnTo>
                                    <a:pt x="161" y="850"/>
                                  </a:lnTo>
                                  <a:lnTo>
                                    <a:pt x="191" y="865"/>
                                  </a:lnTo>
                                  <a:lnTo>
                                    <a:pt x="201" y="870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46" y="860"/>
                                  </a:lnTo>
                                  <a:lnTo>
                                    <a:pt x="261" y="850"/>
                                  </a:lnTo>
                                  <a:lnTo>
                                    <a:pt x="276" y="835"/>
                                  </a:lnTo>
                                  <a:lnTo>
                                    <a:pt x="291" y="820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351" y="860"/>
                                  </a:lnTo>
                                  <a:lnTo>
                                    <a:pt x="381" y="875"/>
                                  </a:lnTo>
                                  <a:lnTo>
                                    <a:pt x="411" y="880"/>
                                  </a:lnTo>
                                  <a:lnTo>
                                    <a:pt x="431" y="880"/>
                                  </a:lnTo>
                                  <a:lnTo>
                                    <a:pt x="446" y="875"/>
                                  </a:lnTo>
                                  <a:lnTo>
                                    <a:pt x="461" y="865"/>
                                  </a:lnTo>
                                  <a:lnTo>
                                    <a:pt x="476" y="855"/>
                                  </a:lnTo>
                                  <a:lnTo>
                                    <a:pt x="496" y="825"/>
                                  </a:lnTo>
                                  <a:lnTo>
                                    <a:pt x="516" y="785"/>
                                  </a:lnTo>
                                  <a:lnTo>
                                    <a:pt x="526" y="830"/>
                                  </a:lnTo>
                                  <a:lnTo>
                                    <a:pt x="536" y="870"/>
                                  </a:lnTo>
                                  <a:lnTo>
                                    <a:pt x="556" y="895"/>
                                  </a:lnTo>
                                  <a:lnTo>
                                    <a:pt x="581" y="910"/>
                                  </a:lnTo>
                                  <a:lnTo>
                                    <a:pt x="606" y="915"/>
                                  </a:lnTo>
                                  <a:lnTo>
                                    <a:pt x="641" y="910"/>
                                  </a:lnTo>
                                  <a:lnTo>
                                    <a:pt x="676" y="890"/>
                                  </a:lnTo>
                                  <a:lnTo>
                                    <a:pt x="721" y="865"/>
                                  </a:lnTo>
                                  <a:lnTo>
                                    <a:pt x="721" y="885"/>
                                  </a:lnTo>
                                  <a:lnTo>
                                    <a:pt x="726" y="900"/>
                                  </a:lnTo>
                                  <a:lnTo>
                                    <a:pt x="731" y="910"/>
                                  </a:lnTo>
                                  <a:lnTo>
                                    <a:pt x="741" y="925"/>
                                  </a:lnTo>
                                  <a:lnTo>
                                    <a:pt x="756" y="930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801" y="935"/>
                                  </a:lnTo>
                                  <a:lnTo>
                                    <a:pt x="831" y="925"/>
                                  </a:lnTo>
                                  <a:lnTo>
                                    <a:pt x="861" y="905"/>
                                  </a:lnTo>
                                  <a:lnTo>
                                    <a:pt x="876" y="885"/>
                                  </a:lnTo>
                                  <a:lnTo>
                                    <a:pt x="891" y="870"/>
                                  </a:lnTo>
                                  <a:lnTo>
                                    <a:pt x="906" y="825"/>
                                  </a:lnTo>
                                  <a:lnTo>
                                    <a:pt x="911" y="850"/>
                                  </a:lnTo>
                                  <a:lnTo>
                                    <a:pt x="916" y="870"/>
                                  </a:lnTo>
                                  <a:lnTo>
                                    <a:pt x="926" y="885"/>
                                  </a:lnTo>
                                  <a:lnTo>
                                    <a:pt x="941" y="900"/>
                                  </a:lnTo>
                                  <a:lnTo>
                                    <a:pt x="956" y="905"/>
                                  </a:lnTo>
                                  <a:lnTo>
                                    <a:pt x="971" y="915"/>
                                  </a:lnTo>
                                  <a:lnTo>
                                    <a:pt x="992" y="915"/>
                                  </a:lnTo>
                                  <a:lnTo>
                                    <a:pt x="1012" y="915"/>
                                  </a:lnTo>
                                  <a:lnTo>
                                    <a:pt x="1027" y="905"/>
                                  </a:lnTo>
                                  <a:lnTo>
                                    <a:pt x="1047" y="900"/>
                                  </a:lnTo>
                                  <a:lnTo>
                                    <a:pt x="1062" y="885"/>
                                  </a:lnTo>
                                  <a:lnTo>
                                    <a:pt x="1077" y="870"/>
                                  </a:lnTo>
                                  <a:lnTo>
                                    <a:pt x="1102" y="835"/>
                                  </a:lnTo>
                                  <a:lnTo>
                                    <a:pt x="1107" y="820"/>
                                  </a:lnTo>
                                  <a:lnTo>
                                    <a:pt x="1107" y="805"/>
                                  </a:lnTo>
                                  <a:lnTo>
                                    <a:pt x="1172" y="810"/>
                                  </a:lnTo>
                                  <a:lnTo>
                                    <a:pt x="1192" y="810"/>
                                  </a:lnTo>
                                  <a:lnTo>
                                    <a:pt x="1207" y="805"/>
                                  </a:lnTo>
                                  <a:lnTo>
                                    <a:pt x="1237" y="790"/>
                                  </a:lnTo>
                                  <a:lnTo>
                                    <a:pt x="1252" y="780"/>
                                  </a:lnTo>
                                  <a:lnTo>
                                    <a:pt x="1262" y="765"/>
                                  </a:lnTo>
                                  <a:lnTo>
                                    <a:pt x="1267" y="750"/>
                                  </a:lnTo>
                                  <a:lnTo>
                                    <a:pt x="1272" y="735"/>
                                  </a:lnTo>
                                  <a:lnTo>
                                    <a:pt x="1272" y="715"/>
                                  </a:lnTo>
                                  <a:lnTo>
                                    <a:pt x="1267" y="700"/>
                                  </a:lnTo>
                                  <a:lnTo>
                                    <a:pt x="1257" y="680"/>
                                  </a:lnTo>
                                  <a:lnTo>
                                    <a:pt x="1242" y="665"/>
                                  </a:lnTo>
                                  <a:lnTo>
                                    <a:pt x="1282" y="680"/>
                                  </a:lnTo>
                                  <a:lnTo>
                                    <a:pt x="1297" y="685"/>
                                  </a:lnTo>
                                  <a:lnTo>
                                    <a:pt x="1317" y="685"/>
                                  </a:lnTo>
                                  <a:lnTo>
                                    <a:pt x="1327" y="680"/>
                                  </a:lnTo>
                                  <a:lnTo>
                                    <a:pt x="1342" y="675"/>
                                  </a:lnTo>
                                  <a:lnTo>
                                    <a:pt x="1357" y="660"/>
                                  </a:lnTo>
                                  <a:lnTo>
                                    <a:pt x="1372" y="635"/>
                                  </a:lnTo>
                                  <a:lnTo>
                                    <a:pt x="1372" y="605"/>
                                  </a:lnTo>
                                  <a:lnTo>
                                    <a:pt x="1367" y="570"/>
                                  </a:lnTo>
                                  <a:lnTo>
                                    <a:pt x="1352" y="535"/>
                                  </a:lnTo>
                                  <a:lnTo>
                                    <a:pt x="1367" y="530"/>
                                  </a:lnTo>
                                  <a:lnTo>
                                    <a:pt x="1382" y="525"/>
                                  </a:lnTo>
                                  <a:lnTo>
                                    <a:pt x="1392" y="515"/>
                                  </a:lnTo>
                                  <a:lnTo>
                                    <a:pt x="1402" y="500"/>
                                  </a:lnTo>
                                  <a:lnTo>
                                    <a:pt x="1407" y="475"/>
                                  </a:lnTo>
                                  <a:lnTo>
                                    <a:pt x="1407" y="445"/>
                                  </a:lnTo>
                                  <a:lnTo>
                                    <a:pt x="1397" y="415"/>
                                  </a:lnTo>
                                  <a:lnTo>
                                    <a:pt x="1372" y="390"/>
                                  </a:lnTo>
                                  <a:lnTo>
                                    <a:pt x="1357" y="380"/>
                                  </a:lnTo>
                                  <a:lnTo>
                                    <a:pt x="1342" y="375"/>
                                  </a:lnTo>
                                  <a:lnTo>
                                    <a:pt x="1322" y="370"/>
                                  </a:lnTo>
                                  <a:lnTo>
                                    <a:pt x="1302" y="370"/>
                                  </a:lnTo>
                                  <a:lnTo>
                                    <a:pt x="1322" y="355"/>
                                  </a:lnTo>
                                  <a:lnTo>
                                    <a:pt x="1337" y="340"/>
                                  </a:lnTo>
                                  <a:lnTo>
                                    <a:pt x="1347" y="325"/>
                                  </a:lnTo>
                                  <a:lnTo>
                                    <a:pt x="1357" y="310"/>
                                  </a:lnTo>
                                  <a:lnTo>
                                    <a:pt x="1357" y="295"/>
                                  </a:lnTo>
                                  <a:lnTo>
                                    <a:pt x="1357" y="280"/>
                                  </a:lnTo>
                                  <a:lnTo>
                                    <a:pt x="1352" y="265"/>
                                  </a:lnTo>
                                  <a:lnTo>
                                    <a:pt x="1342" y="250"/>
                                  </a:lnTo>
                                  <a:lnTo>
                                    <a:pt x="1317" y="225"/>
                                  </a:lnTo>
                                  <a:lnTo>
                                    <a:pt x="1282" y="205"/>
                                  </a:lnTo>
                                  <a:lnTo>
                                    <a:pt x="1237" y="195"/>
                                  </a:lnTo>
                                  <a:lnTo>
                                    <a:pt x="1187" y="195"/>
                                  </a:lnTo>
                                  <a:lnTo>
                                    <a:pt x="1197" y="175"/>
                                  </a:lnTo>
                                  <a:lnTo>
                                    <a:pt x="1202" y="160"/>
                                  </a:lnTo>
                                  <a:lnTo>
                                    <a:pt x="1202" y="145"/>
                                  </a:lnTo>
                                  <a:lnTo>
                                    <a:pt x="1197" y="130"/>
                                  </a:lnTo>
                                  <a:lnTo>
                                    <a:pt x="1192" y="115"/>
                                  </a:lnTo>
                                  <a:lnTo>
                                    <a:pt x="1182" y="105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22" y="85"/>
                                  </a:lnTo>
                                  <a:lnTo>
                                    <a:pt x="1082" y="90"/>
                                  </a:lnTo>
                                  <a:lnTo>
                                    <a:pt x="1047" y="105"/>
                                  </a:lnTo>
                                  <a:lnTo>
                                    <a:pt x="1012" y="130"/>
                                  </a:lnTo>
                                  <a:lnTo>
                                    <a:pt x="1017" y="105"/>
                                  </a:lnTo>
                                  <a:lnTo>
                                    <a:pt x="1022" y="85"/>
                                  </a:lnTo>
                                  <a:lnTo>
                                    <a:pt x="1022" y="65"/>
                                  </a:lnTo>
                                  <a:lnTo>
                                    <a:pt x="1017" y="45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02" y="20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71" y="5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76" y="20"/>
                                  </a:lnTo>
                                  <a:lnTo>
                                    <a:pt x="856" y="35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06" y="20"/>
                                  </a:lnTo>
                                  <a:lnTo>
                                    <a:pt x="79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16" y="15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646" y="95"/>
                                  </a:lnTo>
                                  <a:lnTo>
                                    <a:pt x="611" y="60"/>
                                  </a:lnTo>
                                  <a:lnTo>
                                    <a:pt x="571" y="35"/>
                                  </a:lnTo>
                                  <a:lnTo>
                                    <a:pt x="531" y="25"/>
                                  </a:lnTo>
                                  <a:lnTo>
                                    <a:pt x="491" y="25"/>
                                  </a:lnTo>
                                  <a:lnTo>
                                    <a:pt x="471" y="30"/>
                                  </a:lnTo>
                                  <a:lnTo>
                                    <a:pt x="456" y="35"/>
                                  </a:lnTo>
                                  <a:lnTo>
                                    <a:pt x="441" y="45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26" y="70"/>
                                  </a:lnTo>
                                  <a:lnTo>
                                    <a:pt x="421" y="85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2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846"/>
                          <wps:cNvSpPr>
                            <a:spLocks/>
                          </wps:cNvSpPr>
                          <wps:spPr bwMode="auto">
                            <a:xfrm>
                              <a:off x="1828" y="3653"/>
                              <a:ext cx="1435" cy="4396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47"/>
                          <wps:cNvSpPr>
                            <a:spLocks/>
                          </wps:cNvSpPr>
                          <wps:spPr bwMode="auto">
                            <a:xfrm flipH="1">
                              <a:off x="727" y="1578"/>
                              <a:ext cx="3479" cy="2454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7" o:spid="_x0000_s1026" style="position:absolute;margin-left:0;margin-top:0;width:731.8pt;height:557.35pt;z-index:251662848;mso-position-horizontal:center;mso-position-horizontal-relative:margin;mso-position-vertical:center;mso-position-vertical-relative:margin" coordorigin="596,588" coordsize="14636,1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">
                <v:group id="Group 4866" o:spid="_x0000_s1027" style="position:absolute;left:596;top:588;width:14636;height:11147" coordorigin="596,588" coordsize="14636,1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group id="Group 4865" o:spid="_x0000_s1028" style="position:absolute;left:10298;top:4359;width:4345;height:2751" coordorigin="10298,4359" coordsize="4345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<v:group id="Group 4805" o:spid="_x0000_s1029" style="position:absolute;left:10298;top:4359;width:4345;height:2284" coordorigin="4588,2268" coordsize="6315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group id="Group 4806" o:spid="_x0000_s1030" style="position:absolute;left:4588;top:2268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shape id="Freeform 4807" o:spid="_x0000_s1031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uicAA&#10;AADcAAAADwAAAGRycy9kb3ducmV2LnhtbERPTYvCMBC9C/6HMIIX0VQF0W5TEUXYk6Ct96EZ27LN&#10;pDSxVn/95rCwx8f7TvaDaURPnastK1guIhDEhdU1lwry7DzfgnAeWWNjmRS8ycE+HY8SjLV98ZX6&#10;my9FCGEXo4LK+zaW0hUVGXQL2xIH7mE7gz7ArpS6w1cIN41cRdFGGqw5NFTY0rGi4uf2NApWs+xT&#10;+FO+pH5TXi+U33c6uys1nQyHLxCeBv8v/nN/awXrXZgfzoQjIN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Buic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</v:shape>
                        <v:shape id="Freeform 4808" o:spid="_x0000_s1032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H1sQA&#10;AADcAAAADwAAAGRycy9kb3ducmV2LnhtbESPUWvCMBSF3wf7D+EKvoyZqiBdNcoQHEN8abcfcGmu&#10;TbG5KU1mo79+GQx8PJxzvsPZ7KLtxJUG3zpWMJ9lIIhrp1tuFHx/HV5zED4ga+wck4Ibedhtn582&#10;WGg3cknXKjQiQdgXqMCE0BdS+tqQRT9zPXHyzm6wGJIcGqkHHBPcdnKRZStpseW0YLCnvaH6Uv1Y&#10;BZ09luW4+njJcxMPJ0Zz31dRqekkvq9BBIrhEf5vf2oFy7c5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R9b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</v:shape>
                        <v:shape id="Freeform 4809" o:spid="_x0000_s1033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3OMYA&#10;AADcAAAADwAAAGRycy9kb3ducmV2LnhtbESPzW7CMBCE75V4B2uReisOVPw0YBA0RYIDqFAeYBUv&#10;SSBeh9iF8PY1ElKPo5n5RjOZNaYUV6pdYVlBtxOBIE6tLjhTcPhZvo1AOI+ssbRMCu7kYDZtvUww&#10;1vbGO7rufSYChF2MCnLvq1hKl+Zk0HVsRRy8o60N+iDrTOoabwFuStmLooE0WHBYyLGiz5zS8/7X&#10;KPhONpeF6Q/n+LXZmr7dJuvTMlHqtd3MxyA8Nf4//GyvtIL3jx4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13OM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</v:shape>
                        <v:shape id="Freeform 4810" o:spid="_x0000_s1034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w/sQA&#10;AADcAAAADwAAAGRycy9kb3ducmV2LnhtbESPT2vCQBTE74V+h+UVvBTdmIBodJXSIvRUyB/vj+wz&#10;CWbfhuw2Rj99tyB4HGbmN8zuMJlOjDS41rKC5SICQVxZ3XKtoCyO8zUI55E1dpZJwY0cHPavLztM&#10;tb1yRmPuaxEg7FJU0Hjfp1K6qiGDbmF74uCd7WDQBznUUg94DXDTyTiKVtJgy2GhwZ4+G6ou+a9R&#10;EL8X98p/lUsaV3X2Q+Vpo4uTUrO36WMLwtPkn+FH+1srSDYJ/J8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8P7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</v:shape>
                        <v:shape id="Freeform 4811" o:spid="_x0000_s1035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kTsQA&#10;AADcAAAADwAAAGRycy9kb3ducmV2LnhtbESPUWvCMBSF3wf+h3AFX8ZMp0O6zigiOGTspdUfcGnu&#10;mmJzU5rMZvv1y0Dw8XDO+Q5nvY22E1cafOtYwfM8A0FcO91yo+B8OjzlIHxA1tg5JgU/5GG7mTys&#10;sdBu5JKuVWhEgrAvUIEJoS+k9LUhi37ueuLkfbnBYkhyaKQecExw28lFlq2kxZbTgsGe9obqS/Vt&#10;FXT2oyzH1ftjnpt4+GQ0v/sqKjWbxt0biEAx3MO39lErWL6+wP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5E7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</v:shape>
                      </v:group>
                      <v:group id="Group 4812" o:spid="_x0000_s1036" style="position:absolute;left:8670;top:2604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eform 4813" o:spid="_x0000_s1037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TZsQA&#10;AADcAAAADwAAAGRycy9kb3ducmV2LnhtbESPzWrDMBCE74G+g9hALyGRnYJJ3CimpBR6Kvjvvlhb&#10;28RaGUtx3D59VSj0OMzMN8wpW8wgZppcb1lBvItAEDdW99wqqMq37QGE88gaB8uk4IscZOeH1QlT&#10;be+c01z4VgQIuxQVdN6PqZSu6cig29mROHifdjLog5xaqSe8B7gZ5D6KEmmw57DQ4UiXjpprcTMK&#10;9pvyu/GvVUxz0uYfVNVHXdZKPa6Xl2cQnhb/H/5rv2sFT8cEfs+EIy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1U2b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</v:shape>
                        <v:shape id="Freeform 4814" o:spid="_x0000_s1038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6OcQA&#10;AADcAAAADwAAAGRycy9kb3ducmV2LnhtbESPUWvCMBSF3wf7D+EO9jJmqoKr1SgiKGPspd1+wKW5&#10;NsXmpjTRZv76RRjs8XDO+Q5nvY22E1cafOtYwXSSgSCunW65UfD9dXjNQfiArLFzTAp+yMN28/iw&#10;xkK7kUu6VqERCcK+QAUmhL6Q0teGLPqJ64mTd3KDxZDk0Eg94JjgtpOzLFtIiy2nBYM97Q3V5+pi&#10;FXT2oyzHxfElz008fDKa276KSj0/xd0KRKAY/sN/7XetYL58g/u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Nejn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</v:shape>
                        <v:shape id="Freeform 4815" o:spid="_x0000_s1039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A0sMA&#10;AADcAAAADwAAAGRycy9kb3ducmV2LnhtbERPzU7CQBC+k/AOmyHhBls0iJZuCVpI5ECj6ANMukNb&#10;7M7W7gL17dmDCccv33+y6k0jLtS52rKC2TQCQVxYXXOp4PtrO3kG4TyyxsYyKfgjB6t0OEgw1vbK&#10;n3Q5+FKEEHYxKqi8b2MpXVGRQTe1LXHgjrYz6APsSqk7vIZw08iHKHqSBmsODRW29FZR8XM4GwUf&#10;2f731cwXa9zsczO3ebY7bTOlxqN+vQThqfd38b/7XSt4fAlr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A0s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</v:shape>
                        <v:shape id="Freeform 4816" o:spid="_x0000_s1040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HFMQA&#10;AADcAAAADwAAAGRycy9kb3ducmV2LnhtbESPQWuDQBSE74X8h+UFeil1jYVQjZsQGgI5FYzm/nBf&#10;VOK+FXdrbH59t1DocZiZb5h8N5teTDS6zrKCVRSDIK6t7rhRUJXH13cQziNr7C2Tgm9ysNsunnLM&#10;tL1zQdPZNyJA2GWooPV+yKR0dUsGXWQH4uBd7WjQBzk2Uo94D3DTyySO19Jgx2GhxYE+Wqpv5y+j&#10;IHkpH7U/VCua1k3xSdUl1eVFqeflvN+A8DT7//Bf+6QVvKUp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xxT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</v:shape>
                        <v:shape id="Freeform 4817" o:spid="_x0000_s1041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6r8AA&#10;AADcAAAADwAAAGRycy9kb3ducmV2LnhtbERP3WrCMBS+H/gO4QjeDE2VIaUaRQSHjN20+gCH5tgU&#10;m5PSRJv59MvFYJcf3/92H20nnjT41rGC5SIDQVw73XKj4Ho5zXMQPiBr7ByTgh/ysN9N3rZYaDdy&#10;Sc8qNCKFsC9QgQmhL6T0tSGLfuF64sTd3GAxJDg0Ug84pnDbyVWWraXFllODwZ6Ohup79bAKOvtV&#10;luP68z3PTTx9M5rXsYpKzabxsAERKIZ/8Z/7rBV8ZG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S6r8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</v:shape>
                      </v:group>
                    </v:group>
                    <v:group id="Group 4836" o:spid="_x0000_s1042" style="position:absolute;left:10882;top:4590;width:1887;height:2520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shape id="Freeform 4837" o:spid="_x0000_s1043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Nh8QA&#10;AADcAAAADwAAAGRycy9kb3ducmV2LnhtbESPzWrDMBCE74G+g9hAL6GWY0pIXSuhpBR6Kvjvvlhb&#10;28RaGUtx3D59VQjkOMzMN0x2XMwgZppcb1nBNopBEDdW99wqqMqPpz0I55E1DpZJwQ85OB4eVhmm&#10;2l45p7nwrQgQdikq6LwfUyld05FBF9mROHjfdjLog5xaqSe8BrgZZBLHO2mw57DQ4UinjppzcTEK&#10;kk352/j3akvzrs2/qKpfdFkr9bhe3l5BeFr8PXxrf2oFz3EC/2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DYf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</v:shape>
                      <v:shape id="Freeform 4838" o:spid="_x0000_s1044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k2MQA&#10;AADcAAAADwAAAGRycy9kb3ducmV2LnhtbESPUWvCMBSF3wf+h3AHvgxNdUNKZxQRFBl7afUHXJq7&#10;pqy5KU200V+/DAZ7PJxzvsNZb6PtxI0G3zpWsJhnIIhrp1tuFFzOh1kOwgdkjZ1jUnAnD9vN5GmN&#10;hXYjl3SrQiMShH2BCkwIfSGlrw1Z9HPXEyfvyw0WQ5JDI/WAY4LbTi6zbCUttpwWDPa0N1R/V1er&#10;oLMfZTmuji95buLhk9E89lVUavocd+8gAsXwH/5rn7SCt+wV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JNj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</v:shape>
                      <v:shape id="Freeform 4839" o:spid="_x0000_s1045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SNcYA&#10;AADcAAAADwAAAGRycy9kb3ducmV2LnhtbESP0WrCQBRE3wX/YbmCb7qxaC3RTdBGoX1QrO0HXLLX&#10;JJq9G7Orpn/fLRT6OMzMGWaZdqYWd2pdZVnBZByBIM6trrhQ8PW5Hb2AcB5ZY22ZFHyTgzTp95YY&#10;a/vgD7offSEChF2MCkrvm1hKl5dk0I1tQxy8k20N+iDbQuoWHwFuavkURc/SYMVhocSGXkvKL8eb&#10;UXDIdte1mc1XuNntzczus/fzNlNqOOhWCxCeOv8f/mu/aQXTaAq/Z8IR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SN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</v:shape>
                      <v:shape id="Freeform 4840" o:spid="_x0000_s1046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V88MA&#10;AADcAAAADwAAAGRycy9kb3ducmV2LnhtbESPQYvCMBSE74L/ITzBi2iqqLhdo4gi7GnBtt4fzdu2&#10;bPNSmlirv34jLHgcZuYbZrvvTS06al1lWcF8FoEgzq2uuFCQpefpBoTzyBpry6TgQQ72u+Fgi7G2&#10;d75Ql/hCBAi7GBWU3jexlC4vyaCb2YY4eD+2NeiDbAupW7wHuKnlIorW0mDFYaHEho4l5b/JzShY&#10;TNJn7k/ZnLp1cfmm7Pqh06tS41F/+AThqffv8H/7SytYRit4nQ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eV88MAAADc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</v:shape>
                      <v:shape id="Freeform 4841" o:spid="_x0000_s1047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HQMQA&#10;AADcAAAADwAAAGRycy9kb3ducmV2LnhtbESPUWvCMBSF3wX/Q7jCXkRTh5RSjSKCMoYv7fYDLs1d&#10;U9bclCbabL9+GQz2eDjnfIezP0bbiweNvnOsYLPOQBA3TnfcKnh/u6wKED4ga+wdk4Iv8nA8zGd7&#10;LLWbuKJHHVqRIOxLVGBCGEopfWPIol+7gTh5H260GJIcW6lHnBLc9vI5y3JpseO0YHCgs6Hms75b&#10;Bb19raopvy6LwsTLjdF8n+uo1NMinnYgAsXwH/5rv2gF2yy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h0D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</v:shape>
                    </v:group>
                  </v:group>
                  <v:group id="Group 4864" o:spid="_x0000_s1048" style="position:absolute;left:596;top:3711;width:6425;height:3074" coordorigin="596,3711" coordsize="6425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group id="Group 4818" o:spid="_x0000_s1049" style="position:absolute;left:596;top:3711;width:1887;height:2521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shape id="Freeform 4819" o:spid="_x0000_s1050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f9sMA&#10;AADcAAAADwAAAGRycy9kb3ducmV2LnhtbESPQYvCMBSE7wv+h/AWvCyaKiLaNS2yIngStPX+aN62&#10;ZZuX0mRr9dcbQfA4zMw3zCYdTCN66lxtWcFsGoEgLqyuuVSQZ/vJCoTzyBoby6TgRg7SZPSxwVjb&#10;K5+oP/tSBAi7GBVU3rexlK6oyKCb2pY4eL+2M+iD7EqpO7wGuGnkPIqW0mDNYaHCln4qKv7O/0bB&#10;/Cu7F36Xz6hflqcj5Ze1zi5KjT+H7TcIT4N/h1/tg1awiN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f9sMAAADc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</v:shape>
                      <v:shape id="Freeform 4820" o:spid="_x0000_s1051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scsAA&#10;AADcAAAADwAAAGRycy9kb3ducmV2LnhtbERP3WrCMBS+F3yHcAa7EU0VkVKNMgSHiDft9gCH5qwp&#10;a05KE222pzcXgpcf3//uEG0n7jT41rGC5SIDQVw73XKj4PvrNM9B+ICssXNMCv7Iw2E/neyw0G7k&#10;ku5VaEQKYV+gAhNCX0jpa0MW/cL1xIn7cYPFkODQSD3gmMJtJ1dZtpEWW04NBns6Gqp/q5tV0NlL&#10;WY6bz1mem3i6Mpr/YxWVen+LH1sQgWJ4iZ/us1awXqb5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0scs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</v:shape>
                      <v:shape id="Freeform 4821" o:spid="_x0000_s1052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ncMYA&#10;AADcAAAADwAAAGRycy9kb3ducmV2LnhtbESP0WrCQBRE3wv+w3KFvtVNSq0lzUasqWAfFKt+wCV7&#10;m0Szd2N2q/Hvu0LBx2FmzjDptDeNOFPnassK4lEEgriwuuZSwX63eHoD4TyyxsYyKbiSg2k2eEgx&#10;0fbC33Te+lIECLsEFVTet4mUrqjIoBvZljh4P7Yz6IPsSqk7vAS4aeRzFL1KgzWHhQpbmldUHLe/&#10;RsEmX50+zHgyw8/V2oztOv86LHKlHof97B2Ep97fw//tpVbwEs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ncM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</v:shape>
                      <v:shape id="Freeform 4822" o:spid="_x0000_s1053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bWsQA&#10;AADcAAAADwAAAGRycy9kb3ducmV2LnhtbESPzWrDMBCE74G+g9hCL6GRbUpIXcuhpBR6Cvgn98Xa&#10;2qbWyliK4/bpo0Igx2FmvmGy/WIGMdPkessK4k0EgrixuudWQV19Pu9AOI+scbBMCn7JwT5/WGWY&#10;anvhgubStyJA2KWooPN+TKV0TUcG3caOxMH7tpNBH+TUSj3hJcDNIJMo2kqDPYeFDkc6dNT8lGej&#10;IFlXf43/qGOat21xpPr0qquTUk+Py/sbCE+Lv4dv7S+t4CVO4P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3m1r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</v:shape>
                      <v:shape id="Freeform 4823" o:spid="_x0000_s1054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yBcQA&#10;AADcAAAADwAAAGRycy9kb3ducmV2LnhtbESPUWvCMBSF3wf+h3CFvQxNnUNKZxQRHGP40uoPuDTX&#10;pqy5KU202X79Igh7PJxzvsNZb6PtxI0G3zpWsJhnIIhrp1tuFJxPh1kOwgdkjZ1jUvBDHrabydMa&#10;C+1GLulWhUYkCPsCFZgQ+kJKXxuy6OeuJ07exQ0WQ5JDI/WAY4LbTr5m2UpabDktGOxpb6j+rq5W&#10;QWe/ynJcfbzkuYmHI6P53VdRqedp3L2DCBTDf/jR/tQK3hZL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sgX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</v:shape>
                    </v:group>
                    <v:group id="Group 4824" o:spid="_x0000_s1055" style="position:absolute;left:4460;top:4161;width:1886;height:2521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Freeform 4825" o:spid="_x0000_s1056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DLsQA&#10;AADcAAAADwAAAGRycy9kb3ducmV2LnhtbESPQWuDQBSE74H+h+UVegnJqrQhNdlISSjkVDCa+8N9&#10;VYn7Vtyt2v76bKHQ4zAz3zD7bDadGGlwrWUF8ToCQVxZ3XKtoCzeV1sQziNr7CyTgm9ykB0eFntM&#10;tZ04p/HiaxEg7FJU0Hjfp1K6qiGDbm174uB92sGgD3KopR5wCnDTySSKNtJgy2GhwZ6ODVW3y5dR&#10;kCyLn8qfypjGTZ1/UHl91cVVqafH+W0HwtPs/8N/7bNW8By/wO+Zc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Ay7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    </v:shape>
                      <v:shape id="Freeform 4826" o:spid="_x0000_s1057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RncQA&#10;AADcAAAADwAAAGRycy9kb3ducmV2LnhtbESPUWvCMBSF3wf+h3AFX8ZMlVFKZxQRlDH20rofcGnu&#10;mmJzU5pos/36ZSD4eDjnfIez2UXbixuNvnOsYLXMQBA3TnfcKvg6H18KED4ga+wdk4If8rDbzp42&#10;WGo3cUW3OrQiQdiXqMCEMJRS+saQRb90A3Hyvt1oMSQ5tlKPOCW47eU6y3JpseO0YHCgg6HmUl+t&#10;gt5+VNWUn56LwsTjJ6P5PdRRqcU87t9ABIrhEb6337WC11U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EZ3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    </v:shape>
                      <v:shape id="Freeform 4827" o:spid="_x0000_s1058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an8YA&#10;AADcAAAADwAAAGRycy9kb3ducmV2LnhtbESP0WrCQBRE34X+w3ILfdONUquk2YiaCu2D0mo/4JK9&#10;JtHs3TS71fj3riD4OMzMGSaZdaYWJ2pdZVnBcBCBIM6trrhQ8Ltb9acgnEfWWFsmBRdyMEufegnG&#10;2p75h05bX4gAYRejgtL7JpbS5SUZdAPbEAdvb1uDPsi2kLrFc4CbWo6i6E0arDgslNjQsqT8uP03&#10;Cr6z9d/CjCdz/FhvzNhusq/DKlPq5bmbv4Pw1PlH+N7+1Apehx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Man8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    </v:shape>
                      <v:shape id="Freeform 4828" o:spid="_x0000_s1059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ssMAA&#10;AADcAAAADwAAAGRycy9kb3ducmV2LnhtbERPTYvCMBC9L/gfwgheFk0ri2i3qYgieFrQ1vvQjG3Z&#10;ZlKaWKu/3hwW9vh43+l2NK0YqHeNZQXxIgJBXFrdcKWgyI/zNQjnkTW2lknBkxxss8lHiom2Dz7T&#10;cPGVCCHsElRQe98lUrqyJoNuYTviwN1sb9AH2FdS9/gI4aaVyyhaSYMNh4YaO9rXVP5e7kbB8jN/&#10;lf5QxDSsqvMPFdeNzq9Kzabj7huEp9H/i//cJ63gKw5r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+ssM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    </v:shape>
                      <v:shape id="Freeform 4829" o:spid="_x0000_s1060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F78QA&#10;AADcAAAADwAAAGRycy9kb3ducmV2LnhtbESPUWvCMBSF3wf7D+EKvoyZKiJdNcoQHEN8abcfcGmu&#10;TbG5KU1mo79+GQx8PJxzvsPZ7KLtxJUG3zpWMJ9lIIhrp1tuFHx/HV5zED4ga+wck4Ibedhtn582&#10;WGg3cknXKjQiQdgXqMCE0BdS+tqQRT9zPXHyzm6wGJIcGqkHHBPcdnKRZStpseW0YLCnvaH6Uv1Y&#10;BZ09luW4+njJcxMPJ0Zz31dRqekkvq9BBIrhEf5vf2oFy/kb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he/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    </v:shape>
                    </v:group>
                    <v:group id="Group 4851" o:spid="_x0000_s1061" style="position:absolute;left:2676;top:4501;width:4345;height:2284" coordorigin="4588,2268" coordsize="6315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<v:group id="Group 4852" o:spid="_x0000_s1062" style="position:absolute;left:4588;top:2268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Freeform 4853" o:spid="_x0000_s1063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R58QA&#10;AADcAAAADwAAAGRycy9kb3ducmV2LnhtbESPzWrDMBCE74G+g9hAL6GWY0pIXSuhpBR6Kvjvvlhb&#10;28RaGUtx3D59VQjkOMzMN0x2XMwgZppcb1nBNopBEDdW99wqqMqPpz0I55E1DpZJwQ85OB4eVhmm&#10;2l45p7nwrQgQdikq6LwfUyld05FBF9mROHjfdjLog5xaqSe8BrgZZBLHO2mw57DQ4UinjppzcTEK&#10;kk352/j3akvzrs2/qKpfdFkr9bhe3l5BeFr8PXxrf2oFz0kC/2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Uef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</v:shape>
                        <v:shape id="Freeform 4854" o:spid="_x0000_s1064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4uMQA&#10;AADcAAAADwAAAGRycy9kb3ducmV2LnhtbESPUWvCMBSF3wf+h3AFX4am6pDSGUUExxi+tNsPuDTX&#10;pqy5KU1m4379Igh7PJxzvsPZ7qPtxJUG3zpWsFxkIIhrp1tuFHx9nuY5CB+QNXaOScGNPOx3k6ct&#10;FtqNXNK1Co1IEPYFKjAh9IWUvjZk0S9cT5y8ixsshiSHRuoBxwS3nVxl2UZabDktGOzpaKj+rn6s&#10;gs5+lOW4eXvOcxNPZ0bze6yiUrNpPLyCCBTDf/jRftcKXlZruJ9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eLj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</v:shape>
                        <v:shape id="Freeform 4855" o:spid="_x0000_s1065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OVcYA&#10;AADcAAAADwAAAGRycy9kb3ducmV2LnhtbESP3WrCQBSE74W+w3IKvTObilaJ2YhtKtgLxb8HOGRP&#10;k7TZs2l2q/Htu0LBy2FmvmHSRW8acabO1ZYVPEcxCOLC6ppLBafjajgD4TyyxsYyKbiSg0X2MEgx&#10;0fbCezoffCkChF2CCirv20RKV1Rk0EW2JQ7ep+0M+iC7UuoOLwFuGjmK4xdpsOawUGFLbxUV34df&#10;o2CXb35ezWS6xPfN1kzsNv/4WuVKPT32yzkIT72/h//ba61gPBrD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1OV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</v:shape>
                        <v:shape id="Freeform 4856" o:spid="_x0000_s1066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Jk8QA&#10;AADcAAAADwAAAGRycy9kb3ducmV2LnhtbESPQWuDQBSE74H+h+UVcgnNqjShNdlIaQn0VDCa+8N9&#10;VYn7Vtytmvz6bqGQ4zAz3zD7bDadGGlwrWUF8ToCQVxZ3XKtoCyOTy8gnEfW2FkmBVdykB0eFntM&#10;tZ04p/HkaxEg7FJU0Hjfp1K6qiGDbm174uB928GgD3KopR5wCnDTySSKttJgy2GhwZ7eG6oupx+j&#10;IFkVt8p/lDGN2zr/ovL8qouzUsvH+W0HwtPs7+H/9qdW8Jxs4O9MO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yZP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</v:shape>
                        <v:shape id="Freeform 4857" o:spid="_x0000_s1067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bIMQA&#10;AADcAAAADwAAAGRycy9kb3ducmV2LnhtbESPUWvCMBSF34X9h3AHe5GZTqSUahQRHGP40rofcGmu&#10;TbG5KU1mM3+9GQz2eDjnfIez2UXbixuNvnOs4G2RgSBunO64VfB1Pr4WIHxA1tg7JgU/5GG3fZpt&#10;sNRu4opudWhFgrAvUYEJYSil9I0hi37hBuLkXdxoMSQ5tlKPOCW47eUyy3JpseO0YHCgg6HmWn9b&#10;Bb39rKopf58XhYnHE6O5H+qo1Mtz3K9BBIrhP/zX/tAKVss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2yD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</v:shape>
                      </v:group>
                      <v:group id="Group 4858" o:spid="_x0000_s1068" style="position:absolute;left:8670;top:2604;width:2233;height:2984" coordorigin="4588,226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eform 4859" o:spid="_x0000_s1069" style="position:absolute;left:5960;top:366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mDcEA&#10;AADcAAAADwAAAGRycy9kb3ducmV2LnhtbERPy2qDQBTdF/oPwy1kU5pRKaG1jhISAl0VfGR/cW5V&#10;6twRZ2JMvr6zKHR5OO+sWM0oFprdYFlBvI1AELdWD9wpaOrTyxsI55E1jpZJwY0cFPnjQ4aptlcu&#10;aal8J0IIuxQV9N5PqZSu7cmg29qJOHDfdjboA5w7qWe8hnAzyiSKdtLgwKGhx4kOPbU/1cUoSJ7r&#10;e+uPTUzLriu/qDm/6/qs1OZp3X+A8LT6f/Gf+1MreE3C2nAmHA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zZg3BAAAA3AAAAA8AAAAAAAAAAAAAAAAAmAIAAGRycy9kb3du&#10;cmV2LnhtbFBLBQYAAAAABAAEAPUAAACG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</v:shape>
                        <v:shape id="Freeform 4860" o:spid="_x0000_s1070" style="position:absolute;left:5563;top:291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PUsQA&#10;AADcAAAADwAAAGRycy9kb3ducmV2LnhtbESPwWrDMBBE74X8g9hALqWWE0pwnSghBBJK6cVuP2Cx&#10;NpaJtTKWEqv9+qpQ6HGYmTfMdh9tL+40+s6xgmWWgyBunO64VfD5cXoqQPiArLF3TAq+yMN+N3vY&#10;YqndxBXd69CKBGFfogITwlBK6RtDFn3mBuLkXdxoMSQ5tlKPOCW47eUqz9fSYsdpweBAR0PNtb5Z&#10;Bb19q6ppfX4sChNP74zm+1hHpRbzeNiACBTDf/iv/aoVPK9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LT1L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</v:shape>
                        <v:shape id="Freeform 4861" o:spid="_x0000_s1071" style="position:absolute;left:4588;top:260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ei8MA&#10;AADcAAAADwAAAGRycy9kb3ducmV2LnhtbERPS27CMBDdV+IO1iCxKw6l0CrEQUCKVBagFjjAKB6S&#10;0HgcYgPp7etFJZZP75/MO1OLG7WusqxgNIxAEOdWV1woOB7Wz+8gnEfWWFsmBb/kYJ72nhKMtb3z&#10;N932vhAhhF2MCkrvm1hKl5dk0A1tQxy4k20N+gDbQuoW7yHc1PIliqbSYMWhocSGViXlP/urUfCV&#10;bS9LM3lb4Md2ZyZ2l23O60ypQb9bzEB46vxD/O/+1Apex2F+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/ei8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</v:shape>
                        <v:shape id="Freeform 4862" o:spid="_x0000_s1072" style="position:absolute;left:5198;top:320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ZTcQA&#10;AADcAAAADwAAAGRycy9kb3ducmV2LnhtbESPQWuDQBSE74H+h+UVegnJqi0hNdlISSjkVDCa+8N9&#10;VYn7Vtyt2v76bKHQ4zAz3zD7bDadGGlwrWUF8ToCQVxZ3XKtoCzeV1sQziNr7CyTgm9ykB0eFntM&#10;tZ04p/HiaxEg7FJU0Hjfp1K6qiGDbm174uB92sGgD3KopR5wCnDTySSKNtJgy2GhwZ6ODVW3y5dR&#10;kCyLn8qfypjGTZ1/UHl91cVVqafH+W0HwtPs/8N/7bNW8PIcw++Zc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WU3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</v:shape>
                        <v:shape id="Freeform 4863" o:spid="_x0000_s1073" style="position:absolute;left:4702;top:226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L/sQA&#10;AADcAAAADwAAAGRycy9kb3ducmV2LnhtbESPUWvCMBSF3wf+h3AFX4am6pDSGUUExxi+tNsPuDTX&#10;pqy5KU1m4379Igh7PJxzvsPZ7qPtxJUG3zpWsFxkIIhrp1tuFHx9nuY5CB+QNXaOScGNPOx3k6ct&#10;FtqNXNK1Co1IEPYFKjAh9IWUvjZk0S9cT5y8ixsshiSHRuoBxwS3nVxl2UZabDktGOzpaKj+rn6s&#10;gs5+lOW4eXvOcxNPZ0bze6yiUrNpPLyCCBTDf/jRftcKXtYruJ9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S/7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</v:shape>
                      </v:group>
                    </v:group>
                  </v:group>
                  <v:shape id="Freeform 2368" o:spid="_x0000_s1074" style="position:absolute;left:716;top:5541;width:14516;height:6194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kW8YA&#10;AADcAAAADwAAAGRycy9kb3ducmV2LnhtbESP0WrCQBRE3wv+w3KFvoS6sYqW1FUkKChFsJoPuGRv&#10;k9Ts3bC7avr33YLQx2FmzjCLVW9acSPnG8sKxqMUBHFpdcOVguK8fXkD4QOyxtYyKfghD6vl4GmB&#10;mbZ3/qTbKVQiQthnqKAOocuk9GVNBv3IdsTR+7LOYIjSVVI7vEe4aeVrms6kwYbjQo0d5TWVl9PV&#10;KDjv81mR7L+PLjkkev6hi3l+3Sj1POzX7yAC9eE//GjvtILpZ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mkW8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853,0;13853,0;13395,15;13165,45;12940,75;12940,75;12459,165;12000,271;12000,271;11450,406;10876,526;10876,526;10440,601;10009,662;9115,767;9115,767;8634,812;8151,842;7670,872;7237,883;7169,887;6757,887;6344,887;5931,872;5518,827;5518,827;5129,751;4739,662;4371,586;3986,511;3986,511;3688,466;3390,436;2771,406;2771,406;2129,376;1807,376;1509,391;1193,406;895,451;596,496;298,556;298,556;0,631;65,6152;14516,6194;14495,0;14495,0;13853,0;13853,0" o:connectangles="0,0,0,0,0,0,0,0,0,0,0,0,0,0,0,0,0,0,0,0,0,0,0,0,0,0,0,0,0,0,0,0,0,0,0,0,0,0,0,0,0,0,0,0,0,0,0,0,0,0"/>
                  </v:shape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AutoShape 2673" o:spid="_x0000_s1075" type="#_x0000_t183" style="position:absolute;left:10882;top:588;width:2737;height:2455;rotation:-7935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cucYA&#10;AADcAAAADwAAAGRycy9kb3ducmV2LnhtbESPT2vCQBTE7wW/w/KE3uqufygas5EglHoptFZEb8/s&#10;Mwlm34bsNqbfvlso9DjMzG+YdDPYRvTU+dqxhulEgSAunKm51HD4fHlagvAB2WDjmDR8k4dNNnpI&#10;MTHuzh/U70MpIoR9ghqqENpESl9UZNFPXEscvavrLIYou1KaDu8Rbhs5U+pZWqw5LlTY0rai4rb/&#10;shpOqzd3UXmvhtzN3/vX43m3XJ21fhwP+RpEoCH8h//aO6NhMV/A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7cucYAAADcAAAADwAAAAAAAAAAAAAAAACYAgAAZHJz&#10;L2Rvd25yZXYueG1sUEsFBgAAAAAEAAQA9QAAAIsDAAAAAA==&#10;" strokeweight="1pt"/>
                </v:group>
                <v:group id="Group 2287" o:spid="_x0000_s1076" style="position:absolute;left:11435;top:8828;width:3325;height:2504" coordorigin="10,10" coordsize="3012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288" o:spid="_x0000_s1077" style="position:absolute;left:1131;top:1863;width:520;height:330;visibility:visible;mso-wrap-style:square;v-text-anchor:top" coordsize="5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p5sYA&#10;AADcAAAADwAAAGRycy9kb3ducmV2LnhtbESPT2vCQBTE7wW/w/IEL6Kb2hIkdRWr1j+n0hjo9ZF9&#10;JsHs25BdNf32bkHwOMzMb5jZojO1uFLrKssKXscRCOLc6ooLBdnxazQF4TyyxtoyKfgjB4t572WG&#10;ibY3/qFr6gsRIOwSVFB63yRSurwkg25sG+LgnWxr0AfZFlK3eAtwU8tJFMXSYMVhocSGViXl5/Ri&#10;FDSZPHxvh/H+d7g+pjvKzp/bbKPUoN8tP0B46vwz/GjvtYL3txj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p5sYAAADcAAAADwAAAAAAAAAAAAAAAACYAgAAZHJz&#10;L2Rvd25yZXYueG1sUEsFBgAAAAAEAAQA9QAAAIsDAAAAAA==&#10;" path="m465,30l75,r,30l80,60r5,30l95,115r15,30l130,175r45,55l,270r70,l15,295r55,l35,330,520,295,465,30xe" strokeweight="1pt">
                    <v:path arrowok="t" o:connecttype="custom" o:connectlocs="465,30;75,0;75,0;75,30;80,60;85,90;95,115;110,145;130,175;175,230;0,270;70,270;15,295;70,295;35,330;520,295;465,30;465,30" o:connectangles="0,0,0,0,0,0,0,0,0,0,0,0,0,0,0,0,0,0"/>
                  </v:shape>
                  <v:shape id="Freeform 2289" o:spid="_x0000_s1078" style="position:absolute;left:10;top:1029;width:2006;height:1249;visibility:visible;mso-wrap-style:square;v-text-anchor:top" coordsize="2006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ekscA&#10;AADcAAAADwAAAGRycy9kb3ducmV2LnhtbESPT2vCQBTE74V+h+UJXkrd+Ie2pK4igqIXwZi219fs&#10;M0nNvo3Zjabf3i0IPQ4z8xtmOu9MJS7UuNKyguEgAkGcWV1yriA9rJ7fQDiPrLGyTAp+ycF89vgw&#10;xVjbK+/pkvhcBAi7GBUU3texlC4ryKAb2Jo4eEfbGPRBNrnUDV4D3FRyFEUv0mDJYaHAmpYFZaek&#10;NQoSOrTpbstfi5+P9fe5LT/xaThSqt/rFu8gPHX+P3xvb7SCyfgV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HpLHAAAA3AAAAA8AAAAAAAAAAAAAAAAAmAIAAGRy&#10;cy9kb3ducmV2LnhtbFBLBQYAAAAABAAEAPUAAACMAwAAAAA=&#10;" path="m285,125r,l260,130r-15,10l225,155r-15,20l200,200r-5,20l195,240r5,20l125,375,40,520,15,565,5,610,,655r,44l10,739r20,40l50,809r25,25l105,854r35,15l175,879r40,5l255,884r35,-10l325,864r30,-20l600,670,575,789,545,904r-35,105l465,1109r90,-90l640,924,720,824,796,714,786,829,766,939r-36,115l695,1164r45,-45l781,1074r45,-50l861,974r40,-55l931,864r35,-60l996,744r35,35l1076,814r45,30l1171,864r60,20l1296,899r70,15l1451,919r-5,30l1451,979r5,30l1466,1034r15,25l1501,1084r25,25l1551,1129r-185,45l1466,1174r-85,40l1471,1214r-60,35l1526,1234r115,-10l1761,1219r115,l1866,1189r-15,-35l1846,1124r-5,-35l1841,1054r5,-30l1851,989r10,-30l1896,919r30,-40l1951,844r20,-40l1986,759r10,-40l2001,675r5,-40l1036,,445,,370,55r-70,75l285,125xe" strokeweight="1pt">
                    <v:path arrowok="t" o:connecttype="custom" o:connectlocs="285,125;245,140;210,175;200,200;195,240;200,260;200,260;125,375;40,520;5,610;0,699;10,739;50,809;75,834;140,869;215,884;255,884;325,864;600,670;575,789;510,1009;465,1109;640,924;796,714;786,829;730,1054;695,1164;781,1074;861,974;931,864;996,744;1031,779;1121,844;1171,864;1296,899;1451,919;1446,949;1456,1009;1481,1059;1526,1109;1366,1174;1381,1214;1411,1249;1526,1234;1761,1219;1876,1219;1851,1154;1841,1089;1846,1024;1861,959;1896,919;1951,844;1986,759;2001,675;1036,0;445,0;300,130;285,125" o:connectangles="0,0,0,0,0,0,0,0,0,0,0,0,0,0,0,0,0,0,0,0,0,0,0,0,0,0,0,0,0,0,0,0,0,0,0,0,0,0,0,0,0,0,0,0,0,0,0,0,0,0,0,0,0,0,0,0,0,0"/>
                  </v:shape>
                  <v:shape id="Freeform 2290" o:spid="_x0000_s1079" style="position:absolute;left:150;top:1773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G/cEA&#10;AADcAAAADwAAAGRycy9kb3ducmV2LnhtbERPz2uDMBS+D/Y/hDfYZczYroxhTUspFDyuWnZ+mKex&#10;My/OpOr+++Uw6PHj+53vF9uLiUbfOVawSlIQxLXTHbcKLtXp9QOED8gae8ek4Jc87HePDzlm2s18&#10;pqkMrYgh7DNUYEIYMil9bciiT9xAHLnGjRZDhGMr9YhzDLe9XKfpu7TYcWwwONDRUP1d3qyCdF1U&#10;TZhldXbu5WpW5efPl2mVen5aDlsQgZZwF/+7C61g8xbXxjPx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3hv3BAAAA3AAAAA8AAAAAAAAAAAAAAAAAmAIAAGRycy9kb3du&#10;cmV2LnhtbFBLBQYAAAAABAAEAPUAAACGAwAAAAA=&#10;" path="m40,85r,l20,45,,,,30,10,50,20,70,40,85xe" strokeweight="1pt">
                    <v:path arrowok="t" o:connecttype="custom" o:connectlocs="40,85;40,85;20,45;0,0;0,0;0,30;10,50;20,70;40,85;40,85" o:connectangles="0,0,0,0,0,0,0,0,0,0"/>
                  </v:shape>
                  <v:shape id="Freeform 2291" o:spid="_x0000_s1080" style="position:absolute;left:135;top:1674;width:170;height:99;visibility:visible;mso-wrap-style:square;v-text-anchor:top" coordsize="17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v/MUA&#10;AADcAAAADwAAAGRycy9kb3ducmV2LnhtbESP0WrCQBRE3wv+w3IFX4puolVqdBUtVAqCtDYfcMle&#10;k2D2bshuTPTru4VCH4eZOcOst72pxI0aV1pWEE8iEMSZ1SXnCtLv9/ErCOeRNVaWScGdHGw3g6c1&#10;Jtp2/EW3s89FgLBLUEHhfZ1I6bKCDLqJrYmDd7GNQR9kk0vdYBfgppLTKFpIgyWHhQJreisou55b&#10;EyjVs27dsY3j7jFPd4fPfXrivVKjYb9bgfDU+//wX/tDK3iZLe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u/8xQAAANwAAAAPAAAAAAAAAAAAAAAAAJgCAABkcnMv&#10;ZG93bnJldi54bWxQSwUGAAAAAAQABAD1AAAAigMAAAAA&#10;" path="m160,5r,l155,,145,,135,5,125,15,105,44,85,69,70,79,50,89,25,99,,99r50,l95,89,130,69,160,44r5,-9l170,25,165,15,160,5xe" strokeweight="1pt">
                    <v:path arrowok="t" o:connecttype="custom" o:connectlocs="160,5;160,5;155,0;145,0;135,5;125,15;125,15;105,44;85,69;85,69;70,79;50,89;25,99;0,99;0,99;50,99;95,89;130,69;160,44;160,44;165,35;170,25;165,15;160,5;160,5" o:connectangles="0,0,0,0,0,0,0,0,0,0,0,0,0,0,0,0,0,0,0,0,0,0,0,0,0"/>
                  </v:shape>
                  <v:shape id="Freeform 2292" o:spid="_x0000_s1081" style="position:absolute;left:25;top:1699;width:95;height:74;visibility:visible;mso-wrap-style:square;v-text-anchor:top" coordsize="9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zWL8A&#10;AADcAAAADwAAAGRycy9kb3ducmV2LnhtbERPTYvCMBC9C/6HMMJeRNNdRKQaRWQFwZPVg8exGdtg&#10;MylNauu/NwfB4+N9rza9rcSTGm8cK/idJiCIc6cNFwou5/1kAcIHZI2VY1LwIg+b9XCwwlS7jk/0&#10;zEIhYgj7FBWUIdSplD4vyaKfupo4cnfXWAwRNoXUDXYx3FbyL0nm0qLh2FBiTbuS8kfWWgWHI972&#10;4/F53j3oP0NzNbbtXkr9jPrtEkSgPnzFH/dBK5jN4vx4Jh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SXNYvwAAANwAAAAPAAAAAAAAAAAAAAAAAJgCAABkcnMvZG93bnJl&#10;di54bWxQSwUGAAAAAAQABAD1AAAAhAMAAAAA&#10;" path="m45,44r,l10,,,,,10,,24,10,34,30,54,50,64r20,5l95,74,80,69,65,64,45,44xe" strokeweight="1pt">
                    <v:path arrowok="t" o:connecttype="custom" o:connectlocs="45,44;45,44;10,0;10,0;0,0;0,10;0,10;0,24;10,34;10,34;30,54;50,64;70,69;95,74;95,74;80,69;65,64;45,44;45,44" o:connectangles="0,0,0,0,0,0,0,0,0,0,0,0,0,0,0,0,0,0,0"/>
                  </v:shape>
                  <v:shape id="Freeform 2293" o:spid="_x0000_s1082" style="position:absolute;left:150;top:1858;width:125;height:25;visibility:visible;mso-wrap-style:square;v-text-anchor:top" coordsize="1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41MMA&#10;AADcAAAADwAAAGRycy9kb3ducmV2LnhtbESPQYvCMBSE7wv+h/CEva1pFxHpGkUEweNaRfb4aJ5N&#10;tXkpSax1f/1mQfA4zMw3zGI12Fb05EPjWEE+yUAQV043XCs4HrYfcxAhImtsHZOCBwVYLUdvCyy0&#10;u/Oe+jLWIkE4FKjAxNgVUobKkMUwcR1x8s7OW4xJ+lpqj/cEt638zLKZtNhwWjDY0cZQdS1vVsF8&#10;/Xsy/L3tj/7H5IdLW+5sv1HqfTysv0BEGuIr/GzvtILpNIf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41MMAAADcAAAADwAAAAAAAAAAAAAAAACYAgAAZHJzL2Rv&#10;d25yZXYueG1sUEsFBgAAAAAEAAQA9QAAAIgDAAAAAA==&#10;" path="m125,10r,l80,,45,,20,5,10,15,,25,125,10xe" strokeweight="1pt">
                    <v:path arrowok="t" o:connecttype="custom" o:connectlocs="125,10;125,10;80,0;45,0;20,5;10,15;0,25;125,10;125,10" o:connectangles="0,0,0,0,0,0,0,0,0"/>
                  </v:shape>
                  <v:shape id="Freeform 2294" o:spid="_x0000_s1083" style="position:absolute;left:530;top:2193;width:175;height:65;visibility:visible;mso-wrap-style:square;v-text-anchor:top" coordsize="17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Mq8MA&#10;AADcAAAADwAAAGRycy9kb3ducmV2LnhtbESPQWvCQBSE7wX/w/IEb3WTGIpEV1GhkIOXWi/eHtln&#10;Esy+DdmN2f57t1DocZiZb5jtPphOPGlwrWUF6TIBQVxZ3XKt4Pr9+b4G4Tyyxs4yKfghB/vd7G2L&#10;hbYTf9Hz4msRIewKVNB43xdSuqohg25pe+Lo3e1g0Ec51FIPOEW46WSWJB/SYMtxocGeTg1Vj8to&#10;FKxOub5xCMcDlmO67ux4vjpSajEPhw0IT8H/h//apVaQ5xn8no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aMq8MAAADcAAAADwAAAAAAAAAAAAAAAACYAgAAZHJzL2Rv&#10;d25yZXYueG1sUEsFBgAAAAAEAAQA9QAAAIgDAAAAAA==&#10;" path="m50,15l10,35r50,l45,65,175,,,,50,15xe" strokeweight="1pt">
                    <v:path arrowok="t" o:connecttype="custom" o:connectlocs="50,15;10,35;60,35;45,65;175,0;0,0;50,15;50,15" o:connectangles="0,0,0,0,0,0,0,0"/>
                  </v:shape>
                  <v:shape id="Freeform 2295" o:spid="_x0000_s1084" style="position:absolute;left:315;top:2133;width:160;height:60;visibility:visible;mso-wrap-style:square;v-text-anchor:top" coordsize="1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X98MA&#10;AADcAAAADwAAAGRycy9kb3ducmV2LnhtbESP3YrCMBSE74V9h3AWvNN0a1GpRlFBFPbKnwc4NMe2&#10;2Jx0m9hWn94sLOzlMDPfMMt1byrRUuNKywq+xhEI4szqknMF18t+NAfhPLLGyjIpeJKD9epjsMRU&#10;245P1J59LgKEXYoKCu/rVEqXFWTQjW1NHLybbQz6IJtc6ga7ADeVjKNoKg2WHBYKrGlXUHY/P4yC&#10;Lu+rOH59Y5LstvjzzGR8mLVKDT/7zQKEp97/h//aR60gSSbweyY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NX98MAAADcAAAADwAAAAAAAAAAAAAAAACYAgAAZHJzL2Rv&#10;d25yZXYueG1sUEsFBgAAAAAEAAQA9QAAAIgDAAAAAA==&#10;" path="m35,15l,35r50,l25,60,160,5,,,35,15xe" strokeweight="1pt">
                    <v:path arrowok="t" o:connecttype="custom" o:connectlocs="35,15;0,35;50,35;25,60;160,5;0,0;35,15;35,15" o:connectangles="0,0,0,0,0,0,0,0"/>
                  </v:shape>
                  <v:shape id="Freeform 2296" o:spid="_x0000_s1085" style="position:absolute;left:180;top:1389;width:135;height:110;visibility:visible;mso-wrap-style:square;v-text-anchor:top" coordsize="13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ndMUA&#10;AADcAAAADwAAAGRycy9kb3ducmV2LnhtbESP0WrCQBRE3wX/YblC33SjRCupGxFBUFramvYDLtlr&#10;siR7N2RXTf++Wyj4OMzMGWazHWwrbtR741jBfJaAIC6dNlwp+P46TNcgfEDW2DomBT/kYZuPRxvM&#10;tLvzmW5FqESEsM9QQR1Cl0npy5os+pnriKN3cb3FEGVfSd3jPcJtKxdJspIWDceFGjva11Q2xdUq&#10;+GzWy5M5tZf3pd+b4u15sB+vZ6WeJsPuBUSgITzC/+2jVpC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id0xQAAANwAAAAPAAAAAAAAAAAAAAAAAJgCAABkcnMv&#10;ZG93bnJldi54bWxQSwUGAAAAAAQABAD1AAAAigMAAAAA&#10;" path="m,15r,l5,60,15,90r5,10l30,105r10,5l50,110r15,-5l75,100,95,80,115,45,135,,115,35,95,60,75,80,60,85r-20,l25,70,10,50,,15xe" strokeweight="1pt">
                    <v:path arrowok="t" o:connecttype="custom" o:connectlocs="0,15;0,15;5,60;15,90;20,100;30,105;40,110;50,110;50,110;65,105;75,100;95,80;115,45;135,0;135,0;115,35;95,60;75,80;60,85;60,85;40,85;25,70;10,50;0,15;0,15" o:connectangles="0,0,0,0,0,0,0,0,0,0,0,0,0,0,0,0,0,0,0,0,0,0,0,0,0"/>
                  </v:shape>
                  <v:shape id="Freeform 2297" o:spid="_x0000_s1086" style="position:absolute;left:405;top:1389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wNcYA&#10;AADcAAAADwAAAGRycy9kb3ducmV2LnhtbESPT2vCQBTE7wW/w/KEXkrdWKyG1FWCUAiealTo8ZF9&#10;JqHZtyG7zZ9v7wqFHoeZ+Q2z3Y+mET11rrasYLmIQBAXVtdcKricP19jEM4ja2wsk4KJHOx3s6ct&#10;JtoOfKI+96UIEHYJKqi8bxMpXVGRQbewLXHwbrYz6IPsSqk7HALcNPItitbSYM1hocKWDhUVP/mv&#10;UbC53q4XHX9lL8c4w+J4mtLvMlfqeT6mHyA8jf4//NfOtILV6h0eZ8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wNcYAAADcAAAADwAAAAAAAAAAAAAAAACYAgAAZHJz&#10;L2Rvd25yZXYueG1sUEsFBgAAAAAEAAQA9QAAAIsDAAAAAA==&#10;" path="m,l,,10,45,20,80,30,95r10,5l55,105r10,5l80,110r10,-5l115,90,135,60,150,15,130,50,110,70,90,85r-25,l45,80,30,60,15,35,,xe" strokeweight="1pt">
                    <v:path arrowok="t" o:connecttype="custom" o:connectlocs="0,0;0,0;10,45;20,80;30,95;40,100;55,105;65,110;65,110;80,110;90,105;115,90;135,60;150,15;150,15;130,50;110,70;90,85;65,85;65,85;45,80;30,60;15,35;0,0;0,0" o:connectangles="0,0,0,0,0,0,0,0,0,0,0,0,0,0,0,0,0,0,0,0,0,0,0,0,0"/>
                  </v:shape>
                  <v:shape id="Freeform 2298" o:spid="_x0000_s1087" style="position:absolute;left:861;top:95;width:2161;height:1773;visibility:visible;mso-wrap-style:square;v-text-anchor:top" coordsize="2161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G2MMA&#10;AADcAAAADwAAAGRycy9kb3ducmV2LnhtbESPQWsCMRSE7wX/Q3gFbzVrEXG3RqkFwUNB1AWvz81z&#10;s3TzsiTR3f57Uyh4HGa+GWa5Hmwr7uRD41jBdJKBIK6cbrhWUJ62bwsQISJrbB2Tgl8KsF6NXpZY&#10;aNfzge7HWItUwqFABSbGrpAyVIYshonriJN3dd5iTNLXUnvsU7lt5XuWzaXFhtOCwY6+DFU/x5tV&#10;MLv2bTn1+9xcvnUpD5u8oXOu1Ph1+PwAEWmIz/A/vdOJm83h7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G2MMAAADcAAAADwAAAAAAAAAAAAAAAACYAgAAZHJzL2Rv&#10;d25yZXYueG1sUEsFBgAAAAAEAAQA9QAAAIgDAAAAAA==&#10;" path="m1916,769r,l1746,784r-165,30l1421,854r-156,50l1380,854r111,-50l1591,754r90,-55l1766,644r75,-55l1911,534r60,-59l1886,514r-95,40l1696,589r-95,30l1501,649r-106,25l1285,694r-110,20l1245,664r75,-50l1395,574r81,-40l1556,499r80,-24l1721,450r85,-25l1716,430r-95,10l1536,450r-90,20l1360,494r-85,30l1190,559r-80,40l1175,539r75,-50l1330,440r80,-45l1501,355r100,-35l1701,285r105,-30l1696,265r-100,10l1501,295r-85,15l1335,335r-70,20l1200,385r-55,30l1185,365r55,-45l1305,275r80,-40l1476,195r105,-35l1696,125,1826,95r-145,15l1546,130r-130,30l1295,195r-115,40l1075,280,975,330r-95,60l945,325r70,-65l1090,205r80,-50l1260,110r95,-45l1456,30,1561,,1395,r-80,10l1235,15r-80,15l1080,45r-75,15l930,80r-70,25l790,135r-70,25l655,195r-70,35l525,270r-65,40l400,355r-80,50l255,455r-60,49l140,554,95,604,60,654,35,704,15,759,,809r,55l,919r15,50l35,1024r30,55l100,1134r45,55l200,1284r60,85l325,1444r80,70l485,1574r90,54l675,1673r105,35l895,1738r125,20l1145,1768r140,5l1431,1768r150,-15l1741,1733r170,-30l1736,1708r-180,-10l1375,1678r-175,-35l1310,1648r116,-5l1536,1638r110,-10l1756,1614r115,-20l1981,1574r105,-30l1991,1554r-90,l1816,1549r-85,-5l1656,1534r-75,-15l1516,1504r-65,-25l1636,1449r175,-35l1991,1364r170,-65l1981,1314r-170,5l1661,1314r-135,-15l1611,1284r80,-20l1776,1239r75,-25l1926,1184r75,-35l2076,1114r65,-40l2066,1099r-80,25l1906,1144r-80,10l1746,1169r-80,5l1586,1179r-80,l1666,1109r70,-40l1806,1029r65,-40l1931,949r60,-45l2046,859r-170,65l1716,979r-75,20l1561,1014r-75,15l1416,1039r50,-45l1521,954r60,-40l1641,879r65,-30l1776,819r70,-30l1916,769xe" strokeweight="1pt">
                    <v:path arrowok="t" o:connecttype="custom" o:connectlocs="1581,814;1380,854;1766,644;1971,475;1601,619;1175,714;1395,574;1721,450;1621,440;1275,524;1175,539;1501,355;1806,255;1416,310;1145,415;1305,275;1696,125;1546,130;1075,280;945,325;1260,110;1561,0;1155,30;860,105;585,230;400,355;140,554;15,759;15,969;145,1189;325,1444;675,1673;1145,1768;1741,1733;1556,1698;1310,1648;1756,1614;2086,1544;1731,1544;1451,1479;1991,1364;1811,1319;1611,1284;1926,1184;2141,1074;1826,1154;1506,1179;1806,1029;2046,859;1641,999;1416,1039;1641,879;1916,769" o:connectangles="0,0,0,0,0,0,0,0,0,0,0,0,0,0,0,0,0,0,0,0,0,0,0,0,0,0,0,0,0,0,0,0,0,0,0,0,0,0,0,0,0,0,0,0,0,0,0,0,0,0,0,0,0"/>
                  </v:shape>
                  <v:shape id="Freeform 2299" o:spid="_x0000_s1088" style="position:absolute;left:70;top:10;width:1871;height:1324;visibility:visible;mso-wrap-style:square;v-text-anchor:top" coordsize="1871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SScYA&#10;AADcAAAADwAAAGRycy9kb3ducmV2LnhtbESPQWvCQBSE70L/w/IK3nRjCdpGV9FSwYuFbit4fGRf&#10;k9Ts2zS7xvjvXaHQ4zAz3zCLVW9r0VHrK8cKJuMEBHHuTMWFgq/P7egZhA/IBmvHpOBKHlbLh8EC&#10;M+Mu/EGdDoWIEPYZKihDaDIpfV6SRT92DXH0vl1rMUTZFtK0eIlwW8unJJlKixXHhRIbei0pP+mz&#10;VXB8OXT78/ss1TWmR/2z05vft6tSw8d+PQcRqA//4b/2zihI0x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SScYAAADcAAAADwAAAAAAAAAAAAAAAACYAgAAZHJz&#10;L2Rvd25yZXYueG1sUEsFBgAAAAAEAAQA9QAAAIsDAAAAAA==&#10;" path="m1051,r,l986,5,926,15,866,25,806,45,751,65,696,90r-56,25l585,150r-50,35l485,220r-45,45l390,310r-45,50l305,410r-45,60l220,530r40,-80l300,375r45,-75l395,235r55,-65l505,115,570,60,635,10,570,35,505,65r-60,35l390,135r-55,40l285,220r-50,45l195,310r-45,60l115,425,80,485,55,550,30,614,15,684,5,754,,824r,65l5,944r10,55l30,1049r15,45l70,1134r25,35l130,1204r35,30l205,1259r45,20l300,1299r55,10l410,1319r65,5l540,1324r-5,-20l535,1284r5,-20l550,1239r20,-20l585,1204r20,-10l625,1194r20,l660,1204r15,15l685,1234r,25l685,1279r-10,20l665,1319r131,-15l936,1274r40,-65l1021,1149r50,-55l1131,1044r65,-45l1271,954r80,-40l1436,879r-55,l1331,879r-55,5l1221,889r-55,10l1116,914r-55,15l1006,949r70,-60l1156,829r95,-55l1351,724r115,-50l1591,634r135,-40l1871,560r-165,4l1556,574r-140,15l1286,614r-115,30l1066,684r-95,45l931,754r-40,25l991,694r105,-80l1206,545r115,-65l1441,425r125,-50l1696,335r135,-30l1761,290r-75,-5l1616,280r-75,l1471,280r-70,10l1331,300r-70,10l1191,325r-65,20l1056,370r-65,25l926,425r-65,35l796,495r-65,40l776,490r45,-40l866,410r50,-35l966,340r55,-35l1136,250r120,-50l1381,165r135,-30l1661,115r-85,-10l1491,100r-85,l1326,100r-75,5l1171,115r-75,15l1021,150r-70,20l881,200r-65,30l751,265r-66,35l620,340r-60,50l505,440r55,-70l625,305r66,-60l756,190r70,-55l896,85,971,40,1051,xe" strokeweight="1pt">
                    <v:path arrowok="t" o:connecttype="custom" o:connectlocs="986,5;806,45;640,115;485,220;345,360;220,530;300,375;450,170;635,10;505,65;335,175;195,310;115,425;30,614;0,824;5,944;45,1094;130,1204;250,1279;410,1319;540,1324;540,1264;570,1219;625,1194;660,1204;685,1234;675,1299;796,1304;976,1209;1131,1044;1351,914;1381,879;1221,889;1061,929;1076,889;1351,724;1726,594;1706,564;1286,614;971,729;891,779;1206,545;1566,375;1831,305;1616,280;1401,290;1191,325;991,395;796,495;776,490;916,375;1136,250;1516,135;1576,105;1326,100;1096,130;881,200;685,300;505,440;625,305;826,135;1051,0" o:connectangles="0,0,0,0,0,0,0,0,0,0,0,0,0,0,0,0,0,0,0,0,0,0,0,0,0,0,0,0,0,0,0,0,0,0,0,0,0,0,0,0,0,0,0,0,0,0,0,0,0,0,0,0,0,0,0,0,0,0,0,0,0,0"/>
                  </v:shape>
                  <v:shape id="Freeform 2300" o:spid="_x0000_s1089" style="position:absolute;left:2066;top:1519;width:216;height:40;visibility:visible;mso-wrap-style:square;v-text-anchor:top" coordsize="2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S5cMA&#10;AADcAAAADwAAAGRycy9kb3ducmV2LnhtbERPPU/DMBDdkfgP1iGxkQtVBSjUrVAlEEMZmnZgPOJr&#10;EhGfg+0maX99PVRifHrfi9VkOzWwD60TDY9ZDoqlcqaVWsN+9/7wAipEEkOdE9Zw4gCr5e3Nggrj&#10;RtnyUMZapRAJBWloYuwLxFA1bClkrmdJ3MF5SzFBX6PxNKZw2+Esz5/QUiupoaGe1w1Xv+XRalhj&#10;HIef0/Pm7MuP77/ZAbfHL9T6/m56ewUVeYr/4qv702iYz9PadCYdA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vS5cMAAADcAAAADwAAAAAAAAAAAAAAAACYAgAAZHJzL2Rv&#10;d25yZXYueG1sUEsFBgAAAAAEAAQA9QAAAIgDAAAAAA==&#10;" path="m216,l,,10,40,216,xe" strokeweight="1pt">
                    <v:path arrowok="t" o:connecttype="custom" o:connectlocs="216,0;0,0;10,40;216,0;216,0" o:connectangles="0,0,0,0,0"/>
                  </v:shape>
                  <v:shape id="Freeform 2301" o:spid="_x0000_s1090" style="position:absolute;left:2061;top:1189;width:216;height:70;visibility:visible;mso-wrap-style:square;v-text-anchor:top" coordsize="21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lvsYA&#10;AADcAAAADwAAAGRycy9kb3ducmV2LnhtbESP3WoCMRSE7wu+QziCd5q1bEW3RhFFkCIUf6D07pCc&#10;7gY3J8smXbdv3wiFXg4z8w2zXPeuFh21wXpWMJ1kIIi1N5ZLBdfLfjwHESKywdozKfihAOvV4GmJ&#10;hfF3PlF3jqVIEA4FKqhibAopg67IYZj4hjh5X751GJNsS2lavCe4q+Vzls2kQ8tpocKGthXp2/nb&#10;KSi77c5+6p1e5Je3j/fmZo/7F6vUaNhvXkFE6uN/+K99MAryfAGP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nlvsYAAADcAAAADwAAAAAAAAAAAAAAAACYAgAAZHJz&#10;L2Rvd25yZXYueG1sUEsFBgAAAAAEAAQA9QAAAIsDAAAAAA==&#10;" path="m216,l,30,15,70,216,xe" strokeweight="1pt">
                    <v:path arrowok="t" o:connecttype="custom" o:connectlocs="216,0;0,30;15,70;216,0;216,0" o:connectangles="0,0,0,0,0"/>
                  </v:shape>
                  <v:shape id="Freeform 2302" o:spid="_x0000_s1091" style="position:absolute;left:1626;top:714;width:240;height:125;visibility:visible;mso-wrap-style:square;v-text-anchor:top" coordsize="24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vXsIA&#10;AADcAAAADwAAAGRycy9kb3ducmV2LnhtbERPy4rCMBTdC/5DuANuxKbKKNJpFPExuHHhA2aWl+ba&#10;ljY3pYm28/eTheDycN7puje1eFLrSssKplEMgjizuuRcwe16mCxBOI+ssbZMCv7IwXo1HKSYaNvx&#10;mZ4Xn4sQwi5BBYX3TSKlywoy6CLbEAfubluDPsA2l7rFLoSbWs7ieCENlhwaCmxoW1BWXR5GQdX9&#10;6qMdL+9dNaXvU7O57X4We6VGH/3mC4Sn3r/FL/dRK/ich/nhTD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q9ewgAAANwAAAAPAAAAAAAAAAAAAAAAAJgCAABkcnMvZG93&#10;bnJldi54bWxQSwUGAAAAAAQABAD1AAAAhwMAAAAA&#10;" path="m240,l,95r25,30l240,xe" strokeweight="1pt">
                    <v:path arrowok="t" o:connecttype="custom" o:connectlocs="240,0;0,95;25,125;240,0;240,0" o:connectangles="0,0,0,0,0"/>
                  </v:shape>
                  <v:shape id="Freeform 2303" o:spid="_x0000_s1092" style="position:absolute;left:1796;top:1069;width:215;height:70;visibility:visible;mso-wrap-style:square;v-text-anchor:top" coordsize="2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pIcUA&#10;AADcAAAADwAAAGRycy9kb3ducmV2LnhtbESPQWsCMRSE74X+h/AK3mp2pVq7NUqxCOKt2oO9PTbP&#10;zdLNyzaJ6+qvNwXB4zAz3zCzRW8b0ZEPtWMF+TADQVw6XXOl4Hu3ep6CCBFZY+OYFJwpwGL++DDD&#10;QrsTf1G3jZVIEA4FKjAxtoWUoTRkMQxdS5y8g/MWY5K+ktrjKcFtI0dZNpEWa04LBltaGip/t0er&#10;4O9ytj/r5UYfyv2rx8rszBt/KjV46j/eQUTq4z18a6+1gpdxDv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KkhxQAAANwAAAAPAAAAAAAAAAAAAAAAAJgCAABkcnMv&#10;ZG93bnJldi54bWxQSwUGAAAAAAQABAD1AAAAigMAAAAA&#10;" path="m215,l,30,20,70,215,xe" strokeweight="1pt">
                    <v:path arrowok="t" o:connecttype="custom" o:connectlocs="215,0;0,30;20,70;215,0;215,0" o:connectangles="0,0,0,0,0"/>
                  </v:shape>
                  <v:shape id="Freeform 2304" o:spid="_x0000_s1093" style="position:absolute;left:1876;top:1389;width:215;height:40;visibility:visible;mso-wrap-style:square;v-text-anchor:top" coordsize="21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Av8UA&#10;AADcAAAADwAAAGRycy9kb3ducmV2LnhtbESP3WoCMRSE7wt9h3AK3mlSsT+sRvGvtBdScOsDHDbH&#10;zdbNyZJE3b59UxB6OczMN8xs0btWXCjExrOGx5ECQVx503Ct4fD1NnwFEROywdYzafihCIv5/d0M&#10;C+OvvKdLmWqRIRwL1GBT6gopY2XJYRz5jjh7Rx8cpixDLU3Aa4a7Vo6VepYOG84LFjtaW6pO5dlp&#10;iN/L6n21s26i3L78DKft4WWjtB489MspiER9+g/f2h9Gw+RpDH9n8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wC/xQAAANwAAAAPAAAAAAAAAAAAAAAAAJgCAABkcnMv&#10;ZG93bnJldi54bWxQSwUGAAAAAAQABAD1AAAAigMAAAAA&#10;" path="m,l10,40,215,,,xe" strokeweight="1pt">
                    <v:path arrowok="t" o:connecttype="custom" o:connectlocs="0,0;10,40;215,0;0,0;0,0" o:connectangles="0,0,0,0,0"/>
                  </v:shape>
                  <v:shape id="Freeform 2305" o:spid="_x0000_s1094" style="position:absolute;left:1461;top:954;width:250;height:110;visibility:visible;mso-wrap-style:square;v-text-anchor:top" coordsize="2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bP8cA&#10;AADcAAAADwAAAGRycy9kb3ducmV2LnhtbESPQWvCQBSE7wX/w/KE3uqmVaOmrtIKQg9FaPSgt0f2&#10;uQlm34bsatL++m5B6HGYmW+Y5bq3tbhR6yvHCp5HCQjiwumKjYLDfvs0B+EDssbaMSn4Jg/r1eBh&#10;iZl2HX/RLQ9GRAj7DBWUITSZlL4oyaIfuYY4emfXWgxRtkbqFrsIt7V8SZJUWqw4LpTY0Kak4pJf&#10;rYLFJP+5dMfZ+H2RpiezNUW6238q9Tjs315BBOrDf/je/tAKJtMx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Gz/HAAAA3AAAAA8AAAAAAAAAAAAAAAAAmAIAAGRy&#10;cy9kb3ducmV2LnhtbFBLBQYAAAAABAAEAPUAAACMAwAAAAA=&#10;" path="m,75r25,35l250,,,75xe" strokeweight="1pt">
                    <v:path arrowok="t" o:connecttype="custom" o:connectlocs="0,75;25,110;250,0;0,75;0,75" o:connectangles="0,0,0,0,0"/>
                  </v:shape>
                  <v:shape id="Freeform 2306" o:spid="_x0000_s1095" style="position:absolute;left:1221;top:1189;width:245;height:110;visibility:visible;mso-wrap-style:square;v-text-anchor:top" coordsize="2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qtMUA&#10;AADcAAAADwAAAGRycy9kb3ducmV2LnhtbESPQWvCQBSE70L/w/IKvekmbUwluooE2oq3phWvj+xr&#10;Epp9G7Jbk/z7riB4HGbmG2azG00rLtS7xrKCeBGBIC6tbrhS8P31Nl+BcB5ZY2uZFEzkYLd9mG0w&#10;03bgT7oUvhIBwi5DBbX3XSalK2sy6Ba2Iw7ej+0N+iD7SuoehwA3rXyOolQabDgs1NhRXlP5W/wZ&#10;Be4cFy/pa5qfYj297z+a4/J4SJV6ehz3axCeRn8P39oHrSBZJn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6q0xQAAANwAAAAPAAAAAAAAAAAAAAAAAJgCAABkcnMv&#10;ZG93bnJldi54bWxQSwUGAAAAAAQABAD1AAAAigMAAAAA&#10;" path="m245,l,75r25,35l245,xe" strokeweight="1pt">
                    <v:path arrowok="t" o:connecttype="custom" o:connectlocs="245,0;0,75;25,110;245,0;245,0" o:connectangles="0,0,0,0,0"/>
                  </v:shape>
                  <v:shape id="Freeform 2307" o:spid="_x0000_s1096" style="position:absolute;left:1586;top:1299;width:215;height:60;visibility:visible;mso-wrap-style:square;v-text-anchor:top" coordsize="2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nUsMA&#10;AADcAAAADwAAAGRycy9kb3ducmV2LnhtbESPT2sCMRTE74LfITyhN01aqrSrUUqh/j3VevH22Dx3&#10;l25eliS667c3guBxmJnfMLNFZ2txIR8qxxpeRwoEce5MxYWGw9/P8ANEiMgGa8ek4UoBFvN+b4aZ&#10;cS3/0mUfC5EgHDLUUMbYZFKGvCSLYeQa4uSdnLcYk/SFNB7bBLe1fFNqIi1WnBZKbOi7pPx/f7Ya&#10;2t2W2rO0G79Sq9Phk5YbdVxq/TLovqYgInXxGX6010bD+3gM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EnUsMAAADcAAAADwAAAAAAAAAAAAAAAACYAgAAZHJzL2Rv&#10;d25yZXYueG1sUEsFBgAAAAAEAAQA9QAAAIgDAAAAAA==&#10;" path="m,20l15,60,215,,,20xe" strokeweight="1pt">
                    <v:path arrowok="t" o:connecttype="custom" o:connectlocs="0,20;15,60;215,0;0,20;0,20" o:connectangles="0,0,0,0,0"/>
                  </v:shape>
                  <v:shape id="Freeform 2308" o:spid="_x0000_s1097" style="position:absolute;left:1746;top:1629;width:220;height:45;visibility:visible;mso-wrap-style:square;v-text-anchor:top" coordsize="2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v/cYA&#10;AADcAAAADwAAAGRycy9kb3ducmV2LnhtbESPQWsCMRCF7wX/Q5hCL6LZLq3VrVFaS6Ggl6p4HjbT&#10;zdbNZEmiu/33Rih4fLx535s3X/a2EWfyoXas4HGcgSAuna65UrDffY6mIEJE1tg4JgV/FGC5GNzN&#10;sdCu4286b2MlEoRDgQpMjG0hZSgNWQxj1xIn78d5izFJX0ntsUtw28g8yybSYs2pwWBLK0PlcXuy&#10;6Y3Sb2Yvw9NHNzz49/XqN283Jlfq4b5/ewURqY+34//0l1bw9DyB65hE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v/cYAAADcAAAADwAAAAAAAAAAAAAAAACYAgAAZHJz&#10;L2Rvd25yZXYueG1sUEsFBgAAAAAEAAQA9QAAAIsDAAAAAA==&#10;" path="m220,l,,15,45,220,xe" strokeweight="1pt">
                    <v:path arrowok="t" o:connecttype="custom" o:connectlocs="220,0;0,0;15,45;220,0;220,0" o:connectangles="0,0,0,0,0"/>
                  </v:shape>
                  <v:shape id="Freeform 2309" o:spid="_x0000_s1098" style="position:absolute;left:1481;top:1519;width:215;height:40;visibility:visible;mso-wrap-style:square;v-text-anchor:top" coordsize="21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jJ8UA&#10;AADcAAAADwAAAGRycy9kb3ducmV2LnhtbESP3WoCMRSE7wt9h3AKvatJi1ZZjWJ/xF6I4OoDHDbH&#10;zermZElS3b59IxR6OczMN8xs0btWXCjExrOG54ECQVx503Ct4bBfPU1AxIRssPVMGn4owmJ+fzfD&#10;wvgr7+hSplpkCMcCNdiUukLKWFlyGAe+I87e0QeHKctQSxPwmuGulS9KvUqHDecFix29W6rO5bfT&#10;EE/Lav22sW6o3K7chvPnYfyhtH586JdTEIn69B/+a38ZDcPRGG5n8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KMnxQAAANwAAAAPAAAAAAAAAAAAAAAAAJgCAABkcnMv&#10;ZG93bnJldi54bWxQSwUGAAAAAAQABAD1AAAAigMAAAAA&#10;" path="m215,l,,10,40,215,xe" strokeweight="1pt">
                    <v:path arrowok="t" o:connecttype="custom" o:connectlocs="215,0;0,0;10,40;215,0;215,0" o:connectangles="0,0,0,0,0"/>
                  </v:shape>
                  <v:shape id="Freeform 2310" o:spid="_x0000_s1099" style="position:absolute;left:360;top:769;width:35;height:175;visibility:visible;mso-wrap-style:square;v-text-anchor:top" coordsize="3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QdcEA&#10;AADcAAAADwAAAGRycy9kb3ducmV2LnhtbERPTYvCMBC9L/gfwgje1kSxi1SjiOIiHmSt4nloxrbY&#10;TEqTtd1/vzkIHh/ve7nubS2e1PrKsYbJWIEgzp2puNBwvew/5yB8QDZYOyYNf+RhvRp8LDE1ruMz&#10;PbNQiBjCPkUNZQhNKqXPS7Lox64hjtzdtRZDhG0hTYtdDLe1nCr1JS1WHBtKbGhbUv7Ifq2Ge5K5&#10;Qn3Ptqo6PZLbrtv/HM+11qNhv1mACNSHt/jlPhgNsySujW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t0HXBAAAA3AAAAA8AAAAAAAAAAAAAAAAAmAIAAGRycy9kb3du&#10;cmV2LnhtbFBLBQYAAAAABAAEAPUAAACGAwAAAAA=&#10;" path="m,170r35,5l30,125,25,85,30,40,35,,20,40,10,80,,125r,45xe" strokeweight="1pt">
                    <v:path arrowok="t" o:connecttype="custom" o:connectlocs="0,170;35,175;35,175;30,125;25,85;30,40;35,0;35,0;20,40;10,80;0,125;0,170;0,170" o:connectangles="0,0,0,0,0,0,0,0,0,0,0,0,0"/>
                  </v:shape>
                  <v:shape id="Freeform 2311" o:spid="_x0000_s1100" style="position:absolute;left:525;top:570;width:95;height:134;visibility:visible;mso-wrap-style:square;v-text-anchor:top" coordsize="9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BGMcA&#10;AADcAAAADwAAAGRycy9kb3ducmV2LnhtbESPzW7CMBCE75V4B2uRemscKD8lYBAgWiHRS0MPHFfx&#10;kkTE6yg2SdqnrytV6nE0O9/srDa9qURLjSstKxhFMQjizOqScwWf59enFxDOI2usLJOCL3KwWQ8e&#10;Vpho2/EHtanPRYCwS1BB4X2dSOmyggy6yNbEwbvaxqAPssmlbrALcFPJcRzPpMGSQ0OBNe0Lym7p&#10;3YQ3RoeT7uzOP8+m6YXat/n3e3VS6nHYb5cgPPX+//gvfdQKJtMF/I4JBJ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yQRjHAAAA3AAAAA8AAAAAAAAAAAAAAAAAmAIAAGRy&#10;cy9kb3ducmV2LnhtbFBLBQYAAAAABAAEAPUAAACMAwAAAAA=&#10;" path="m,104r35,30l60,59,95,,65,24,45,49,20,74,,104xe" strokeweight="1pt">
                    <v:path arrowok="t" o:connecttype="custom" o:connectlocs="0,104;35,134;35,134;60,59;95,0;95,0;65,24;45,49;20,74;0,104;0,104" o:connectangles="0,0,0,0,0,0,0,0,0,0,0"/>
                  </v:shape>
                  <v:shape id="Freeform 2312" o:spid="_x0000_s1101" style="position:absolute;left:695;top:804;width:81;height:170;visibility:visible;mso-wrap-style:square;v-text-anchor:top" coordsize="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CU74A&#10;AADcAAAADwAAAGRycy9kb3ducmV2LnhtbERPy4rCMBTdC/MP4Q7MTlNlLFKNIoIwu8HXwOwuzbUJ&#10;NjcliVr/3iwEl4fzXqx614obhWg9KxiPChDEtdeWGwXHw3Y4AxETssbWMyl4UITV8mOwwEr7O+/o&#10;tk+NyCEcK1RgUuoqKWNtyGEc+Y44c2cfHKYMQyN1wHsOd62cFEUpHVrODQY72hiqL/urU/BrgtUT&#10;O/2X51O5kfg362wRlfr67NdzEIn69Ba/3D9awXeZ5+cz+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fglO+AAAA3AAAAA8AAAAAAAAAAAAAAAAAmAIAAGRycy9kb3ducmV2&#10;LnhtbFBLBQYAAAAABAAEAPUAAACDAwAAAAA=&#10;" path="m40,170r,l50,125,55,80,71,40,81,,60,35,35,75,15,120,,170r40,xe" strokeweight="1pt">
                    <v:path arrowok="t" o:connecttype="custom" o:connectlocs="40,170;40,170;50,125;55,80;71,40;81,0;81,0;60,35;35,75;15,120;0,170;40,170;40,170" o:connectangles="0,0,0,0,0,0,0,0,0,0,0,0,0"/>
                  </v:shape>
                  <v:shape id="Freeform 2313" o:spid="_x0000_s1102" style="position:absolute;left:185;top:644;width:30;height:145;visibility:visible;mso-wrap-style:square;v-text-anchor:top" coordsize="3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9wrMIA&#10;AADcAAAADwAAAGRycy9kb3ducmV2LnhtbESPQYvCMBSE7wv+h/AEL6KpixTpGkUEcU/CVvH8aJ5p&#10;1+alNFHjvzcLwh6HmfmGWa6jbcWdet84VjCbZiCIK6cbNgpOx91kAcIHZI2tY1LwJA/r1eBjiYV2&#10;D/6hexmMSBD2BSqoQ+gKKX1Vk0U/dR1x8i6utxiS7I3UPT4S3LbyM8tyabHhtFBjR9uaqmt5swp+&#10;/fFs8njZxjGTLG/7MZnFQanRMG6+QASK4T/8bn9rBfN8Bn9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3CswgAAANwAAAAPAAAAAAAAAAAAAAAAAJgCAABkcnMvZG93&#10;bnJldi54bWxQSwUGAAAAAAQABAD1AAAAhwMAAAAA&#10;" path="m30,r,l20,30,10,60,5,95,,135r25,10l25,70,30,xe" strokeweight="1pt">
                    <v:path arrowok="t" o:connecttype="custom" o:connectlocs="30,0;30,0;20,30;10,60;5,95;0,135;25,145;25,145;25,70;30,0;30,0" o:connectangles="0,0,0,0,0,0,0,0,0,0,0"/>
                  </v:shape>
                  <v:shape id="Freeform 2314" o:spid="_x0000_s1103" style="position:absolute;left:205;top:914;width:70;height:180;visibility:visible;mso-wrap-style:square;v-text-anchor:top" coordsize="7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EW8QA&#10;AADcAAAADwAAAGRycy9kb3ducmV2LnhtbESP3WrCQBSE7wu+w3IE7+pGLVGiqwRBbQte+PMAh+wx&#10;G82eDdlV49t3C4VeDjPzDbNYdbYWD2p95VjBaJiAIC6crrhUcD5t3mcgfEDWWDsmBS/ysFr23haY&#10;affkAz2OoRQRwj5DBSaEJpPSF4Ys+qFriKN3ca3FEGVbSt3iM8JtLcdJkkqLFccFgw2tDRW3490q&#10;qPXefDenTXpd825STfP8sP0qlRr0u3wOIlAX/sN/7U+t4CMd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xFvEAAAA3AAAAA8AAAAAAAAAAAAAAAAAmAIAAGRycy9k&#10;b3ducmV2LnhtbFBLBQYAAAAABAAEAPUAAACJAwAAAAA=&#10;" path="m40,180l70,165,45,125,25,85,15,45,,,5,45,15,95r10,40l40,180xe" strokeweight="1pt">
                    <v:path arrowok="t" o:connecttype="custom" o:connectlocs="40,180;70,165;70,165;45,125;25,85;15,45;0,0;0,0;5,45;15,95;25,135;40,180;40,180" o:connectangles="0,0,0,0,0,0,0,0,0,0,0,0,0"/>
                  </v:shape>
                  <v:shape id="Freeform 2315" o:spid="_x0000_s1104" style="position:absolute;left:520;top:899;width:50;height:215;visibility:visible;mso-wrap-style:square;v-text-anchor:top" coordsize="5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ktMQA&#10;AADcAAAADwAAAGRycy9kb3ducmV2LnhtbESPQYvCMBSE74L/IbyFvcia6krRahQRhNWb1gW9PZpn&#10;W7Z5KU3Uur/eCILHYWa+YWaL1lTiSo0rLSsY9CMQxJnVJecKDun6awzCeWSNlWVScCcHi3m3M8NE&#10;2xvv6Lr3uQgQdgkqKLyvEyldVpBB17c1cfDOtjHog2xyqRu8Bbip5DCKYmmw5LBQYE2rgrK//cUo&#10;+B/yadSLvF7FE8w26XEwnmx/lfr8aJdTEJ5a/w6/2j9awSj+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ZLTEAAAA3AAAAA8AAAAAAAAAAAAAAAAAmAIAAGRycy9k&#10;b3ducmV2LnhtbFBLBQYAAAAABAAEAPUAAACJAwAAAAA=&#10;" path="m5,215r45,l40,160,35,110r,-55l35,,15,50,5,100,,155r5,60xe" strokeweight="1pt">
                    <v:path arrowok="t" o:connecttype="custom" o:connectlocs="5,215;50,215;50,215;40,160;35,110;35,55;35,0;35,0;15,50;5,100;0,155;5,215;5,215" o:connectangles="0,0,0,0,0,0,0,0,0,0,0,0,0"/>
                  </v:shape>
                </v:group>
                <v:group id="Group 2316" o:spid="_x0000_s1105" style="position:absolute;left:5284;top:3763;width:4916;height:5686;rotation:152966fd;flip:x" coordorigin="10,10" coordsize="2865,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zvLSwwAAANwAAAAP&#10;AAAAAAAAAAAAAAAAAKoCAABkcnMvZG93bnJldi54bWxQSwUGAAAAAAQABAD6AAAAmgMAAAAA&#10;">
                  <v:shape id="Freeform 2317" o:spid="_x0000_s1106" style="position:absolute;left:150;top:890;width:2725;height:1716;visibility:visible;mso-wrap-style:square;v-text-anchor:top" coordsize="2725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40sEA&#10;AADcAAAADwAAAGRycy9kb3ducmV2LnhtbESP3YrCMBSE7xd8h3AE79ZU0SrVKCIIosL69wDH5tgW&#10;m5PSRK1vbwRhL4eZ+YaZzhtTigfVrrCsoNeNQBCnVhecKTifVr9jEM4jaywtk4IXOZjPWj9TTLR9&#10;8oEeR5+JAGGXoILc+yqR0qU5GXRdWxEH72prgz7IOpO6xmeAm1L2oyiWBgsOCzlWtMwpvR3vRoGJ&#10;hrvioml08pvybx+T7W1jq1Sn3SwmIDw1/j/8ba+1gkE8hM+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PuNLBAAAA3AAAAA8AAAAAAAAAAAAAAAAAmAIAAGRycy9kb3du&#10;cmV2LnhtbFBLBQYAAAAABAAEAPUAAACGAwAAAAA=&#10;" path="m1610,926r,l1655,936r35,15l1720,976r25,35l1760,1051r15,60l1785,1166r15,40l1840,1276r65,80l1970,1446r45,65l2040,1556r25,50l2080,1656r15,55l2045,1321r-20,-15l2010,1286r-10,-30l1990,1226r-5,-40l1980,1141r,-105l2000,1081r25,40l2050,1166r30,45l2125,1266r70,80l2250,1426r45,75l2315,1546r15,55l2345,1656r5,60l2350,1296r-20,-15l2305,1261r-15,-25l2270,1206r-15,-35l2240,1131r-20,-90l2205,971r-5,-80l2190,696r35,25l2255,751r30,35l2305,831r35,70l2355,936r20,25l2375,891r20,40l2420,966r25,25l2475,1011r,-70l2510,971r40,25l2590,1011r45,10l2580,951r45,-10l2665,931r35,-20l2725,886r-80,l2570,876r-65,-20l2445,831r-55,-30l2345,756r-40,-45l2270,651r-45,10l2185,656,2040,616,1900,570,1770,520,1650,465,1535,400,1435,335r-95,-75l1260,185r65,20l1275,140r75,-10l1205,r-5,5l1190,10r-40,10l1095,30r-65,10l855,55,665,70,470,75,300,80r-120,l145,80,130,75,90,120,60,170,35,225,15,290,5,345,,405r,70l,550,125,430r-15,25l95,480,70,535,55,605r-5,76l155,580r-20,46l125,676r-5,55l130,791r65,-95l305,891r85,160l440,1171r45,115l520,1401r30,110l495,821r80,115l625,796r65,135l765,801r40,75l845,956r35,85l915,1131r30,95l970,1326r25,100l1015,1531r,-575l1055,971r45,5l1150,981r55,-5l1280,966r140,-25l1480,931r50,-5l1575,926r35,xe" strokeweight="1pt">
                    <v:path arrowok="t" o:connecttype="custom" o:connectlocs="1655,936;1745,1011;1775,1111;1800,1206;1905,1356;2015,1511;2065,1606;2045,1321;2010,1286;1985,1186;1980,1036;2050,1166;2125,1266;2250,1426;2315,1546;2350,1716;2330,1281;2270,1206;2220,1041;2200,891;2225,721;2305,831;2340,901;2375,891;2420,966;2475,941;2550,996;2580,951;2665,931;2725,886;2505,856;2345,756;2270,651;2185,656;1770,520;1435,335;1325,205;1205,0;1190,10;1030,40;470,75;145,80;90,120;15,290;0,405;125,430;95,480;50,681;135,626;130,791;305,891;440,1171;550,1511;625,796;765,801;880,1041;970,1326;1015,956;1100,976;1205,976;1420,941;1575,926" o:connectangles="0,0,0,0,0,0,0,0,0,0,0,0,0,0,0,0,0,0,0,0,0,0,0,0,0,0,0,0,0,0,0,0,0,0,0,0,0,0,0,0,0,0,0,0,0,0,0,0,0,0,0,0,0,0,0,0,0,0,0,0,0,0"/>
                  </v:shape>
                  <v:shape id="Freeform 2318" o:spid="_x0000_s1107" style="position:absolute;left:160;top:140;width:1235;height:1546;visibility:visible;mso-wrap-style:square;v-text-anchor:top" coordsize="1235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sQcYA&#10;AADcAAAADwAAAGRycy9kb3ducmV2LnhtbESPQWvCQBSE7wX/w/KE3pqNUkJJXaWIllbooWpBb4/s&#10;M1mafZtktxr7611B8DjMzDfMZNbbWhyp88axglGSgiAunDZcKthulk8vIHxA1lg7JgVn8jCbDh4m&#10;mGt34m86rkMpIoR9jgqqEJpcSl9UZNEnriGO3sF1FkOUXSl1h6cIt7Ucp2kmLRqOCxU2NK+o+F3/&#10;WQV237Z6fPj8f98tfgpjvlbccqvU47B/ewURqA/38K39oRU8Zxl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WsQcYAAADcAAAADwAAAAAAAAAAAAAAAACYAgAAZHJz&#10;L2Rvd25yZXYueG1sUEsFBgAAAAAEAAQA9QAAAIsDAAAAAA==&#10;" path="m605,65r,l595,45,580,35,545,15,510,5,475,,445,,420,5r-25,l325,25,265,45,210,75r-45,35l125,150,90,195,60,250,40,310,10,425,5,480,,530r,40l,615r10,35l20,680r20,40l65,760r25,35l120,825r30,30l180,880r100,75l370,1030r45,40l450,1120r40,60l520,1250r30,70l575,1396r20,75l615,1546r15,-75l655,1396r25,-76l710,1250r30,-70l780,1120r40,-50l865,1025r95,-75l1015,920r50,-30l1105,860r35,-30l1170,795r25,-45l1220,695r5,-35l1230,620r5,-45l1235,530r-10,-50l1220,425,1190,310r-20,-60l1140,195r-35,-45l1065,110,1020,75,965,45,905,25,835,5r-45,l750,15r-40,5l675,30,625,55,605,65xe" strokeweight="1pt">
                    <v:path arrowok="t" o:connecttype="custom" o:connectlocs="605,65;580,35;510,5;445,0;395,5;325,25;210,75;125,150;60,250;40,310;5,480;0,570;10,650;20,680;65,760;120,825;150,855;180,880;370,1030;415,1070;490,1180;520,1250;575,1396;615,1546;630,1471;680,1320;710,1250;780,1120;865,1025;960,950;1065,890;1105,860;1170,795;1195,750;1220,695;1230,620;1235,530;1220,425;1190,310;1140,195;1065,110;965,45;835,5;790,5;710,20;625,55;605,65" o:connectangles="0,0,0,0,0,0,0,0,0,0,0,0,0,0,0,0,0,0,0,0,0,0,0,0,0,0,0,0,0,0,0,0,0,0,0,0,0,0,0,0,0,0,0,0,0,0,0"/>
                  </v:shape>
                  <v:shape id="Freeform 2319" o:spid="_x0000_s1108" style="position:absolute;left:1015;top:2391;width:230;height:605;visibility:visible;mso-wrap-style:square;v-text-anchor:top" coordsize="23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mIscA&#10;AADcAAAADwAAAGRycy9kb3ducmV2LnhtbESPwW7CMBBE70j9B2uRegOHqoImjUEUhAoXUGkvuW3t&#10;JYkar6PYhfD3dSUkjqPZebOTL3rbiDN1vnasYDJOQBBrZ2ouFXx9bkYvIHxANtg4JgVX8rCYPwxy&#10;zIy78Aedj6EUEcI+QwVVCG0mpdcVWfRj1xJH7+Q6iyHKrpSmw0uE20Y+JclUWqw5NlTY0qoi/XP8&#10;tfGNNKxPV31YpoUuvrfvs93bfrNT6nHYL19BBOrD/fiW3hoFz9MZ/I+JB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5JiLHAAAA3AAAAA8AAAAAAAAAAAAAAAAAmAIAAGRy&#10;cy9kb3ducmV2LnhtbFBLBQYAAAAABAAEAPUAAACMAwAAAAA=&#10;" path="m150,r,l155,80r5,110l155,345r-5,30l140,400r-15,20l105,440,45,480,15,510,5,530,,550r5,20l20,590r10,10l40,605r45,l125,595r35,-15l185,560r15,-15l215,525r10,-25l230,475r,-25l230,420,220,390,150,xe" strokeweight="1pt">
                    <v:path arrowok="t" o:connecttype="custom" o:connectlocs="150,0;150,0;155,80;160,190;160,190;155,345;155,345;150,375;140,400;125,420;105,440;105,440;45,480;15,510;15,510;5,530;0,550;5,570;20,590;20,590;30,600;40,605;85,605;85,605;125,595;160,580;160,580;185,560;200,545;215,525;225,500;230,475;230,450;230,420;220,390;150,0;150,0" o:connectangles="0,0,0,0,0,0,0,0,0,0,0,0,0,0,0,0,0,0,0,0,0,0,0,0,0,0,0,0,0,0,0,0,0,0,0,0,0"/>
                  </v:shape>
                  <v:shape id="Freeform 2320" o:spid="_x0000_s1109" style="position:absolute;left:570;top:2376;width:230;height:600;visibility:visible;mso-wrap-style:square;v-text-anchor:top" coordsize="23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qxMEA&#10;AADcAAAADwAAAGRycy9kb3ducmV2LnhtbERPy2oCMRTdC/2HcAvuNFNflKlRpCAIutFaur2d3E7G&#10;Tm6GJI6jX28WgsvDec+Xna1FSz5UjhW8DTMQxIXTFZcKjl/rwTuIEJE11o5JwZUCLBcvvTnm2l14&#10;T+0hliKFcMhRgYmxyaUMhSGLYega4sT9OW8xJuhLqT1eUrit5SjLZtJixanBYEOfhor/w9kq8Ec6&#10;34h3hn7H36tpbE/b+uekVP+1W32AiNTFp/jh3mgFk1lam86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u6sTBAAAA3AAAAA8AAAAAAAAAAAAAAAAAmAIAAGRycy9kb3du&#10;cmV2LnhtbFBLBQYAAAAABAAEAPUAAACGAwAAAAA=&#10;" path="m160,575r,l185,560r15,-20l215,520r10,-25l230,470r,-25l225,415r-5,-30l130,r20,240l155,340r-5,30l140,395r-15,20l105,435,45,475,15,505,5,525,,545r5,20l20,585r10,10l40,600r45,l125,590r35,-15xe" strokeweight="1pt">
                    <v:path arrowok="t" o:connecttype="custom" o:connectlocs="160,575;160,575;185,560;200,540;215,520;225,495;230,470;230,445;225,415;220,385;130,0;130,0;150,240;155,340;155,340;150,370;140,395;125,415;105,435;105,435;45,475;15,505;15,505;5,525;0,545;5,565;20,585;20,585;30,595;40,600;85,600;85,600;125,590;160,575;160,575" o:connectangles="0,0,0,0,0,0,0,0,0,0,0,0,0,0,0,0,0,0,0,0,0,0,0,0,0,0,0,0,0,0,0,0,0,0,0"/>
                  </v:shape>
                  <v:shape id="Freeform 2321" o:spid="_x0000_s1110" style="position:absolute;left:2125;top:2571;width:190;height:385;visibility:visible;mso-wrap-style:square;v-text-anchor:top" coordsize="19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2wccA&#10;AADcAAAADwAAAGRycy9kb3ducmV2LnhtbESPX0vDQBDE3wW/w7GCL9JeGiRtY6+lWAoiWLB/KL6t&#10;uTUJze2F3LaN394TBB+HmfkNM1v0rlEX6kLt2cBomIAiLrytuTSw360HE1BBkC02nsnANwVYzG9v&#10;Zphbf+V3umylVBHCIUcDlUibax2KihyGoW+Jo/flO4cSZVdq2+E1wl2j0yTJtMOa40KFLT1XVJy2&#10;Z2dg9bbiBwnHz8N4I9n4Y5m+7pPUmPu7fvkESqiX//Bf+8UaeMym8HsmH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NsHHAAAA3AAAAA8AAAAAAAAAAAAAAAAAmAIAAGRy&#10;cy9kb3ducmV2LnhtbFBLBQYAAAAABAAEAPUAAACMAwAAAAA=&#10;" path="m70,385r,l100,375r30,-15l150,345r15,-15l175,315r10,-20l185,275r5,-25l185,225r-5,-25l120,r5,95l125,160r-5,25l115,205r-15,20l85,240,35,275,10,305,,320r,15l5,355r10,20l20,380r15,5l70,385xe" strokeweight="1pt">
                    <v:path arrowok="t" o:connecttype="custom" o:connectlocs="70,385;70,385;100,375;130,360;130,360;150,345;165,330;175,315;185,295;185,275;190,250;185,225;180,200;120,0;120,0;125,95;125,160;125,160;120,185;115,205;100,225;85,240;85,240;35,275;10,305;10,305;0,320;0,335;5,355;15,375;15,375;20,380;35,385;70,385;70,385" o:connectangles="0,0,0,0,0,0,0,0,0,0,0,0,0,0,0,0,0,0,0,0,0,0,0,0,0,0,0,0,0,0,0,0,0,0,0"/>
                  </v:shape>
                  <v:shape id="Freeform 2322" o:spid="_x0000_s1111" style="position:absolute;left:2380;top:2576;width:190;height:385;visibility:visible;mso-wrap-style:square;v-text-anchor:top" coordsize="19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JgcMA&#10;AADcAAAADwAAAGRycy9kb3ducmV2LnhtbERPTWvCQBC9F/wPywi9lLppEFOiq4hSKAULtYp4m2an&#10;STA7G7JTjf/ePRQ8Pt73bNG7Rp2pC7VnAy+jBBRx4W3NpYHd99vzK6ggyBYbz2TgSgEW88HDDHPr&#10;L/xF562UKoZwyNFAJdLmWoeiIodh5FviyP36zqFE2JXadniJ4a7RaZJMtMOaY0OFLa0qKk7bP2dg&#10;vVnzk4TDzz77lEl2XKYfuyQ15nHYL6eghHq5i//d79bAOIvz45l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oJgcMAAADcAAAADwAAAAAAAAAAAAAAAACYAgAAZHJzL2Rv&#10;d25yZXYueG1sUEsFBgAAAAAEAAQA9QAAAIgDAAAAAA==&#10;" path="m130,360r,l150,345r15,-15l175,315r10,-20l185,275r5,-25l185,225r-5,-25l120,r5,95l125,160r-5,25l115,205r-15,20l85,240,35,275,10,305,,320r,15l5,355r10,20l20,380r15,5l70,385r30,-10l130,360xe" strokeweight="1pt">
                    <v:path arrowok="t" o:connecttype="custom" o:connectlocs="130,360;130,360;150,345;165,330;175,315;185,295;185,275;190,250;185,225;180,200;120,0;120,0;125,95;125,160;125,160;120,185;115,205;100,225;85,240;85,240;35,275;10,305;10,305;0,320;0,335;5,355;15,375;15,375;20,380;35,385;70,385;70,385;100,375;130,360;130,360" o:connectangles="0,0,0,0,0,0,0,0,0,0,0,0,0,0,0,0,0,0,0,0,0,0,0,0,0,0,0,0,0,0,0,0,0,0,0"/>
                  </v:shape>
                  <v:shape id="Freeform 2323" o:spid="_x0000_s1112" style="position:absolute;left:35;top:565;width:240;height:270;visibility:visible;mso-wrap-style:square;v-text-anchor:top" coordsize="24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wsUA&#10;AADcAAAADwAAAGRycy9kb3ducmV2LnhtbESPQWvCQBSE7wX/w/IKvdWNVqpEV1HbgpeCxnro7ZF9&#10;JqHZ98LuVuO/7xYKPQ4z8w2zWPWuVRfyoRE2MBpmoIhLsQ1XBj6Ob48zUCEiW2yFycCNAqyWg7sF&#10;5laufKBLESuVIBxyNFDH2OVah7Imh2EoHXHyzuIdxiR9pa3Ha4K7Vo+z7Fk7bDgt1NjRtqbyq/h2&#10;BvbTz93Mv8hpI0+n1/dtKVwUYszDfb+eg4rUx//wX3tnDUymI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NbCxQAAANwAAAAPAAAAAAAAAAAAAAAAAJgCAABkcnMv&#10;ZG93bnJldi54bWxQSwUGAAAAAAQABAD1AAAAigMAAAAA&#10;" path="m240,205l195,,170,15,110,60,80,90,45,120,20,150,,185,65,165,50,195,40,215r-5,25l70,225r5,45l90,255r15,-15l125,225r25,-15l175,200r35,l240,205xe" strokeweight="1pt">
                    <v:path arrowok="t" o:connecttype="custom" o:connectlocs="240,205;195,0;195,0;170,15;110,60;80,90;45,120;20,150;0,185;65,165;65,165;50,195;40,215;35,240;70,225;75,270;75,270;90,255;105,240;125,225;150,210;175,200;210,200;240,205;240,205" o:connectangles="0,0,0,0,0,0,0,0,0,0,0,0,0,0,0,0,0,0,0,0,0,0,0,0,0"/>
                  </v:shape>
                  <v:shape id="Freeform 2324" o:spid="_x0000_s1113" style="position:absolute;left:1270;top:570;width:240;height:270;visibility:visible;mso-wrap-style:square;v-text-anchor:top" coordsize="24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ItcUA&#10;AADcAAAADwAAAGRycy9kb3ducmV2LnhtbESPQWvCQBSE7wX/w/KE3uqmVqpEV1HbgpeCTeuht0f2&#10;mYRm3wu7W43/3hUKPQ4z8w2zWPWuVSfyoRE28DjKQBGXYhuuDHx9vj3MQIWIbLEVJgMXCrBaDu4W&#10;mFs58wedilipBOGQo4E6xi7XOpQ1OQwj6YiTdxTvMCbpK209nhPctXqcZc/aYcNpocaOtjWVP8Wv&#10;M7Cffu9m/kUOG3k6vL5vS+GiEGPuh/16DipSH//Df+2dNTCZjuF2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ki1xQAAANwAAAAPAAAAAAAAAAAAAAAAAJgCAABkcnMv&#10;ZG93bnJldi54bWxQSwUGAAAAAAQABAD1AAAAigMAAAAA&#10;" path="m,205l45,,70,15r60,45l160,85r35,35l220,150r20,35l175,165r15,25l200,215r5,25l170,225r-5,45l150,255,135,240,115,225,90,210,65,200,30,195,,205xe" strokeweight="1pt">
                    <v:path arrowok="t" o:connecttype="custom" o:connectlocs="0,205;45,0;45,0;70,15;130,60;160,85;195,120;220,150;240,185;175,165;175,165;190,190;200,215;205,240;170,225;165,270;165,270;150,255;135,240;115,225;90,210;65,200;30,195;0,205;0,205" o:connectangles="0,0,0,0,0,0,0,0,0,0,0,0,0,0,0,0,0,0,0,0,0,0,0,0,0"/>
                  </v:shape>
                  <v:shape id="Freeform 2325" o:spid="_x0000_s1114" style="position:absolute;left:10;top:10;width:445;height:345;visibility:visible;mso-wrap-style:square;v-text-anchor:top" coordsize="4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87scA&#10;AADcAAAADwAAAGRycy9kb3ducmV2LnhtbESPQWvCQBSE7wX/w/IEL6IbY01L6ioiiK0gpbHQ6yP7&#10;mkSzb0N2jem/7wqFHoeZ+YZZrntTi45aV1lWMJtGIIhzqysuFHyedpNnEM4ja6wtk4IfcrBeDR6W&#10;mGp74w/qMl+IAGGXooLS+yaV0uUlGXRT2xAH79u2Bn2QbSF1i7cAN7WMoyiRBisOCyU2tC0pv2RX&#10;o2C8ex+fk0PWxfHh+JUn+zddnBdKjYb95gWEp97/h//ar1rB49Mc7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5/O7HAAAA3AAAAA8AAAAAAAAAAAAAAAAAmAIAAGRy&#10;cy9kb3ducmV2LnhtbFBLBQYAAAAABAAEAPUAAACMAwAAAAA=&#10;" path="m445,220l,,75,140r35,55l145,245r30,40l205,315r30,20l265,345,445,220xe" strokeweight="1pt">
                    <v:path arrowok="t" o:connecttype="custom" o:connectlocs="445,220;0,0;0,0;75,140;110,195;145,245;175,285;205,315;235,335;265,345;445,220" o:connectangles="0,0,0,0,0,0,0,0,0,0,0"/>
                  </v:shape>
                  <v:shape id="Freeform 2326" o:spid="_x0000_s1115" style="position:absolute;left:1045;top:10;width:445;height:345;visibility:visible;mso-wrap-style:square;v-text-anchor:top" coordsize="4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kmsYA&#10;AADcAAAADwAAAGRycy9kb3ducmV2LnhtbESPQWvCQBSE7wX/w/IKvYhuGmyU6CqlIFVBilHw+si+&#10;JtHs25Ddxvjvu0Khx2FmvmEWq97UoqPWVZYVvI4jEMS51RUXCk7H9WgGwnlkjbVlUnAnB6vl4GmB&#10;qbY3PlCX+UIECLsUFZTeN6mULi/JoBvbhjh437Y16INsC6lbvAW4qWUcRYk0WHFYKLGhj5Lya/Zj&#10;FAzXX8NLssu6ON7tz3nyudXF5U2pl+f+fQ7CU+//w3/tjVYwmU7gcS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BkmsYAAADcAAAADwAAAAAAAAAAAAAAAACYAgAAZHJz&#10;L2Rvd25yZXYueG1sUEsFBgAAAAAEAAQA9QAAAIsDAAAAAA==&#10;" path="m180,345r,l205,335r30,-20l270,285r30,-40l335,195r35,-55l445,,,220,180,345xe" strokeweight="1pt">
                    <v:path arrowok="t" o:connecttype="custom" o:connectlocs="180,345;180,345;205,335;235,315;270,285;300,245;335,195;370,140;445,0;0,220;180,345" o:connectangles="0,0,0,0,0,0,0,0,0,0,0"/>
                  </v:shape>
                  <v:shape id="Freeform 2327" o:spid="_x0000_s1116" style="position:absolute;left:380;top:340;width:775;height:905;visibility:visible;mso-wrap-style:square;v-text-anchor:top" coordsize="77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H+sYA&#10;AADcAAAADwAAAGRycy9kb3ducmV2LnhtbESPzUsDMRTE74L/Q3iCl2ITy/rB2rTYQj+8CFYPe3xs&#10;npvFzcs2ie32v2+EgsdhZn7DTOeD68SBQmw9a7gfKxDEtTctNxq+Pld3zyBiQjbYeSYNJ4own11f&#10;TbE0/sgfdNilRmQIxxI12JT6UspYW3IYx74nzt63Dw5TlqGRJuAxw10nJ0o9Soct5wWLPS0t1T+7&#10;X6dhUG9VtS/2tli8WzfaVGvVhYnWtzfD6wuIREP6D1/aW6OheHqAvzP5CM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bH+sYAAADcAAAADwAAAAAAAAAAAAAAAACYAgAAZHJz&#10;L2Rvd25yZXYueG1sUEsFBgAAAAAEAAQA9QAAAIsDAAAAAA==&#10;" path="m710,50r,l680,25,650,10,620,,590,,565,5r-20,5l525,25,505,35,490,55,475,75r-30,45l440,155r-5,45l435,255r5,65l450,360r10,40l480,470r15,60l500,555r-5,25l495,590r-10,5l465,600r-20,l435,600r-5,5l420,625r-5,15l410,630r,-15l400,650r-5,5l385,660r-5,-5l375,650,365,615r,5l360,620r-5,5l350,625r-10,-5l330,615r-20,-5l290,605r-5,-5l280,595r,-30l280,540r15,-65l315,400r20,-85l340,250r,-55l335,155,325,120,300,70,265,35,245,20,225,10,205,5,185,,150,,120,5,90,25,65,50,40,80,20,110,10,145,,185r,25l5,235r10,65l35,355r10,25l60,395r20,30l110,450r35,20l175,490r55,30l250,540r10,20l265,575r5,15l275,645r-5,135l270,815r10,35l295,875r25,30l350,860r35,45l415,860r35,45l475,885r15,-20l500,835r5,-30l495,615r,-20l500,575r10,-15l520,550r25,-15l565,525r85,-55l680,450r25,-20l725,405r15,-25l755,350r10,-40l775,240r-5,-55l765,150,750,115,735,80,710,50xe" strokeweight="1pt">
                    <v:path arrowok="t" o:connecttype="custom" o:connectlocs="680,25;590,0;545,10;490,55;445,120;435,255;450,360;495,530;495,580;465,600;430,605;415,640;410,630;400,650;385,660;365,615;360,620;355,625;340,620;310,610;280,595;280,540;335,315;340,195;325,120;245,20;185,0;120,5;65,50;10,145;0,210;35,355;60,395;145,470;250,540;265,575;270,780;280,850;350,860;450,905;490,865;505,805;495,595;520,550;565,525;705,430;755,350;775,240;765,150;710,50" o:connectangles="0,0,0,0,0,0,0,0,0,0,0,0,0,0,0,0,0,0,0,0,0,0,0,0,0,0,0,0,0,0,0,0,0,0,0,0,0,0,0,0,0,0,0,0,0,0,0,0,0,0"/>
                  </v:shape>
                  <v:shape id="Freeform 2328" o:spid="_x0000_s1117" style="position:absolute;left:640;top:960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En8cA&#10;AADcAAAADwAAAGRycy9kb3ducmV2LnhtbESPX0vDQBDE3wt+h2MF38zF0laJvRYtiH/oQ42l4NuS&#10;W5Ngdi/kziT103sFoY/DzPyGWa5HblRPna+dGLhJUlAkhbO1lAb2H0/Xd6B8QLHYOCEDR/KwXl1M&#10;lphZN8g79XkoVYSIz9BAFUKbae2Lihh94lqS6H25jjFE2ZXadjhEODd6mqYLzVhLXKiwpU1FxXf+&#10;wwa2/Dl3j9v+V+fD6xvP+LDbPE+NubocH+5BBRrDOfzffrEGZrcLOJ2JR0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VxJ/HAAAA3AAAAA8AAAAAAAAAAAAAAAAAmAIAAGRy&#10;cy9kb3ducmV2LnhtbFBLBQYAAAAABAAEAPUAAACMAwAAAAA=&#10;" path="m125,r,l125,25r-5,20l110,75,95,100,75,125,40,150r-20,5l,160r25,l55,155,85,145r25,-20l125,115r5,-15l135,80r,-25l135,30,125,xe" strokeweight="1pt">
                    <v:path arrowok="t" o:connecttype="custom" o:connectlocs="125,0;125,0;125,25;120,45;110,75;95,100;75,125;40,150;20,155;0,160;0,160;25,160;55,155;85,145;110,125;125,115;130,100;135,80;135,55;135,30;125,0;125,0" o:connectangles="0,0,0,0,0,0,0,0,0,0,0,0,0,0,0,0,0,0,0,0,0,0"/>
                  </v:shape>
                  <v:shape id="Freeform 2329" o:spid="_x0000_s1118" style="position:absolute;left:765;top:960;width:140;height:160;visibility:visible;mso-wrap-style:square;v-text-anchor:top" coordsize="1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NbMYA&#10;AADcAAAADwAAAGRycy9kb3ducmV2LnhtbESPQUsDMRSE70L/Q3iFXqTNKsXK2rSIINhDwVbZ9via&#10;vO4GNy9Lkm7Xf28EweMwM98wy/XgWtFTiNazgrtZAYJYe2O5VvD58Tp9BBETssHWMyn4pgjr1ehm&#10;iaXxV95Rv0+1yBCOJSpoUupKKaNuyGGc+Y44e2cfHKYsQy1NwGuGu1beF8WDdGg5LzTY0UtD+mt/&#10;cQr62qZNdajO21urj+H0vrvoalBqMh6en0AkGtJ/+K/9ZhTMFwv4PZ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2NbMYAAADcAAAADwAAAAAAAAAAAAAAAACYAgAAZHJz&#10;L2Rvd25yZXYueG1sUEsFBgAAAAAEAAQA9QAAAIsDAAAAAA==&#10;" path="m15,r,l15,25r5,20l25,75r15,25l65,125r30,25l115,155r25,5l110,160,80,155,50,145,25,125,15,115,5,100,,80,,55,5,30,15,xe" strokeweight="1pt">
                    <v:path arrowok="t" o:connecttype="custom" o:connectlocs="15,0;15,0;15,25;20,45;25,75;40,100;65,125;95,150;115,155;140,160;140,160;110,160;80,155;50,145;25,125;15,115;5,100;0,80;0,55;5,30;15,0;15,0" o:connectangles="0,0,0,0,0,0,0,0,0,0,0,0,0,0,0,0,0,0,0,0,0,0"/>
                  </v:shape>
                  <v:shape id="Freeform 2330" o:spid="_x0000_s1119" style="position:absolute;left:655;top:915;width:225;height:100;visibility:visible;mso-wrap-style:square;v-text-anchor:top" coordsize="22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baMMA&#10;AADcAAAADwAAAGRycy9kb3ducmV2LnhtbERP3WrCMBS+H/gO4QjezVSddnRGkbGNXiiy6gMcmrO2&#10;2pyUJLPdnt5cDHb58f2vt4NpxY2cbywrmE0TEMSl1Q1XCs6n98dnED4ga2wtk4If8rDdjB7WmGnb&#10;8yfdilCJGMI+QwV1CF0mpS9rMuintiOO3Jd1BkOErpLaYR/DTSvnSbKSBhuODTV29FpTeS2+jYLT&#10;W47pefG7X7rmYgwdko/j8qrUZDzsXkAEGsK/+M+dawVPaVwb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baMMAAADcAAAADwAAAAAAAAAAAAAAAACYAgAAZHJzL2Rv&#10;d25yZXYueG1sUEsFBgAAAAAEAAQA9QAAAIgDAAAAAA==&#10;" path="m160,80r,l170,85r15,-5l195,65,205,50,225,5,,,15,50,25,70,40,80r10,5l60,80,70,65r,-20l80,70,90,85r10,10l115,100r10,-5l135,85,145,70r5,-25l155,65r5,15xe" strokeweight="1pt">
                    <v:path arrowok="t" o:connecttype="custom" o:connectlocs="160,80;160,80;170,85;185,80;185,80;195,65;205,50;225,5;0,0;0,0;15,50;25,70;40,80;40,80;50,85;60,80;60,80;70,65;70,45;70,45;80,70;90,85;100,95;115,100;115,100;125,95;135,85;145,70;150,45;150,45;155,65;160,80;160,80" o:connectangles="0,0,0,0,0,0,0,0,0,0,0,0,0,0,0,0,0,0,0,0,0,0,0,0,0,0,0,0,0,0,0,0,0"/>
                  </v:shape>
                  <v:shape id="Freeform 2331" o:spid="_x0000_s1120" style="position:absolute;left:875;top:615;width:200;height:70;visibility:visible;mso-wrap-style:square;v-text-anchor:top" coordsize="20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zFsUA&#10;AADcAAAADwAAAGRycy9kb3ducmV2LnhtbESP3WrCQBSE7wt9h+UI3tWNYv2JrtIKlkJBYvQBDtlj&#10;EsyeDbvbGPv03ULBy2FmvmHW2940oiPna8sKxqMEBHFhdc2lgvNp/7IA4QOyxsYyKbiTh+3m+WmN&#10;qbY3PlKXh1JECPsUFVQhtKmUvqjIoB/Zljh6F+sMhihdKbXDW4SbRk6SZCYN1hwXKmxpV1Fxzb+N&#10;gvkk11meZd3Px/3QfrnZsTGv70oNB/3bCkSgPjzC/+1PrWA6X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fMWxQAAANwAAAAPAAAAAAAAAAAAAAAAAJgCAABkcnMv&#10;ZG93bnJldi54bWxQSwUGAAAAAAQABAD1AAAAigMAAAAA&#10;" path="m,10r,l20,30,45,45,75,60r35,10l125,70r15,-5l160,55,175,45,190,25,200,,190,10,175,20,155,30,125,40r-35,l50,30,,10xe" strokeweight="1pt">
                    <v:path arrowok="t" o:connecttype="custom" o:connectlocs="0,10;0,10;20,30;45,45;75,60;110,70;125,70;140,65;160,55;175,45;190,25;200,0;200,0;190,10;175,20;155,30;125,40;90,40;50,30;0,10;0,10" o:connectangles="0,0,0,0,0,0,0,0,0,0,0,0,0,0,0,0,0,0,0,0,0"/>
                  </v:shape>
                  <v:shape id="Freeform 2332" o:spid="_x0000_s1121" style="position:absolute;left:455;top:600;width:205;height:70;visibility:visible;mso-wrap-style:square;v-text-anchor:top" coordsize="20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PRMAA&#10;AADcAAAADwAAAGRycy9kb3ducmV2LnhtbERPzYrCMBC+L+w7hBH2tqaKinRNZVkQvChU+wBjMzal&#10;zSQ0Ubtvbw6Cx4/vf7MdbS/uNITWsYLZNANBXDvdcqOgOu++1yBCRNbYOyYF/xRgW3x+bDDX7sEl&#10;3U+xESmEQ44KTIw+lzLUhiyGqfPEibu6wWJMcGikHvCRwm0v51m2khZbTg0GPf0ZqrvTzSq4+Ha5&#10;uJWmi4eDH49ZKav98qrU12T8/QERaYxv8cu91woW6zQ/nUlHQB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PRMAAAADcAAAADwAAAAAAAAAAAAAAAACYAgAAZHJzL2Rvd25y&#10;ZXYueG1sUEsFBgAAAAAEAAQA9QAAAIUDAAAAAA==&#10;" path="m,10r,l25,30,50,50,80,60r30,10l130,70r15,-5l160,55,175,45,190,25,205,,195,10,180,20,160,30,130,40r-35,l50,30,,10xe" strokeweight="1pt">
                    <v:path arrowok="t" o:connecttype="custom" o:connectlocs="0,10;0,10;25,30;50,50;80,60;110,70;130,70;145,65;160,55;175,45;190,25;205,0;205,0;195,10;180,20;160,30;130,40;95,40;50,30;0,10;0,10" o:connectangles="0,0,0,0,0,0,0,0,0,0,0,0,0,0,0,0,0,0,0,0,0"/>
                  </v:shape>
                </v:group>
                <v:group id="Group 4830" o:spid="_x0000_s1122" style="position:absolute;left:716;top:1050;width:4725;height:7450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31" o:spid="_x0000_s1123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O3cQA&#10;AADcAAAADwAAAGRycy9kb3ducmV2LnhtbESPQWuDQBSE74X8h+UFeinNqhRJTTYSGgI5FaLm/nBf&#10;VOK+FXdrbH59t1DocZiZb5htPpteTDS6zrKCeBWBIK6t7rhRUJXH1zUI55E19pZJwTc5yHeLpy1m&#10;2t75TFPhGxEg7DJU0Ho/ZFK6uiWDbmUH4uBd7WjQBzk2Uo94D3DTyySKUmmw47DQ4kAfLdW34sso&#10;SF7KR+0PVUxT2pw/qbq86/Ki1PNy3m9AeJr9f/ivfdIK3tYJ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9Dt3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</v:shape>
                  <v:shape id="Freeform 4832" o:spid="_x0000_s1124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ngsQA&#10;AADcAAAADwAAAGRycy9kb3ducmV2LnhtbESPUWvCMBSF3wf+h3AHvgxNdUNKZxQRFBl7afUHXJq7&#10;pqy5KU200V+/DAZ7PJxzvsNZb6PtxI0G3zpWsJhnIIhrp1tuFFzOh1kOwgdkjZ1jUnAnD9vN5GmN&#10;hXYjl3SrQiMShH2BCkwIfSGlrw1Z9HPXEyfvyw0WQ5JDI/WAY4LbTi6zbCUttpwWDPa0N1R/V1er&#10;oLMfZTmuji95buLhk9E89lVUavocd+8gAsXwH/5rn7SCt/wV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J4L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</v:shape>
                  <v:shape id="Freeform 4833" o:spid="_x0000_s1125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Rb8YA&#10;AADcAAAADwAAAGRycy9kb3ducmV2LnhtbESP3WrCQBSE74W+w3IK3plNi7YSsxHbVLAXin8PcMge&#10;k7TZszG71fj2XaHQy2FmvmHSeW8acaHO1ZYVPEUxCOLC6ppLBcfDcjQF4TyyxsYyKbiRg3n2MEgx&#10;0fbKO7rsfSkChF2CCirv20RKV1Rk0EW2JQ7eyXYGfZBdKXWH1wA3jXyO4xdpsOawUGFL7xUV3/sf&#10;o2Cbr89vZvK6wI/1xkzsJv/8WuZKDR/7xQyEp97/h//aK61gPB3D/U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Rb8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</v:shape>
                  <v:shape id="Freeform 4834" o:spid="_x0000_s1126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WqcQA&#10;AADcAAAADwAAAGRycy9kb3ducmV2LnhtbESPQWuDQBSE74H+h+UVcgnJqjQhNdlIaSn0VIia+8N9&#10;VYn7Vtytmv76bqGQ4zAz3zDHbDadGGlwrWUF8SYCQVxZ3XKtoCze13sQziNr7CyTghs5yE4PiyOm&#10;2k58pjH3tQgQdikqaLzvUyld1ZBBt7E9cfC+7GDQBznUUg84BbjpZBJFO2mw5bDQYE+vDVXX/Nso&#10;SFbFT+XfypjGXX3+pPLyrIuLUsvH+eUAwtPs7+H/9odW8LTfwt+ZcATk6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lqn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</v:shape>
                  <v:shape id="Freeform 4835" o:spid="_x0000_s1127" style="position:absolute;left:727;top:1578;width:3479;height:245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EGsQA&#10;AADcAAAADwAAAGRycy9kb3ducmV2LnhtbESPUWvCMBSF3wX/Q7jCXkRTh5RSjSKCMoYv7fYDLs1d&#10;U9bclCbabL9+GQz2eDjnfIezP0bbiweNvnOsYLPOQBA3TnfcKnh/u6wKED4ga+wdk4Iv8nA8zGd7&#10;LLWbuKJHHVqRIOxLVGBCGEopfWPIol+7gTh5H260GJIcW6lHnBLc9vI5y3JpseO0YHCgs6Hms75b&#10;Bb19raopvy6LwsTLjdF8n+uo1NMinnYgAsXwH/5rv2gF2yK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hBr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</v:shape>
                </v:group>
                <v:group id="Group 4842" o:spid="_x0000_s1128" style="position:absolute;left:10718;top:1904;width:4124;height:6446" coordorigin="474,1578" coordsize="4955,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43" o:spid="_x0000_s1129" style="position:absolute;left:3518;top:4672;width:1154;height:352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5N78A&#10;AADcAAAADwAAAGRycy9kb3ducmV2LnhtbERPTYvCMBC9C/6HMIIX0VQRqdUo4iJ4ErT1PjRjW2wm&#10;pcnW7v56cxA8Pt73dt+bWnTUusqygvksAkGcW11xoSBLT9MYhPPIGmvLpOCPHOx3w8EWE21ffKXu&#10;5gsRQtglqKD0vkmkdHlJBt3MNsSBe9jWoA+wLaRu8RXCTS0XUbSSBisODSU2dCwpf95+jYLFJP3P&#10;/U82p25VXC+U3dc6vSs1HvWHDQhPvf+KP+6zVrCMw9pwJhw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Tk3vwAAANwAAAAPAAAAAAAAAAAAAAAAAJgCAABkcnMvZG93bnJl&#10;di54bWxQSwUGAAAAAAQABAD1AAAAhA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681,61;384,0;384,0;375,270;367,479;349,653;323,775;297,845;288,862;271,871;253,862;236,845;201,775;79,1063;79,1063;140,1167;192,1272;236,1385;271,1507;297,1629;306,1760;314,1899;314,2038;306,2186;288,2335;262,2491;227,2648;183,2822;131,2988;70,3171;0,3354;925,3528;803,3380;1154,3380;1154,3380;1074,3249;1004,3110;934,2962;873,2796;821,2631;768,2448;733,2256;698,2056;672,1847;655,1620;637,1385;637,1141;637,889;646,627;663,348;681,61;681,61" o:connectangles="0,0,0,0,0,0,0,0,0,0,0,0,0,0,0,0,0,0,0,0,0,0,0,0,0,0,0,0,0,0,0,0,0,0,0,0,0,0,0,0,0,0,0,0,0,0,0,0,0,0,0,0"/>
                  </v:shape>
                  <v:shape id="Freeform 4844" o:spid="_x0000_s1130" style="position:absolute;left:2638;top:3007;width:2791;height:1969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QaMQA&#10;AADcAAAADwAAAGRycy9kb3ducmV2LnhtbESPUWvCMBSF34X9h3AHe5GZbojUzihDcAzxpdUfcGnu&#10;mrLmpjSZjf76RRB8PJxzvsNZbaLtxJkG3zpW8DbLQBDXTrfcKDgdd685CB+QNXaOScGFPGzWT5MV&#10;FtqNXNK5Co1IEPYFKjAh9IWUvjZk0c9cT5y8HzdYDEkOjdQDjgluO/meZQtpseW0YLCnraH6t/qz&#10;Cjq7L8tx8TXNcxN3B0Zz3VZRqZfn+PkBIlAMj/C9/a0VzPMl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EGj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716,227;540,261;479,366;531,514;340,470;209,531;157,662;235,802;9,967;9,1063;52,1228;17,1464;122,1577;253,1664;314,1786;427,1821;551,1751;690,1803;821,1847;960,1769;1064,1821;1195,1917;1422,1856;1491,1952;1613,1952;1735,1864;1805,1786;1892,1908;2033,1899;2155,1786;2321,1699;2451,1664;2512,1542;2460,1394;2599,1438;2686,1385;2704,1194;2756,1080;2782,932;2721,819;2582,775;2678,653;2660,523;2538,436;2347,409;2373,270;2286,192;2068,218;2024,174;1979,44;1848,0;1700,70;1613,70;1535,0;1361,70;1247,157;1047,52;899,78;829,183" o:connectangles="0,0,0,0,0,0,0,0,0,0,0,0,0,0,0,0,0,0,0,0,0,0,0,0,0,0,0,0,0,0,0,0,0,0,0,0,0,0,0,0,0,0,0,0,0,0,0,0,0,0,0,0,0,0,0,0,0,0,0"/>
                  </v:shape>
                  <v:shape id="Freeform 4845" o:spid="_x0000_s1131" style="position:absolute;left:474;top:2324;width:3056;height:2030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BscMA&#10;AADcAAAADwAAAGRycy9kb3ducmV2LnhtbERPzU7CQBC+k/AOmyHhBluMiJZuCVpI5ECj6ANMukNb&#10;7M7W7gL17dmDCccv33+y6k0jLtS52rKC2TQCQVxYXXOp4PtrO3kG4TyyxsYyKfgjB6t0OEgw1vbK&#10;n3Q5+FKEEHYxKqi8b2MpXVGRQTe1LXHgjrYz6APsSqk7vIZw08iHKHqSBmsODRW29FZR8XM4GwUf&#10;2f731cwXa9zsczO3ebY7bTOlxqN+vQThqfd38b/7XSt4fAnz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mBsc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<v:path arrowok="t" o:connecttype="custom" o:connectlocs="741,228;545,315;534,456;480,499;293,510;185,608;195,760;98,901;0,1075;65,1270;33,1541;271,1639;304,1802;469,1889;632,1780;828,1900;1001,1878;1142,1802;1392,1976;1577,1954;1675,2030;1870,1965;1979,1845;2076,1965;2231,1965;2394,1813;2546,1759;2719,1693;2763,1552;2785,1476;2915,1466;2980,1314;3002,1140;3056,966;2947,825;2871,771;2947,640;2861,489;2578,423;2600,282;2437,185;2198,282;2209,98;2109,11;1903,43;1751,43;1620,0;1447,130;1240,76;990,76;914,185" o:connectangles="0,0,0,0,0,0,0,0,0,0,0,0,0,0,0,0,0,0,0,0,0,0,0,0,0,0,0,0,0,0,0,0,0,0,0,0,0,0,0,0,0,0,0,0,0,0,0,0,0,0,0"/>
                  </v:shape>
                  <v:shape id="Freeform 4846" o:spid="_x0000_s1132" style="position:absolute;left:1828;top:3653;width:1435;height:4396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Gd8QA&#10;AADcAAAADwAAAGRycy9kb3ducmV2LnhtbESPzWrDMBCE74G+g9hAL6GRHYpp3CimpBR6KsQ/98Xa&#10;2ibWyliK7fbpq0Igx2FmvmEO2WJ6MdHoOssK4m0Egri2uuNGQVl8PL2AcB5ZY2+ZFPyQg+z4sDpg&#10;qu3MZ5py34gAYZeigtb7IZXS1S0ZdFs7EAfv244GfZBjI/WIc4CbXu6iKJEGOw4LLQ50aqm+5Fej&#10;YLcpfmv/XsY0Jc35i8pqr4tKqcf18vYKwtPi7+Fb+1MreN7H8H8mHAF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2Bnf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847,76;478,0;478,0;467,336;456,597;434,814;402,966;369,1053;358,1075;336,1085;315,1075;293,1053;250,966;98,1324;98,1324;174,1454;239,1585;293,1726;336,1878;369,2030;380,2193;391,2366;391,2540;380,2724;358,2909;326,3104;282,3300;228,3517;163,3723;87,3951;0,4179;1151,4396;999,4211;1435,4211;1435,4211;1335,4049;1248,3875;1161,3690;1085,3484;1020,3278;955,3050;912,2811;868,2562;836,2301;814,2019;792,1726;792,1422;792,1107;803,782;825,434;847,76;847,76" o:connectangles="0,0,0,0,0,0,0,0,0,0,0,0,0,0,0,0,0,0,0,0,0,0,0,0,0,0,0,0,0,0,0,0,0,0,0,0,0,0,0,0,0,0,0,0,0,0,0,0,0,0,0,0"/>
                  </v:shape>
                  <v:shape id="Freeform 4847" o:spid="_x0000_s1133" style="position:absolute;left:727;top:1578;width:3479;height:2454;flip:x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YVMUA&#10;AADcAAAADwAAAGRycy9kb3ducmV2LnhtbESPQWvCQBSE7wX/w/IKvdVNtYiNrhIUoSCCxuL5kX1m&#10;g9m3Ibua2F/fLQgeh5n5hpkve1uLG7W+cqzgY5iAIC6crrhU8HPcvE9B+ICssXZMCu7kYbkYvMwx&#10;1a7jA93yUIoIYZ+iAhNCk0rpC0MW/dA1xNE7u9ZiiLItpW6xi3Bby1GSTKTFiuOCwYZWhopLfrUK&#10;Nqfx/Xe/W5tse02m233f1XaXKfX22mczEIH68Aw/2t9awefXC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hhUxQAAANwAAAAPAAAAAAAAAAAAAAAAAJgCAABkcnMv&#10;ZG93bnJldi54bWxQSwUGAAAAAAQABAD1AAAAigMAAAAA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893,282;673,326;597,456;662,641;423,586;261,662;195,825;293,999;11,1205;11,1325;65,1531;22,1824;152,1965;315,2074;391,2226;532,2269;686,2183;860,2248;1023,2302;1197,2204;1327,2269;1490,2389;1772,2313;1859,2432;2011,2432;2163,2324;2250,2226;2358,2378;2534,2367;2686,2226;2893,2117;3056,2074;3132,1922;3066,1737;3240,1792;3349,1726;3370,1488;3436,1346;3468,1162;3392,1021;3218,966;3338,814;3316,652;3164,543;2925,510;2958,337;2849,239;2578,271;2523,217;2467,54;2304,0;2120,87;2011,87;1913,0;1696,87;1555,195;1305,65;1121,98;1034,228" o:connectangles="0,0,0,0,0,0,0,0,0,0,0,0,0,0,0,0,0,0,0,0,0,0,0,0,0,0,0,0,0,0,0,0,0,0,0,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E70610" w:rsidRDefault="00F82372">
      <w:r>
        <w:br w:type="page"/>
      </w:r>
      <w:r w:rsidR="004F0F08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517255" cy="6012180"/>
                <wp:effectExtent l="19050" t="133350" r="7620" b="7620"/>
                <wp:wrapNone/>
                <wp:docPr id="301" name="Group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7255" cy="6012180"/>
                          <a:chOff x="1040" y="1999"/>
                          <a:chExt cx="13413" cy="9468"/>
                        </a:xfrm>
                      </wpg:grpSpPr>
                      <wpg:grpSp>
                        <wpg:cNvPr id="302" name="Group 2879"/>
                        <wpg:cNvGrpSpPr>
                          <a:grpSpLocks/>
                        </wpg:cNvGrpSpPr>
                        <wpg:grpSpPr bwMode="auto">
                          <a:xfrm>
                            <a:off x="1040" y="2223"/>
                            <a:ext cx="13345" cy="8905"/>
                            <a:chOff x="1040" y="2223"/>
                            <a:chExt cx="13345" cy="8905"/>
                          </a:xfrm>
                        </wpg:grpSpPr>
                        <wpg:grpSp>
                          <wpg:cNvPr id="303" name="Group 2871"/>
                          <wpg:cNvGrpSpPr>
                            <a:grpSpLocks/>
                          </wpg:cNvGrpSpPr>
                          <wpg:grpSpPr bwMode="auto">
                            <a:xfrm rot="222691">
                              <a:off x="3257" y="8309"/>
                              <a:ext cx="2227" cy="1111"/>
                              <a:chOff x="1266" y="704"/>
                              <a:chExt cx="12551" cy="9780"/>
                            </a:xfrm>
                          </wpg:grpSpPr>
                          <wpg:grpSp>
                            <wpg:cNvPr id="304" name="Group 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1" y="704"/>
                                <a:ext cx="12376" cy="7923"/>
                                <a:chOff x="1965" y="784"/>
                                <a:chExt cx="12739" cy="8574"/>
                              </a:xfrm>
                            </wpg:grpSpPr>
                            <wps:wsp>
                              <wps:cNvPr id="305" name="Freeform 2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5" y="784"/>
                                  <a:ext cx="12739" cy="8574"/>
                                </a:xfrm>
                                <a:custGeom>
                                  <a:avLst/>
                                  <a:gdLst>
                                    <a:gd name="T0" fmla="*/ 720 w 2549"/>
                                    <a:gd name="T1" fmla="*/ 0 h 1531"/>
                                    <a:gd name="T2" fmla="*/ 30 w 2549"/>
                                    <a:gd name="T3" fmla="*/ 1281 h 1531"/>
                                    <a:gd name="T4" fmla="*/ 115 w 2549"/>
                                    <a:gd name="T5" fmla="*/ 1206 h 1531"/>
                                    <a:gd name="T6" fmla="*/ 205 w 2549"/>
                                    <a:gd name="T7" fmla="*/ 1171 h 1531"/>
                                    <a:gd name="T8" fmla="*/ 260 w 2549"/>
                                    <a:gd name="T9" fmla="*/ 1171 h 1531"/>
                                    <a:gd name="T10" fmla="*/ 345 w 2549"/>
                                    <a:gd name="T11" fmla="*/ 1201 h 1531"/>
                                    <a:gd name="T12" fmla="*/ 420 w 2549"/>
                                    <a:gd name="T13" fmla="*/ 1276 h 1531"/>
                                    <a:gd name="T14" fmla="*/ 475 w 2549"/>
                                    <a:gd name="T15" fmla="*/ 1366 h 1531"/>
                                    <a:gd name="T16" fmla="*/ 545 w 2549"/>
                                    <a:gd name="T17" fmla="*/ 1421 h 1531"/>
                                    <a:gd name="T18" fmla="*/ 580 w 2549"/>
                                    <a:gd name="T19" fmla="*/ 1421 h 1531"/>
                                    <a:gd name="T20" fmla="*/ 645 w 2549"/>
                                    <a:gd name="T21" fmla="*/ 1381 h 1531"/>
                                    <a:gd name="T22" fmla="*/ 770 w 2549"/>
                                    <a:gd name="T23" fmla="*/ 1206 h 1531"/>
                                    <a:gd name="T24" fmla="*/ 810 w 2549"/>
                                    <a:gd name="T25" fmla="*/ 1151 h 1531"/>
                                    <a:gd name="T26" fmla="*/ 870 w 2549"/>
                                    <a:gd name="T27" fmla="*/ 1121 h 1531"/>
                                    <a:gd name="T28" fmla="*/ 940 w 2549"/>
                                    <a:gd name="T29" fmla="*/ 1136 h 1531"/>
                                    <a:gd name="T30" fmla="*/ 1020 w 2549"/>
                                    <a:gd name="T31" fmla="*/ 1211 h 1531"/>
                                    <a:gd name="T32" fmla="*/ 1095 w 2549"/>
                                    <a:gd name="T33" fmla="*/ 1341 h 1531"/>
                                    <a:gd name="T34" fmla="*/ 1140 w 2549"/>
                                    <a:gd name="T35" fmla="*/ 1406 h 1531"/>
                                    <a:gd name="T36" fmla="*/ 1200 w 2549"/>
                                    <a:gd name="T37" fmla="*/ 1441 h 1531"/>
                                    <a:gd name="T38" fmla="*/ 1245 w 2549"/>
                                    <a:gd name="T39" fmla="*/ 1446 h 1531"/>
                                    <a:gd name="T40" fmla="*/ 1324 w 2549"/>
                                    <a:gd name="T41" fmla="*/ 1436 h 1531"/>
                                    <a:gd name="T42" fmla="*/ 1394 w 2549"/>
                                    <a:gd name="T43" fmla="*/ 1391 h 1531"/>
                                    <a:gd name="T44" fmla="*/ 1434 w 2549"/>
                                    <a:gd name="T45" fmla="*/ 1341 h 1531"/>
                                    <a:gd name="T46" fmla="*/ 1514 w 2549"/>
                                    <a:gd name="T47" fmla="*/ 1261 h 1531"/>
                                    <a:gd name="T48" fmla="*/ 1579 w 2549"/>
                                    <a:gd name="T49" fmla="*/ 1246 h 1531"/>
                                    <a:gd name="T50" fmla="*/ 1619 w 2549"/>
                                    <a:gd name="T51" fmla="*/ 1261 h 1531"/>
                                    <a:gd name="T52" fmla="*/ 1674 w 2549"/>
                                    <a:gd name="T53" fmla="*/ 1311 h 1531"/>
                                    <a:gd name="T54" fmla="*/ 1739 w 2549"/>
                                    <a:gd name="T55" fmla="*/ 1441 h 1531"/>
                                    <a:gd name="T56" fmla="*/ 1769 w 2549"/>
                                    <a:gd name="T57" fmla="*/ 1496 h 1531"/>
                                    <a:gd name="T58" fmla="*/ 1809 w 2549"/>
                                    <a:gd name="T59" fmla="*/ 1526 h 1531"/>
                                    <a:gd name="T60" fmla="*/ 1844 w 2549"/>
                                    <a:gd name="T61" fmla="*/ 1531 h 1531"/>
                                    <a:gd name="T62" fmla="*/ 1909 w 2549"/>
                                    <a:gd name="T63" fmla="*/ 1506 h 1531"/>
                                    <a:gd name="T64" fmla="*/ 1949 w 2549"/>
                                    <a:gd name="T65" fmla="*/ 1441 h 1531"/>
                                    <a:gd name="T66" fmla="*/ 1999 w 2549"/>
                                    <a:gd name="T67" fmla="*/ 1331 h 1531"/>
                                    <a:gd name="T68" fmla="*/ 2059 w 2549"/>
                                    <a:gd name="T69" fmla="*/ 1281 h 1531"/>
                                    <a:gd name="T70" fmla="*/ 2104 w 2549"/>
                                    <a:gd name="T71" fmla="*/ 1266 h 1531"/>
                                    <a:gd name="T72" fmla="*/ 2164 w 2549"/>
                                    <a:gd name="T73" fmla="*/ 1271 h 1531"/>
                                    <a:gd name="T74" fmla="*/ 2199 w 2549"/>
                                    <a:gd name="T75" fmla="*/ 1291 h 1531"/>
                                    <a:gd name="T76" fmla="*/ 2224 w 2549"/>
                                    <a:gd name="T77" fmla="*/ 1326 h 1531"/>
                                    <a:gd name="T78" fmla="*/ 2274 w 2549"/>
                                    <a:gd name="T79" fmla="*/ 1391 h 1531"/>
                                    <a:gd name="T80" fmla="*/ 2334 w 2549"/>
                                    <a:gd name="T81" fmla="*/ 1421 h 1531"/>
                                    <a:gd name="T82" fmla="*/ 2384 w 2549"/>
                                    <a:gd name="T83" fmla="*/ 1426 h 1531"/>
                                    <a:gd name="T84" fmla="*/ 2454 w 2549"/>
                                    <a:gd name="T85" fmla="*/ 1401 h 1531"/>
                                    <a:gd name="T86" fmla="*/ 2549 w 2549"/>
                                    <a:gd name="T87" fmla="*/ 1306 h 1531"/>
                                    <a:gd name="T88" fmla="*/ 1399 w 2549"/>
                                    <a:gd name="T89" fmla="*/ 225 h 1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49" h="1531">
                                      <a:moveTo>
                                        <a:pt x="1399" y="225"/>
                                      </a:moveTo>
                                      <a:lnTo>
                                        <a:pt x="1130" y="636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0" y="1311"/>
                                      </a:lnTo>
                                      <a:lnTo>
                                        <a:pt x="30" y="1281"/>
                                      </a:lnTo>
                                      <a:lnTo>
                                        <a:pt x="55" y="1251"/>
                                      </a:lnTo>
                                      <a:lnTo>
                                        <a:pt x="85" y="1226"/>
                                      </a:lnTo>
                                      <a:lnTo>
                                        <a:pt x="115" y="1206"/>
                                      </a:lnTo>
                                      <a:lnTo>
                                        <a:pt x="145" y="1191"/>
                                      </a:lnTo>
                                      <a:lnTo>
                                        <a:pt x="175" y="1176"/>
                                      </a:lnTo>
                                      <a:lnTo>
                                        <a:pt x="205" y="1171"/>
                                      </a:lnTo>
                                      <a:lnTo>
                                        <a:pt x="230" y="1166"/>
                                      </a:lnTo>
                                      <a:lnTo>
                                        <a:pt x="260" y="1171"/>
                                      </a:lnTo>
                                      <a:lnTo>
                                        <a:pt x="290" y="1176"/>
                                      </a:lnTo>
                                      <a:lnTo>
                                        <a:pt x="320" y="1186"/>
                                      </a:lnTo>
                                      <a:lnTo>
                                        <a:pt x="345" y="1201"/>
                                      </a:lnTo>
                                      <a:lnTo>
                                        <a:pt x="370" y="1221"/>
                                      </a:lnTo>
                                      <a:lnTo>
                                        <a:pt x="395" y="1246"/>
                                      </a:lnTo>
                                      <a:lnTo>
                                        <a:pt x="420" y="1276"/>
                                      </a:lnTo>
                                      <a:lnTo>
                                        <a:pt x="440" y="1311"/>
                                      </a:lnTo>
                                      <a:lnTo>
                                        <a:pt x="475" y="1366"/>
                                      </a:lnTo>
                                      <a:lnTo>
                                        <a:pt x="510" y="1401"/>
                                      </a:lnTo>
                                      <a:lnTo>
                                        <a:pt x="525" y="1411"/>
                                      </a:lnTo>
                                      <a:lnTo>
                                        <a:pt x="545" y="1421"/>
                                      </a:lnTo>
                                      <a:lnTo>
                                        <a:pt x="560" y="1421"/>
                                      </a:lnTo>
                                      <a:lnTo>
                                        <a:pt x="580" y="1421"/>
                                      </a:lnTo>
                                      <a:lnTo>
                                        <a:pt x="600" y="1411"/>
                                      </a:lnTo>
                                      <a:lnTo>
                                        <a:pt x="620" y="1401"/>
                                      </a:lnTo>
                                      <a:lnTo>
                                        <a:pt x="645" y="1381"/>
                                      </a:lnTo>
                                      <a:lnTo>
                                        <a:pt x="665" y="1356"/>
                                      </a:lnTo>
                                      <a:lnTo>
                                        <a:pt x="715" y="1291"/>
                                      </a:lnTo>
                                      <a:lnTo>
                                        <a:pt x="770" y="1206"/>
                                      </a:lnTo>
                                      <a:lnTo>
                                        <a:pt x="790" y="1176"/>
                                      </a:lnTo>
                                      <a:lnTo>
                                        <a:pt x="810" y="1151"/>
                                      </a:lnTo>
                                      <a:lnTo>
                                        <a:pt x="830" y="1136"/>
                                      </a:lnTo>
                                      <a:lnTo>
                                        <a:pt x="850" y="1126"/>
                                      </a:lnTo>
                                      <a:lnTo>
                                        <a:pt x="870" y="1121"/>
                                      </a:lnTo>
                                      <a:lnTo>
                                        <a:pt x="890" y="1121"/>
                                      </a:lnTo>
                                      <a:lnTo>
                                        <a:pt x="915" y="1126"/>
                                      </a:lnTo>
                                      <a:lnTo>
                                        <a:pt x="940" y="1136"/>
                                      </a:lnTo>
                                      <a:lnTo>
                                        <a:pt x="980" y="1166"/>
                                      </a:lnTo>
                                      <a:lnTo>
                                        <a:pt x="1020" y="1211"/>
                                      </a:lnTo>
                                      <a:lnTo>
                                        <a:pt x="1055" y="1271"/>
                                      </a:lnTo>
                                      <a:lnTo>
                                        <a:pt x="1095" y="1341"/>
                                      </a:lnTo>
                                      <a:lnTo>
                                        <a:pt x="1105" y="1366"/>
                                      </a:lnTo>
                                      <a:lnTo>
                                        <a:pt x="1120" y="1386"/>
                                      </a:lnTo>
                                      <a:lnTo>
                                        <a:pt x="1140" y="1406"/>
                                      </a:lnTo>
                                      <a:lnTo>
                                        <a:pt x="1155" y="1421"/>
                                      </a:lnTo>
                                      <a:lnTo>
                                        <a:pt x="1175" y="1431"/>
                                      </a:lnTo>
                                      <a:lnTo>
                                        <a:pt x="1200" y="1441"/>
                                      </a:lnTo>
                                      <a:lnTo>
                                        <a:pt x="1220" y="1446"/>
                                      </a:lnTo>
                                      <a:lnTo>
                                        <a:pt x="1245" y="1446"/>
                                      </a:lnTo>
                                      <a:lnTo>
                                        <a:pt x="1274" y="1446"/>
                                      </a:lnTo>
                                      <a:lnTo>
                                        <a:pt x="1299" y="1441"/>
                                      </a:lnTo>
                                      <a:lnTo>
                                        <a:pt x="1324" y="1436"/>
                                      </a:lnTo>
                                      <a:lnTo>
                                        <a:pt x="1349" y="1421"/>
                                      </a:lnTo>
                                      <a:lnTo>
                                        <a:pt x="1369" y="1411"/>
                                      </a:lnTo>
                                      <a:lnTo>
                                        <a:pt x="1394" y="1391"/>
                                      </a:lnTo>
                                      <a:lnTo>
                                        <a:pt x="1414" y="1371"/>
                                      </a:lnTo>
                                      <a:lnTo>
                                        <a:pt x="1434" y="1341"/>
                                      </a:lnTo>
                                      <a:lnTo>
                                        <a:pt x="1474" y="1291"/>
                                      </a:lnTo>
                                      <a:lnTo>
                                        <a:pt x="1494" y="1276"/>
                                      </a:lnTo>
                                      <a:lnTo>
                                        <a:pt x="1514" y="1261"/>
                                      </a:lnTo>
                                      <a:lnTo>
                                        <a:pt x="1539" y="1251"/>
                                      </a:lnTo>
                                      <a:lnTo>
                                        <a:pt x="1559" y="1246"/>
                                      </a:lnTo>
                                      <a:lnTo>
                                        <a:pt x="1579" y="1246"/>
                                      </a:lnTo>
                                      <a:lnTo>
                                        <a:pt x="1599" y="1251"/>
                                      </a:lnTo>
                                      <a:lnTo>
                                        <a:pt x="1619" y="1261"/>
                                      </a:lnTo>
                                      <a:lnTo>
                                        <a:pt x="1639" y="1271"/>
                                      </a:lnTo>
                                      <a:lnTo>
                                        <a:pt x="1659" y="1291"/>
                                      </a:lnTo>
                                      <a:lnTo>
                                        <a:pt x="1674" y="1311"/>
                                      </a:lnTo>
                                      <a:lnTo>
                                        <a:pt x="1694" y="1336"/>
                                      </a:lnTo>
                                      <a:lnTo>
                                        <a:pt x="1709" y="1366"/>
                                      </a:lnTo>
                                      <a:lnTo>
                                        <a:pt x="1739" y="1441"/>
                                      </a:lnTo>
                                      <a:lnTo>
                                        <a:pt x="1754" y="1481"/>
                                      </a:lnTo>
                                      <a:lnTo>
                                        <a:pt x="1769" y="1496"/>
                                      </a:lnTo>
                                      <a:lnTo>
                                        <a:pt x="1779" y="1511"/>
                                      </a:lnTo>
                                      <a:lnTo>
                                        <a:pt x="1794" y="1521"/>
                                      </a:lnTo>
                                      <a:lnTo>
                                        <a:pt x="1809" y="1526"/>
                                      </a:lnTo>
                                      <a:lnTo>
                                        <a:pt x="1829" y="1531"/>
                                      </a:lnTo>
                                      <a:lnTo>
                                        <a:pt x="1844" y="1531"/>
                                      </a:lnTo>
                                      <a:lnTo>
                                        <a:pt x="1879" y="1526"/>
                                      </a:lnTo>
                                      <a:lnTo>
                                        <a:pt x="1894" y="1516"/>
                                      </a:lnTo>
                                      <a:lnTo>
                                        <a:pt x="1909" y="1506"/>
                                      </a:lnTo>
                                      <a:lnTo>
                                        <a:pt x="1929" y="1476"/>
                                      </a:lnTo>
                                      <a:lnTo>
                                        <a:pt x="1949" y="1441"/>
                                      </a:lnTo>
                                      <a:lnTo>
                                        <a:pt x="1969" y="1381"/>
                                      </a:lnTo>
                                      <a:lnTo>
                                        <a:pt x="1984" y="1356"/>
                                      </a:lnTo>
                                      <a:lnTo>
                                        <a:pt x="1999" y="1331"/>
                                      </a:lnTo>
                                      <a:lnTo>
                                        <a:pt x="2019" y="1311"/>
                                      </a:lnTo>
                                      <a:lnTo>
                                        <a:pt x="2039" y="1296"/>
                                      </a:lnTo>
                                      <a:lnTo>
                                        <a:pt x="2059" y="1281"/>
                                      </a:lnTo>
                                      <a:lnTo>
                                        <a:pt x="2084" y="1271"/>
                                      </a:lnTo>
                                      <a:lnTo>
                                        <a:pt x="2104" y="1266"/>
                                      </a:lnTo>
                                      <a:lnTo>
                                        <a:pt x="2124" y="1266"/>
                                      </a:lnTo>
                                      <a:lnTo>
                                        <a:pt x="2144" y="1266"/>
                                      </a:lnTo>
                                      <a:lnTo>
                                        <a:pt x="2164" y="1271"/>
                                      </a:lnTo>
                                      <a:lnTo>
                                        <a:pt x="2184" y="1281"/>
                                      </a:lnTo>
                                      <a:lnTo>
                                        <a:pt x="2199" y="1291"/>
                                      </a:lnTo>
                                      <a:lnTo>
                                        <a:pt x="2214" y="1306"/>
                                      </a:lnTo>
                                      <a:lnTo>
                                        <a:pt x="2224" y="1326"/>
                                      </a:lnTo>
                                      <a:lnTo>
                                        <a:pt x="2239" y="1351"/>
                                      </a:lnTo>
                                      <a:lnTo>
                                        <a:pt x="2259" y="1371"/>
                                      </a:lnTo>
                                      <a:lnTo>
                                        <a:pt x="2274" y="1391"/>
                                      </a:lnTo>
                                      <a:lnTo>
                                        <a:pt x="2294" y="1406"/>
                                      </a:lnTo>
                                      <a:lnTo>
                                        <a:pt x="2314" y="1416"/>
                                      </a:lnTo>
                                      <a:lnTo>
                                        <a:pt x="2334" y="1421"/>
                                      </a:lnTo>
                                      <a:lnTo>
                                        <a:pt x="2359" y="1426"/>
                                      </a:lnTo>
                                      <a:lnTo>
                                        <a:pt x="2384" y="1426"/>
                                      </a:lnTo>
                                      <a:lnTo>
                                        <a:pt x="2409" y="1421"/>
                                      </a:lnTo>
                                      <a:lnTo>
                                        <a:pt x="2429" y="1416"/>
                                      </a:lnTo>
                                      <a:lnTo>
                                        <a:pt x="2454" y="1401"/>
                                      </a:lnTo>
                                      <a:lnTo>
                                        <a:pt x="2474" y="1391"/>
                                      </a:lnTo>
                                      <a:lnTo>
                                        <a:pt x="2514" y="1356"/>
                                      </a:lnTo>
                                      <a:lnTo>
                                        <a:pt x="2549" y="1306"/>
                                      </a:lnTo>
                                      <a:lnTo>
                                        <a:pt x="2114" y="761"/>
                                      </a:lnTo>
                                      <a:lnTo>
                                        <a:pt x="1879" y="936"/>
                                      </a:lnTo>
                                      <a:lnTo>
                                        <a:pt x="1399" y="2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2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4" y="784"/>
                                  <a:ext cx="2049" cy="2582"/>
                                </a:xfrm>
                                <a:custGeom>
                                  <a:avLst/>
                                  <a:gdLst>
                                    <a:gd name="T0" fmla="*/ 35 w 410"/>
                                    <a:gd name="T1" fmla="*/ 401 h 461"/>
                                    <a:gd name="T2" fmla="*/ 35 w 410"/>
                                    <a:gd name="T3" fmla="*/ 401 h 461"/>
                                    <a:gd name="T4" fmla="*/ 55 w 410"/>
                                    <a:gd name="T5" fmla="*/ 391 h 461"/>
                                    <a:gd name="T6" fmla="*/ 70 w 410"/>
                                    <a:gd name="T7" fmla="*/ 376 h 461"/>
                                    <a:gd name="T8" fmla="*/ 95 w 410"/>
                                    <a:gd name="T9" fmla="*/ 341 h 461"/>
                                    <a:gd name="T10" fmla="*/ 115 w 410"/>
                                    <a:gd name="T11" fmla="*/ 321 h 461"/>
                                    <a:gd name="T12" fmla="*/ 130 w 410"/>
                                    <a:gd name="T13" fmla="*/ 306 h 461"/>
                                    <a:gd name="T14" fmla="*/ 145 w 410"/>
                                    <a:gd name="T15" fmla="*/ 301 h 461"/>
                                    <a:gd name="T16" fmla="*/ 165 w 410"/>
                                    <a:gd name="T17" fmla="*/ 296 h 461"/>
                                    <a:gd name="T18" fmla="*/ 165 w 410"/>
                                    <a:gd name="T19" fmla="*/ 296 h 461"/>
                                    <a:gd name="T20" fmla="*/ 190 w 410"/>
                                    <a:gd name="T21" fmla="*/ 356 h 461"/>
                                    <a:gd name="T22" fmla="*/ 210 w 410"/>
                                    <a:gd name="T23" fmla="*/ 391 h 461"/>
                                    <a:gd name="T24" fmla="*/ 230 w 410"/>
                                    <a:gd name="T25" fmla="*/ 426 h 461"/>
                                    <a:gd name="T26" fmla="*/ 255 w 410"/>
                                    <a:gd name="T27" fmla="*/ 451 h 461"/>
                                    <a:gd name="T28" fmla="*/ 270 w 410"/>
                                    <a:gd name="T29" fmla="*/ 456 h 461"/>
                                    <a:gd name="T30" fmla="*/ 280 w 410"/>
                                    <a:gd name="T31" fmla="*/ 461 h 461"/>
                                    <a:gd name="T32" fmla="*/ 295 w 410"/>
                                    <a:gd name="T33" fmla="*/ 461 h 461"/>
                                    <a:gd name="T34" fmla="*/ 305 w 410"/>
                                    <a:gd name="T35" fmla="*/ 456 h 461"/>
                                    <a:gd name="T36" fmla="*/ 320 w 410"/>
                                    <a:gd name="T37" fmla="*/ 446 h 461"/>
                                    <a:gd name="T38" fmla="*/ 330 w 410"/>
                                    <a:gd name="T39" fmla="*/ 431 h 461"/>
                                    <a:gd name="T40" fmla="*/ 330 w 410"/>
                                    <a:gd name="T41" fmla="*/ 431 h 461"/>
                                    <a:gd name="T42" fmla="*/ 350 w 410"/>
                                    <a:gd name="T43" fmla="*/ 396 h 461"/>
                                    <a:gd name="T44" fmla="*/ 365 w 410"/>
                                    <a:gd name="T45" fmla="*/ 361 h 461"/>
                                    <a:gd name="T46" fmla="*/ 385 w 410"/>
                                    <a:gd name="T47" fmla="*/ 326 h 461"/>
                                    <a:gd name="T48" fmla="*/ 410 w 410"/>
                                    <a:gd name="T49" fmla="*/ 296 h 461"/>
                                    <a:gd name="T50" fmla="*/ 220 w 410"/>
                                    <a:gd name="T51" fmla="*/ 0 h 461"/>
                                    <a:gd name="T52" fmla="*/ 0 w 410"/>
                                    <a:gd name="T53" fmla="*/ 396 h 461"/>
                                    <a:gd name="T54" fmla="*/ 0 w 410"/>
                                    <a:gd name="T55" fmla="*/ 396 h 461"/>
                                    <a:gd name="T56" fmla="*/ 5 w 410"/>
                                    <a:gd name="T57" fmla="*/ 406 h 461"/>
                                    <a:gd name="T58" fmla="*/ 15 w 410"/>
                                    <a:gd name="T59" fmla="*/ 411 h 461"/>
                                    <a:gd name="T60" fmla="*/ 25 w 410"/>
                                    <a:gd name="T61" fmla="*/ 406 h 461"/>
                                    <a:gd name="T62" fmla="*/ 35 w 410"/>
                                    <a:gd name="T63" fmla="*/ 401 h 461"/>
                                    <a:gd name="T64" fmla="*/ 35 w 410"/>
                                    <a:gd name="T65" fmla="*/ 40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10" h="461">
                                      <a:moveTo>
                                        <a:pt x="35" y="401"/>
                                      </a:moveTo>
                                      <a:lnTo>
                                        <a:pt x="35" y="401"/>
                                      </a:lnTo>
                                      <a:lnTo>
                                        <a:pt x="55" y="391"/>
                                      </a:lnTo>
                                      <a:lnTo>
                                        <a:pt x="70" y="376"/>
                                      </a:lnTo>
                                      <a:lnTo>
                                        <a:pt x="95" y="341"/>
                                      </a:lnTo>
                                      <a:lnTo>
                                        <a:pt x="115" y="321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45" y="301"/>
                                      </a:lnTo>
                                      <a:lnTo>
                                        <a:pt x="165" y="296"/>
                                      </a:lnTo>
                                      <a:lnTo>
                                        <a:pt x="190" y="356"/>
                                      </a:lnTo>
                                      <a:lnTo>
                                        <a:pt x="210" y="391"/>
                                      </a:lnTo>
                                      <a:lnTo>
                                        <a:pt x="230" y="426"/>
                                      </a:lnTo>
                                      <a:lnTo>
                                        <a:pt x="255" y="451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280" y="461"/>
                                      </a:lnTo>
                                      <a:lnTo>
                                        <a:pt x="295" y="461"/>
                                      </a:lnTo>
                                      <a:lnTo>
                                        <a:pt x="305" y="456"/>
                                      </a:lnTo>
                                      <a:lnTo>
                                        <a:pt x="320" y="446"/>
                                      </a:lnTo>
                                      <a:lnTo>
                                        <a:pt x="330" y="431"/>
                                      </a:lnTo>
                                      <a:lnTo>
                                        <a:pt x="350" y="396"/>
                                      </a:lnTo>
                                      <a:lnTo>
                                        <a:pt x="365" y="361"/>
                                      </a:lnTo>
                                      <a:lnTo>
                                        <a:pt x="385" y="326"/>
                                      </a:lnTo>
                                      <a:lnTo>
                                        <a:pt x="410" y="296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5" y="406"/>
                                      </a:lnTo>
                                      <a:lnTo>
                                        <a:pt x="15" y="411"/>
                                      </a:lnTo>
                                      <a:lnTo>
                                        <a:pt x="25" y="406"/>
                                      </a:lnTo>
                                      <a:lnTo>
                                        <a:pt x="35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2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7" y="2044"/>
                                  <a:ext cx="1724" cy="2022"/>
                                </a:xfrm>
                                <a:custGeom>
                                  <a:avLst/>
                                  <a:gdLst>
                                    <a:gd name="T0" fmla="*/ 75 w 345"/>
                                    <a:gd name="T1" fmla="*/ 356 h 361"/>
                                    <a:gd name="T2" fmla="*/ 75 w 345"/>
                                    <a:gd name="T3" fmla="*/ 356 h 361"/>
                                    <a:gd name="T4" fmla="*/ 85 w 345"/>
                                    <a:gd name="T5" fmla="*/ 361 h 361"/>
                                    <a:gd name="T6" fmla="*/ 90 w 345"/>
                                    <a:gd name="T7" fmla="*/ 356 h 361"/>
                                    <a:gd name="T8" fmla="*/ 105 w 345"/>
                                    <a:gd name="T9" fmla="*/ 336 h 361"/>
                                    <a:gd name="T10" fmla="*/ 105 w 345"/>
                                    <a:gd name="T11" fmla="*/ 336 h 361"/>
                                    <a:gd name="T12" fmla="*/ 130 w 345"/>
                                    <a:gd name="T13" fmla="*/ 286 h 361"/>
                                    <a:gd name="T14" fmla="*/ 145 w 345"/>
                                    <a:gd name="T15" fmla="*/ 266 h 361"/>
                                    <a:gd name="T16" fmla="*/ 160 w 345"/>
                                    <a:gd name="T17" fmla="*/ 261 h 361"/>
                                    <a:gd name="T18" fmla="*/ 170 w 345"/>
                                    <a:gd name="T19" fmla="*/ 261 h 361"/>
                                    <a:gd name="T20" fmla="*/ 170 w 345"/>
                                    <a:gd name="T21" fmla="*/ 261 h 361"/>
                                    <a:gd name="T22" fmla="*/ 185 w 345"/>
                                    <a:gd name="T23" fmla="*/ 261 h 361"/>
                                    <a:gd name="T24" fmla="*/ 195 w 345"/>
                                    <a:gd name="T25" fmla="*/ 271 h 361"/>
                                    <a:gd name="T26" fmla="*/ 215 w 345"/>
                                    <a:gd name="T27" fmla="*/ 291 h 361"/>
                                    <a:gd name="T28" fmla="*/ 230 w 345"/>
                                    <a:gd name="T29" fmla="*/ 316 h 361"/>
                                    <a:gd name="T30" fmla="*/ 240 w 345"/>
                                    <a:gd name="T31" fmla="*/ 326 h 361"/>
                                    <a:gd name="T32" fmla="*/ 255 w 345"/>
                                    <a:gd name="T33" fmla="*/ 331 h 361"/>
                                    <a:gd name="T34" fmla="*/ 255 w 345"/>
                                    <a:gd name="T35" fmla="*/ 331 h 361"/>
                                    <a:gd name="T36" fmla="*/ 280 w 345"/>
                                    <a:gd name="T37" fmla="*/ 331 h 361"/>
                                    <a:gd name="T38" fmla="*/ 305 w 345"/>
                                    <a:gd name="T39" fmla="*/ 326 h 361"/>
                                    <a:gd name="T40" fmla="*/ 330 w 345"/>
                                    <a:gd name="T41" fmla="*/ 311 h 361"/>
                                    <a:gd name="T42" fmla="*/ 345 w 345"/>
                                    <a:gd name="T43" fmla="*/ 296 h 361"/>
                                    <a:gd name="T44" fmla="*/ 150 w 345"/>
                                    <a:gd name="T45" fmla="*/ 0 h 361"/>
                                    <a:gd name="T46" fmla="*/ 0 w 345"/>
                                    <a:gd name="T47" fmla="*/ 226 h 361"/>
                                    <a:gd name="T48" fmla="*/ 0 w 345"/>
                                    <a:gd name="T49" fmla="*/ 226 h 361"/>
                                    <a:gd name="T50" fmla="*/ 15 w 345"/>
                                    <a:gd name="T51" fmla="*/ 271 h 361"/>
                                    <a:gd name="T52" fmla="*/ 35 w 345"/>
                                    <a:gd name="T53" fmla="*/ 311 h 361"/>
                                    <a:gd name="T54" fmla="*/ 35 w 345"/>
                                    <a:gd name="T55" fmla="*/ 311 h 361"/>
                                    <a:gd name="T56" fmla="*/ 50 w 345"/>
                                    <a:gd name="T57" fmla="*/ 336 h 361"/>
                                    <a:gd name="T58" fmla="*/ 60 w 345"/>
                                    <a:gd name="T59" fmla="*/ 351 h 361"/>
                                    <a:gd name="T60" fmla="*/ 75 w 345"/>
                                    <a:gd name="T61" fmla="*/ 356 h 361"/>
                                    <a:gd name="T62" fmla="*/ 75 w 345"/>
                                    <a:gd name="T63" fmla="*/ 356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45" h="361">
                                      <a:moveTo>
                                        <a:pt x="75" y="356"/>
                                      </a:moveTo>
                                      <a:lnTo>
                                        <a:pt x="75" y="356"/>
                                      </a:lnTo>
                                      <a:lnTo>
                                        <a:pt x="85" y="361"/>
                                      </a:lnTo>
                                      <a:lnTo>
                                        <a:pt x="90" y="356"/>
                                      </a:lnTo>
                                      <a:lnTo>
                                        <a:pt x="105" y="336"/>
                                      </a:lnTo>
                                      <a:lnTo>
                                        <a:pt x="130" y="286"/>
                                      </a:lnTo>
                                      <a:lnTo>
                                        <a:pt x="145" y="266"/>
                                      </a:lnTo>
                                      <a:lnTo>
                                        <a:pt x="160" y="261"/>
                                      </a:lnTo>
                                      <a:lnTo>
                                        <a:pt x="170" y="261"/>
                                      </a:lnTo>
                                      <a:lnTo>
                                        <a:pt x="185" y="261"/>
                                      </a:lnTo>
                                      <a:lnTo>
                                        <a:pt x="195" y="271"/>
                                      </a:lnTo>
                                      <a:lnTo>
                                        <a:pt x="215" y="291"/>
                                      </a:lnTo>
                                      <a:lnTo>
                                        <a:pt x="230" y="316"/>
                                      </a:lnTo>
                                      <a:lnTo>
                                        <a:pt x="240" y="326"/>
                                      </a:lnTo>
                                      <a:lnTo>
                                        <a:pt x="255" y="331"/>
                                      </a:lnTo>
                                      <a:lnTo>
                                        <a:pt x="280" y="331"/>
                                      </a:lnTo>
                                      <a:lnTo>
                                        <a:pt x="305" y="326"/>
                                      </a:lnTo>
                                      <a:lnTo>
                                        <a:pt x="330" y="311"/>
                                      </a:lnTo>
                                      <a:lnTo>
                                        <a:pt x="345" y="296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5" y="271"/>
                                      </a:lnTo>
                                      <a:lnTo>
                                        <a:pt x="35" y="311"/>
                                      </a:lnTo>
                                      <a:lnTo>
                                        <a:pt x="50" y="336"/>
                                      </a:lnTo>
                                      <a:lnTo>
                                        <a:pt x="60" y="351"/>
                                      </a:lnTo>
                                      <a:lnTo>
                                        <a:pt x="75" y="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2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05" y="5046"/>
                                  <a:ext cx="1100" cy="924"/>
                                </a:xfrm>
                                <a:custGeom>
                                  <a:avLst/>
                                  <a:gdLst>
                                    <a:gd name="T0" fmla="*/ 45 w 220"/>
                                    <a:gd name="T1" fmla="*/ 125 h 165"/>
                                    <a:gd name="T2" fmla="*/ 45 w 220"/>
                                    <a:gd name="T3" fmla="*/ 125 h 165"/>
                                    <a:gd name="T4" fmla="*/ 60 w 220"/>
                                    <a:gd name="T5" fmla="*/ 125 h 165"/>
                                    <a:gd name="T6" fmla="*/ 70 w 220"/>
                                    <a:gd name="T7" fmla="*/ 120 h 165"/>
                                    <a:gd name="T8" fmla="*/ 75 w 220"/>
                                    <a:gd name="T9" fmla="*/ 120 h 165"/>
                                    <a:gd name="T10" fmla="*/ 75 w 220"/>
                                    <a:gd name="T11" fmla="*/ 120 h 165"/>
                                    <a:gd name="T12" fmla="*/ 85 w 220"/>
                                    <a:gd name="T13" fmla="*/ 130 h 165"/>
                                    <a:gd name="T14" fmla="*/ 95 w 220"/>
                                    <a:gd name="T15" fmla="*/ 140 h 165"/>
                                    <a:gd name="T16" fmla="*/ 105 w 220"/>
                                    <a:gd name="T17" fmla="*/ 155 h 165"/>
                                    <a:gd name="T18" fmla="*/ 115 w 220"/>
                                    <a:gd name="T19" fmla="*/ 165 h 165"/>
                                    <a:gd name="T20" fmla="*/ 115 w 220"/>
                                    <a:gd name="T21" fmla="*/ 165 h 165"/>
                                    <a:gd name="T22" fmla="*/ 130 w 220"/>
                                    <a:gd name="T23" fmla="*/ 165 h 165"/>
                                    <a:gd name="T24" fmla="*/ 145 w 220"/>
                                    <a:gd name="T25" fmla="*/ 165 h 165"/>
                                    <a:gd name="T26" fmla="*/ 145 w 220"/>
                                    <a:gd name="T27" fmla="*/ 165 h 165"/>
                                    <a:gd name="T28" fmla="*/ 160 w 220"/>
                                    <a:gd name="T29" fmla="*/ 165 h 165"/>
                                    <a:gd name="T30" fmla="*/ 170 w 220"/>
                                    <a:gd name="T31" fmla="*/ 155 h 165"/>
                                    <a:gd name="T32" fmla="*/ 185 w 220"/>
                                    <a:gd name="T33" fmla="*/ 135 h 165"/>
                                    <a:gd name="T34" fmla="*/ 205 w 220"/>
                                    <a:gd name="T35" fmla="*/ 115 h 165"/>
                                    <a:gd name="T36" fmla="*/ 220 w 220"/>
                                    <a:gd name="T37" fmla="*/ 95 h 165"/>
                                    <a:gd name="T38" fmla="*/ 145 w 220"/>
                                    <a:gd name="T39" fmla="*/ 0 h 165"/>
                                    <a:gd name="T40" fmla="*/ 0 w 220"/>
                                    <a:gd name="T41" fmla="*/ 105 h 165"/>
                                    <a:gd name="T42" fmla="*/ 0 w 220"/>
                                    <a:gd name="T43" fmla="*/ 105 h 165"/>
                                    <a:gd name="T44" fmla="*/ 15 w 220"/>
                                    <a:gd name="T45" fmla="*/ 115 h 165"/>
                                    <a:gd name="T46" fmla="*/ 15 w 220"/>
                                    <a:gd name="T47" fmla="*/ 115 h 165"/>
                                    <a:gd name="T48" fmla="*/ 30 w 220"/>
                                    <a:gd name="T49" fmla="*/ 125 h 165"/>
                                    <a:gd name="T50" fmla="*/ 45 w 220"/>
                                    <a:gd name="T51" fmla="*/ 125 h 165"/>
                                    <a:gd name="T52" fmla="*/ 45 w 220"/>
                                    <a:gd name="T53" fmla="*/ 12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0" h="165">
                                      <a:moveTo>
                                        <a:pt x="45" y="125"/>
                                      </a:moveTo>
                                      <a:lnTo>
                                        <a:pt x="45" y="125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115" y="165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45" y="165"/>
                                      </a:lnTo>
                                      <a:lnTo>
                                        <a:pt x="160" y="165"/>
                                      </a:lnTo>
                                      <a:lnTo>
                                        <a:pt x="170" y="155"/>
                                      </a:lnTo>
                                      <a:lnTo>
                                        <a:pt x="185" y="135"/>
                                      </a:lnTo>
                                      <a:lnTo>
                                        <a:pt x="205" y="115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4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" name="Freeform 2877"/>
                            <wps:cNvSpPr>
                              <a:spLocks/>
                            </wps:cNvSpPr>
                            <wps:spPr bwMode="auto">
                              <a:xfrm>
                                <a:off x="1266" y="5678"/>
                                <a:ext cx="12478" cy="4806"/>
                              </a:xfrm>
                              <a:custGeom>
                                <a:avLst/>
                                <a:gdLst>
                                  <a:gd name="T0" fmla="*/ 771 w 12844"/>
                                  <a:gd name="T1" fmla="*/ 965 h 5201"/>
                                  <a:gd name="T2" fmla="*/ 686 w 12844"/>
                                  <a:gd name="T3" fmla="*/ 1033 h 5201"/>
                                  <a:gd name="T4" fmla="*/ 584 w 12844"/>
                                  <a:gd name="T5" fmla="*/ 1084 h 5201"/>
                                  <a:gd name="T6" fmla="*/ 415 w 12844"/>
                                  <a:gd name="T7" fmla="*/ 1253 h 5201"/>
                                  <a:gd name="T8" fmla="*/ 280 w 12844"/>
                                  <a:gd name="T9" fmla="*/ 1507 h 5201"/>
                                  <a:gd name="T10" fmla="*/ 8 w 12844"/>
                                  <a:gd name="T11" fmla="*/ 2304 h 5201"/>
                                  <a:gd name="T12" fmla="*/ 195 w 12844"/>
                                  <a:gd name="T13" fmla="*/ 3015 h 5201"/>
                                  <a:gd name="T14" fmla="*/ 449 w 12844"/>
                                  <a:gd name="T15" fmla="*/ 3388 h 5201"/>
                                  <a:gd name="T16" fmla="*/ 686 w 12844"/>
                                  <a:gd name="T17" fmla="*/ 3659 h 5201"/>
                                  <a:gd name="T18" fmla="*/ 788 w 12844"/>
                                  <a:gd name="T19" fmla="*/ 3761 h 5201"/>
                                  <a:gd name="T20" fmla="*/ 1279 w 12844"/>
                                  <a:gd name="T21" fmla="*/ 4116 h 5201"/>
                                  <a:gd name="T22" fmla="*/ 1567 w 12844"/>
                                  <a:gd name="T23" fmla="*/ 4320 h 5201"/>
                                  <a:gd name="T24" fmla="*/ 2363 w 12844"/>
                                  <a:gd name="T25" fmla="*/ 4641 h 5201"/>
                                  <a:gd name="T26" fmla="*/ 2685 w 12844"/>
                                  <a:gd name="T27" fmla="*/ 4743 h 5201"/>
                                  <a:gd name="T28" fmla="*/ 3278 w 12844"/>
                                  <a:gd name="T29" fmla="*/ 4879 h 5201"/>
                                  <a:gd name="T30" fmla="*/ 4413 w 12844"/>
                                  <a:gd name="T31" fmla="*/ 5116 h 5201"/>
                                  <a:gd name="T32" fmla="*/ 7395 w 12844"/>
                                  <a:gd name="T33" fmla="*/ 5184 h 5201"/>
                                  <a:gd name="T34" fmla="*/ 8767 w 12844"/>
                                  <a:gd name="T35" fmla="*/ 4980 h 5201"/>
                                  <a:gd name="T36" fmla="*/ 9462 w 12844"/>
                                  <a:gd name="T37" fmla="*/ 4845 h 5201"/>
                                  <a:gd name="T38" fmla="*/ 10156 w 12844"/>
                                  <a:gd name="T39" fmla="*/ 4608 h 5201"/>
                                  <a:gd name="T40" fmla="*/ 10360 w 12844"/>
                                  <a:gd name="T41" fmla="*/ 4540 h 5201"/>
                                  <a:gd name="T42" fmla="*/ 10529 w 12844"/>
                                  <a:gd name="T43" fmla="*/ 4455 h 5201"/>
                                  <a:gd name="T44" fmla="*/ 10715 w 12844"/>
                                  <a:gd name="T45" fmla="*/ 4387 h 5201"/>
                                  <a:gd name="T46" fmla="*/ 11393 w 12844"/>
                                  <a:gd name="T47" fmla="*/ 4065 h 5201"/>
                                  <a:gd name="T48" fmla="*/ 11952 w 12844"/>
                                  <a:gd name="T49" fmla="*/ 3761 h 5201"/>
                                  <a:gd name="T50" fmla="*/ 12138 w 12844"/>
                                  <a:gd name="T51" fmla="*/ 3625 h 5201"/>
                                  <a:gd name="T52" fmla="*/ 12257 w 12844"/>
                                  <a:gd name="T53" fmla="*/ 3540 h 5201"/>
                                  <a:gd name="T54" fmla="*/ 12460 w 12844"/>
                                  <a:gd name="T55" fmla="*/ 3320 h 5201"/>
                                  <a:gd name="T56" fmla="*/ 12545 w 12844"/>
                                  <a:gd name="T57" fmla="*/ 3201 h 5201"/>
                                  <a:gd name="T58" fmla="*/ 12664 w 12844"/>
                                  <a:gd name="T59" fmla="*/ 2981 h 5201"/>
                                  <a:gd name="T60" fmla="*/ 12680 w 12844"/>
                                  <a:gd name="T61" fmla="*/ 1965 h 5201"/>
                                  <a:gd name="T62" fmla="*/ 12104 w 12844"/>
                                  <a:gd name="T63" fmla="*/ 1575 h 5201"/>
                                  <a:gd name="T64" fmla="*/ 11681 w 12844"/>
                                  <a:gd name="T65" fmla="*/ 1440 h 5201"/>
                                  <a:gd name="T66" fmla="*/ 11190 w 12844"/>
                                  <a:gd name="T67" fmla="*/ 1304 h 5201"/>
                                  <a:gd name="T68" fmla="*/ 10986 w 12844"/>
                                  <a:gd name="T69" fmla="*/ 1219 h 5201"/>
                                  <a:gd name="T70" fmla="*/ 10512 w 12844"/>
                                  <a:gd name="T71" fmla="*/ 1084 h 5201"/>
                                  <a:gd name="T72" fmla="*/ 10105 w 12844"/>
                                  <a:gd name="T73" fmla="*/ 965 h 5201"/>
                                  <a:gd name="T74" fmla="*/ 9614 w 12844"/>
                                  <a:gd name="T75" fmla="*/ 813 h 5201"/>
                                  <a:gd name="T76" fmla="*/ 8936 w 12844"/>
                                  <a:gd name="T77" fmla="*/ 677 h 5201"/>
                                  <a:gd name="T78" fmla="*/ 7920 w 12844"/>
                                  <a:gd name="T79" fmla="*/ 389 h 5201"/>
                                  <a:gd name="T80" fmla="*/ 6124 w 12844"/>
                                  <a:gd name="T81" fmla="*/ 0 h 5201"/>
                                  <a:gd name="T82" fmla="*/ 3871 w 12844"/>
                                  <a:gd name="T83" fmla="*/ 84 h 5201"/>
                                  <a:gd name="T84" fmla="*/ 2753 w 12844"/>
                                  <a:gd name="T85" fmla="*/ 321 h 5201"/>
                                  <a:gd name="T86" fmla="*/ 2143 w 12844"/>
                                  <a:gd name="T87" fmla="*/ 457 h 5201"/>
                                  <a:gd name="T88" fmla="*/ 1736 w 12844"/>
                                  <a:gd name="T89" fmla="*/ 559 h 5201"/>
                                  <a:gd name="T90" fmla="*/ 1330 w 12844"/>
                                  <a:gd name="T91" fmla="*/ 677 h 5201"/>
                                  <a:gd name="T92" fmla="*/ 1076 w 12844"/>
                                  <a:gd name="T93" fmla="*/ 796 h 5201"/>
                                  <a:gd name="T94" fmla="*/ 974 w 12844"/>
                                  <a:gd name="T95" fmla="*/ 847 h 5201"/>
                                  <a:gd name="T96" fmla="*/ 822 w 12844"/>
                                  <a:gd name="T97" fmla="*/ 931 h 5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2844" h="5201">
                                    <a:moveTo>
                                      <a:pt x="822" y="931"/>
                                    </a:moveTo>
                                    <a:cubicBezTo>
                                      <a:pt x="805" y="942"/>
                                      <a:pt x="789" y="956"/>
                                      <a:pt x="771" y="965"/>
                                    </a:cubicBezTo>
                                    <a:cubicBezTo>
                                      <a:pt x="755" y="973"/>
                                      <a:pt x="734" y="971"/>
                                      <a:pt x="720" y="982"/>
                                    </a:cubicBezTo>
                                    <a:cubicBezTo>
                                      <a:pt x="704" y="995"/>
                                      <a:pt x="702" y="1020"/>
                                      <a:pt x="686" y="1033"/>
                                    </a:cubicBezTo>
                                    <a:cubicBezTo>
                                      <a:pt x="672" y="1044"/>
                                      <a:pt x="651" y="1042"/>
                                      <a:pt x="635" y="1050"/>
                                    </a:cubicBezTo>
                                    <a:cubicBezTo>
                                      <a:pt x="617" y="1059"/>
                                      <a:pt x="600" y="1071"/>
                                      <a:pt x="584" y="1084"/>
                                    </a:cubicBezTo>
                                    <a:cubicBezTo>
                                      <a:pt x="454" y="1193"/>
                                      <a:pt x="610" y="1084"/>
                                      <a:pt x="483" y="1169"/>
                                    </a:cubicBezTo>
                                    <a:cubicBezTo>
                                      <a:pt x="440" y="1296"/>
                                      <a:pt x="503" y="1143"/>
                                      <a:pt x="415" y="1253"/>
                                    </a:cubicBezTo>
                                    <a:cubicBezTo>
                                      <a:pt x="404" y="1267"/>
                                      <a:pt x="406" y="1288"/>
                                      <a:pt x="398" y="1304"/>
                                    </a:cubicBezTo>
                                    <a:cubicBezTo>
                                      <a:pt x="363" y="1375"/>
                                      <a:pt x="324" y="1440"/>
                                      <a:pt x="280" y="1507"/>
                                    </a:cubicBezTo>
                                    <a:cubicBezTo>
                                      <a:pt x="248" y="1555"/>
                                      <a:pt x="216" y="1697"/>
                                      <a:pt x="195" y="1761"/>
                                    </a:cubicBezTo>
                                    <a:cubicBezTo>
                                      <a:pt x="134" y="1943"/>
                                      <a:pt x="55" y="2117"/>
                                      <a:pt x="8" y="2304"/>
                                    </a:cubicBezTo>
                                    <a:cubicBezTo>
                                      <a:pt x="16" y="2473"/>
                                      <a:pt x="0" y="2637"/>
                                      <a:pt x="59" y="2795"/>
                                    </a:cubicBezTo>
                                    <a:cubicBezTo>
                                      <a:pt x="89" y="2876"/>
                                      <a:pt x="148" y="2944"/>
                                      <a:pt x="195" y="3015"/>
                                    </a:cubicBezTo>
                                    <a:cubicBezTo>
                                      <a:pt x="212" y="3040"/>
                                      <a:pt x="215" y="3073"/>
                                      <a:pt x="229" y="3100"/>
                                    </a:cubicBezTo>
                                    <a:cubicBezTo>
                                      <a:pt x="283" y="3208"/>
                                      <a:pt x="380" y="3292"/>
                                      <a:pt x="449" y="3388"/>
                                    </a:cubicBezTo>
                                    <a:cubicBezTo>
                                      <a:pt x="464" y="3409"/>
                                      <a:pt x="467" y="3437"/>
                                      <a:pt x="483" y="3456"/>
                                    </a:cubicBezTo>
                                    <a:cubicBezTo>
                                      <a:pt x="545" y="3529"/>
                                      <a:pt x="606" y="3606"/>
                                      <a:pt x="686" y="3659"/>
                                    </a:cubicBezTo>
                                    <a:cubicBezTo>
                                      <a:pt x="703" y="3670"/>
                                      <a:pt x="723" y="3679"/>
                                      <a:pt x="737" y="3693"/>
                                    </a:cubicBezTo>
                                    <a:cubicBezTo>
                                      <a:pt x="757" y="3713"/>
                                      <a:pt x="768" y="3741"/>
                                      <a:pt x="788" y="3761"/>
                                    </a:cubicBezTo>
                                    <a:cubicBezTo>
                                      <a:pt x="858" y="3831"/>
                                      <a:pt x="945" y="3889"/>
                                      <a:pt x="1025" y="3947"/>
                                    </a:cubicBezTo>
                                    <a:cubicBezTo>
                                      <a:pt x="1109" y="4009"/>
                                      <a:pt x="1180" y="4083"/>
                                      <a:pt x="1279" y="4116"/>
                                    </a:cubicBezTo>
                                    <a:cubicBezTo>
                                      <a:pt x="1370" y="4207"/>
                                      <a:pt x="1285" y="4133"/>
                                      <a:pt x="1398" y="4201"/>
                                    </a:cubicBezTo>
                                    <a:cubicBezTo>
                                      <a:pt x="1457" y="4237"/>
                                      <a:pt x="1504" y="4292"/>
                                      <a:pt x="1567" y="4320"/>
                                    </a:cubicBezTo>
                                    <a:cubicBezTo>
                                      <a:pt x="1593" y="4332"/>
                                      <a:pt x="1624" y="4331"/>
                                      <a:pt x="1652" y="4337"/>
                                    </a:cubicBezTo>
                                    <a:cubicBezTo>
                                      <a:pt x="1871" y="4474"/>
                                      <a:pt x="2106" y="4592"/>
                                      <a:pt x="2363" y="4641"/>
                                    </a:cubicBezTo>
                                    <a:cubicBezTo>
                                      <a:pt x="2516" y="4717"/>
                                      <a:pt x="2328" y="4633"/>
                                      <a:pt x="2550" y="4692"/>
                                    </a:cubicBezTo>
                                    <a:cubicBezTo>
                                      <a:pt x="2596" y="4704"/>
                                      <a:pt x="2639" y="4729"/>
                                      <a:pt x="2685" y="4743"/>
                                    </a:cubicBezTo>
                                    <a:cubicBezTo>
                                      <a:pt x="2789" y="4775"/>
                                      <a:pt x="2900" y="4796"/>
                                      <a:pt x="3007" y="4811"/>
                                    </a:cubicBezTo>
                                    <a:cubicBezTo>
                                      <a:pt x="3337" y="4921"/>
                                      <a:pt x="3004" y="4820"/>
                                      <a:pt x="3278" y="4879"/>
                                    </a:cubicBezTo>
                                    <a:cubicBezTo>
                                      <a:pt x="3461" y="4918"/>
                                      <a:pt x="3633" y="4976"/>
                                      <a:pt x="3820" y="4997"/>
                                    </a:cubicBezTo>
                                    <a:cubicBezTo>
                                      <a:pt x="4008" y="5078"/>
                                      <a:pt x="4212" y="5087"/>
                                      <a:pt x="4413" y="5116"/>
                                    </a:cubicBezTo>
                                    <a:cubicBezTo>
                                      <a:pt x="4998" y="5200"/>
                                      <a:pt x="5500" y="5192"/>
                                      <a:pt x="6124" y="5201"/>
                                    </a:cubicBezTo>
                                    <a:cubicBezTo>
                                      <a:pt x="6548" y="5195"/>
                                      <a:pt x="6971" y="5194"/>
                                      <a:pt x="7395" y="5184"/>
                                    </a:cubicBezTo>
                                    <a:cubicBezTo>
                                      <a:pt x="7592" y="5179"/>
                                      <a:pt x="7795" y="5114"/>
                                      <a:pt x="7988" y="5082"/>
                                    </a:cubicBezTo>
                                    <a:cubicBezTo>
                                      <a:pt x="8245" y="5039"/>
                                      <a:pt x="8514" y="5043"/>
                                      <a:pt x="8767" y="4980"/>
                                    </a:cubicBezTo>
                                    <a:cubicBezTo>
                                      <a:pt x="8918" y="4942"/>
                                      <a:pt x="9069" y="4912"/>
                                      <a:pt x="9224" y="4896"/>
                                    </a:cubicBezTo>
                                    <a:cubicBezTo>
                                      <a:pt x="9393" y="4854"/>
                                      <a:pt x="9314" y="4870"/>
                                      <a:pt x="9462" y="4845"/>
                                    </a:cubicBezTo>
                                    <a:cubicBezTo>
                                      <a:pt x="9638" y="4786"/>
                                      <a:pt x="9821" y="4705"/>
                                      <a:pt x="10004" y="4675"/>
                                    </a:cubicBezTo>
                                    <a:cubicBezTo>
                                      <a:pt x="10136" y="4596"/>
                                      <a:pt x="10036" y="4645"/>
                                      <a:pt x="10156" y="4608"/>
                                    </a:cubicBezTo>
                                    <a:cubicBezTo>
                                      <a:pt x="10207" y="4592"/>
                                      <a:pt x="10258" y="4574"/>
                                      <a:pt x="10309" y="4557"/>
                                    </a:cubicBezTo>
                                    <a:cubicBezTo>
                                      <a:pt x="10326" y="4551"/>
                                      <a:pt x="10360" y="4540"/>
                                      <a:pt x="10360" y="4540"/>
                                    </a:cubicBezTo>
                                    <a:cubicBezTo>
                                      <a:pt x="10483" y="4456"/>
                                      <a:pt x="10328" y="4553"/>
                                      <a:pt x="10478" y="4489"/>
                                    </a:cubicBezTo>
                                    <a:cubicBezTo>
                                      <a:pt x="10497" y="4481"/>
                                      <a:pt x="10511" y="4464"/>
                                      <a:pt x="10529" y="4455"/>
                                    </a:cubicBezTo>
                                    <a:cubicBezTo>
                                      <a:pt x="10556" y="4441"/>
                                      <a:pt x="10585" y="4431"/>
                                      <a:pt x="10614" y="4421"/>
                                    </a:cubicBezTo>
                                    <a:cubicBezTo>
                                      <a:pt x="10647" y="4409"/>
                                      <a:pt x="10684" y="4405"/>
                                      <a:pt x="10715" y="4387"/>
                                    </a:cubicBezTo>
                                    <a:cubicBezTo>
                                      <a:pt x="10874" y="4293"/>
                                      <a:pt x="11056" y="4244"/>
                                      <a:pt x="11224" y="4167"/>
                                    </a:cubicBezTo>
                                    <a:cubicBezTo>
                                      <a:pt x="11524" y="4030"/>
                                      <a:pt x="11165" y="4194"/>
                                      <a:pt x="11393" y="4065"/>
                                    </a:cubicBezTo>
                                    <a:cubicBezTo>
                                      <a:pt x="11473" y="4020"/>
                                      <a:pt x="11581" y="3993"/>
                                      <a:pt x="11664" y="3947"/>
                                    </a:cubicBezTo>
                                    <a:cubicBezTo>
                                      <a:pt x="11763" y="3892"/>
                                      <a:pt x="11857" y="3823"/>
                                      <a:pt x="11952" y="3761"/>
                                    </a:cubicBezTo>
                                    <a:cubicBezTo>
                                      <a:pt x="12015" y="3720"/>
                                      <a:pt x="12017" y="3739"/>
                                      <a:pt x="12071" y="3693"/>
                                    </a:cubicBezTo>
                                    <a:cubicBezTo>
                                      <a:pt x="12095" y="3672"/>
                                      <a:pt x="12114" y="3646"/>
                                      <a:pt x="12138" y="3625"/>
                                    </a:cubicBezTo>
                                    <a:cubicBezTo>
                                      <a:pt x="12153" y="3612"/>
                                      <a:pt x="12172" y="3603"/>
                                      <a:pt x="12189" y="3591"/>
                                    </a:cubicBezTo>
                                    <a:cubicBezTo>
                                      <a:pt x="12212" y="3575"/>
                                      <a:pt x="12236" y="3559"/>
                                      <a:pt x="12257" y="3540"/>
                                    </a:cubicBezTo>
                                    <a:cubicBezTo>
                                      <a:pt x="12298" y="3503"/>
                                      <a:pt x="12376" y="3422"/>
                                      <a:pt x="12376" y="3422"/>
                                    </a:cubicBezTo>
                                    <a:cubicBezTo>
                                      <a:pt x="12473" y="3222"/>
                                      <a:pt x="12343" y="3460"/>
                                      <a:pt x="12460" y="3320"/>
                                    </a:cubicBezTo>
                                    <a:cubicBezTo>
                                      <a:pt x="12476" y="3301"/>
                                      <a:pt x="12479" y="3273"/>
                                      <a:pt x="12494" y="3252"/>
                                    </a:cubicBezTo>
                                    <a:cubicBezTo>
                                      <a:pt x="12508" y="3232"/>
                                      <a:pt x="12528" y="3218"/>
                                      <a:pt x="12545" y="3201"/>
                                    </a:cubicBezTo>
                                    <a:cubicBezTo>
                                      <a:pt x="12566" y="3138"/>
                                      <a:pt x="12610" y="3104"/>
                                      <a:pt x="12647" y="3049"/>
                                    </a:cubicBezTo>
                                    <a:cubicBezTo>
                                      <a:pt x="12653" y="3026"/>
                                      <a:pt x="12654" y="3002"/>
                                      <a:pt x="12664" y="2981"/>
                                    </a:cubicBezTo>
                                    <a:cubicBezTo>
                                      <a:pt x="12769" y="2768"/>
                                      <a:pt x="12677" y="3021"/>
                                      <a:pt x="12731" y="2863"/>
                                    </a:cubicBezTo>
                                    <a:cubicBezTo>
                                      <a:pt x="12778" y="2583"/>
                                      <a:pt x="12844" y="2210"/>
                                      <a:pt x="12680" y="1965"/>
                                    </a:cubicBezTo>
                                    <a:cubicBezTo>
                                      <a:pt x="12652" y="1877"/>
                                      <a:pt x="12584" y="1827"/>
                                      <a:pt x="12511" y="1778"/>
                                    </a:cubicBezTo>
                                    <a:cubicBezTo>
                                      <a:pt x="12417" y="1639"/>
                                      <a:pt x="12252" y="1625"/>
                                      <a:pt x="12104" y="1575"/>
                                    </a:cubicBezTo>
                                    <a:cubicBezTo>
                                      <a:pt x="11987" y="1536"/>
                                      <a:pt x="11869" y="1504"/>
                                      <a:pt x="11749" y="1473"/>
                                    </a:cubicBezTo>
                                    <a:cubicBezTo>
                                      <a:pt x="11725" y="1467"/>
                                      <a:pt x="11705" y="1449"/>
                                      <a:pt x="11681" y="1440"/>
                                    </a:cubicBezTo>
                                    <a:cubicBezTo>
                                      <a:pt x="11652" y="1429"/>
                                      <a:pt x="11553" y="1411"/>
                                      <a:pt x="11528" y="1406"/>
                                    </a:cubicBezTo>
                                    <a:cubicBezTo>
                                      <a:pt x="11422" y="1352"/>
                                      <a:pt x="11305" y="1333"/>
                                      <a:pt x="11190" y="1304"/>
                                    </a:cubicBezTo>
                                    <a:cubicBezTo>
                                      <a:pt x="11138" y="1291"/>
                                      <a:pt x="11082" y="1283"/>
                                      <a:pt x="11037" y="1253"/>
                                    </a:cubicBezTo>
                                    <a:cubicBezTo>
                                      <a:pt x="11020" y="1242"/>
                                      <a:pt x="11005" y="1227"/>
                                      <a:pt x="10986" y="1219"/>
                                    </a:cubicBezTo>
                                    <a:cubicBezTo>
                                      <a:pt x="10932" y="1196"/>
                                      <a:pt x="10872" y="1191"/>
                                      <a:pt x="10817" y="1169"/>
                                    </a:cubicBezTo>
                                    <a:cubicBezTo>
                                      <a:pt x="10710" y="1127"/>
                                      <a:pt x="10624" y="1103"/>
                                      <a:pt x="10512" y="1084"/>
                                    </a:cubicBezTo>
                                    <a:cubicBezTo>
                                      <a:pt x="10436" y="1046"/>
                                      <a:pt x="10373" y="1038"/>
                                      <a:pt x="10292" y="1016"/>
                                    </a:cubicBezTo>
                                    <a:cubicBezTo>
                                      <a:pt x="10059" y="952"/>
                                      <a:pt x="10308" y="1006"/>
                                      <a:pt x="10105" y="965"/>
                                    </a:cubicBezTo>
                                    <a:cubicBezTo>
                                      <a:pt x="9813" y="839"/>
                                      <a:pt x="10157" y="975"/>
                                      <a:pt x="9868" y="897"/>
                                    </a:cubicBezTo>
                                    <a:cubicBezTo>
                                      <a:pt x="9782" y="874"/>
                                      <a:pt x="9702" y="826"/>
                                      <a:pt x="9614" y="813"/>
                                    </a:cubicBezTo>
                                    <a:cubicBezTo>
                                      <a:pt x="9451" y="789"/>
                                      <a:pt x="9535" y="801"/>
                                      <a:pt x="9360" y="779"/>
                                    </a:cubicBezTo>
                                    <a:cubicBezTo>
                                      <a:pt x="9213" y="730"/>
                                      <a:pt x="9091" y="694"/>
                                      <a:pt x="8936" y="677"/>
                                    </a:cubicBezTo>
                                    <a:cubicBezTo>
                                      <a:pt x="8787" y="612"/>
                                      <a:pt x="8623" y="582"/>
                                      <a:pt x="8462" y="559"/>
                                    </a:cubicBezTo>
                                    <a:cubicBezTo>
                                      <a:pt x="8284" y="492"/>
                                      <a:pt x="8103" y="440"/>
                                      <a:pt x="7920" y="389"/>
                                    </a:cubicBezTo>
                                    <a:cubicBezTo>
                                      <a:pt x="7707" y="330"/>
                                      <a:pt x="7494" y="234"/>
                                      <a:pt x="7276" y="203"/>
                                    </a:cubicBezTo>
                                    <a:cubicBezTo>
                                      <a:pt x="6900" y="95"/>
                                      <a:pt x="6514" y="30"/>
                                      <a:pt x="6124" y="0"/>
                                    </a:cubicBezTo>
                                    <a:cubicBezTo>
                                      <a:pt x="5497" y="6"/>
                                      <a:pt x="4871" y="7"/>
                                      <a:pt x="4244" y="17"/>
                                    </a:cubicBezTo>
                                    <a:cubicBezTo>
                                      <a:pt x="4117" y="19"/>
                                      <a:pt x="3995" y="64"/>
                                      <a:pt x="3871" y="84"/>
                                    </a:cubicBezTo>
                                    <a:cubicBezTo>
                                      <a:pt x="3638" y="121"/>
                                      <a:pt x="3408" y="164"/>
                                      <a:pt x="3176" y="203"/>
                                    </a:cubicBezTo>
                                    <a:cubicBezTo>
                                      <a:pt x="3047" y="268"/>
                                      <a:pt x="2894" y="288"/>
                                      <a:pt x="2753" y="321"/>
                                    </a:cubicBezTo>
                                    <a:cubicBezTo>
                                      <a:pt x="2706" y="332"/>
                                      <a:pt x="2664" y="360"/>
                                      <a:pt x="2617" y="372"/>
                                    </a:cubicBezTo>
                                    <a:cubicBezTo>
                                      <a:pt x="2464" y="411"/>
                                      <a:pt x="2299" y="440"/>
                                      <a:pt x="2143" y="457"/>
                                    </a:cubicBezTo>
                                    <a:cubicBezTo>
                                      <a:pt x="2040" y="491"/>
                                      <a:pt x="1926" y="504"/>
                                      <a:pt x="1821" y="525"/>
                                    </a:cubicBezTo>
                                    <a:cubicBezTo>
                                      <a:pt x="1791" y="531"/>
                                      <a:pt x="1765" y="550"/>
                                      <a:pt x="1736" y="559"/>
                                    </a:cubicBezTo>
                                    <a:cubicBezTo>
                                      <a:pt x="1641" y="588"/>
                                      <a:pt x="1544" y="602"/>
                                      <a:pt x="1448" y="626"/>
                                    </a:cubicBezTo>
                                    <a:cubicBezTo>
                                      <a:pt x="1410" y="645"/>
                                      <a:pt x="1367" y="656"/>
                                      <a:pt x="1330" y="677"/>
                                    </a:cubicBezTo>
                                    <a:cubicBezTo>
                                      <a:pt x="1294" y="697"/>
                                      <a:pt x="1262" y="722"/>
                                      <a:pt x="1228" y="745"/>
                                    </a:cubicBezTo>
                                    <a:cubicBezTo>
                                      <a:pt x="1227" y="746"/>
                                      <a:pt x="1102" y="787"/>
                                      <a:pt x="1076" y="796"/>
                                    </a:cubicBezTo>
                                    <a:cubicBezTo>
                                      <a:pt x="1057" y="802"/>
                                      <a:pt x="1043" y="821"/>
                                      <a:pt x="1025" y="830"/>
                                    </a:cubicBezTo>
                                    <a:cubicBezTo>
                                      <a:pt x="1009" y="838"/>
                                      <a:pt x="991" y="841"/>
                                      <a:pt x="974" y="847"/>
                                    </a:cubicBezTo>
                                    <a:cubicBezTo>
                                      <a:pt x="933" y="907"/>
                                      <a:pt x="949" y="879"/>
                                      <a:pt x="923" y="931"/>
                                    </a:cubicBezTo>
                                    <a:lnTo>
                                      <a:pt x="822" y="9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0" name="Group 2684"/>
                          <wpg:cNvGrpSpPr>
                            <a:grpSpLocks/>
                          </wpg:cNvGrpSpPr>
                          <wpg:grpSpPr bwMode="auto">
                            <a:xfrm>
                              <a:off x="1040" y="2223"/>
                              <a:ext cx="13345" cy="8905"/>
                              <a:chOff x="1040" y="2225"/>
                              <a:chExt cx="13345" cy="8905"/>
                            </a:xfrm>
                          </wpg:grpSpPr>
                          <wpg:grpSp>
                            <wpg:cNvPr id="311" name="Group 24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0" y="2225"/>
                                <a:ext cx="13338" cy="8867"/>
                                <a:chOff x="1040" y="2225"/>
                                <a:chExt cx="13338" cy="8867"/>
                              </a:xfrm>
                            </wpg:grpSpPr>
                            <wpg:grpSp>
                              <wpg:cNvPr id="312" name="Group 2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7039"/>
                                  <a:ext cx="3310" cy="2990"/>
                                  <a:chOff x="7709" y="7039"/>
                                  <a:chExt cx="3310" cy="2990"/>
                                </a:xfrm>
                              </wpg:grpSpPr>
                              <wpg:grpSp>
                                <wpg:cNvPr id="313" name="Group 20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7045"/>
                                    <a:ext cx="2233" cy="2984"/>
                                    <a:chOff x="8786" y="7039"/>
                                    <a:chExt cx="2233" cy="2984"/>
                                  </a:xfrm>
                                </wpg:grpSpPr>
                                <wps:wsp>
                                  <wps:cNvPr id="314" name="Freeform 20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158" y="8433"/>
                                      <a:ext cx="520" cy="1590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5" name="Freeform 20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331" y="8433"/>
                                      <a:ext cx="347" cy="1523"/>
                                    </a:xfrm>
                                    <a:custGeom>
                                      <a:avLst/>
                                      <a:gdLst>
                                        <a:gd name="T0" fmla="*/ 170 w 441"/>
                                        <a:gd name="T1" fmla="*/ 35 h 1940"/>
                                        <a:gd name="T2" fmla="*/ 0 w 441"/>
                                        <a:gd name="T3" fmla="*/ 0 h 1940"/>
                                        <a:gd name="T4" fmla="*/ 0 w 441"/>
                                        <a:gd name="T5" fmla="*/ 0 h 1940"/>
                                        <a:gd name="T6" fmla="*/ 0 w 441"/>
                                        <a:gd name="T7" fmla="*/ 55 h 1940"/>
                                        <a:gd name="T8" fmla="*/ 105 w 441"/>
                                        <a:gd name="T9" fmla="*/ 75 h 1940"/>
                                        <a:gd name="T10" fmla="*/ 105 w 441"/>
                                        <a:gd name="T11" fmla="*/ 75 h 1940"/>
                                        <a:gd name="T12" fmla="*/ 90 w 441"/>
                                        <a:gd name="T13" fmla="*/ 235 h 1940"/>
                                        <a:gd name="T14" fmla="*/ 85 w 441"/>
                                        <a:gd name="T15" fmla="*/ 385 h 1940"/>
                                        <a:gd name="T16" fmla="*/ 80 w 441"/>
                                        <a:gd name="T17" fmla="*/ 535 h 1940"/>
                                        <a:gd name="T18" fmla="*/ 75 w 441"/>
                                        <a:gd name="T19" fmla="*/ 675 h 1940"/>
                                        <a:gd name="T20" fmla="*/ 80 w 441"/>
                                        <a:gd name="T21" fmla="*/ 810 h 1940"/>
                                        <a:gd name="T22" fmla="*/ 85 w 441"/>
                                        <a:gd name="T23" fmla="*/ 940 h 1940"/>
                                        <a:gd name="T24" fmla="*/ 95 w 441"/>
                                        <a:gd name="T25" fmla="*/ 1065 h 1940"/>
                                        <a:gd name="T26" fmla="*/ 110 w 441"/>
                                        <a:gd name="T27" fmla="*/ 1185 h 1940"/>
                                        <a:gd name="T28" fmla="*/ 125 w 441"/>
                                        <a:gd name="T29" fmla="*/ 1300 h 1940"/>
                                        <a:gd name="T30" fmla="*/ 145 w 441"/>
                                        <a:gd name="T31" fmla="*/ 1410 h 1940"/>
                                        <a:gd name="T32" fmla="*/ 170 w 441"/>
                                        <a:gd name="T33" fmla="*/ 1510 h 1940"/>
                                        <a:gd name="T34" fmla="*/ 200 w 441"/>
                                        <a:gd name="T35" fmla="*/ 1605 h 1940"/>
                                        <a:gd name="T36" fmla="*/ 230 w 441"/>
                                        <a:gd name="T37" fmla="*/ 1700 h 1940"/>
                                        <a:gd name="T38" fmla="*/ 265 w 441"/>
                                        <a:gd name="T39" fmla="*/ 1785 h 1940"/>
                                        <a:gd name="T40" fmla="*/ 305 w 441"/>
                                        <a:gd name="T41" fmla="*/ 1865 h 1940"/>
                                        <a:gd name="T42" fmla="*/ 350 w 441"/>
                                        <a:gd name="T43" fmla="*/ 1940 h 1940"/>
                                        <a:gd name="T44" fmla="*/ 441 w 441"/>
                                        <a:gd name="T45" fmla="*/ 1940 h 1940"/>
                                        <a:gd name="T46" fmla="*/ 441 w 441"/>
                                        <a:gd name="T47" fmla="*/ 1940 h 1940"/>
                                        <a:gd name="T48" fmla="*/ 395 w 441"/>
                                        <a:gd name="T49" fmla="*/ 1865 h 1940"/>
                                        <a:gd name="T50" fmla="*/ 355 w 441"/>
                                        <a:gd name="T51" fmla="*/ 1785 h 1940"/>
                                        <a:gd name="T52" fmla="*/ 315 w 441"/>
                                        <a:gd name="T53" fmla="*/ 1700 h 1940"/>
                                        <a:gd name="T54" fmla="*/ 280 w 441"/>
                                        <a:gd name="T55" fmla="*/ 1605 h 1940"/>
                                        <a:gd name="T56" fmla="*/ 250 w 441"/>
                                        <a:gd name="T57" fmla="*/ 1510 h 1940"/>
                                        <a:gd name="T58" fmla="*/ 220 w 441"/>
                                        <a:gd name="T59" fmla="*/ 1405 h 1940"/>
                                        <a:gd name="T60" fmla="*/ 200 w 441"/>
                                        <a:gd name="T61" fmla="*/ 1295 h 1940"/>
                                        <a:gd name="T62" fmla="*/ 180 w 441"/>
                                        <a:gd name="T63" fmla="*/ 1180 h 1940"/>
                                        <a:gd name="T64" fmla="*/ 165 w 441"/>
                                        <a:gd name="T65" fmla="*/ 1060 h 1940"/>
                                        <a:gd name="T66" fmla="*/ 155 w 441"/>
                                        <a:gd name="T67" fmla="*/ 930 h 1940"/>
                                        <a:gd name="T68" fmla="*/ 145 w 441"/>
                                        <a:gd name="T69" fmla="*/ 795 h 1940"/>
                                        <a:gd name="T70" fmla="*/ 145 w 441"/>
                                        <a:gd name="T71" fmla="*/ 655 h 1940"/>
                                        <a:gd name="T72" fmla="*/ 145 w 441"/>
                                        <a:gd name="T73" fmla="*/ 510 h 1940"/>
                                        <a:gd name="T74" fmla="*/ 150 w 441"/>
                                        <a:gd name="T75" fmla="*/ 360 h 1940"/>
                                        <a:gd name="T76" fmla="*/ 160 w 441"/>
                                        <a:gd name="T77" fmla="*/ 200 h 1940"/>
                                        <a:gd name="T78" fmla="*/ 170 w 441"/>
                                        <a:gd name="T79" fmla="*/ 35 h 1940"/>
                                        <a:gd name="T80" fmla="*/ 170 w 441"/>
                                        <a:gd name="T81" fmla="*/ 35 h 19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940">
                                          <a:moveTo>
                                            <a:pt x="170" y="35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5"/>
                                          </a:lnTo>
                                          <a:lnTo>
                                            <a:pt x="105" y="75"/>
                                          </a:lnTo>
                                          <a:lnTo>
                                            <a:pt x="90" y="235"/>
                                          </a:lnTo>
                                          <a:lnTo>
                                            <a:pt x="85" y="385"/>
                                          </a:lnTo>
                                          <a:lnTo>
                                            <a:pt x="80" y="535"/>
                                          </a:lnTo>
                                          <a:lnTo>
                                            <a:pt x="75" y="675"/>
                                          </a:lnTo>
                                          <a:lnTo>
                                            <a:pt x="80" y="810"/>
                                          </a:lnTo>
                                          <a:lnTo>
                                            <a:pt x="85" y="940"/>
                                          </a:lnTo>
                                          <a:lnTo>
                                            <a:pt x="95" y="1065"/>
                                          </a:lnTo>
                                          <a:lnTo>
                                            <a:pt x="110" y="1185"/>
                                          </a:lnTo>
                                          <a:lnTo>
                                            <a:pt x="125" y="1300"/>
                                          </a:lnTo>
                                          <a:lnTo>
                                            <a:pt x="145" y="1410"/>
                                          </a:lnTo>
                                          <a:lnTo>
                                            <a:pt x="170" y="1510"/>
                                          </a:lnTo>
                                          <a:lnTo>
                                            <a:pt x="200" y="1605"/>
                                          </a:lnTo>
                                          <a:lnTo>
                                            <a:pt x="230" y="1700"/>
                                          </a:lnTo>
                                          <a:lnTo>
                                            <a:pt x="265" y="1785"/>
                                          </a:lnTo>
                                          <a:lnTo>
                                            <a:pt x="305" y="1865"/>
                                          </a:lnTo>
                                          <a:lnTo>
                                            <a:pt x="350" y="1940"/>
                                          </a:lnTo>
                                          <a:lnTo>
                                            <a:pt x="441" y="1940"/>
                                          </a:lnTo>
                                          <a:lnTo>
                                            <a:pt x="395" y="1865"/>
                                          </a:lnTo>
                                          <a:lnTo>
                                            <a:pt x="355" y="1785"/>
                                          </a:lnTo>
                                          <a:lnTo>
                                            <a:pt x="315" y="1700"/>
                                          </a:lnTo>
                                          <a:lnTo>
                                            <a:pt x="280" y="1605"/>
                                          </a:lnTo>
                                          <a:lnTo>
                                            <a:pt x="250" y="1510"/>
                                          </a:lnTo>
                                          <a:lnTo>
                                            <a:pt x="220" y="1405"/>
                                          </a:lnTo>
                                          <a:lnTo>
                                            <a:pt x="200" y="1295"/>
                                          </a:lnTo>
                                          <a:lnTo>
                                            <a:pt x="180" y="1180"/>
                                          </a:lnTo>
                                          <a:lnTo>
                                            <a:pt x="165" y="1060"/>
                                          </a:lnTo>
                                          <a:lnTo>
                                            <a:pt x="155" y="930"/>
                                          </a:lnTo>
                                          <a:lnTo>
                                            <a:pt x="145" y="795"/>
                                          </a:lnTo>
                                          <a:lnTo>
                                            <a:pt x="145" y="655"/>
                                          </a:lnTo>
                                          <a:lnTo>
                                            <a:pt x="145" y="510"/>
                                          </a:lnTo>
                                          <a:lnTo>
                                            <a:pt x="150" y="360"/>
                                          </a:lnTo>
                                          <a:lnTo>
                                            <a:pt x="160" y="200"/>
                                          </a:lnTo>
                                          <a:lnTo>
                                            <a:pt x="17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Freeform 20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61" y="7683"/>
                                      <a:ext cx="1258" cy="887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" name="Freeform 20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86" y="7375"/>
                                      <a:ext cx="1377" cy="915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" name="Freeform 20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96" y="7974"/>
                                      <a:ext cx="647" cy="1981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" name="Freeform 20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611" y="7974"/>
                                      <a:ext cx="432" cy="1898"/>
                                    </a:xfrm>
                                    <a:custGeom>
                                      <a:avLst/>
                                      <a:gdLst>
                                        <a:gd name="T0" fmla="*/ 170 w 441"/>
                                        <a:gd name="T1" fmla="*/ 35 h 1940"/>
                                        <a:gd name="T2" fmla="*/ 0 w 441"/>
                                        <a:gd name="T3" fmla="*/ 0 h 1940"/>
                                        <a:gd name="T4" fmla="*/ 0 w 441"/>
                                        <a:gd name="T5" fmla="*/ 0 h 1940"/>
                                        <a:gd name="T6" fmla="*/ 0 w 441"/>
                                        <a:gd name="T7" fmla="*/ 55 h 1940"/>
                                        <a:gd name="T8" fmla="*/ 105 w 441"/>
                                        <a:gd name="T9" fmla="*/ 75 h 1940"/>
                                        <a:gd name="T10" fmla="*/ 105 w 441"/>
                                        <a:gd name="T11" fmla="*/ 75 h 1940"/>
                                        <a:gd name="T12" fmla="*/ 90 w 441"/>
                                        <a:gd name="T13" fmla="*/ 235 h 1940"/>
                                        <a:gd name="T14" fmla="*/ 85 w 441"/>
                                        <a:gd name="T15" fmla="*/ 385 h 1940"/>
                                        <a:gd name="T16" fmla="*/ 80 w 441"/>
                                        <a:gd name="T17" fmla="*/ 535 h 1940"/>
                                        <a:gd name="T18" fmla="*/ 75 w 441"/>
                                        <a:gd name="T19" fmla="*/ 675 h 1940"/>
                                        <a:gd name="T20" fmla="*/ 80 w 441"/>
                                        <a:gd name="T21" fmla="*/ 810 h 1940"/>
                                        <a:gd name="T22" fmla="*/ 85 w 441"/>
                                        <a:gd name="T23" fmla="*/ 940 h 1940"/>
                                        <a:gd name="T24" fmla="*/ 95 w 441"/>
                                        <a:gd name="T25" fmla="*/ 1065 h 1940"/>
                                        <a:gd name="T26" fmla="*/ 110 w 441"/>
                                        <a:gd name="T27" fmla="*/ 1185 h 1940"/>
                                        <a:gd name="T28" fmla="*/ 125 w 441"/>
                                        <a:gd name="T29" fmla="*/ 1300 h 1940"/>
                                        <a:gd name="T30" fmla="*/ 145 w 441"/>
                                        <a:gd name="T31" fmla="*/ 1410 h 1940"/>
                                        <a:gd name="T32" fmla="*/ 170 w 441"/>
                                        <a:gd name="T33" fmla="*/ 1510 h 1940"/>
                                        <a:gd name="T34" fmla="*/ 200 w 441"/>
                                        <a:gd name="T35" fmla="*/ 1605 h 1940"/>
                                        <a:gd name="T36" fmla="*/ 230 w 441"/>
                                        <a:gd name="T37" fmla="*/ 1700 h 1940"/>
                                        <a:gd name="T38" fmla="*/ 265 w 441"/>
                                        <a:gd name="T39" fmla="*/ 1785 h 1940"/>
                                        <a:gd name="T40" fmla="*/ 305 w 441"/>
                                        <a:gd name="T41" fmla="*/ 1865 h 1940"/>
                                        <a:gd name="T42" fmla="*/ 350 w 441"/>
                                        <a:gd name="T43" fmla="*/ 1940 h 1940"/>
                                        <a:gd name="T44" fmla="*/ 441 w 441"/>
                                        <a:gd name="T45" fmla="*/ 1940 h 1940"/>
                                        <a:gd name="T46" fmla="*/ 441 w 441"/>
                                        <a:gd name="T47" fmla="*/ 1940 h 1940"/>
                                        <a:gd name="T48" fmla="*/ 395 w 441"/>
                                        <a:gd name="T49" fmla="*/ 1865 h 1940"/>
                                        <a:gd name="T50" fmla="*/ 355 w 441"/>
                                        <a:gd name="T51" fmla="*/ 1785 h 1940"/>
                                        <a:gd name="T52" fmla="*/ 315 w 441"/>
                                        <a:gd name="T53" fmla="*/ 1700 h 1940"/>
                                        <a:gd name="T54" fmla="*/ 280 w 441"/>
                                        <a:gd name="T55" fmla="*/ 1605 h 1940"/>
                                        <a:gd name="T56" fmla="*/ 250 w 441"/>
                                        <a:gd name="T57" fmla="*/ 1510 h 1940"/>
                                        <a:gd name="T58" fmla="*/ 220 w 441"/>
                                        <a:gd name="T59" fmla="*/ 1405 h 1940"/>
                                        <a:gd name="T60" fmla="*/ 200 w 441"/>
                                        <a:gd name="T61" fmla="*/ 1295 h 1940"/>
                                        <a:gd name="T62" fmla="*/ 180 w 441"/>
                                        <a:gd name="T63" fmla="*/ 1180 h 1940"/>
                                        <a:gd name="T64" fmla="*/ 165 w 441"/>
                                        <a:gd name="T65" fmla="*/ 1060 h 1940"/>
                                        <a:gd name="T66" fmla="*/ 155 w 441"/>
                                        <a:gd name="T67" fmla="*/ 930 h 1940"/>
                                        <a:gd name="T68" fmla="*/ 145 w 441"/>
                                        <a:gd name="T69" fmla="*/ 795 h 1940"/>
                                        <a:gd name="T70" fmla="*/ 145 w 441"/>
                                        <a:gd name="T71" fmla="*/ 655 h 1940"/>
                                        <a:gd name="T72" fmla="*/ 145 w 441"/>
                                        <a:gd name="T73" fmla="*/ 510 h 1940"/>
                                        <a:gd name="T74" fmla="*/ 150 w 441"/>
                                        <a:gd name="T75" fmla="*/ 360 h 1940"/>
                                        <a:gd name="T76" fmla="*/ 160 w 441"/>
                                        <a:gd name="T77" fmla="*/ 200 h 1940"/>
                                        <a:gd name="T78" fmla="*/ 170 w 441"/>
                                        <a:gd name="T79" fmla="*/ 35 h 1940"/>
                                        <a:gd name="T80" fmla="*/ 170 w 441"/>
                                        <a:gd name="T81" fmla="*/ 35 h 19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940">
                                          <a:moveTo>
                                            <a:pt x="170" y="35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5"/>
                                          </a:lnTo>
                                          <a:lnTo>
                                            <a:pt x="105" y="75"/>
                                          </a:lnTo>
                                          <a:lnTo>
                                            <a:pt x="90" y="235"/>
                                          </a:lnTo>
                                          <a:lnTo>
                                            <a:pt x="85" y="385"/>
                                          </a:lnTo>
                                          <a:lnTo>
                                            <a:pt x="80" y="535"/>
                                          </a:lnTo>
                                          <a:lnTo>
                                            <a:pt x="75" y="675"/>
                                          </a:lnTo>
                                          <a:lnTo>
                                            <a:pt x="80" y="810"/>
                                          </a:lnTo>
                                          <a:lnTo>
                                            <a:pt x="85" y="940"/>
                                          </a:lnTo>
                                          <a:lnTo>
                                            <a:pt x="95" y="1065"/>
                                          </a:lnTo>
                                          <a:lnTo>
                                            <a:pt x="110" y="1185"/>
                                          </a:lnTo>
                                          <a:lnTo>
                                            <a:pt x="125" y="1300"/>
                                          </a:lnTo>
                                          <a:lnTo>
                                            <a:pt x="145" y="1410"/>
                                          </a:lnTo>
                                          <a:lnTo>
                                            <a:pt x="170" y="1510"/>
                                          </a:lnTo>
                                          <a:lnTo>
                                            <a:pt x="200" y="1605"/>
                                          </a:lnTo>
                                          <a:lnTo>
                                            <a:pt x="230" y="1700"/>
                                          </a:lnTo>
                                          <a:lnTo>
                                            <a:pt x="265" y="1785"/>
                                          </a:lnTo>
                                          <a:lnTo>
                                            <a:pt x="305" y="1865"/>
                                          </a:lnTo>
                                          <a:lnTo>
                                            <a:pt x="350" y="1940"/>
                                          </a:lnTo>
                                          <a:lnTo>
                                            <a:pt x="441" y="1940"/>
                                          </a:lnTo>
                                          <a:lnTo>
                                            <a:pt x="395" y="1865"/>
                                          </a:lnTo>
                                          <a:lnTo>
                                            <a:pt x="355" y="1785"/>
                                          </a:lnTo>
                                          <a:lnTo>
                                            <a:pt x="315" y="1700"/>
                                          </a:lnTo>
                                          <a:lnTo>
                                            <a:pt x="280" y="1605"/>
                                          </a:lnTo>
                                          <a:lnTo>
                                            <a:pt x="250" y="1510"/>
                                          </a:lnTo>
                                          <a:lnTo>
                                            <a:pt x="220" y="1405"/>
                                          </a:lnTo>
                                          <a:lnTo>
                                            <a:pt x="200" y="1295"/>
                                          </a:lnTo>
                                          <a:lnTo>
                                            <a:pt x="180" y="1180"/>
                                          </a:lnTo>
                                          <a:lnTo>
                                            <a:pt x="165" y="1060"/>
                                          </a:lnTo>
                                          <a:lnTo>
                                            <a:pt x="155" y="930"/>
                                          </a:lnTo>
                                          <a:lnTo>
                                            <a:pt x="145" y="795"/>
                                          </a:lnTo>
                                          <a:lnTo>
                                            <a:pt x="145" y="655"/>
                                          </a:lnTo>
                                          <a:lnTo>
                                            <a:pt x="145" y="510"/>
                                          </a:lnTo>
                                          <a:lnTo>
                                            <a:pt x="150" y="360"/>
                                          </a:lnTo>
                                          <a:lnTo>
                                            <a:pt x="160" y="200"/>
                                          </a:lnTo>
                                          <a:lnTo>
                                            <a:pt x="17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" name="Freeform 20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900" y="7039"/>
                                      <a:ext cx="1568" cy="1106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1" name="Group 20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6" y="7039"/>
                                    <a:ext cx="2233" cy="2984"/>
                                    <a:chOff x="8786" y="7039"/>
                                    <a:chExt cx="2233" cy="2984"/>
                                  </a:xfrm>
                                </wpg:grpSpPr>
                                <wps:wsp>
                                  <wps:cNvPr id="322" name="Freeform 19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158" y="8433"/>
                                      <a:ext cx="520" cy="1590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" name="Freeform 19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331" y="8433"/>
                                      <a:ext cx="347" cy="1523"/>
                                    </a:xfrm>
                                    <a:custGeom>
                                      <a:avLst/>
                                      <a:gdLst>
                                        <a:gd name="T0" fmla="*/ 170 w 441"/>
                                        <a:gd name="T1" fmla="*/ 35 h 1940"/>
                                        <a:gd name="T2" fmla="*/ 0 w 441"/>
                                        <a:gd name="T3" fmla="*/ 0 h 1940"/>
                                        <a:gd name="T4" fmla="*/ 0 w 441"/>
                                        <a:gd name="T5" fmla="*/ 0 h 1940"/>
                                        <a:gd name="T6" fmla="*/ 0 w 441"/>
                                        <a:gd name="T7" fmla="*/ 55 h 1940"/>
                                        <a:gd name="T8" fmla="*/ 105 w 441"/>
                                        <a:gd name="T9" fmla="*/ 75 h 1940"/>
                                        <a:gd name="T10" fmla="*/ 105 w 441"/>
                                        <a:gd name="T11" fmla="*/ 75 h 1940"/>
                                        <a:gd name="T12" fmla="*/ 90 w 441"/>
                                        <a:gd name="T13" fmla="*/ 235 h 1940"/>
                                        <a:gd name="T14" fmla="*/ 85 w 441"/>
                                        <a:gd name="T15" fmla="*/ 385 h 1940"/>
                                        <a:gd name="T16" fmla="*/ 80 w 441"/>
                                        <a:gd name="T17" fmla="*/ 535 h 1940"/>
                                        <a:gd name="T18" fmla="*/ 75 w 441"/>
                                        <a:gd name="T19" fmla="*/ 675 h 1940"/>
                                        <a:gd name="T20" fmla="*/ 80 w 441"/>
                                        <a:gd name="T21" fmla="*/ 810 h 1940"/>
                                        <a:gd name="T22" fmla="*/ 85 w 441"/>
                                        <a:gd name="T23" fmla="*/ 940 h 1940"/>
                                        <a:gd name="T24" fmla="*/ 95 w 441"/>
                                        <a:gd name="T25" fmla="*/ 1065 h 1940"/>
                                        <a:gd name="T26" fmla="*/ 110 w 441"/>
                                        <a:gd name="T27" fmla="*/ 1185 h 1940"/>
                                        <a:gd name="T28" fmla="*/ 125 w 441"/>
                                        <a:gd name="T29" fmla="*/ 1300 h 1940"/>
                                        <a:gd name="T30" fmla="*/ 145 w 441"/>
                                        <a:gd name="T31" fmla="*/ 1410 h 1940"/>
                                        <a:gd name="T32" fmla="*/ 170 w 441"/>
                                        <a:gd name="T33" fmla="*/ 1510 h 1940"/>
                                        <a:gd name="T34" fmla="*/ 200 w 441"/>
                                        <a:gd name="T35" fmla="*/ 1605 h 1940"/>
                                        <a:gd name="T36" fmla="*/ 230 w 441"/>
                                        <a:gd name="T37" fmla="*/ 1700 h 1940"/>
                                        <a:gd name="T38" fmla="*/ 265 w 441"/>
                                        <a:gd name="T39" fmla="*/ 1785 h 1940"/>
                                        <a:gd name="T40" fmla="*/ 305 w 441"/>
                                        <a:gd name="T41" fmla="*/ 1865 h 1940"/>
                                        <a:gd name="T42" fmla="*/ 350 w 441"/>
                                        <a:gd name="T43" fmla="*/ 1940 h 1940"/>
                                        <a:gd name="T44" fmla="*/ 441 w 441"/>
                                        <a:gd name="T45" fmla="*/ 1940 h 1940"/>
                                        <a:gd name="T46" fmla="*/ 441 w 441"/>
                                        <a:gd name="T47" fmla="*/ 1940 h 1940"/>
                                        <a:gd name="T48" fmla="*/ 395 w 441"/>
                                        <a:gd name="T49" fmla="*/ 1865 h 1940"/>
                                        <a:gd name="T50" fmla="*/ 355 w 441"/>
                                        <a:gd name="T51" fmla="*/ 1785 h 1940"/>
                                        <a:gd name="T52" fmla="*/ 315 w 441"/>
                                        <a:gd name="T53" fmla="*/ 1700 h 1940"/>
                                        <a:gd name="T54" fmla="*/ 280 w 441"/>
                                        <a:gd name="T55" fmla="*/ 1605 h 1940"/>
                                        <a:gd name="T56" fmla="*/ 250 w 441"/>
                                        <a:gd name="T57" fmla="*/ 1510 h 1940"/>
                                        <a:gd name="T58" fmla="*/ 220 w 441"/>
                                        <a:gd name="T59" fmla="*/ 1405 h 1940"/>
                                        <a:gd name="T60" fmla="*/ 200 w 441"/>
                                        <a:gd name="T61" fmla="*/ 1295 h 1940"/>
                                        <a:gd name="T62" fmla="*/ 180 w 441"/>
                                        <a:gd name="T63" fmla="*/ 1180 h 1940"/>
                                        <a:gd name="T64" fmla="*/ 165 w 441"/>
                                        <a:gd name="T65" fmla="*/ 1060 h 1940"/>
                                        <a:gd name="T66" fmla="*/ 155 w 441"/>
                                        <a:gd name="T67" fmla="*/ 930 h 1940"/>
                                        <a:gd name="T68" fmla="*/ 145 w 441"/>
                                        <a:gd name="T69" fmla="*/ 795 h 1940"/>
                                        <a:gd name="T70" fmla="*/ 145 w 441"/>
                                        <a:gd name="T71" fmla="*/ 655 h 1940"/>
                                        <a:gd name="T72" fmla="*/ 145 w 441"/>
                                        <a:gd name="T73" fmla="*/ 510 h 1940"/>
                                        <a:gd name="T74" fmla="*/ 150 w 441"/>
                                        <a:gd name="T75" fmla="*/ 360 h 1940"/>
                                        <a:gd name="T76" fmla="*/ 160 w 441"/>
                                        <a:gd name="T77" fmla="*/ 200 h 1940"/>
                                        <a:gd name="T78" fmla="*/ 170 w 441"/>
                                        <a:gd name="T79" fmla="*/ 35 h 1940"/>
                                        <a:gd name="T80" fmla="*/ 170 w 441"/>
                                        <a:gd name="T81" fmla="*/ 35 h 19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940">
                                          <a:moveTo>
                                            <a:pt x="170" y="35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5"/>
                                          </a:lnTo>
                                          <a:lnTo>
                                            <a:pt x="105" y="75"/>
                                          </a:lnTo>
                                          <a:lnTo>
                                            <a:pt x="90" y="235"/>
                                          </a:lnTo>
                                          <a:lnTo>
                                            <a:pt x="85" y="385"/>
                                          </a:lnTo>
                                          <a:lnTo>
                                            <a:pt x="80" y="535"/>
                                          </a:lnTo>
                                          <a:lnTo>
                                            <a:pt x="75" y="675"/>
                                          </a:lnTo>
                                          <a:lnTo>
                                            <a:pt x="80" y="810"/>
                                          </a:lnTo>
                                          <a:lnTo>
                                            <a:pt x="85" y="940"/>
                                          </a:lnTo>
                                          <a:lnTo>
                                            <a:pt x="95" y="1065"/>
                                          </a:lnTo>
                                          <a:lnTo>
                                            <a:pt x="110" y="1185"/>
                                          </a:lnTo>
                                          <a:lnTo>
                                            <a:pt x="125" y="1300"/>
                                          </a:lnTo>
                                          <a:lnTo>
                                            <a:pt x="145" y="1410"/>
                                          </a:lnTo>
                                          <a:lnTo>
                                            <a:pt x="170" y="1510"/>
                                          </a:lnTo>
                                          <a:lnTo>
                                            <a:pt x="200" y="1605"/>
                                          </a:lnTo>
                                          <a:lnTo>
                                            <a:pt x="230" y="1700"/>
                                          </a:lnTo>
                                          <a:lnTo>
                                            <a:pt x="265" y="1785"/>
                                          </a:lnTo>
                                          <a:lnTo>
                                            <a:pt x="305" y="1865"/>
                                          </a:lnTo>
                                          <a:lnTo>
                                            <a:pt x="350" y="1940"/>
                                          </a:lnTo>
                                          <a:lnTo>
                                            <a:pt x="441" y="1940"/>
                                          </a:lnTo>
                                          <a:lnTo>
                                            <a:pt x="395" y="1865"/>
                                          </a:lnTo>
                                          <a:lnTo>
                                            <a:pt x="355" y="1785"/>
                                          </a:lnTo>
                                          <a:lnTo>
                                            <a:pt x="315" y="1700"/>
                                          </a:lnTo>
                                          <a:lnTo>
                                            <a:pt x="280" y="1605"/>
                                          </a:lnTo>
                                          <a:lnTo>
                                            <a:pt x="250" y="1510"/>
                                          </a:lnTo>
                                          <a:lnTo>
                                            <a:pt x="220" y="1405"/>
                                          </a:lnTo>
                                          <a:lnTo>
                                            <a:pt x="200" y="1295"/>
                                          </a:lnTo>
                                          <a:lnTo>
                                            <a:pt x="180" y="1180"/>
                                          </a:lnTo>
                                          <a:lnTo>
                                            <a:pt x="165" y="1060"/>
                                          </a:lnTo>
                                          <a:lnTo>
                                            <a:pt x="155" y="930"/>
                                          </a:lnTo>
                                          <a:lnTo>
                                            <a:pt x="145" y="795"/>
                                          </a:lnTo>
                                          <a:lnTo>
                                            <a:pt x="145" y="655"/>
                                          </a:lnTo>
                                          <a:lnTo>
                                            <a:pt x="145" y="510"/>
                                          </a:lnTo>
                                          <a:lnTo>
                                            <a:pt x="150" y="360"/>
                                          </a:lnTo>
                                          <a:lnTo>
                                            <a:pt x="160" y="200"/>
                                          </a:lnTo>
                                          <a:lnTo>
                                            <a:pt x="17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" name="Freeform 19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61" y="7683"/>
                                      <a:ext cx="1258" cy="887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5" name="Freeform 19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86" y="7375"/>
                                      <a:ext cx="1377" cy="915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6" name="Freeform 19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96" y="7974"/>
                                      <a:ext cx="647" cy="1981"/>
                                    </a:xfrm>
                                    <a:custGeom>
                                      <a:avLst/>
                                      <a:gdLst>
                                        <a:gd name="T0" fmla="*/ 390 w 661"/>
                                        <a:gd name="T1" fmla="*/ 35 h 2025"/>
                                        <a:gd name="T2" fmla="*/ 220 w 661"/>
                                        <a:gd name="T3" fmla="*/ 0 h 2025"/>
                                        <a:gd name="T4" fmla="*/ 220 w 661"/>
                                        <a:gd name="T5" fmla="*/ 0 h 2025"/>
                                        <a:gd name="T6" fmla="*/ 215 w 661"/>
                                        <a:gd name="T7" fmla="*/ 155 h 2025"/>
                                        <a:gd name="T8" fmla="*/ 210 w 661"/>
                                        <a:gd name="T9" fmla="*/ 275 h 2025"/>
                                        <a:gd name="T10" fmla="*/ 200 w 661"/>
                                        <a:gd name="T11" fmla="*/ 375 h 2025"/>
                                        <a:gd name="T12" fmla="*/ 185 w 661"/>
                                        <a:gd name="T13" fmla="*/ 445 h 2025"/>
                                        <a:gd name="T14" fmla="*/ 170 w 661"/>
                                        <a:gd name="T15" fmla="*/ 485 h 2025"/>
                                        <a:gd name="T16" fmla="*/ 165 w 661"/>
                                        <a:gd name="T17" fmla="*/ 495 h 2025"/>
                                        <a:gd name="T18" fmla="*/ 155 w 661"/>
                                        <a:gd name="T19" fmla="*/ 500 h 2025"/>
                                        <a:gd name="T20" fmla="*/ 145 w 661"/>
                                        <a:gd name="T21" fmla="*/ 495 h 2025"/>
                                        <a:gd name="T22" fmla="*/ 135 w 661"/>
                                        <a:gd name="T23" fmla="*/ 485 h 2025"/>
                                        <a:gd name="T24" fmla="*/ 115 w 661"/>
                                        <a:gd name="T25" fmla="*/ 445 h 2025"/>
                                        <a:gd name="T26" fmla="*/ 45 w 661"/>
                                        <a:gd name="T27" fmla="*/ 610 h 2025"/>
                                        <a:gd name="T28" fmla="*/ 45 w 661"/>
                                        <a:gd name="T29" fmla="*/ 610 h 2025"/>
                                        <a:gd name="T30" fmla="*/ 80 w 661"/>
                                        <a:gd name="T31" fmla="*/ 670 h 2025"/>
                                        <a:gd name="T32" fmla="*/ 110 w 661"/>
                                        <a:gd name="T33" fmla="*/ 730 h 2025"/>
                                        <a:gd name="T34" fmla="*/ 135 w 661"/>
                                        <a:gd name="T35" fmla="*/ 795 h 2025"/>
                                        <a:gd name="T36" fmla="*/ 155 w 661"/>
                                        <a:gd name="T37" fmla="*/ 865 h 2025"/>
                                        <a:gd name="T38" fmla="*/ 170 w 661"/>
                                        <a:gd name="T39" fmla="*/ 935 h 2025"/>
                                        <a:gd name="T40" fmla="*/ 175 w 661"/>
                                        <a:gd name="T41" fmla="*/ 1010 h 2025"/>
                                        <a:gd name="T42" fmla="*/ 180 w 661"/>
                                        <a:gd name="T43" fmla="*/ 1090 h 2025"/>
                                        <a:gd name="T44" fmla="*/ 180 w 661"/>
                                        <a:gd name="T45" fmla="*/ 1170 h 2025"/>
                                        <a:gd name="T46" fmla="*/ 175 w 661"/>
                                        <a:gd name="T47" fmla="*/ 1255 h 2025"/>
                                        <a:gd name="T48" fmla="*/ 165 w 661"/>
                                        <a:gd name="T49" fmla="*/ 1340 h 2025"/>
                                        <a:gd name="T50" fmla="*/ 150 w 661"/>
                                        <a:gd name="T51" fmla="*/ 1430 h 2025"/>
                                        <a:gd name="T52" fmla="*/ 130 w 661"/>
                                        <a:gd name="T53" fmla="*/ 1520 h 2025"/>
                                        <a:gd name="T54" fmla="*/ 105 w 661"/>
                                        <a:gd name="T55" fmla="*/ 1620 h 2025"/>
                                        <a:gd name="T56" fmla="*/ 75 w 661"/>
                                        <a:gd name="T57" fmla="*/ 1715 h 2025"/>
                                        <a:gd name="T58" fmla="*/ 40 w 661"/>
                                        <a:gd name="T59" fmla="*/ 1820 h 2025"/>
                                        <a:gd name="T60" fmla="*/ 0 w 661"/>
                                        <a:gd name="T61" fmla="*/ 1925 h 2025"/>
                                        <a:gd name="T62" fmla="*/ 530 w 661"/>
                                        <a:gd name="T63" fmla="*/ 2025 h 2025"/>
                                        <a:gd name="T64" fmla="*/ 460 w 661"/>
                                        <a:gd name="T65" fmla="*/ 1940 h 2025"/>
                                        <a:gd name="T66" fmla="*/ 661 w 661"/>
                                        <a:gd name="T67" fmla="*/ 1940 h 2025"/>
                                        <a:gd name="T68" fmla="*/ 661 w 661"/>
                                        <a:gd name="T69" fmla="*/ 1940 h 2025"/>
                                        <a:gd name="T70" fmla="*/ 615 w 661"/>
                                        <a:gd name="T71" fmla="*/ 1865 h 2025"/>
                                        <a:gd name="T72" fmla="*/ 575 w 661"/>
                                        <a:gd name="T73" fmla="*/ 1785 h 2025"/>
                                        <a:gd name="T74" fmla="*/ 535 w 661"/>
                                        <a:gd name="T75" fmla="*/ 1700 h 2025"/>
                                        <a:gd name="T76" fmla="*/ 500 w 661"/>
                                        <a:gd name="T77" fmla="*/ 1605 h 2025"/>
                                        <a:gd name="T78" fmla="*/ 470 w 661"/>
                                        <a:gd name="T79" fmla="*/ 1510 h 2025"/>
                                        <a:gd name="T80" fmla="*/ 440 w 661"/>
                                        <a:gd name="T81" fmla="*/ 1405 h 2025"/>
                                        <a:gd name="T82" fmla="*/ 420 w 661"/>
                                        <a:gd name="T83" fmla="*/ 1295 h 2025"/>
                                        <a:gd name="T84" fmla="*/ 400 w 661"/>
                                        <a:gd name="T85" fmla="*/ 1180 h 2025"/>
                                        <a:gd name="T86" fmla="*/ 385 w 661"/>
                                        <a:gd name="T87" fmla="*/ 1060 h 2025"/>
                                        <a:gd name="T88" fmla="*/ 375 w 661"/>
                                        <a:gd name="T89" fmla="*/ 930 h 2025"/>
                                        <a:gd name="T90" fmla="*/ 365 w 661"/>
                                        <a:gd name="T91" fmla="*/ 795 h 2025"/>
                                        <a:gd name="T92" fmla="*/ 365 w 661"/>
                                        <a:gd name="T93" fmla="*/ 655 h 2025"/>
                                        <a:gd name="T94" fmla="*/ 365 w 661"/>
                                        <a:gd name="T95" fmla="*/ 510 h 2025"/>
                                        <a:gd name="T96" fmla="*/ 370 w 661"/>
                                        <a:gd name="T97" fmla="*/ 360 h 2025"/>
                                        <a:gd name="T98" fmla="*/ 380 w 661"/>
                                        <a:gd name="T99" fmla="*/ 200 h 2025"/>
                                        <a:gd name="T100" fmla="*/ 390 w 661"/>
                                        <a:gd name="T101" fmla="*/ 35 h 2025"/>
                                        <a:gd name="T102" fmla="*/ 390 w 661"/>
                                        <a:gd name="T103" fmla="*/ 35 h 20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661" h="2025">
                                          <a:moveTo>
                                            <a:pt x="390" y="35"/>
                                          </a:moveTo>
                                          <a:lnTo>
                                            <a:pt x="220" y="0"/>
                                          </a:lnTo>
                                          <a:lnTo>
                                            <a:pt x="215" y="155"/>
                                          </a:lnTo>
                                          <a:lnTo>
                                            <a:pt x="210" y="275"/>
                                          </a:lnTo>
                                          <a:lnTo>
                                            <a:pt x="200" y="375"/>
                                          </a:lnTo>
                                          <a:lnTo>
                                            <a:pt x="185" y="445"/>
                                          </a:lnTo>
                                          <a:lnTo>
                                            <a:pt x="170" y="485"/>
                                          </a:lnTo>
                                          <a:lnTo>
                                            <a:pt x="165" y="495"/>
                                          </a:lnTo>
                                          <a:lnTo>
                                            <a:pt x="155" y="500"/>
                                          </a:lnTo>
                                          <a:lnTo>
                                            <a:pt x="145" y="495"/>
                                          </a:lnTo>
                                          <a:lnTo>
                                            <a:pt x="135" y="485"/>
                                          </a:lnTo>
                                          <a:lnTo>
                                            <a:pt x="115" y="445"/>
                                          </a:lnTo>
                                          <a:lnTo>
                                            <a:pt x="45" y="610"/>
                                          </a:lnTo>
                                          <a:lnTo>
                                            <a:pt x="80" y="670"/>
                                          </a:lnTo>
                                          <a:lnTo>
                                            <a:pt x="110" y="730"/>
                                          </a:lnTo>
                                          <a:lnTo>
                                            <a:pt x="135" y="795"/>
                                          </a:lnTo>
                                          <a:lnTo>
                                            <a:pt x="155" y="865"/>
                                          </a:lnTo>
                                          <a:lnTo>
                                            <a:pt x="170" y="935"/>
                                          </a:lnTo>
                                          <a:lnTo>
                                            <a:pt x="175" y="1010"/>
                                          </a:lnTo>
                                          <a:lnTo>
                                            <a:pt x="180" y="1090"/>
                                          </a:lnTo>
                                          <a:lnTo>
                                            <a:pt x="180" y="1170"/>
                                          </a:lnTo>
                                          <a:lnTo>
                                            <a:pt x="175" y="1255"/>
                                          </a:lnTo>
                                          <a:lnTo>
                                            <a:pt x="165" y="1340"/>
                                          </a:lnTo>
                                          <a:lnTo>
                                            <a:pt x="150" y="1430"/>
                                          </a:lnTo>
                                          <a:lnTo>
                                            <a:pt x="130" y="1520"/>
                                          </a:lnTo>
                                          <a:lnTo>
                                            <a:pt x="105" y="1620"/>
                                          </a:lnTo>
                                          <a:lnTo>
                                            <a:pt x="75" y="1715"/>
                                          </a:lnTo>
                                          <a:lnTo>
                                            <a:pt x="40" y="1820"/>
                                          </a:lnTo>
                                          <a:lnTo>
                                            <a:pt x="0" y="1925"/>
                                          </a:lnTo>
                                          <a:lnTo>
                                            <a:pt x="530" y="2025"/>
                                          </a:lnTo>
                                          <a:lnTo>
                                            <a:pt x="460" y="1940"/>
                                          </a:lnTo>
                                          <a:lnTo>
                                            <a:pt x="661" y="1940"/>
                                          </a:lnTo>
                                          <a:lnTo>
                                            <a:pt x="615" y="1865"/>
                                          </a:lnTo>
                                          <a:lnTo>
                                            <a:pt x="575" y="1785"/>
                                          </a:lnTo>
                                          <a:lnTo>
                                            <a:pt x="535" y="1700"/>
                                          </a:lnTo>
                                          <a:lnTo>
                                            <a:pt x="500" y="1605"/>
                                          </a:lnTo>
                                          <a:lnTo>
                                            <a:pt x="470" y="1510"/>
                                          </a:lnTo>
                                          <a:lnTo>
                                            <a:pt x="440" y="1405"/>
                                          </a:lnTo>
                                          <a:lnTo>
                                            <a:pt x="420" y="1295"/>
                                          </a:lnTo>
                                          <a:lnTo>
                                            <a:pt x="400" y="1180"/>
                                          </a:lnTo>
                                          <a:lnTo>
                                            <a:pt x="385" y="1060"/>
                                          </a:lnTo>
                                          <a:lnTo>
                                            <a:pt x="375" y="930"/>
                                          </a:lnTo>
                                          <a:lnTo>
                                            <a:pt x="365" y="795"/>
                                          </a:lnTo>
                                          <a:lnTo>
                                            <a:pt x="365" y="655"/>
                                          </a:lnTo>
                                          <a:lnTo>
                                            <a:pt x="365" y="510"/>
                                          </a:lnTo>
                                          <a:lnTo>
                                            <a:pt x="370" y="360"/>
                                          </a:lnTo>
                                          <a:lnTo>
                                            <a:pt x="380" y="200"/>
                                          </a:lnTo>
                                          <a:lnTo>
                                            <a:pt x="39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" name="Freeform 19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611" y="7974"/>
                                      <a:ext cx="432" cy="1898"/>
                                    </a:xfrm>
                                    <a:custGeom>
                                      <a:avLst/>
                                      <a:gdLst>
                                        <a:gd name="T0" fmla="*/ 170 w 441"/>
                                        <a:gd name="T1" fmla="*/ 35 h 1940"/>
                                        <a:gd name="T2" fmla="*/ 0 w 441"/>
                                        <a:gd name="T3" fmla="*/ 0 h 1940"/>
                                        <a:gd name="T4" fmla="*/ 0 w 441"/>
                                        <a:gd name="T5" fmla="*/ 0 h 1940"/>
                                        <a:gd name="T6" fmla="*/ 0 w 441"/>
                                        <a:gd name="T7" fmla="*/ 55 h 1940"/>
                                        <a:gd name="T8" fmla="*/ 105 w 441"/>
                                        <a:gd name="T9" fmla="*/ 75 h 1940"/>
                                        <a:gd name="T10" fmla="*/ 105 w 441"/>
                                        <a:gd name="T11" fmla="*/ 75 h 1940"/>
                                        <a:gd name="T12" fmla="*/ 90 w 441"/>
                                        <a:gd name="T13" fmla="*/ 235 h 1940"/>
                                        <a:gd name="T14" fmla="*/ 85 w 441"/>
                                        <a:gd name="T15" fmla="*/ 385 h 1940"/>
                                        <a:gd name="T16" fmla="*/ 80 w 441"/>
                                        <a:gd name="T17" fmla="*/ 535 h 1940"/>
                                        <a:gd name="T18" fmla="*/ 75 w 441"/>
                                        <a:gd name="T19" fmla="*/ 675 h 1940"/>
                                        <a:gd name="T20" fmla="*/ 80 w 441"/>
                                        <a:gd name="T21" fmla="*/ 810 h 1940"/>
                                        <a:gd name="T22" fmla="*/ 85 w 441"/>
                                        <a:gd name="T23" fmla="*/ 940 h 1940"/>
                                        <a:gd name="T24" fmla="*/ 95 w 441"/>
                                        <a:gd name="T25" fmla="*/ 1065 h 1940"/>
                                        <a:gd name="T26" fmla="*/ 110 w 441"/>
                                        <a:gd name="T27" fmla="*/ 1185 h 1940"/>
                                        <a:gd name="T28" fmla="*/ 125 w 441"/>
                                        <a:gd name="T29" fmla="*/ 1300 h 1940"/>
                                        <a:gd name="T30" fmla="*/ 145 w 441"/>
                                        <a:gd name="T31" fmla="*/ 1410 h 1940"/>
                                        <a:gd name="T32" fmla="*/ 170 w 441"/>
                                        <a:gd name="T33" fmla="*/ 1510 h 1940"/>
                                        <a:gd name="T34" fmla="*/ 200 w 441"/>
                                        <a:gd name="T35" fmla="*/ 1605 h 1940"/>
                                        <a:gd name="T36" fmla="*/ 230 w 441"/>
                                        <a:gd name="T37" fmla="*/ 1700 h 1940"/>
                                        <a:gd name="T38" fmla="*/ 265 w 441"/>
                                        <a:gd name="T39" fmla="*/ 1785 h 1940"/>
                                        <a:gd name="T40" fmla="*/ 305 w 441"/>
                                        <a:gd name="T41" fmla="*/ 1865 h 1940"/>
                                        <a:gd name="T42" fmla="*/ 350 w 441"/>
                                        <a:gd name="T43" fmla="*/ 1940 h 1940"/>
                                        <a:gd name="T44" fmla="*/ 441 w 441"/>
                                        <a:gd name="T45" fmla="*/ 1940 h 1940"/>
                                        <a:gd name="T46" fmla="*/ 441 w 441"/>
                                        <a:gd name="T47" fmla="*/ 1940 h 1940"/>
                                        <a:gd name="T48" fmla="*/ 395 w 441"/>
                                        <a:gd name="T49" fmla="*/ 1865 h 1940"/>
                                        <a:gd name="T50" fmla="*/ 355 w 441"/>
                                        <a:gd name="T51" fmla="*/ 1785 h 1940"/>
                                        <a:gd name="T52" fmla="*/ 315 w 441"/>
                                        <a:gd name="T53" fmla="*/ 1700 h 1940"/>
                                        <a:gd name="T54" fmla="*/ 280 w 441"/>
                                        <a:gd name="T55" fmla="*/ 1605 h 1940"/>
                                        <a:gd name="T56" fmla="*/ 250 w 441"/>
                                        <a:gd name="T57" fmla="*/ 1510 h 1940"/>
                                        <a:gd name="T58" fmla="*/ 220 w 441"/>
                                        <a:gd name="T59" fmla="*/ 1405 h 1940"/>
                                        <a:gd name="T60" fmla="*/ 200 w 441"/>
                                        <a:gd name="T61" fmla="*/ 1295 h 1940"/>
                                        <a:gd name="T62" fmla="*/ 180 w 441"/>
                                        <a:gd name="T63" fmla="*/ 1180 h 1940"/>
                                        <a:gd name="T64" fmla="*/ 165 w 441"/>
                                        <a:gd name="T65" fmla="*/ 1060 h 1940"/>
                                        <a:gd name="T66" fmla="*/ 155 w 441"/>
                                        <a:gd name="T67" fmla="*/ 930 h 1940"/>
                                        <a:gd name="T68" fmla="*/ 145 w 441"/>
                                        <a:gd name="T69" fmla="*/ 795 h 1940"/>
                                        <a:gd name="T70" fmla="*/ 145 w 441"/>
                                        <a:gd name="T71" fmla="*/ 655 h 1940"/>
                                        <a:gd name="T72" fmla="*/ 145 w 441"/>
                                        <a:gd name="T73" fmla="*/ 510 h 1940"/>
                                        <a:gd name="T74" fmla="*/ 150 w 441"/>
                                        <a:gd name="T75" fmla="*/ 360 h 1940"/>
                                        <a:gd name="T76" fmla="*/ 160 w 441"/>
                                        <a:gd name="T77" fmla="*/ 200 h 1940"/>
                                        <a:gd name="T78" fmla="*/ 170 w 441"/>
                                        <a:gd name="T79" fmla="*/ 35 h 1940"/>
                                        <a:gd name="T80" fmla="*/ 170 w 441"/>
                                        <a:gd name="T81" fmla="*/ 35 h 19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940">
                                          <a:moveTo>
                                            <a:pt x="170" y="35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5"/>
                                          </a:lnTo>
                                          <a:lnTo>
                                            <a:pt x="105" y="75"/>
                                          </a:lnTo>
                                          <a:lnTo>
                                            <a:pt x="90" y="235"/>
                                          </a:lnTo>
                                          <a:lnTo>
                                            <a:pt x="85" y="385"/>
                                          </a:lnTo>
                                          <a:lnTo>
                                            <a:pt x="80" y="535"/>
                                          </a:lnTo>
                                          <a:lnTo>
                                            <a:pt x="75" y="675"/>
                                          </a:lnTo>
                                          <a:lnTo>
                                            <a:pt x="80" y="810"/>
                                          </a:lnTo>
                                          <a:lnTo>
                                            <a:pt x="85" y="940"/>
                                          </a:lnTo>
                                          <a:lnTo>
                                            <a:pt x="95" y="1065"/>
                                          </a:lnTo>
                                          <a:lnTo>
                                            <a:pt x="110" y="1185"/>
                                          </a:lnTo>
                                          <a:lnTo>
                                            <a:pt x="125" y="1300"/>
                                          </a:lnTo>
                                          <a:lnTo>
                                            <a:pt x="145" y="1410"/>
                                          </a:lnTo>
                                          <a:lnTo>
                                            <a:pt x="170" y="1510"/>
                                          </a:lnTo>
                                          <a:lnTo>
                                            <a:pt x="200" y="1605"/>
                                          </a:lnTo>
                                          <a:lnTo>
                                            <a:pt x="230" y="1700"/>
                                          </a:lnTo>
                                          <a:lnTo>
                                            <a:pt x="265" y="1785"/>
                                          </a:lnTo>
                                          <a:lnTo>
                                            <a:pt x="305" y="1865"/>
                                          </a:lnTo>
                                          <a:lnTo>
                                            <a:pt x="350" y="1940"/>
                                          </a:lnTo>
                                          <a:lnTo>
                                            <a:pt x="441" y="1940"/>
                                          </a:lnTo>
                                          <a:lnTo>
                                            <a:pt x="395" y="1865"/>
                                          </a:lnTo>
                                          <a:lnTo>
                                            <a:pt x="355" y="1785"/>
                                          </a:lnTo>
                                          <a:lnTo>
                                            <a:pt x="315" y="1700"/>
                                          </a:lnTo>
                                          <a:lnTo>
                                            <a:pt x="280" y="1605"/>
                                          </a:lnTo>
                                          <a:lnTo>
                                            <a:pt x="250" y="1510"/>
                                          </a:lnTo>
                                          <a:lnTo>
                                            <a:pt x="220" y="1405"/>
                                          </a:lnTo>
                                          <a:lnTo>
                                            <a:pt x="200" y="1295"/>
                                          </a:lnTo>
                                          <a:lnTo>
                                            <a:pt x="180" y="1180"/>
                                          </a:lnTo>
                                          <a:lnTo>
                                            <a:pt x="165" y="1060"/>
                                          </a:lnTo>
                                          <a:lnTo>
                                            <a:pt x="155" y="930"/>
                                          </a:lnTo>
                                          <a:lnTo>
                                            <a:pt x="145" y="795"/>
                                          </a:lnTo>
                                          <a:lnTo>
                                            <a:pt x="145" y="655"/>
                                          </a:lnTo>
                                          <a:lnTo>
                                            <a:pt x="145" y="510"/>
                                          </a:lnTo>
                                          <a:lnTo>
                                            <a:pt x="150" y="360"/>
                                          </a:lnTo>
                                          <a:lnTo>
                                            <a:pt x="160" y="200"/>
                                          </a:lnTo>
                                          <a:lnTo>
                                            <a:pt x="17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8" name="Freeform 19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900" y="7039"/>
                                      <a:ext cx="1568" cy="1106"/>
                                    </a:xfrm>
                                    <a:custGeom>
                                      <a:avLst/>
                                      <a:gdLst>
                                        <a:gd name="T0" fmla="*/ 411 w 1602"/>
                                        <a:gd name="T1" fmla="*/ 130 h 1130"/>
                                        <a:gd name="T2" fmla="*/ 310 w 1602"/>
                                        <a:gd name="T3" fmla="*/ 150 h 1130"/>
                                        <a:gd name="T4" fmla="*/ 275 w 1602"/>
                                        <a:gd name="T5" fmla="*/ 210 h 1130"/>
                                        <a:gd name="T6" fmla="*/ 305 w 1602"/>
                                        <a:gd name="T7" fmla="*/ 295 h 1130"/>
                                        <a:gd name="T8" fmla="*/ 195 w 1602"/>
                                        <a:gd name="T9" fmla="*/ 270 h 1130"/>
                                        <a:gd name="T10" fmla="*/ 120 w 1602"/>
                                        <a:gd name="T11" fmla="*/ 305 h 1130"/>
                                        <a:gd name="T12" fmla="*/ 90 w 1602"/>
                                        <a:gd name="T13" fmla="*/ 380 h 1130"/>
                                        <a:gd name="T14" fmla="*/ 135 w 1602"/>
                                        <a:gd name="T15" fmla="*/ 460 h 1130"/>
                                        <a:gd name="T16" fmla="*/ 5 w 1602"/>
                                        <a:gd name="T17" fmla="*/ 555 h 1130"/>
                                        <a:gd name="T18" fmla="*/ 5 w 1602"/>
                                        <a:gd name="T19" fmla="*/ 610 h 1130"/>
                                        <a:gd name="T20" fmla="*/ 30 w 1602"/>
                                        <a:gd name="T21" fmla="*/ 705 h 1130"/>
                                        <a:gd name="T22" fmla="*/ 10 w 1602"/>
                                        <a:gd name="T23" fmla="*/ 840 h 1130"/>
                                        <a:gd name="T24" fmla="*/ 70 w 1602"/>
                                        <a:gd name="T25" fmla="*/ 905 h 1130"/>
                                        <a:gd name="T26" fmla="*/ 145 w 1602"/>
                                        <a:gd name="T27" fmla="*/ 955 h 1130"/>
                                        <a:gd name="T28" fmla="*/ 180 w 1602"/>
                                        <a:gd name="T29" fmla="*/ 1025 h 1130"/>
                                        <a:gd name="T30" fmla="*/ 245 w 1602"/>
                                        <a:gd name="T31" fmla="*/ 1045 h 1130"/>
                                        <a:gd name="T32" fmla="*/ 316 w 1602"/>
                                        <a:gd name="T33" fmla="*/ 1005 h 1130"/>
                                        <a:gd name="T34" fmla="*/ 396 w 1602"/>
                                        <a:gd name="T35" fmla="*/ 1035 h 1130"/>
                                        <a:gd name="T36" fmla="*/ 471 w 1602"/>
                                        <a:gd name="T37" fmla="*/ 1060 h 1130"/>
                                        <a:gd name="T38" fmla="*/ 551 w 1602"/>
                                        <a:gd name="T39" fmla="*/ 1015 h 1130"/>
                                        <a:gd name="T40" fmla="*/ 611 w 1602"/>
                                        <a:gd name="T41" fmla="*/ 1045 h 1130"/>
                                        <a:gd name="T42" fmla="*/ 686 w 1602"/>
                                        <a:gd name="T43" fmla="*/ 1100 h 1130"/>
                                        <a:gd name="T44" fmla="*/ 816 w 1602"/>
                                        <a:gd name="T45" fmla="*/ 1065 h 1130"/>
                                        <a:gd name="T46" fmla="*/ 856 w 1602"/>
                                        <a:gd name="T47" fmla="*/ 1120 h 1130"/>
                                        <a:gd name="T48" fmla="*/ 926 w 1602"/>
                                        <a:gd name="T49" fmla="*/ 1120 h 1130"/>
                                        <a:gd name="T50" fmla="*/ 996 w 1602"/>
                                        <a:gd name="T51" fmla="*/ 1070 h 1130"/>
                                        <a:gd name="T52" fmla="*/ 1036 w 1602"/>
                                        <a:gd name="T53" fmla="*/ 1025 h 1130"/>
                                        <a:gd name="T54" fmla="*/ 1086 w 1602"/>
                                        <a:gd name="T55" fmla="*/ 1095 h 1130"/>
                                        <a:gd name="T56" fmla="*/ 1167 w 1602"/>
                                        <a:gd name="T57" fmla="*/ 1090 h 1130"/>
                                        <a:gd name="T58" fmla="*/ 1237 w 1602"/>
                                        <a:gd name="T59" fmla="*/ 1025 h 1130"/>
                                        <a:gd name="T60" fmla="*/ 1332 w 1602"/>
                                        <a:gd name="T61" fmla="*/ 975 h 1130"/>
                                        <a:gd name="T62" fmla="*/ 1407 w 1602"/>
                                        <a:gd name="T63" fmla="*/ 955 h 1130"/>
                                        <a:gd name="T64" fmla="*/ 1442 w 1602"/>
                                        <a:gd name="T65" fmla="*/ 885 h 1130"/>
                                        <a:gd name="T66" fmla="*/ 1412 w 1602"/>
                                        <a:gd name="T67" fmla="*/ 800 h 1130"/>
                                        <a:gd name="T68" fmla="*/ 1492 w 1602"/>
                                        <a:gd name="T69" fmla="*/ 825 h 1130"/>
                                        <a:gd name="T70" fmla="*/ 1542 w 1602"/>
                                        <a:gd name="T71" fmla="*/ 795 h 1130"/>
                                        <a:gd name="T72" fmla="*/ 1552 w 1602"/>
                                        <a:gd name="T73" fmla="*/ 685 h 1130"/>
                                        <a:gd name="T74" fmla="*/ 1582 w 1602"/>
                                        <a:gd name="T75" fmla="*/ 620 h 1130"/>
                                        <a:gd name="T76" fmla="*/ 1597 w 1602"/>
                                        <a:gd name="T77" fmla="*/ 535 h 1130"/>
                                        <a:gd name="T78" fmla="*/ 1562 w 1602"/>
                                        <a:gd name="T79" fmla="*/ 470 h 1130"/>
                                        <a:gd name="T80" fmla="*/ 1482 w 1602"/>
                                        <a:gd name="T81" fmla="*/ 445 h 1130"/>
                                        <a:gd name="T82" fmla="*/ 1537 w 1602"/>
                                        <a:gd name="T83" fmla="*/ 375 h 1130"/>
                                        <a:gd name="T84" fmla="*/ 1527 w 1602"/>
                                        <a:gd name="T85" fmla="*/ 300 h 1130"/>
                                        <a:gd name="T86" fmla="*/ 1457 w 1602"/>
                                        <a:gd name="T87" fmla="*/ 250 h 1130"/>
                                        <a:gd name="T88" fmla="*/ 1347 w 1602"/>
                                        <a:gd name="T89" fmla="*/ 235 h 1130"/>
                                        <a:gd name="T90" fmla="*/ 1362 w 1602"/>
                                        <a:gd name="T91" fmla="*/ 155 h 1130"/>
                                        <a:gd name="T92" fmla="*/ 1312 w 1602"/>
                                        <a:gd name="T93" fmla="*/ 110 h 1130"/>
                                        <a:gd name="T94" fmla="*/ 1187 w 1602"/>
                                        <a:gd name="T95" fmla="*/ 125 h 1130"/>
                                        <a:gd name="T96" fmla="*/ 1162 w 1602"/>
                                        <a:gd name="T97" fmla="*/ 100 h 1130"/>
                                        <a:gd name="T98" fmla="*/ 1136 w 1602"/>
                                        <a:gd name="T99" fmla="*/ 25 h 1130"/>
                                        <a:gd name="T100" fmla="*/ 1061 w 1602"/>
                                        <a:gd name="T101" fmla="*/ 0 h 1130"/>
                                        <a:gd name="T102" fmla="*/ 976 w 1602"/>
                                        <a:gd name="T103" fmla="*/ 40 h 1130"/>
                                        <a:gd name="T104" fmla="*/ 926 w 1602"/>
                                        <a:gd name="T105" fmla="*/ 40 h 1130"/>
                                        <a:gd name="T106" fmla="*/ 881 w 1602"/>
                                        <a:gd name="T107" fmla="*/ 0 h 1130"/>
                                        <a:gd name="T108" fmla="*/ 781 w 1602"/>
                                        <a:gd name="T109" fmla="*/ 40 h 1130"/>
                                        <a:gd name="T110" fmla="*/ 716 w 1602"/>
                                        <a:gd name="T111" fmla="*/ 90 h 1130"/>
                                        <a:gd name="T112" fmla="*/ 601 w 1602"/>
                                        <a:gd name="T113" fmla="*/ 30 h 1130"/>
                                        <a:gd name="T114" fmla="*/ 516 w 1602"/>
                                        <a:gd name="T115" fmla="*/ 45 h 1130"/>
                                        <a:gd name="T116" fmla="*/ 476 w 1602"/>
                                        <a:gd name="T117" fmla="*/ 105 h 1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2" h="1130">
                                          <a:moveTo>
                                            <a:pt x="476" y="150"/>
                                          </a:moveTo>
                                          <a:lnTo>
                                            <a:pt x="476" y="150"/>
                                          </a:lnTo>
                                          <a:lnTo>
                                            <a:pt x="456" y="140"/>
                                          </a:lnTo>
                                          <a:lnTo>
                                            <a:pt x="431" y="130"/>
                                          </a:lnTo>
                                          <a:lnTo>
                                            <a:pt x="411" y="130"/>
                                          </a:lnTo>
                                          <a:lnTo>
                                            <a:pt x="386" y="125"/>
                                          </a:lnTo>
                                          <a:lnTo>
                                            <a:pt x="346" y="135"/>
                                          </a:lnTo>
                                          <a:lnTo>
                                            <a:pt x="326" y="140"/>
                                          </a:lnTo>
                                          <a:lnTo>
                                            <a:pt x="310" y="150"/>
                                          </a:lnTo>
                                          <a:lnTo>
                                            <a:pt x="295" y="165"/>
                                          </a:lnTo>
                                          <a:lnTo>
                                            <a:pt x="285" y="180"/>
                                          </a:lnTo>
                                          <a:lnTo>
                                            <a:pt x="275" y="195"/>
                                          </a:lnTo>
                                          <a:lnTo>
                                            <a:pt x="275" y="210"/>
                                          </a:lnTo>
                                          <a:lnTo>
                                            <a:pt x="275" y="230"/>
                                          </a:lnTo>
                                          <a:lnTo>
                                            <a:pt x="280" y="255"/>
                                          </a:lnTo>
                                          <a:lnTo>
                                            <a:pt x="290" y="275"/>
                                          </a:lnTo>
                                          <a:lnTo>
                                            <a:pt x="305" y="295"/>
                                          </a:lnTo>
                                          <a:lnTo>
                                            <a:pt x="280" y="285"/>
                                          </a:lnTo>
                                          <a:lnTo>
                                            <a:pt x="250" y="275"/>
                                          </a:lnTo>
                                          <a:lnTo>
                                            <a:pt x="225" y="270"/>
                                          </a:lnTo>
                                          <a:lnTo>
                                            <a:pt x="195" y="270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55" y="280"/>
                                          </a:lnTo>
                                          <a:lnTo>
                                            <a:pt x="135" y="295"/>
                                          </a:lnTo>
                                          <a:lnTo>
                                            <a:pt x="120" y="305"/>
                                          </a:lnTo>
                                          <a:lnTo>
                                            <a:pt x="105" y="325"/>
                                          </a:lnTo>
                                          <a:lnTo>
                                            <a:pt x="95" y="340"/>
                                          </a:lnTo>
                                          <a:lnTo>
                                            <a:pt x="95" y="360"/>
                                          </a:lnTo>
                                          <a:lnTo>
                                            <a:pt x="90" y="380"/>
                                          </a:lnTo>
                                          <a:lnTo>
                                            <a:pt x="95" y="400"/>
                                          </a:lnTo>
                                          <a:lnTo>
                                            <a:pt x="105" y="420"/>
                                          </a:lnTo>
                                          <a:lnTo>
                                            <a:pt x="115" y="440"/>
                                          </a:lnTo>
                                          <a:lnTo>
                                            <a:pt x="135" y="460"/>
                                          </a:lnTo>
                                          <a:lnTo>
                                            <a:pt x="85" y="480"/>
                                          </a:lnTo>
                                          <a:lnTo>
                                            <a:pt x="50" y="500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" y="555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00"/>
                                          </a:lnTo>
                                          <a:lnTo>
                                            <a:pt x="5" y="610"/>
                                          </a:lnTo>
                                          <a:lnTo>
                                            <a:pt x="15" y="620"/>
                                          </a:lnTo>
                                          <a:lnTo>
                                            <a:pt x="25" y="635"/>
                                          </a:lnTo>
                                          <a:lnTo>
                                            <a:pt x="60" y="655"/>
                                          </a:lnTo>
                                          <a:lnTo>
                                            <a:pt x="30" y="705"/>
                                          </a:lnTo>
                                          <a:lnTo>
                                            <a:pt x="10" y="755"/>
                                          </a:lnTo>
                                          <a:lnTo>
                                            <a:pt x="5" y="795"/>
                                          </a:lnTo>
                                          <a:lnTo>
                                            <a:pt x="5" y="820"/>
                                          </a:lnTo>
                                          <a:lnTo>
                                            <a:pt x="10" y="840"/>
                                          </a:lnTo>
                                          <a:lnTo>
                                            <a:pt x="15" y="855"/>
                                          </a:lnTo>
                                          <a:lnTo>
                                            <a:pt x="25" y="870"/>
                                          </a:lnTo>
                                          <a:lnTo>
                                            <a:pt x="40" y="885"/>
                                          </a:lnTo>
                                          <a:lnTo>
                                            <a:pt x="55" y="895"/>
                                          </a:lnTo>
                                          <a:lnTo>
                                            <a:pt x="70" y="905"/>
                                          </a:lnTo>
                                          <a:lnTo>
                                            <a:pt x="90" y="905"/>
                                          </a:lnTo>
                                          <a:lnTo>
                                            <a:pt x="140" y="910"/>
                                          </a:lnTo>
                                          <a:lnTo>
                                            <a:pt x="140" y="935"/>
                                          </a:lnTo>
                                          <a:lnTo>
                                            <a:pt x="145" y="955"/>
                                          </a:lnTo>
                                          <a:lnTo>
                                            <a:pt x="150" y="980"/>
                                          </a:lnTo>
                                          <a:lnTo>
                                            <a:pt x="160" y="1000"/>
                                          </a:lnTo>
                                          <a:lnTo>
                                            <a:pt x="170" y="1015"/>
                                          </a:lnTo>
                                          <a:lnTo>
                                            <a:pt x="180" y="1025"/>
                                          </a:lnTo>
                                          <a:lnTo>
                                            <a:pt x="195" y="1035"/>
                                          </a:lnTo>
                                          <a:lnTo>
                                            <a:pt x="210" y="1045"/>
                                          </a:lnTo>
                                          <a:lnTo>
                                            <a:pt x="230" y="1045"/>
                                          </a:lnTo>
                                          <a:lnTo>
                                            <a:pt x="245" y="1045"/>
                                          </a:lnTo>
                                          <a:lnTo>
                                            <a:pt x="265" y="1040"/>
                                          </a:lnTo>
                                          <a:lnTo>
                                            <a:pt x="280" y="1035"/>
                                          </a:lnTo>
                                          <a:lnTo>
                                            <a:pt x="295" y="1020"/>
                                          </a:lnTo>
                                          <a:lnTo>
                                            <a:pt x="316" y="1005"/>
                                          </a:lnTo>
                                          <a:lnTo>
                                            <a:pt x="326" y="985"/>
                                          </a:lnTo>
                                          <a:lnTo>
                                            <a:pt x="341" y="960"/>
                                          </a:lnTo>
                                          <a:lnTo>
                                            <a:pt x="366" y="1005"/>
                                          </a:lnTo>
                                          <a:lnTo>
                                            <a:pt x="396" y="1035"/>
                                          </a:lnTo>
                                          <a:lnTo>
                                            <a:pt x="416" y="1050"/>
                                          </a:lnTo>
                                          <a:lnTo>
                                            <a:pt x="431" y="1055"/>
                                          </a:lnTo>
                                          <a:lnTo>
                                            <a:pt x="451" y="1060"/>
                                          </a:lnTo>
                                          <a:lnTo>
                                            <a:pt x="471" y="1060"/>
                                          </a:lnTo>
                                          <a:lnTo>
                                            <a:pt x="486" y="1060"/>
                                          </a:lnTo>
                                          <a:lnTo>
                                            <a:pt x="506" y="1055"/>
                                          </a:lnTo>
                                          <a:lnTo>
                                            <a:pt x="521" y="1045"/>
                                          </a:lnTo>
                                          <a:lnTo>
                                            <a:pt x="536" y="1030"/>
                                          </a:lnTo>
                                          <a:lnTo>
                                            <a:pt x="551" y="1015"/>
                                          </a:lnTo>
                                          <a:lnTo>
                                            <a:pt x="566" y="995"/>
                                          </a:lnTo>
                                          <a:lnTo>
                                            <a:pt x="586" y="945"/>
                                          </a:lnTo>
                                          <a:lnTo>
                                            <a:pt x="596" y="1000"/>
                                          </a:lnTo>
                                          <a:lnTo>
                                            <a:pt x="611" y="1045"/>
                                          </a:lnTo>
                                          <a:lnTo>
                                            <a:pt x="631" y="1075"/>
                                          </a:lnTo>
                                          <a:lnTo>
                                            <a:pt x="641" y="1085"/>
                                          </a:lnTo>
                                          <a:lnTo>
                                            <a:pt x="656" y="1095"/>
                                          </a:lnTo>
                                          <a:lnTo>
                                            <a:pt x="671" y="1100"/>
                                          </a:lnTo>
                                          <a:lnTo>
                                            <a:pt x="686" y="1100"/>
                                          </a:lnTo>
                                          <a:lnTo>
                                            <a:pt x="726" y="1095"/>
                                          </a:lnTo>
                                          <a:lnTo>
                                            <a:pt x="766" y="1075"/>
                                          </a:lnTo>
                                          <a:lnTo>
                                            <a:pt x="816" y="1045"/>
                                          </a:lnTo>
                                          <a:lnTo>
                                            <a:pt x="816" y="1065"/>
                                          </a:lnTo>
                                          <a:lnTo>
                                            <a:pt x="821" y="1085"/>
                                          </a:lnTo>
                                          <a:lnTo>
                                            <a:pt x="831" y="1100"/>
                                          </a:lnTo>
                                          <a:lnTo>
                                            <a:pt x="846" y="1110"/>
                                          </a:lnTo>
                                          <a:lnTo>
                                            <a:pt x="856" y="1120"/>
                                          </a:lnTo>
                                          <a:lnTo>
                                            <a:pt x="871" y="1125"/>
                                          </a:lnTo>
                                          <a:lnTo>
                                            <a:pt x="891" y="1130"/>
                                          </a:lnTo>
                                          <a:lnTo>
                                            <a:pt x="906" y="1125"/>
                                          </a:lnTo>
                                          <a:lnTo>
                                            <a:pt x="926" y="1120"/>
                                          </a:lnTo>
                                          <a:lnTo>
                                            <a:pt x="946" y="1115"/>
                                          </a:lnTo>
                                          <a:lnTo>
                                            <a:pt x="961" y="1100"/>
                                          </a:lnTo>
                                          <a:lnTo>
                                            <a:pt x="981" y="1090"/>
                                          </a:lnTo>
                                          <a:lnTo>
                                            <a:pt x="996" y="1070"/>
                                          </a:lnTo>
                                          <a:lnTo>
                                            <a:pt x="1011" y="1045"/>
                                          </a:lnTo>
                                          <a:lnTo>
                                            <a:pt x="1021" y="1020"/>
                                          </a:lnTo>
                                          <a:lnTo>
                                            <a:pt x="1031" y="995"/>
                                          </a:lnTo>
                                          <a:lnTo>
                                            <a:pt x="1036" y="1025"/>
                                          </a:lnTo>
                                          <a:lnTo>
                                            <a:pt x="1041" y="1045"/>
                                          </a:lnTo>
                                          <a:lnTo>
                                            <a:pt x="1056" y="1065"/>
                                          </a:lnTo>
                                          <a:lnTo>
                                            <a:pt x="1071" y="1080"/>
                                          </a:lnTo>
                                          <a:lnTo>
                                            <a:pt x="1086" y="1095"/>
                                          </a:lnTo>
                                          <a:lnTo>
                                            <a:pt x="1106" y="1100"/>
                                          </a:lnTo>
                                          <a:lnTo>
                                            <a:pt x="1126" y="1100"/>
                                          </a:lnTo>
                                          <a:lnTo>
                                            <a:pt x="1147" y="1100"/>
                                          </a:lnTo>
                                          <a:lnTo>
                                            <a:pt x="1167" y="1090"/>
                                          </a:lnTo>
                                          <a:lnTo>
                                            <a:pt x="1187" y="1080"/>
                                          </a:lnTo>
                                          <a:lnTo>
                                            <a:pt x="1207" y="1065"/>
                                          </a:lnTo>
                                          <a:lnTo>
                                            <a:pt x="1222" y="1050"/>
                                          </a:lnTo>
                                          <a:lnTo>
                                            <a:pt x="1237" y="1025"/>
                                          </a:lnTo>
                                          <a:lnTo>
                                            <a:pt x="1247" y="1005"/>
                                          </a:lnTo>
                                          <a:lnTo>
                                            <a:pt x="1257" y="985"/>
                                          </a:lnTo>
                                          <a:lnTo>
                                            <a:pt x="1257" y="965"/>
                                          </a:lnTo>
                                          <a:lnTo>
                                            <a:pt x="1332" y="975"/>
                                          </a:lnTo>
                                          <a:lnTo>
                                            <a:pt x="1352" y="975"/>
                                          </a:lnTo>
                                          <a:lnTo>
                                            <a:pt x="1372" y="970"/>
                                          </a:lnTo>
                                          <a:lnTo>
                                            <a:pt x="1387" y="965"/>
                                          </a:lnTo>
                                          <a:lnTo>
                                            <a:pt x="1407" y="955"/>
                                          </a:lnTo>
                                          <a:lnTo>
                                            <a:pt x="1422" y="940"/>
                                          </a:lnTo>
                                          <a:lnTo>
                                            <a:pt x="1432" y="925"/>
                                          </a:lnTo>
                                          <a:lnTo>
                                            <a:pt x="1437" y="905"/>
                                          </a:lnTo>
                                          <a:lnTo>
                                            <a:pt x="1442" y="885"/>
                                          </a:lnTo>
                                          <a:lnTo>
                                            <a:pt x="1442" y="865"/>
                                          </a:lnTo>
                                          <a:lnTo>
                                            <a:pt x="1437" y="840"/>
                                          </a:lnTo>
                                          <a:lnTo>
                                            <a:pt x="1427" y="820"/>
                                          </a:lnTo>
                                          <a:lnTo>
                                            <a:pt x="1412" y="800"/>
                                          </a:lnTo>
                                          <a:lnTo>
                                            <a:pt x="1437" y="810"/>
                                          </a:lnTo>
                                          <a:lnTo>
                                            <a:pt x="1457" y="820"/>
                                          </a:lnTo>
                                          <a:lnTo>
                                            <a:pt x="1477" y="825"/>
                                          </a:lnTo>
                                          <a:lnTo>
                                            <a:pt x="1492" y="825"/>
                                          </a:lnTo>
                                          <a:lnTo>
                                            <a:pt x="1507" y="820"/>
                                          </a:lnTo>
                                          <a:lnTo>
                                            <a:pt x="1522" y="815"/>
                                          </a:lnTo>
                                          <a:lnTo>
                                            <a:pt x="1532" y="805"/>
                                          </a:lnTo>
                                          <a:lnTo>
                                            <a:pt x="1542" y="795"/>
                                          </a:lnTo>
                                          <a:lnTo>
                                            <a:pt x="1557" y="765"/>
                                          </a:lnTo>
                                          <a:lnTo>
                                            <a:pt x="1557" y="725"/>
                                          </a:lnTo>
                                          <a:lnTo>
                                            <a:pt x="1552" y="685"/>
                                          </a:lnTo>
                                          <a:lnTo>
                                            <a:pt x="1537" y="645"/>
                                          </a:lnTo>
                                          <a:lnTo>
                                            <a:pt x="1552" y="640"/>
                                          </a:lnTo>
                                          <a:lnTo>
                                            <a:pt x="1567" y="630"/>
                                          </a:lnTo>
                                          <a:lnTo>
                                            <a:pt x="1582" y="620"/>
                                          </a:lnTo>
                                          <a:lnTo>
                                            <a:pt x="1592" y="605"/>
                                          </a:lnTo>
                                          <a:lnTo>
                                            <a:pt x="1602" y="570"/>
                                          </a:lnTo>
                                          <a:lnTo>
                                            <a:pt x="1597" y="535"/>
                                          </a:lnTo>
                                          <a:lnTo>
                                            <a:pt x="1592" y="515"/>
                                          </a:lnTo>
                                          <a:lnTo>
                                            <a:pt x="1587" y="500"/>
                                          </a:lnTo>
                                          <a:lnTo>
                                            <a:pt x="1572" y="485"/>
                                          </a:lnTo>
                                          <a:lnTo>
                                            <a:pt x="1562" y="470"/>
                                          </a:lnTo>
                                          <a:lnTo>
                                            <a:pt x="1542" y="460"/>
                                          </a:lnTo>
                                          <a:lnTo>
                                            <a:pt x="1522" y="450"/>
                                          </a:lnTo>
                                          <a:lnTo>
                                            <a:pt x="1502" y="445"/>
                                          </a:lnTo>
                                          <a:lnTo>
                                            <a:pt x="1482" y="445"/>
                                          </a:lnTo>
                                          <a:lnTo>
                                            <a:pt x="1502" y="430"/>
                                          </a:lnTo>
                                          <a:lnTo>
                                            <a:pt x="1517" y="410"/>
                                          </a:lnTo>
                                          <a:lnTo>
                                            <a:pt x="1532" y="395"/>
                                          </a:lnTo>
                                          <a:lnTo>
                                            <a:pt x="1537" y="375"/>
                                          </a:lnTo>
                                          <a:lnTo>
                                            <a:pt x="1542" y="355"/>
                                          </a:lnTo>
                                          <a:lnTo>
                                            <a:pt x="1542" y="335"/>
                                          </a:lnTo>
                                          <a:lnTo>
                                            <a:pt x="1537" y="320"/>
                                          </a:lnTo>
                                          <a:lnTo>
                                            <a:pt x="1527" y="300"/>
                                          </a:lnTo>
                                          <a:lnTo>
                                            <a:pt x="1512" y="285"/>
                                          </a:lnTo>
                                          <a:lnTo>
                                            <a:pt x="1497" y="270"/>
                                          </a:lnTo>
                                          <a:lnTo>
                                            <a:pt x="1477" y="260"/>
                                          </a:lnTo>
                                          <a:lnTo>
                                            <a:pt x="1457" y="250"/>
                                          </a:lnTo>
                                          <a:lnTo>
                                            <a:pt x="1432" y="240"/>
                                          </a:lnTo>
                                          <a:lnTo>
                                            <a:pt x="1402" y="235"/>
                                          </a:lnTo>
                                          <a:lnTo>
                                            <a:pt x="1377" y="235"/>
                                          </a:lnTo>
                                          <a:lnTo>
                                            <a:pt x="1347" y="235"/>
                                          </a:lnTo>
                                          <a:lnTo>
                                            <a:pt x="1357" y="215"/>
                                          </a:lnTo>
                                          <a:lnTo>
                                            <a:pt x="1362" y="195"/>
                                          </a:lnTo>
                                          <a:lnTo>
                                            <a:pt x="1362" y="175"/>
                                          </a:lnTo>
                                          <a:lnTo>
                                            <a:pt x="1362" y="155"/>
                                          </a:lnTo>
                                          <a:lnTo>
                                            <a:pt x="1352" y="140"/>
                                          </a:lnTo>
                                          <a:lnTo>
                                            <a:pt x="1342" y="130"/>
                                          </a:lnTo>
                                          <a:lnTo>
                                            <a:pt x="1327" y="120"/>
                                          </a:lnTo>
                                          <a:lnTo>
                                            <a:pt x="1312" y="110"/>
                                          </a:lnTo>
                                          <a:lnTo>
                                            <a:pt x="1272" y="105"/>
                                          </a:lnTo>
                                          <a:lnTo>
                                            <a:pt x="1232" y="110"/>
                                          </a:lnTo>
                                          <a:lnTo>
                                            <a:pt x="1207" y="115"/>
                                          </a:lnTo>
                                          <a:lnTo>
                                            <a:pt x="1187" y="125"/>
                                          </a:lnTo>
                                          <a:lnTo>
                                            <a:pt x="1167" y="140"/>
                                          </a:lnTo>
                                          <a:lnTo>
                                            <a:pt x="1147" y="155"/>
                                          </a:lnTo>
                                          <a:lnTo>
                                            <a:pt x="1157" y="125"/>
                                          </a:lnTo>
                                          <a:lnTo>
                                            <a:pt x="1162" y="100"/>
                                          </a:lnTo>
                                          <a:lnTo>
                                            <a:pt x="1162" y="75"/>
                                          </a:lnTo>
                                          <a:lnTo>
                                            <a:pt x="1157" y="55"/>
                                          </a:lnTo>
                                          <a:lnTo>
                                            <a:pt x="1147" y="40"/>
                                          </a:lnTo>
                                          <a:lnTo>
                                            <a:pt x="1136" y="25"/>
                                          </a:lnTo>
                                          <a:lnTo>
                                            <a:pt x="1121" y="15"/>
                                          </a:lnTo>
                                          <a:lnTo>
                                            <a:pt x="1101" y="5"/>
                                          </a:lnTo>
                                          <a:lnTo>
                                            <a:pt x="1086" y="5"/>
                                          </a:lnTo>
                                          <a:lnTo>
                                            <a:pt x="1061" y="0"/>
                                          </a:lnTo>
                                          <a:lnTo>
                                            <a:pt x="1041" y="5"/>
                                          </a:lnTo>
                                          <a:lnTo>
                                            <a:pt x="1021" y="15"/>
                                          </a:lnTo>
                                          <a:lnTo>
                                            <a:pt x="996" y="25"/>
                                          </a:lnTo>
                                          <a:lnTo>
                                            <a:pt x="976" y="40"/>
                                          </a:lnTo>
                                          <a:lnTo>
                                            <a:pt x="951" y="60"/>
                                          </a:lnTo>
                                          <a:lnTo>
                                            <a:pt x="931" y="80"/>
                                          </a:lnTo>
                                          <a:lnTo>
                                            <a:pt x="931" y="60"/>
                                          </a:lnTo>
                                          <a:lnTo>
                                            <a:pt x="926" y="40"/>
                                          </a:lnTo>
                                          <a:lnTo>
                                            <a:pt x="916" y="25"/>
                                          </a:lnTo>
                                          <a:lnTo>
                                            <a:pt x="906" y="15"/>
                                          </a:lnTo>
                                          <a:lnTo>
                                            <a:pt x="891" y="5"/>
                                          </a:lnTo>
                                          <a:lnTo>
                                            <a:pt x="881" y="0"/>
                                          </a:lnTo>
                                          <a:lnTo>
                                            <a:pt x="861" y="0"/>
                                          </a:lnTo>
                                          <a:lnTo>
                                            <a:pt x="846" y="5"/>
                                          </a:lnTo>
                                          <a:lnTo>
                                            <a:pt x="811" y="15"/>
                                          </a:lnTo>
                                          <a:lnTo>
                                            <a:pt x="781" y="40"/>
                                          </a:lnTo>
                                          <a:lnTo>
                                            <a:pt x="751" y="75"/>
                                          </a:lnTo>
                                          <a:lnTo>
                                            <a:pt x="736" y="115"/>
                                          </a:lnTo>
                                          <a:lnTo>
                                            <a:pt x="716" y="90"/>
                                          </a:lnTo>
                                          <a:lnTo>
                                            <a:pt x="696" y="75"/>
                                          </a:lnTo>
                                          <a:lnTo>
                                            <a:pt x="671" y="60"/>
                                          </a:lnTo>
                                          <a:lnTo>
                                            <a:pt x="646" y="45"/>
                                          </a:lnTo>
                                          <a:lnTo>
                                            <a:pt x="601" y="30"/>
                                          </a:lnTo>
                                          <a:lnTo>
                                            <a:pt x="581" y="30"/>
                                          </a:lnTo>
                                          <a:lnTo>
                                            <a:pt x="556" y="30"/>
                                          </a:lnTo>
                                          <a:lnTo>
                                            <a:pt x="536" y="35"/>
                                          </a:lnTo>
                                          <a:lnTo>
                                            <a:pt x="516" y="45"/>
                                          </a:lnTo>
                                          <a:lnTo>
                                            <a:pt x="501" y="55"/>
                                          </a:lnTo>
                                          <a:lnTo>
                                            <a:pt x="491" y="65"/>
                                          </a:lnTo>
                                          <a:lnTo>
                                            <a:pt x="481" y="85"/>
                                          </a:lnTo>
                                          <a:lnTo>
                                            <a:pt x="476" y="105"/>
                                          </a:lnTo>
                                          <a:lnTo>
                                            <a:pt x="476" y="125"/>
                                          </a:lnTo>
                                          <a:lnTo>
                                            <a:pt x="476" y="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29" name="Freeform 19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9" y="7952"/>
                                    <a:ext cx="1105" cy="73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24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0" y="2225"/>
                                  <a:ext cx="13338" cy="8867"/>
                                  <a:chOff x="1040" y="2225"/>
                                  <a:chExt cx="13338" cy="8867"/>
                                </a:xfrm>
                              </wpg:grpSpPr>
                              <wpg:grpSp>
                                <wpg:cNvPr id="331" name="Group 19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0" y="2225"/>
                                    <a:ext cx="13338" cy="8867"/>
                                    <a:chOff x="1115" y="2612"/>
                                    <a:chExt cx="13338" cy="8867"/>
                                  </a:xfrm>
                                </wpg:grpSpPr>
                                <wps:wsp>
                                  <wps:cNvPr id="332" name="Freeform 194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1310" y="3276"/>
                                      <a:ext cx="13143" cy="8203"/>
                                    </a:xfrm>
                                    <a:custGeom>
                                      <a:avLst/>
                                      <a:gdLst>
                                        <a:gd name="T0" fmla="*/ 816 w 13143"/>
                                        <a:gd name="T1" fmla="*/ 3844 h 8203"/>
                                        <a:gd name="T2" fmla="*/ 816 w 13143"/>
                                        <a:gd name="T3" fmla="*/ 3844 h 8203"/>
                                        <a:gd name="T4" fmla="*/ 1009 w 13143"/>
                                        <a:gd name="T5" fmla="*/ 3049 h 8203"/>
                                        <a:gd name="T6" fmla="*/ 1267 w 13143"/>
                                        <a:gd name="T7" fmla="*/ 2040 h 8203"/>
                                        <a:gd name="T8" fmla="*/ 838 w 13143"/>
                                        <a:gd name="T9" fmla="*/ 1975 h 8203"/>
                                        <a:gd name="T10" fmla="*/ 988 w 13143"/>
                                        <a:gd name="T11" fmla="*/ 1310 h 8203"/>
                                        <a:gd name="T12" fmla="*/ 11210 w 13143"/>
                                        <a:gd name="T13" fmla="*/ 5368 h 8203"/>
                                        <a:gd name="T14" fmla="*/ 10630 w 13143"/>
                                        <a:gd name="T15" fmla="*/ 6313 h 8203"/>
                                        <a:gd name="T16" fmla="*/ 9535 w 13143"/>
                                        <a:gd name="T17" fmla="*/ 6786 h 8203"/>
                                        <a:gd name="T18" fmla="*/ 9836 w 13143"/>
                                        <a:gd name="T19" fmla="*/ 6270 h 8203"/>
                                        <a:gd name="T20" fmla="*/ 10974 w 13143"/>
                                        <a:gd name="T21" fmla="*/ 4166 h 8203"/>
                                        <a:gd name="T22" fmla="*/ 10759 w 13143"/>
                                        <a:gd name="T23" fmla="*/ 4703 h 8203"/>
                                        <a:gd name="T24" fmla="*/ 1267 w 13143"/>
                                        <a:gd name="T25" fmla="*/ 1331 h 8203"/>
                                        <a:gd name="T26" fmla="*/ 709 w 13143"/>
                                        <a:gd name="T27" fmla="*/ 515 h 8203"/>
                                        <a:gd name="T28" fmla="*/ 773 w 13143"/>
                                        <a:gd name="T29" fmla="*/ 816 h 8203"/>
                                        <a:gd name="T30" fmla="*/ 107 w 13143"/>
                                        <a:gd name="T31" fmla="*/ 1031 h 8203"/>
                                        <a:gd name="T32" fmla="*/ 0 w 13143"/>
                                        <a:gd name="T33" fmla="*/ 7000 h 8203"/>
                                        <a:gd name="T34" fmla="*/ 7495 w 13143"/>
                                        <a:gd name="T35" fmla="*/ 7688 h 8203"/>
                                        <a:gd name="T36" fmla="*/ 12370 w 13143"/>
                                        <a:gd name="T37" fmla="*/ 1847 h 8203"/>
                                        <a:gd name="T38" fmla="*/ 12134 w 13143"/>
                                        <a:gd name="T39" fmla="*/ 2684 h 8203"/>
                                        <a:gd name="T40" fmla="*/ 12112 w 13143"/>
                                        <a:gd name="T41" fmla="*/ 537 h 8203"/>
                                        <a:gd name="T42" fmla="*/ 12026 w 13143"/>
                                        <a:gd name="T43" fmla="*/ 451 h 8203"/>
                                        <a:gd name="T44" fmla="*/ 11275 w 13143"/>
                                        <a:gd name="T45" fmla="*/ 1524 h 8203"/>
                                        <a:gd name="T46" fmla="*/ 10587 w 13143"/>
                                        <a:gd name="T47" fmla="*/ 1374 h 8203"/>
                                        <a:gd name="T48" fmla="*/ 8912 w 13143"/>
                                        <a:gd name="T49" fmla="*/ 966 h 8203"/>
                                        <a:gd name="T50" fmla="*/ 9428 w 13143"/>
                                        <a:gd name="T51" fmla="*/ 2598 h 8203"/>
                                        <a:gd name="T52" fmla="*/ 9299 w 13143"/>
                                        <a:gd name="T53" fmla="*/ 2555 h 8203"/>
                                        <a:gd name="T54" fmla="*/ 8268 w 13143"/>
                                        <a:gd name="T55" fmla="*/ 2834 h 8203"/>
                                        <a:gd name="T56" fmla="*/ 8826 w 13143"/>
                                        <a:gd name="T57" fmla="*/ 2942 h 8203"/>
                                        <a:gd name="T58" fmla="*/ 10394 w 13143"/>
                                        <a:gd name="T59" fmla="*/ 3522 h 8203"/>
                                        <a:gd name="T60" fmla="*/ 10459 w 13143"/>
                                        <a:gd name="T61" fmla="*/ 4123 h 8203"/>
                                        <a:gd name="T62" fmla="*/ 9449 w 13143"/>
                                        <a:gd name="T63" fmla="*/ 3758 h 8203"/>
                                        <a:gd name="T64" fmla="*/ 9728 w 13143"/>
                                        <a:gd name="T65" fmla="*/ 4080 h 8203"/>
                                        <a:gd name="T66" fmla="*/ 10287 w 13143"/>
                                        <a:gd name="T67" fmla="*/ 4917 h 8203"/>
                                        <a:gd name="T68" fmla="*/ 9535 w 13143"/>
                                        <a:gd name="T69" fmla="*/ 5755 h 8203"/>
                                        <a:gd name="T70" fmla="*/ 7259 w 13143"/>
                                        <a:gd name="T71" fmla="*/ 5991 h 8203"/>
                                        <a:gd name="T72" fmla="*/ 5949 w 13143"/>
                                        <a:gd name="T73" fmla="*/ 5712 h 8203"/>
                                        <a:gd name="T74" fmla="*/ 4317 w 13143"/>
                                        <a:gd name="T75" fmla="*/ 6056 h 8203"/>
                                        <a:gd name="T76" fmla="*/ 3092 w 13143"/>
                                        <a:gd name="T77" fmla="*/ 6184 h 8203"/>
                                        <a:gd name="T78" fmla="*/ 2599 w 13143"/>
                                        <a:gd name="T79" fmla="*/ 6442 h 8203"/>
                                        <a:gd name="T80" fmla="*/ 2233 w 13143"/>
                                        <a:gd name="T81" fmla="*/ 5390 h 8203"/>
                                        <a:gd name="T82" fmla="*/ 2684 w 13143"/>
                                        <a:gd name="T83" fmla="*/ 5089 h 8203"/>
                                        <a:gd name="T84" fmla="*/ 2212 w 13143"/>
                                        <a:gd name="T85" fmla="*/ 4638 h 8203"/>
                                        <a:gd name="T86" fmla="*/ 3393 w 13143"/>
                                        <a:gd name="T87" fmla="*/ 2383 h 8203"/>
                                        <a:gd name="T88" fmla="*/ 4016 w 13143"/>
                                        <a:gd name="T89" fmla="*/ 2083 h 8203"/>
                                        <a:gd name="T90" fmla="*/ 3823 w 13143"/>
                                        <a:gd name="T91" fmla="*/ 1675 h 8203"/>
                                        <a:gd name="T92" fmla="*/ 3114 w 13143"/>
                                        <a:gd name="T93" fmla="*/ 3071 h 8203"/>
                                        <a:gd name="T94" fmla="*/ 1589 w 13143"/>
                                        <a:gd name="T95" fmla="*/ 3350 h 8203"/>
                                        <a:gd name="T96" fmla="*/ 2878 w 13143"/>
                                        <a:gd name="T97" fmla="*/ 1761 h 8203"/>
                                        <a:gd name="T98" fmla="*/ 1997 w 13143"/>
                                        <a:gd name="T99" fmla="*/ 2706 h 8203"/>
                                        <a:gd name="T100" fmla="*/ 2534 w 13143"/>
                                        <a:gd name="T101" fmla="*/ 601 h 8203"/>
                                        <a:gd name="T102" fmla="*/ 2813 w 13143"/>
                                        <a:gd name="T103" fmla="*/ 150 h 8203"/>
                                        <a:gd name="T104" fmla="*/ 2190 w 13143"/>
                                        <a:gd name="T105" fmla="*/ 515 h 8203"/>
                                        <a:gd name="T106" fmla="*/ 2319 w 13143"/>
                                        <a:gd name="T107" fmla="*/ 988 h 8203"/>
                                        <a:gd name="T108" fmla="*/ 1718 w 13143"/>
                                        <a:gd name="T109" fmla="*/ 623 h 8203"/>
                                        <a:gd name="T110" fmla="*/ 1589 w 13143"/>
                                        <a:gd name="T111" fmla="*/ 365 h 8203"/>
                                        <a:gd name="T112" fmla="*/ 945 w 13143"/>
                                        <a:gd name="T113" fmla="*/ 472 h 820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</a:cxnLst>
                                      <a:rect l="0" t="0" r="r" b="b"/>
                                      <a:pathLst>
                                        <a:path w="13143" h="8203">
                                          <a:moveTo>
                                            <a:pt x="730" y="5218"/>
                                          </a:moveTo>
                                          <a:lnTo>
                                            <a:pt x="902" y="4982"/>
                                          </a:lnTo>
                                          <a:lnTo>
                                            <a:pt x="1224" y="6099"/>
                                          </a:lnTo>
                                          <a:lnTo>
                                            <a:pt x="730" y="5218"/>
                                          </a:lnTo>
                                          <a:close/>
                                          <a:moveTo>
                                            <a:pt x="816" y="3844"/>
                                          </a:moveTo>
                                          <a:lnTo>
                                            <a:pt x="709" y="4166"/>
                                          </a:lnTo>
                                          <a:lnTo>
                                            <a:pt x="795" y="4617"/>
                                          </a:lnTo>
                                          <a:lnTo>
                                            <a:pt x="601" y="4853"/>
                                          </a:lnTo>
                                          <a:lnTo>
                                            <a:pt x="429" y="4359"/>
                                          </a:lnTo>
                                          <a:lnTo>
                                            <a:pt x="558" y="3436"/>
                                          </a:lnTo>
                                          <a:lnTo>
                                            <a:pt x="816" y="3844"/>
                                          </a:lnTo>
                                          <a:close/>
                                          <a:moveTo>
                                            <a:pt x="1009" y="3049"/>
                                          </a:moveTo>
                                          <a:lnTo>
                                            <a:pt x="838" y="3650"/>
                                          </a:lnTo>
                                          <a:lnTo>
                                            <a:pt x="623" y="3371"/>
                                          </a:lnTo>
                                          <a:lnTo>
                                            <a:pt x="1009" y="3049"/>
                                          </a:lnTo>
                                          <a:close/>
                                          <a:moveTo>
                                            <a:pt x="1117" y="2663"/>
                                          </a:moveTo>
                                          <a:lnTo>
                                            <a:pt x="687" y="2813"/>
                                          </a:lnTo>
                                          <a:lnTo>
                                            <a:pt x="838" y="2147"/>
                                          </a:lnTo>
                                          <a:lnTo>
                                            <a:pt x="1267" y="1847"/>
                                          </a:lnTo>
                                          <a:lnTo>
                                            <a:pt x="1267" y="2040"/>
                                          </a:lnTo>
                                          <a:lnTo>
                                            <a:pt x="1246" y="2255"/>
                                          </a:lnTo>
                                          <a:lnTo>
                                            <a:pt x="1181" y="2448"/>
                                          </a:lnTo>
                                          <a:lnTo>
                                            <a:pt x="1117" y="2663"/>
                                          </a:lnTo>
                                          <a:close/>
                                          <a:moveTo>
                                            <a:pt x="1160" y="1761"/>
                                          </a:moveTo>
                                          <a:lnTo>
                                            <a:pt x="838" y="1975"/>
                                          </a:lnTo>
                                          <a:lnTo>
                                            <a:pt x="859" y="1653"/>
                                          </a:lnTo>
                                          <a:lnTo>
                                            <a:pt x="1160" y="1761"/>
                                          </a:lnTo>
                                          <a:close/>
                                          <a:moveTo>
                                            <a:pt x="988" y="1610"/>
                                          </a:moveTo>
                                          <a:lnTo>
                                            <a:pt x="902" y="1546"/>
                                          </a:lnTo>
                                          <a:lnTo>
                                            <a:pt x="988" y="1310"/>
                                          </a:lnTo>
                                          <a:lnTo>
                                            <a:pt x="988" y="1610"/>
                                          </a:lnTo>
                                          <a:close/>
                                          <a:moveTo>
                                            <a:pt x="11210" y="5368"/>
                                          </a:moveTo>
                                          <a:lnTo>
                                            <a:pt x="10995" y="5261"/>
                                          </a:lnTo>
                                          <a:lnTo>
                                            <a:pt x="11210" y="5089"/>
                                          </a:lnTo>
                                          <a:lnTo>
                                            <a:pt x="11210" y="5368"/>
                                          </a:lnTo>
                                          <a:close/>
                                          <a:moveTo>
                                            <a:pt x="10910" y="5325"/>
                                          </a:moveTo>
                                          <a:lnTo>
                                            <a:pt x="11167" y="5454"/>
                                          </a:lnTo>
                                          <a:lnTo>
                                            <a:pt x="10910" y="5884"/>
                                          </a:lnTo>
                                          <a:lnTo>
                                            <a:pt x="10630" y="6313"/>
                                          </a:lnTo>
                                          <a:lnTo>
                                            <a:pt x="10308" y="6700"/>
                                          </a:lnTo>
                                          <a:lnTo>
                                            <a:pt x="9943" y="7065"/>
                                          </a:lnTo>
                                          <a:lnTo>
                                            <a:pt x="9535" y="6915"/>
                                          </a:lnTo>
                                          <a:lnTo>
                                            <a:pt x="9535" y="6786"/>
                                          </a:lnTo>
                                          <a:lnTo>
                                            <a:pt x="9578" y="6678"/>
                                          </a:lnTo>
                                          <a:lnTo>
                                            <a:pt x="9664" y="6614"/>
                                          </a:lnTo>
                                          <a:lnTo>
                                            <a:pt x="9793" y="6571"/>
                                          </a:lnTo>
                                          <a:lnTo>
                                            <a:pt x="9621" y="6571"/>
                                          </a:lnTo>
                                          <a:lnTo>
                                            <a:pt x="9836" y="6270"/>
                                          </a:lnTo>
                                          <a:lnTo>
                                            <a:pt x="10029" y="5948"/>
                                          </a:lnTo>
                                          <a:lnTo>
                                            <a:pt x="10201" y="5626"/>
                                          </a:lnTo>
                                          <a:lnTo>
                                            <a:pt x="10351" y="5325"/>
                                          </a:lnTo>
                                          <a:lnTo>
                                            <a:pt x="10910" y="5325"/>
                                          </a:lnTo>
                                          <a:close/>
                                          <a:moveTo>
                                            <a:pt x="10974" y="4166"/>
                                          </a:moveTo>
                                          <a:lnTo>
                                            <a:pt x="11167" y="4166"/>
                                          </a:lnTo>
                                          <a:lnTo>
                                            <a:pt x="11232" y="4982"/>
                                          </a:lnTo>
                                          <a:lnTo>
                                            <a:pt x="10910" y="5218"/>
                                          </a:lnTo>
                                          <a:lnTo>
                                            <a:pt x="10394" y="5218"/>
                                          </a:lnTo>
                                          <a:lnTo>
                                            <a:pt x="10459" y="5003"/>
                                          </a:lnTo>
                                          <a:lnTo>
                                            <a:pt x="10759" y="4703"/>
                                          </a:lnTo>
                                          <a:lnTo>
                                            <a:pt x="10480" y="4789"/>
                                          </a:lnTo>
                                          <a:lnTo>
                                            <a:pt x="10480" y="4574"/>
                                          </a:lnTo>
                                          <a:lnTo>
                                            <a:pt x="10974" y="4166"/>
                                          </a:lnTo>
                                          <a:close/>
                                          <a:moveTo>
                                            <a:pt x="1052" y="1159"/>
                                          </a:moveTo>
                                          <a:lnTo>
                                            <a:pt x="1267" y="1331"/>
                                          </a:lnTo>
                                          <a:lnTo>
                                            <a:pt x="1267" y="1675"/>
                                          </a:lnTo>
                                          <a:lnTo>
                                            <a:pt x="1052" y="1589"/>
                                          </a:lnTo>
                                          <a:lnTo>
                                            <a:pt x="1052" y="1159"/>
                                          </a:lnTo>
                                          <a:close/>
                                          <a:moveTo>
                                            <a:pt x="945" y="472"/>
                                          </a:moveTo>
                                          <a:lnTo>
                                            <a:pt x="709" y="515"/>
                                          </a:lnTo>
                                          <a:lnTo>
                                            <a:pt x="752" y="708"/>
                                          </a:lnTo>
                                          <a:lnTo>
                                            <a:pt x="580" y="773"/>
                                          </a:lnTo>
                                          <a:lnTo>
                                            <a:pt x="451" y="580"/>
                                          </a:lnTo>
                                          <a:lnTo>
                                            <a:pt x="387" y="580"/>
                                          </a:lnTo>
                                          <a:lnTo>
                                            <a:pt x="537" y="816"/>
                                          </a:lnTo>
                                          <a:lnTo>
                                            <a:pt x="773" y="816"/>
                                          </a:lnTo>
                                          <a:lnTo>
                                            <a:pt x="859" y="1095"/>
                                          </a:lnTo>
                                          <a:lnTo>
                                            <a:pt x="709" y="1396"/>
                                          </a:lnTo>
                                          <a:lnTo>
                                            <a:pt x="365" y="1181"/>
                                          </a:lnTo>
                                          <a:lnTo>
                                            <a:pt x="365" y="859"/>
                                          </a:lnTo>
                                          <a:lnTo>
                                            <a:pt x="279" y="1138"/>
                                          </a:lnTo>
                                          <a:lnTo>
                                            <a:pt x="107" y="1031"/>
                                          </a:lnTo>
                                          <a:lnTo>
                                            <a:pt x="129" y="1138"/>
                                          </a:lnTo>
                                          <a:lnTo>
                                            <a:pt x="666" y="1524"/>
                                          </a:lnTo>
                                          <a:lnTo>
                                            <a:pt x="558" y="1761"/>
                                          </a:lnTo>
                                          <a:lnTo>
                                            <a:pt x="322" y="2684"/>
                                          </a:lnTo>
                                          <a:lnTo>
                                            <a:pt x="451" y="3586"/>
                                          </a:lnTo>
                                          <a:lnTo>
                                            <a:pt x="0" y="7000"/>
                                          </a:lnTo>
                                          <a:lnTo>
                                            <a:pt x="236" y="8096"/>
                                          </a:lnTo>
                                          <a:lnTo>
                                            <a:pt x="3114" y="7559"/>
                                          </a:lnTo>
                                          <a:lnTo>
                                            <a:pt x="4746" y="8139"/>
                                          </a:lnTo>
                                          <a:lnTo>
                                            <a:pt x="5090" y="7623"/>
                                          </a:lnTo>
                                          <a:lnTo>
                                            <a:pt x="5090" y="8096"/>
                                          </a:lnTo>
                                          <a:lnTo>
                                            <a:pt x="7495" y="7688"/>
                                          </a:lnTo>
                                          <a:lnTo>
                                            <a:pt x="13143" y="8203"/>
                                          </a:lnTo>
                                          <a:lnTo>
                                            <a:pt x="13143" y="4875"/>
                                          </a:lnTo>
                                          <a:lnTo>
                                            <a:pt x="12799" y="3736"/>
                                          </a:lnTo>
                                          <a:lnTo>
                                            <a:pt x="13036" y="1546"/>
                                          </a:lnTo>
                                          <a:lnTo>
                                            <a:pt x="12628" y="2233"/>
                                          </a:lnTo>
                                          <a:lnTo>
                                            <a:pt x="12370" y="1847"/>
                                          </a:lnTo>
                                          <a:lnTo>
                                            <a:pt x="12692" y="1546"/>
                                          </a:lnTo>
                                          <a:lnTo>
                                            <a:pt x="12456" y="880"/>
                                          </a:lnTo>
                                          <a:lnTo>
                                            <a:pt x="12456" y="1503"/>
                                          </a:lnTo>
                                          <a:lnTo>
                                            <a:pt x="12198" y="1847"/>
                                          </a:lnTo>
                                          <a:lnTo>
                                            <a:pt x="12499" y="2426"/>
                                          </a:lnTo>
                                          <a:lnTo>
                                            <a:pt x="12134" y="2684"/>
                                          </a:lnTo>
                                          <a:lnTo>
                                            <a:pt x="11962" y="1911"/>
                                          </a:lnTo>
                                          <a:lnTo>
                                            <a:pt x="12220" y="1567"/>
                                          </a:lnTo>
                                          <a:lnTo>
                                            <a:pt x="11919" y="1761"/>
                                          </a:lnTo>
                                          <a:lnTo>
                                            <a:pt x="11855" y="1610"/>
                                          </a:lnTo>
                                          <a:lnTo>
                                            <a:pt x="12348" y="1052"/>
                                          </a:lnTo>
                                          <a:lnTo>
                                            <a:pt x="12112" y="537"/>
                                          </a:lnTo>
                                          <a:lnTo>
                                            <a:pt x="12327" y="300"/>
                                          </a:lnTo>
                                          <a:lnTo>
                                            <a:pt x="12628" y="515"/>
                                          </a:lnTo>
                                          <a:lnTo>
                                            <a:pt x="12434" y="193"/>
                                          </a:lnTo>
                                          <a:lnTo>
                                            <a:pt x="12628" y="0"/>
                                          </a:lnTo>
                                          <a:lnTo>
                                            <a:pt x="12413" y="21"/>
                                          </a:lnTo>
                                          <a:lnTo>
                                            <a:pt x="12026" y="451"/>
                                          </a:lnTo>
                                          <a:lnTo>
                                            <a:pt x="11726" y="64"/>
                                          </a:lnTo>
                                          <a:lnTo>
                                            <a:pt x="11575" y="86"/>
                                          </a:lnTo>
                                          <a:lnTo>
                                            <a:pt x="12091" y="945"/>
                                          </a:lnTo>
                                          <a:lnTo>
                                            <a:pt x="11554" y="1439"/>
                                          </a:lnTo>
                                          <a:lnTo>
                                            <a:pt x="11661" y="2512"/>
                                          </a:lnTo>
                                          <a:lnTo>
                                            <a:pt x="11275" y="1524"/>
                                          </a:lnTo>
                                          <a:lnTo>
                                            <a:pt x="10824" y="1417"/>
                                          </a:lnTo>
                                          <a:lnTo>
                                            <a:pt x="11103" y="859"/>
                                          </a:lnTo>
                                          <a:lnTo>
                                            <a:pt x="10652" y="150"/>
                                          </a:lnTo>
                                          <a:lnTo>
                                            <a:pt x="10523" y="172"/>
                                          </a:lnTo>
                                          <a:lnTo>
                                            <a:pt x="10867" y="859"/>
                                          </a:lnTo>
                                          <a:lnTo>
                                            <a:pt x="10587" y="1374"/>
                                          </a:lnTo>
                                          <a:lnTo>
                                            <a:pt x="9922" y="1224"/>
                                          </a:lnTo>
                                          <a:lnTo>
                                            <a:pt x="9471" y="494"/>
                                          </a:lnTo>
                                          <a:lnTo>
                                            <a:pt x="8934" y="751"/>
                                          </a:lnTo>
                                          <a:lnTo>
                                            <a:pt x="8612" y="343"/>
                                          </a:lnTo>
                                          <a:lnTo>
                                            <a:pt x="8461" y="343"/>
                                          </a:lnTo>
                                          <a:lnTo>
                                            <a:pt x="8912" y="966"/>
                                          </a:lnTo>
                                          <a:lnTo>
                                            <a:pt x="9385" y="687"/>
                                          </a:lnTo>
                                          <a:lnTo>
                                            <a:pt x="9857" y="1589"/>
                                          </a:lnTo>
                                          <a:lnTo>
                                            <a:pt x="10867" y="1825"/>
                                          </a:lnTo>
                                          <a:lnTo>
                                            <a:pt x="11124" y="2899"/>
                                          </a:lnTo>
                                          <a:lnTo>
                                            <a:pt x="10459" y="2448"/>
                                          </a:lnTo>
                                          <a:lnTo>
                                            <a:pt x="9428" y="2598"/>
                                          </a:lnTo>
                                          <a:lnTo>
                                            <a:pt x="9578" y="2341"/>
                                          </a:lnTo>
                                          <a:lnTo>
                                            <a:pt x="9299" y="2040"/>
                                          </a:lnTo>
                                          <a:lnTo>
                                            <a:pt x="9492" y="1847"/>
                                          </a:lnTo>
                                          <a:lnTo>
                                            <a:pt x="9192" y="1997"/>
                                          </a:lnTo>
                                          <a:lnTo>
                                            <a:pt x="9449" y="2362"/>
                                          </a:lnTo>
                                          <a:lnTo>
                                            <a:pt x="9299" y="2555"/>
                                          </a:lnTo>
                                          <a:lnTo>
                                            <a:pt x="8504" y="1890"/>
                                          </a:lnTo>
                                          <a:lnTo>
                                            <a:pt x="8032" y="2018"/>
                                          </a:lnTo>
                                          <a:lnTo>
                                            <a:pt x="8483" y="1997"/>
                                          </a:lnTo>
                                          <a:lnTo>
                                            <a:pt x="9020" y="2512"/>
                                          </a:lnTo>
                                          <a:lnTo>
                                            <a:pt x="8612" y="2469"/>
                                          </a:lnTo>
                                          <a:lnTo>
                                            <a:pt x="8268" y="2834"/>
                                          </a:lnTo>
                                          <a:lnTo>
                                            <a:pt x="8311" y="2963"/>
                                          </a:lnTo>
                                          <a:lnTo>
                                            <a:pt x="8311" y="2856"/>
                                          </a:lnTo>
                                          <a:lnTo>
                                            <a:pt x="8655" y="2534"/>
                                          </a:lnTo>
                                          <a:lnTo>
                                            <a:pt x="9256" y="2706"/>
                                          </a:lnTo>
                                          <a:lnTo>
                                            <a:pt x="9149" y="2985"/>
                                          </a:lnTo>
                                          <a:lnTo>
                                            <a:pt x="8826" y="2942"/>
                                          </a:lnTo>
                                          <a:lnTo>
                                            <a:pt x="9192" y="3071"/>
                                          </a:lnTo>
                                          <a:lnTo>
                                            <a:pt x="9342" y="2770"/>
                                          </a:lnTo>
                                          <a:lnTo>
                                            <a:pt x="10416" y="2663"/>
                                          </a:lnTo>
                                          <a:lnTo>
                                            <a:pt x="11017" y="3543"/>
                                          </a:lnTo>
                                          <a:lnTo>
                                            <a:pt x="10716" y="3650"/>
                                          </a:lnTo>
                                          <a:lnTo>
                                            <a:pt x="10394" y="3522"/>
                                          </a:lnTo>
                                          <a:lnTo>
                                            <a:pt x="10673" y="3736"/>
                                          </a:lnTo>
                                          <a:lnTo>
                                            <a:pt x="11038" y="3672"/>
                                          </a:lnTo>
                                          <a:lnTo>
                                            <a:pt x="11146" y="4058"/>
                                          </a:lnTo>
                                          <a:lnTo>
                                            <a:pt x="10953" y="4058"/>
                                          </a:lnTo>
                                          <a:lnTo>
                                            <a:pt x="10459" y="4424"/>
                                          </a:lnTo>
                                          <a:lnTo>
                                            <a:pt x="10459" y="4123"/>
                                          </a:lnTo>
                                          <a:lnTo>
                                            <a:pt x="10265" y="3908"/>
                                          </a:lnTo>
                                          <a:lnTo>
                                            <a:pt x="10265" y="3672"/>
                                          </a:lnTo>
                                          <a:lnTo>
                                            <a:pt x="10136" y="3865"/>
                                          </a:lnTo>
                                          <a:lnTo>
                                            <a:pt x="9814" y="3672"/>
                                          </a:lnTo>
                                          <a:lnTo>
                                            <a:pt x="9750" y="3758"/>
                                          </a:lnTo>
                                          <a:lnTo>
                                            <a:pt x="9449" y="3758"/>
                                          </a:lnTo>
                                          <a:lnTo>
                                            <a:pt x="9385" y="3994"/>
                                          </a:lnTo>
                                          <a:lnTo>
                                            <a:pt x="9514" y="3844"/>
                                          </a:lnTo>
                                          <a:lnTo>
                                            <a:pt x="9728" y="3844"/>
                                          </a:lnTo>
                                          <a:lnTo>
                                            <a:pt x="9643" y="4166"/>
                                          </a:lnTo>
                                          <a:lnTo>
                                            <a:pt x="9879" y="4252"/>
                                          </a:lnTo>
                                          <a:lnTo>
                                            <a:pt x="9728" y="4080"/>
                                          </a:lnTo>
                                          <a:lnTo>
                                            <a:pt x="9922" y="3822"/>
                                          </a:lnTo>
                                          <a:lnTo>
                                            <a:pt x="10308" y="4166"/>
                                          </a:lnTo>
                                          <a:lnTo>
                                            <a:pt x="10330" y="4445"/>
                                          </a:lnTo>
                                          <a:lnTo>
                                            <a:pt x="10330" y="4681"/>
                                          </a:lnTo>
                                          <a:lnTo>
                                            <a:pt x="10287" y="4917"/>
                                          </a:lnTo>
                                          <a:lnTo>
                                            <a:pt x="10244" y="5154"/>
                                          </a:lnTo>
                                          <a:lnTo>
                                            <a:pt x="10158" y="5368"/>
                                          </a:lnTo>
                                          <a:lnTo>
                                            <a:pt x="10051" y="5583"/>
                                          </a:lnTo>
                                          <a:lnTo>
                                            <a:pt x="9922" y="5776"/>
                                          </a:lnTo>
                                          <a:lnTo>
                                            <a:pt x="9771" y="5948"/>
                                          </a:lnTo>
                                          <a:lnTo>
                                            <a:pt x="9535" y="5755"/>
                                          </a:lnTo>
                                          <a:lnTo>
                                            <a:pt x="9664" y="6056"/>
                                          </a:lnTo>
                                          <a:lnTo>
                                            <a:pt x="8934" y="6678"/>
                                          </a:lnTo>
                                          <a:lnTo>
                                            <a:pt x="7796" y="6184"/>
                                          </a:lnTo>
                                          <a:lnTo>
                                            <a:pt x="7259" y="5991"/>
                                          </a:lnTo>
                                          <a:lnTo>
                                            <a:pt x="6829" y="5841"/>
                                          </a:lnTo>
                                          <a:lnTo>
                                            <a:pt x="6593" y="5776"/>
                                          </a:lnTo>
                                          <a:lnTo>
                                            <a:pt x="6357" y="5733"/>
                                          </a:lnTo>
                                          <a:lnTo>
                                            <a:pt x="6142" y="5712"/>
                                          </a:lnTo>
                                          <a:lnTo>
                                            <a:pt x="5949" y="5712"/>
                                          </a:lnTo>
                                          <a:lnTo>
                                            <a:pt x="5627" y="5733"/>
                                          </a:lnTo>
                                          <a:lnTo>
                                            <a:pt x="5283" y="5798"/>
                                          </a:lnTo>
                                          <a:lnTo>
                                            <a:pt x="4961" y="5862"/>
                                          </a:lnTo>
                                          <a:lnTo>
                                            <a:pt x="4639" y="5948"/>
                                          </a:lnTo>
                                          <a:lnTo>
                                            <a:pt x="4317" y="6056"/>
                                          </a:lnTo>
                                          <a:lnTo>
                                            <a:pt x="3994" y="6184"/>
                                          </a:lnTo>
                                          <a:lnTo>
                                            <a:pt x="3672" y="6335"/>
                                          </a:lnTo>
                                          <a:lnTo>
                                            <a:pt x="3350" y="6507"/>
                                          </a:lnTo>
                                          <a:lnTo>
                                            <a:pt x="3221" y="6356"/>
                                          </a:lnTo>
                                          <a:lnTo>
                                            <a:pt x="3092" y="5927"/>
                                          </a:lnTo>
                                          <a:lnTo>
                                            <a:pt x="3092" y="6184"/>
                                          </a:lnTo>
                                          <a:lnTo>
                                            <a:pt x="2856" y="5905"/>
                                          </a:lnTo>
                                          <a:lnTo>
                                            <a:pt x="3200" y="6614"/>
                                          </a:lnTo>
                                          <a:lnTo>
                                            <a:pt x="2856" y="6829"/>
                                          </a:lnTo>
                                          <a:lnTo>
                                            <a:pt x="2599" y="6442"/>
                                          </a:lnTo>
                                          <a:lnTo>
                                            <a:pt x="2405" y="6120"/>
                                          </a:lnTo>
                                          <a:lnTo>
                                            <a:pt x="2276" y="5819"/>
                                          </a:lnTo>
                                          <a:lnTo>
                                            <a:pt x="2233" y="5691"/>
                                          </a:lnTo>
                                          <a:lnTo>
                                            <a:pt x="2212" y="5583"/>
                                          </a:lnTo>
                                          <a:lnTo>
                                            <a:pt x="2212" y="5476"/>
                                          </a:lnTo>
                                          <a:lnTo>
                                            <a:pt x="2233" y="5390"/>
                                          </a:lnTo>
                                          <a:lnTo>
                                            <a:pt x="2255" y="5304"/>
                                          </a:lnTo>
                                          <a:lnTo>
                                            <a:pt x="2319" y="5240"/>
                                          </a:lnTo>
                                          <a:lnTo>
                                            <a:pt x="2384" y="5175"/>
                                          </a:lnTo>
                                          <a:lnTo>
                                            <a:pt x="2470" y="5132"/>
                                          </a:lnTo>
                                          <a:lnTo>
                                            <a:pt x="2556" y="5111"/>
                                          </a:lnTo>
                                          <a:lnTo>
                                            <a:pt x="2684" y="5089"/>
                                          </a:lnTo>
                                          <a:lnTo>
                                            <a:pt x="2427" y="5089"/>
                                          </a:lnTo>
                                          <a:lnTo>
                                            <a:pt x="2319" y="4638"/>
                                          </a:lnTo>
                                          <a:lnTo>
                                            <a:pt x="2599" y="4295"/>
                                          </a:lnTo>
                                          <a:lnTo>
                                            <a:pt x="2255" y="4595"/>
                                          </a:lnTo>
                                          <a:lnTo>
                                            <a:pt x="2255" y="4338"/>
                                          </a:lnTo>
                                          <a:lnTo>
                                            <a:pt x="2212" y="4638"/>
                                          </a:lnTo>
                                          <a:lnTo>
                                            <a:pt x="2362" y="5111"/>
                                          </a:lnTo>
                                          <a:lnTo>
                                            <a:pt x="2062" y="5519"/>
                                          </a:lnTo>
                                          <a:lnTo>
                                            <a:pt x="1782" y="4789"/>
                                          </a:lnTo>
                                          <a:lnTo>
                                            <a:pt x="2427" y="3500"/>
                                          </a:lnTo>
                                          <a:lnTo>
                                            <a:pt x="3200" y="3178"/>
                                          </a:lnTo>
                                          <a:lnTo>
                                            <a:pt x="3393" y="2383"/>
                                          </a:lnTo>
                                          <a:lnTo>
                                            <a:pt x="3951" y="2448"/>
                                          </a:lnTo>
                                          <a:lnTo>
                                            <a:pt x="4166" y="2147"/>
                                          </a:lnTo>
                                          <a:lnTo>
                                            <a:pt x="3930" y="2362"/>
                                          </a:lnTo>
                                          <a:lnTo>
                                            <a:pt x="3415" y="2319"/>
                                          </a:lnTo>
                                          <a:lnTo>
                                            <a:pt x="3522" y="2083"/>
                                          </a:lnTo>
                                          <a:lnTo>
                                            <a:pt x="4016" y="2083"/>
                                          </a:lnTo>
                                          <a:lnTo>
                                            <a:pt x="4166" y="1804"/>
                                          </a:lnTo>
                                          <a:lnTo>
                                            <a:pt x="4424" y="1804"/>
                                          </a:lnTo>
                                          <a:lnTo>
                                            <a:pt x="4123" y="1761"/>
                                          </a:lnTo>
                                          <a:lnTo>
                                            <a:pt x="3951" y="2018"/>
                                          </a:lnTo>
                                          <a:lnTo>
                                            <a:pt x="3737" y="2018"/>
                                          </a:lnTo>
                                          <a:lnTo>
                                            <a:pt x="3823" y="1675"/>
                                          </a:lnTo>
                                          <a:lnTo>
                                            <a:pt x="4317" y="1482"/>
                                          </a:lnTo>
                                          <a:lnTo>
                                            <a:pt x="3758" y="1632"/>
                                          </a:lnTo>
                                          <a:lnTo>
                                            <a:pt x="3651" y="1997"/>
                                          </a:lnTo>
                                          <a:lnTo>
                                            <a:pt x="3458" y="1997"/>
                                          </a:lnTo>
                                          <a:lnTo>
                                            <a:pt x="3286" y="2362"/>
                                          </a:lnTo>
                                          <a:lnTo>
                                            <a:pt x="3114" y="3071"/>
                                          </a:lnTo>
                                          <a:lnTo>
                                            <a:pt x="2298" y="3350"/>
                                          </a:lnTo>
                                          <a:lnTo>
                                            <a:pt x="1546" y="4101"/>
                                          </a:lnTo>
                                          <a:lnTo>
                                            <a:pt x="1525" y="3822"/>
                                          </a:lnTo>
                                          <a:lnTo>
                                            <a:pt x="1525" y="3586"/>
                                          </a:lnTo>
                                          <a:lnTo>
                                            <a:pt x="1589" y="3350"/>
                                          </a:lnTo>
                                          <a:lnTo>
                                            <a:pt x="1697" y="3178"/>
                                          </a:lnTo>
                                          <a:lnTo>
                                            <a:pt x="1847" y="3006"/>
                                          </a:lnTo>
                                          <a:lnTo>
                                            <a:pt x="2019" y="2877"/>
                                          </a:lnTo>
                                          <a:lnTo>
                                            <a:pt x="2255" y="2770"/>
                                          </a:lnTo>
                                          <a:lnTo>
                                            <a:pt x="2513" y="2684"/>
                                          </a:lnTo>
                                          <a:lnTo>
                                            <a:pt x="2878" y="1761"/>
                                          </a:lnTo>
                                          <a:lnTo>
                                            <a:pt x="3157" y="1890"/>
                                          </a:lnTo>
                                          <a:lnTo>
                                            <a:pt x="2964" y="1696"/>
                                          </a:lnTo>
                                          <a:lnTo>
                                            <a:pt x="3372" y="1524"/>
                                          </a:lnTo>
                                          <a:lnTo>
                                            <a:pt x="2856" y="1632"/>
                                          </a:lnTo>
                                          <a:lnTo>
                                            <a:pt x="2470" y="2577"/>
                                          </a:lnTo>
                                          <a:lnTo>
                                            <a:pt x="1997" y="2706"/>
                                          </a:lnTo>
                                          <a:lnTo>
                                            <a:pt x="2212" y="2341"/>
                                          </a:lnTo>
                                          <a:lnTo>
                                            <a:pt x="1911" y="2727"/>
                                          </a:lnTo>
                                          <a:lnTo>
                                            <a:pt x="1654" y="2727"/>
                                          </a:lnTo>
                                          <a:lnTo>
                                            <a:pt x="1825" y="2040"/>
                                          </a:lnTo>
                                          <a:lnTo>
                                            <a:pt x="2362" y="1567"/>
                                          </a:lnTo>
                                          <a:lnTo>
                                            <a:pt x="2534" y="601"/>
                                          </a:lnTo>
                                          <a:lnTo>
                                            <a:pt x="3007" y="343"/>
                                          </a:lnTo>
                                          <a:lnTo>
                                            <a:pt x="3178" y="494"/>
                                          </a:lnTo>
                                          <a:lnTo>
                                            <a:pt x="3049" y="257"/>
                                          </a:lnTo>
                                          <a:lnTo>
                                            <a:pt x="2835" y="343"/>
                                          </a:lnTo>
                                          <a:lnTo>
                                            <a:pt x="2899" y="129"/>
                                          </a:lnTo>
                                          <a:lnTo>
                                            <a:pt x="2813" y="150"/>
                                          </a:lnTo>
                                          <a:lnTo>
                                            <a:pt x="2727" y="365"/>
                                          </a:lnTo>
                                          <a:lnTo>
                                            <a:pt x="2556" y="451"/>
                                          </a:lnTo>
                                          <a:lnTo>
                                            <a:pt x="2556" y="193"/>
                                          </a:lnTo>
                                          <a:lnTo>
                                            <a:pt x="2448" y="215"/>
                                          </a:lnTo>
                                          <a:lnTo>
                                            <a:pt x="2405" y="902"/>
                                          </a:lnTo>
                                          <a:lnTo>
                                            <a:pt x="2190" y="515"/>
                                          </a:lnTo>
                                          <a:lnTo>
                                            <a:pt x="2276" y="236"/>
                                          </a:lnTo>
                                          <a:lnTo>
                                            <a:pt x="2233" y="257"/>
                                          </a:lnTo>
                                          <a:lnTo>
                                            <a:pt x="2126" y="451"/>
                                          </a:lnTo>
                                          <a:lnTo>
                                            <a:pt x="2040" y="279"/>
                                          </a:lnTo>
                                          <a:lnTo>
                                            <a:pt x="1997" y="300"/>
                                          </a:lnTo>
                                          <a:lnTo>
                                            <a:pt x="2319" y="988"/>
                                          </a:lnTo>
                                          <a:lnTo>
                                            <a:pt x="2276" y="1460"/>
                                          </a:lnTo>
                                          <a:lnTo>
                                            <a:pt x="1825" y="1718"/>
                                          </a:lnTo>
                                          <a:lnTo>
                                            <a:pt x="1761" y="1116"/>
                                          </a:lnTo>
                                          <a:lnTo>
                                            <a:pt x="2062" y="902"/>
                                          </a:lnTo>
                                          <a:lnTo>
                                            <a:pt x="1718" y="988"/>
                                          </a:lnTo>
                                          <a:lnTo>
                                            <a:pt x="1718" y="623"/>
                                          </a:lnTo>
                                          <a:lnTo>
                                            <a:pt x="1890" y="623"/>
                                          </a:lnTo>
                                          <a:lnTo>
                                            <a:pt x="1997" y="300"/>
                                          </a:lnTo>
                                          <a:lnTo>
                                            <a:pt x="1933" y="300"/>
                                          </a:lnTo>
                                          <a:lnTo>
                                            <a:pt x="1825" y="515"/>
                                          </a:lnTo>
                                          <a:lnTo>
                                            <a:pt x="1697" y="515"/>
                                          </a:lnTo>
                                          <a:lnTo>
                                            <a:pt x="1589" y="365"/>
                                          </a:lnTo>
                                          <a:lnTo>
                                            <a:pt x="1160" y="451"/>
                                          </a:lnTo>
                                          <a:lnTo>
                                            <a:pt x="1246" y="666"/>
                                          </a:lnTo>
                                          <a:lnTo>
                                            <a:pt x="1246" y="1181"/>
                                          </a:lnTo>
                                          <a:lnTo>
                                            <a:pt x="1052" y="1052"/>
                                          </a:lnTo>
                                          <a:lnTo>
                                            <a:pt x="945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Freeform 19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15" y="3276"/>
                                      <a:ext cx="4350" cy="2396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4" name="Freeform 19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78" y="3946"/>
                                      <a:ext cx="4350" cy="2396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5" name="Freeform 1949"/>
                                  <wps:cNvSpPr>
                                    <a:spLocks/>
                                  </wps:cNvSpPr>
                                  <wps:spPr bwMode="auto">
                                    <a:xfrm rot="195084">
                                      <a:off x="9732" y="2612"/>
                                      <a:ext cx="4544" cy="2396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6" name="Freeform 1950"/>
                                  <wps:cNvSpPr>
                                    <a:spLocks/>
                                  </wps:cNvSpPr>
                                  <wps:spPr bwMode="auto">
                                    <a:xfrm rot="189359">
                                      <a:off x="9235" y="4132"/>
                                      <a:ext cx="4350" cy="2538"/>
                                    </a:xfrm>
                                    <a:custGeom>
                                      <a:avLst/>
                                      <a:gdLst>
                                        <a:gd name="T0" fmla="*/ 341 w 1407"/>
                                        <a:gd name="T1" fmla="*/ 105 h 935"/>
                                        <a:gd name="T2" fmla="*/ 251 w 1407"/>
                                        <a:gd name="T3" fmla="*/ 145 h 935"/>
                                        <a:gd name="T4" fmla="*/ 246 w 1407"/>
                                        <a:gd name="T5" fmla="*/ 210 h 935"/>
                                        <a:gd name="T6" fmla="*/ 221 w 1407"/>
                                        <a:gd name="T7" fmla="*/ 230 h 935"/>
                                        <a:gd name="T8" fmla="*/ 135 w 1407"/>
                                        <a:gd name="T9" fmla="*/ 235 h 935"/>
                                        <a:gd name="T10" fmla="*/ 85 w 1407"/>
                                        <a:gd name="T11" fmla="*/ 280 h 935"/>
                                        <a:gd name="T12" fmla="*/ 90 w 1407"/>
                                        <a:gd name="T13" fmla="*/ 350 h 935"/>
                                        <a:gd name="T14" fmla="*/ 45 w 1407"/>
                                        <a:gd name="T15" fmla="*/ 415 h 935"/>
                                        <a:gd name="T16" fmla="*/ 0 w 1407"/>
                                        <a:gd name="T17" fmla="*/ 495 h 935"/>
                                        <a:gd name="T18" fmla="*/ 30 w 1407"/>
                                        <a:gd name="T19" fmla="*/ 585 h 935"/>
                                        <a:gd name="T20" fmla="*/ 15 w 1407"/>
                                        <a:gd name="T21" fmla="*/ 710 h 935"/>
                                        <a:gd name="T22" fmla="*/ 125 w 1407"/>
                                        <a:gd name="T23" fmla="*/ 755 h 935"/>
                                        <a:gd name="T24" fmla="*/ 140 w 1407"/>
                                        <a:gd name="T25" fmla="*/ 830 h 935"/>
                                        <a:gd name="T26" fmla="*/ 216 w 1407"/>
                                        <a:gd name="T27" fmla="*/ 870 h 935"/>
                                        <a:gd name="T28" fmla="*/ 291 w 1407"/>
                                        <a:gd name="T29" fmla="*/ 820 h 935"/>
                                        <a:gd name="T30" fmla="*/ 381 w 1407"/>
                                        <a:gd name="T31" fmla="*/ 875 h 935"/>
                                        <a:gd name="T32" fmla="*/ 461 w 1407"/>
                                        <a:gd name="T33" fmla="*/ 865 h 935"/>
                                        <a:gd name="T34" fmla="*/ 526 w 1407"/>
                                        <a:gd name="T35" fmla="*/ 830 h 935"/>
                                        <a:gd name="T36" fmla="*/ 641 w 1407"/>
                                        <a:gd name="T37" fmla="*/ 910 h 935"/>
                                        <a:gd name="T38" fmla="*/ 726 w 1407"/>
                                        <a:gd name="T39" fmla="*/ 900 h 935"/>
                                        <a:gd name="T40" fmla="*/ 771 w 1407"/>
                                        <a:gd name="T41" fmla="*/ 935 h 935"/>
                                        <a:gd name="T42" fmla="*/ 861 w 1407"/>
                                        <a:gd name="T43" fmla="*/ 905 h 935"/>
                                        <a:gd name="T44" fmla="*/ 911 w 1407"/>
                                        <a:gd name="T45" fmla="*/ 850 h 935"/>
                                        <a:gd name="T46" fmla="*/ 956 w 1407"/>
                                        <a:gd name="T47" fmla="*/ 905 h 935"/>
                                        <a:gd name="T48" fmla="*/ 1027 w 1407"/>
                                        <a:gd name="T49" fmla="*/ 905 h 935"/>
                                        <a:gd name="T50" fmla="*/ 1102 w 1407"/>
                                        <a:gd name="T51" fmla="*/ 835 h 935"/>
                                        <a:gd name="T52" fmla="*/ 1172 w 1407"/>
                                        <a:gd name="T53" fmla="*/ 810 h 935"/>
                                        <a:gd name="T54" fmla="*/ 1252 w 1407"/>
                                        <a:gd name="T55" fmla="*/ 780 h 935"/>
                                        <a:gd name="T56" fmla="*/ 1272 w 1407"/>
                                        <a:gd name="T57" fmla="*/ 715 h 935"/>
                                        <a:gd name="T58" fmla="*/ 1282 w 1407"/>
                                        <a:gd name="T59" fmla="*/ 680 h 935"/>
                                        <a:gd name="T60" fmla="*/ 1342 w 1407"/>
                                        <a:gd name="T61" fmla="*/ 675 h 935"/>
                                        <a:gd name="T62" fmla="*/ 1372 w 1407"/>
                                        <a:gd name="T63" fmla="*/ 605 h 935"/>
                                        <a:gd name="T64" fmla="*/ 1382 w 1407"/>
                                        <a:gd name="T65" fmla="*/ 525 h 935"/>
                                        <a:gd name="T66" fmla="*/ 1407 w 1407"/>
                                        <a:gd name="T67" fmla="*/ 445 h 935"/>
                                        <a:gd name="T68" fmla="*/ 1357 w 1407"/>
                                        <a:gd name="T69" fmla="*/ 380 h 935"/>
                                        <a:gd name="T70" fmla="*/ 1322 w 1407"/>
                                        <a:gd name="T71" fmla="*/ 355 h 935"/>
                                        <a:gd name="T72" fmla="*/ 1357 w 1407"/>
                                        <a:gd name="T73" fmla="*/ 295 h 935"/>
                                        <a:gd name="T74" fmla="*/ 1317 w 1407"/>
                                        <a:gd name="T75" fmla="*/ 225 h 935"/>
                                        <a:gd name="T76" fmla="*/ 1187 w 1407"/>
                                        <a:gd name="T77" fmla="*/ 195 h 935"/>
                                        <a:gd name="T78" fmla="*/ 1197 w 1407"/>
                                        <a:gd name="T79" fmla="*/ 130 h 935"/>
                                        <a:gd name="T80" fmla="*/ 1122 w 1407"/>
                                        <a:gd name="T81" fmla="*/ 85 h 935"/>
                                        <a:gd name="T82" fmla="*/ 1012 w 1407"/>
                                        <a:gd name="T83" fmla="*/ 130 h 935"/>
                                        <a:gd name="T84" fmla="*/ 1017 w 1407"/>
                                        <a:gd name="T85" fmla="*/ 45 h 935"/>
                                        <a:gd name="T86" fmla="*/ 971 w 1407"/>
                                        <a:gd name="T87" fmla="*/ 5 h 935"/>
                                        <a:gd name="T88" fmla="*/ 876 w 1407"/>
                                        <a:gd name="T89" fmla="*/ 20 h 935"/>
                                        <a:gd name="T90" fmla="*/ 806 w 1407"/>
                                        <a:gd name="T91" fmla="*/ 20 h 935"/>
                                        <a:gd name="T92" fmla="*/ 746 w 1407"/>
                                        <a:gd name="T93" fmla="*/ 0 h 935"/>
                                        <a:gd name="T94" fmla="*/ 666 w 1407"/>
                                        <a:gd name="T95" fmla="*/ 60 h 935"/>
                                        <a:gd name="T96" fmla="*/ 571 w 1407"/>
                                        <a:gd name="T97" fmla="*/ 35 h 935"/>
                                        <a:gd name="T98" fmla="*/ 456 w 1407"/>
                                        <a:gd name="T99" fmla="*/ 35 h 935"/>
                                        <a:gd name="T100" fmla="*/ 421 w 1407"/>
                                        <a:gd name="T101" fmla="*/ 85 h 9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407" h="935">
                                          <a:moveTo>
                                            <a:pt x="421" y="125"/>
                                          </a:moveTo>
                                          <a:lnTo>
                                            <a:pt x="421" y="125"/>
                                          </a:lnTo>
                                          <a:lnTo>
                                            <a:pt x="381" y="110"/>
                                          </a:lnTo>
                                          <a:lnTo>
                                            <a:pt x="341" y="105"/>
                                          </a:lnTo>
                                          <a:lnTo>
                                            <a:pt x="306" y="110"/>
                                          </a:lnTo>
                                          <a:lnTo>
                                            <a:pt x="271" y="125"/>
                                          </a:lnTo>
                                          <a:lnTo>
                                            <a:pt x="261" y="135"/>
                                          </a:lnTo>
                                          <a:lnTo>
                                            <a:pt x="251" y="145"/>
                                          </a:lnTo>
                                          <a:lnTo>
                                            <a:pt x="246" y="160"/>
                                          </a:lnTo>
                                          <a:lnTo>
                                            <a:pt x="241" y="175"/>
                                          </a:lnTo>
                                          <a:lnTo>
                                            <a:pt x="241" y="190"/>
                                          </a:lnTo>
                                          <a:lnTo>
                                            <a:pt x="246" y="210"/>
                                          </a:lnTo>
                                          <a:lnTo>
                                            <a:pt x="256" y="225"/>
                                          </a:lnTo>
                                          <a:lnTo>
                                            <a:pt x="271" y="245"/>
                                          </a:lnTo>
                                          <a:lnTo>
                                            <a:pt x="246" y="235"/>
                                          </a:lnTo>
                                          <a:lnTo>
                                            <a:pt x="221" y="230"/>
                                          </a:lnTo>
                                          <a:lnTo>
                                            <a:pt x="196" y="225"/>
                                          </a:lnTo>
                                          <a:lnTo>
                                            <a:pt x="176" y="225"/>
                                          </a:lnTo>
                                          <a:lnTo>
                                            <a:pt x="156" y="230"/>
                                          </a:lnTo>
                                          <a:lnTo>
                                            <a:pt x="135" y="235"/>
                                          </a:lnTo>
                                          <a:lnTo>
                                            <a:pt x="120" y="245"/>
                                          </a:lnTo>
                                          <a:lnTo>
                                            <a:pt x="105" y="255"/>
                                          </a:lnTo>
                                          <a:lnTo>
                                            <a:pt x="95" y="270"/>
                                          </a:lnTo>
                                          <a:lnTo>
                                            <a:pt x="85" y="280"/>
                                          </a:lnTo>
                                          <a:lnTo>
                                            <a:pt x="80" y="300"/>
                                          </a:lnTo>
                                          <a:lnTo>
                                            <a:pt x="80" y="315"/>
                                          </a:lnTo>
                                          <a:lnTo>
                                            <a:pt x="85" y="335"/>
                                          </a:lnTo>
                                          <a:lnTo>
                                            <a:pt x="90" y="350"/>
                                          </a:lnTo>
                                          <a:lnTo>
                                            <a:pt x="105" y="365"/>
                                          </a:lnTo>
                                          <a:lnTo>
                                            <a:pt x="120" y="380"/>
                                          </a:lnTo>
                                          <a:lnTo>
                                            <a:pt x="75" y="395"/>
                                          </a:lnTo>
                                          <a:lnTo>
                                            <a:pt x="45" y="415"/>
                                          </a:lnTo>
                                          <a:lnTo>
                                            <a:pt x="20" y="435"/>
                                          </a:lnTo>
                                          <a:lnTo>
                                            <a:pt x="5" y="460"/>
                                          </a:lnTo>
                                          <a:lnTo>
                                            <a:pt x="0" y="485"/>
                                          </a:lnTo>
                                          <a:lnTo>
                                            <a:pt x="0" y="495"/>
                                          </a:lnTo>
                                          <a:lnTo>
                                            <a:pt x="5" y="505"/>
                                          </a:lnTo>
                                          <a:lnTo>
                                            <a:pt x="25" y="525"/>
                                          </a:lnTo>
                                          <a:lnTo>
                                            <a:pt x="55" y="540"/>
                                          </a:lnTo>
                                          <a:lnTo>
                                            <a:pt x="30" y="585"/>
                                          </a:lnTo>
                                          <a:lnTo>
                                            <a:pt x="10" y="625"/>
                                          </a:lnTo>
                                          <a:lnTo>
                                            <a:pt x="5" y="660"/>
                                          </a:lnTo>
                                          <a:lnTo>
                                            <a:pt x="10" y="695"/>
                                          </a:lnTo>
                                          <a:lnTo>
                                            <a:pt x="15" y="710"/>
                                          </a:lnTo>
                                          <a:lnTo>
                                            <a:pt x="25" y="725"/>
                                          </a:lnTo>
                                          <a:lnTo>
                                            <a:pt x="35" y="735"/>
                                          </a:lnTo>
                                          <a:lnTo>
                                            <a:pt x="45" y="745"/>
                                          </a:lnTo>
                                          <a:lnTo>
                                            <a:pt x="80" y="755"/>
                                          </a:lnTo>
                                          <a:lnTo>
                                            <a:pt x="125" y="755"/>
                                          </a:lnTo>
                                          <a:lnTo>
                                            <a:pt x="130" y="795"/>
                                          </a:lnTo>
                                          <a:lnTo>
                                            <a:pt x="135" y="810"/>
                                          </a:lnTo>
                                          <a:lnTo>
                                            <a:pt x="140" y="830"/>
                                          </a:lnTo>
                                          <a:lnTo>
                                            <a:pt x="161" y="850"/>
                                          </a:lnTo>
                                          <a:lnTo>
                                            <a:pt x="191" y="865"/>
                                          </a:lnTo>
                                          <a:lnTo>
                                            <a:pt x="201" y="870"/>
                                          </a:lnTo>
                                          <a:lnTo>
                                            <a:pt x="216" y="870"/>
                                          </a:lnTo>
                                          <a:lnTo>
                                            <a:pt x="246" y="860"/>
                                          </a:lnTo>
                                          <a:lnTo>
                                            <a:pt x="261" y="850"/>
                                          </a:lnTo>
                                          <a:lnTo>
                                            <a:pt x="276" y="835"/>
                                          </a:lnTo>
                                          <a:lnTo>
                                            <a:pt x="291" y="820"/>
                                          </a:lnTo>
                                          <a:lnTo>
                                            <a:pt x="301" y="800"/>
                                          </a:lnTo>
                                          <a:lnTo>
                                            <a:pt x="326" y="835"/>
                                          </a:lnTo>
                                          <a:lnTo>
                                            <a:pt x="351" y="860"/>
                                          </a:lnTo>
                                          <a:lnTo>
                                            <a:pt x="381" y="875"/>
                                          </a:lnTo>
                                          <a:lnTo>
                                            <a:pt x="411" y="880"/>
                                          </a:lnTo>
                                          <a:lnTo>
                                            <a:pt x="431" y="880"/>
                                          </a:lnTo>
                                          <a:lnTo>
                                            <a:pt x="446" y="875"/>
                                          </a:lnTo>
                                          <a:lnTo>
                                            <a:pt x="461" y="865"/>
                                          </a:lnTo>
                                          <a:lnTo>
                                            <a:pt x="476" y="855"/>
                                          </a:lnTo>
                                          <a:lnTo>
                                            <a:pt x="496" y="825"/>
                                          </a:lnTo>
                                          <a:lnTo>
                                            <a:pt x="516" y="785"/>
                                          </a:lnTo>
                                          <a:lnTo>
                                            <a:pt x="526" y="830"/>
                                          </a:lnTo>
                                          <a:lnTo>
                                            <a:pt x="536" y="870"/>
                                          </a:lnTo>
                                          <a:lnTo>
                                            <a:pt x="556" y="895"/>
                                          </a:lnTo>
                                          <a:lnTo>
                                            <a:pt x="581" y="910"/>
                                          </a:lnTo>
                                          <a:lnTo>
                                            <a:pt x="606" y="915"/>
                                          </a:lnTo>
                                          <a:lnTo>
                                            <a:pt x="641" y="910"/>
                                          </a:lnTo>
                                          <a:lnTo>
                                            <a:pt x="676" y="890"/>
                                          </a:lnTo>
                                          <a:lnTo>
                                            <a:pt x="721" y="865"/>
                                          </a:lnTo>
                                          <a:lnTo>
                                            <a:pt x="721" y="885"/>
                                          </a:lnTo>
                                          <a:lnTo>
                                            <a:pt x="726" y="900"/>
                                          </a:lnTo>
                                          <a:lnTo>
                                            <a:pt x="731" y="910"/>
                                          </a:lnTo>
                                          <a:lnTo>
                                            <a:pt x="741" y="925"/>
                                          </a:lnTo>
                                          <a:lnTo>
                                            <a:pt x="756" y="930"/>
                                          </a:lnTo>
                                          <a:lnTo>
                                            <a:pt x="771" y="935"/>
                                          </a:lnTo>
                                          <a:lnTo>
                                            <a:pt x="801" y="935"/>
                                          </a:lnTo>
                                          <a:lnTo>
                                            <a:pt x="831" y="925"/>
                                          </a:lnTo>
                                          <a:lnTo>
                                            <a:pt x="861" y="905"/>
                                          </a:lnTo>
                                          <a:lnTo>
                                            <a:pt x="876" y="885"/>
                                          </a:lnTo>
                                          <a:lnTo>
                                            <a:pt x="891" y="870"/>
                                          </a:lnTo>
                                          <a:lnTo>
                                            <a:pt x="906" y="825"/>
                                          </a:lnTo>
                                          <a:lnTo>
                                            <a:pt x="911" y="850"/>
                                          </a:lnTo>
                                          <a:lnTo>
                                            <a:pt x="916" y="870"/>
                                          </a:lnTo>
                                          <a:lnTo>
                                            <a:pt x="926" y="885"/>
                                          </a:lnTo>
                                          <a:lnTo>
                                            <a:pt x="941" y="900"/>
                                          </a:lnTo>
                                          <a:lnTo>
                                            <a:pt x="956" y="905"/>
                                          </a:lnTo>
                                          <a:lnTo>
                                            <a:pt x="971" y="915"/>
                                          </a:lnTo>
                                          <a:lnTo>
                                            <a:pt x="992" y="915"/>
                                          </a:lnTo>
                                          <a:lnTo>
                                            <a:pt x="1012" y="915"/>
                                          </a:lnTo>
                                          <a:lnTo>
                                            <a:pt x="1027" y="905"/>
                                          </a:lnTo>
                                          <a:lnTo>
                                            <a:pt x="1047" y="900"/>
                                          </a:lnTo>
                                          <a:lnTo>
                                            <a:pt x="1062" y="885"/>
                                          </a:lnTo>
                                          <a:lnTo>
                                            <a:pt x="1077" y="870"/>
                                          </a:lnTo>
                                          <a:lnTo>
                                            <a:pt x="1102" y="835"/>
                                          </a:lnTo>
                                          <a:lnTo>
                                            <a:pt x="1107" y="820"/>
                                          </a:lnTo>
                                          <a:lnTo>
                                            <a:pt x="1107" y="805"/>
                                          </a:lnTo>
                                          <a:lnTo>
                                            <a:pt x="1172" y="810"/>
                                          </a:lnTo>
                                          <a:lnTo>
                                            <a:pt x="1192" y="810"/>
                                          </a:lnTo>
                                          <a:lnTo>
                                            <a:pt x="1207" y="805"/>
                                          </a:lnTo>
                                          <a:lnTo>
                                            <a:pt x="1237" y="790"/>
                                          </a:lnTo>
                                          <a:lnTo>
                                            <a:pt x="1252" y="780"/>
                                          </a:lnTo>
                                          <a:lnTo>
                                            <a:pt x="1262" y="765"/>
                                          </a:lnTo>
                                          <a:lnTo>
                                            <a:pt x="1267" y="750"/>
                                          </a:lnTo>
                                          <a:lnTo>
                                            <a:pt x="1272" y="735"/>
                                          </a:lnTo>
                                          <a:lnTo>
                                            <a:pt x="1272" y="715"/>
                                          </a:lnTo>
                                          <a:lnTo>
                                            <a:pt x="1267" y="700"/>
                                          </a:lnTo>
                                          <a:lnTo>
                                            <a:pt x="1257" y="680"/>
                                          </a:lnTo>
                                          <a:lnTo>
                                            <a:pt x="1242" y="665"/>
                                          </a:lnTo>
                                          <a:lnTo>
                                            <a:pt x="1282" y="680"/>
                                          </a:lnTo>
                                          <a:lnTo>
                                            <a:pt x="1297" y="685"/>
                                          </a:lnTo>
                                          <a:lnTo>
                                            <a:pt x="1317" y="685"/>
                                          </a:lnTo>
                                          <a:lnTo>
                                            <a:pt x="1327" y="680"/>
                                          </a:lnTo>
                                          <a:lnTo>
                                            <a:pt x="1342" y="675"/>
                                          </a:lnTo>
                                          <a:lnTo>
                                            <a:pt x="1357" y="660"/>
                                          </a:lnTo>
                                          <a:lnTo>
                                            <a:pt x="1372" y="635"/>
                                          </a:lnTo>
                                          <a:lnTo>
                                            <a:pt x="1372" y="605"/>
                                          </a:lnTo>
                                          <a:lnTo>
                                            <a:pt x="1367" y="570"/>
                                          </a:lnTo>
                                          <a:lnTo>
                                            <a:pt x="1352" y="535"/>
                                          </a:lnTo>
                                          <a:lnTo>
                                            <a:pt x="1367" y="530"/>
                                          </a:lnTo>
                                          <a:lnTo>
                                            <a:pt x="1382" y="525"/>
                                          </a:lnTo>
                                          <a:lnTo>
                                            <a:pt x="1392" y="515"/>
                                          </a:lnTo>
                                          <a:lnTo>
                                            <a:pt x="1402" y="500"/>
                                          </a:lnTo>
                                          <a:lnTo>
                                            <a:pt x="1407" y="475"/>
                                          </a:lnTo>
                                          <a:lnTo>
                                            <a:pt x="1407" y="445"/>
                                          </a:lnTo>
                                          <a:lnTo>
                                            <a:pt x="1397" y="415"/>
                                          </a:lnTo>
                                          <a:lnTo>
                                            <a:pt x="1372" y="390"/>
                                          </a:lnTo>
                                          <a:lnTo>
                                            <a:pt x="1357" y="380"/>
                                          </a:lnTo>
                                          <a:lnTo>
                                            <a:pt x="1342" y="375"/>
                                          </a:lnTo>
                                          <a:lnTo>
                                            <a:pt x="1322" y="370"/>
                                          </a:lnTo>
                                          <a:lnTo>
                                            <a:pt x="1302" y="370"/>
                                          </a:lnTo>
                                          <a:lnTo>
                                            <a:pt x="1322" y="355"/>
                                          </a:lnTo>
                                          <a:lnTo>
                                            <a:pt x="1337" y="340"/>
                                          </a:lnTo>
                                          <a:lnTo>
                                            <a:pt x="1347" y="325"/>
                                          </a:lnTo>
                                          <a:lnTo>
                                            <a:pt x="1357" y="310"/>
                                          </a:lnTo>
                                          <a:lnTo>
                                            <a:pt x="1357" y="295"/>
                                          </a:lnTo>
                                          <a:lnTo>
                                            <a:pt x="1357" y="280"/>
                                          </a:lnTo>
                                          <a:lnTo>
                                            <a:pt x="1352" y="265"/>
                                          </a:lnTo>
                                          <a:lnTo>
                                            <a:pt x="1342" y="250"/>
                                          </a:lnTo>
                                          <a:lnTo>
                                            <a:pt x="1317" y="225"/>
                                          </a:lnTo>
                                          <a:lnTo>
                                            <a:pt x="1282" y="205"/>
                                          </a:lnTo>
                                          <a:lnTo>
                                            <a:pt x="1237" y="195"/>
                                          </a:lnTo>
                                          <a:lnTo>
                                            <a:pt x="1187" y="195"/>
                                          </a:lnTo>
                                          <a:lnTo>
                                            <a:pt x="1197" y="175"/>
                                          </a:lnTo>
                                          <a:lnTo>
                                            <a:pt x="1202" y="160"/>
                                          </a:lnTo>
                                          <a:lnTo>
                                            <a:pt x="1202" y="145"/>
                                          </a:lnTo>
                                          <a:lnTo>
                                            <a:pt x="1197" y="130"/>
                                          </a:lnTo>
                                          <a:lnTo>
                                            <a:pt x="1192" y="115"/>
                                          </a:lnTo>
                                          <a:lnTo>
                                            <a:pt x="1182" y="105"/>
                                          </a:lnTo>
                                          <a:lnTo>
                                            <a:pt x="1157" y="90"/>
                                          </a:lnTo>
                                          <a:lnTo>
                                            <a:pt x="1122" y="85"/>
                                          </a:lnTo>
                                          <a:lnTo>
                                            <a:pt x="1082" y="90"/>
                                          </a:lnTo>
                                          <a:lnTo>
                                            <a:pt x="1047" y="105"/>
                                          </a:lnTo>
                                          <a:lnTo>
                                            <a:pt x="1012" y="130"/>
                                          </a:lnTo>
                                          <a:lnTo>
                                            <a:pt x="1017" y="105"/>
                                          </a:lnTo>
                                          <a:lnTo>
                                            <a:pt x="1022" y="85"/>
                                          </a:lnTo>
                                          <a:lnTo>
                                            <a:pt x="1022" y="65"/>
                                          </a:lnTo>
                                          <a:lnTo>
                                            <a:pt x="1017" y="45"/>
                                          </a:lnTo>
                                          <a:lnTo>
                                            <a:pt x="1012" y="30"/>
                                          </a:lnTo>
                                          <a:lnTo>
                                            <a:pt x="1002" y="20"/>
                                          </a:lnTo>
                                          <a:lnTo>
                                            <a:pt x="987" y="10"/>
                                          </a:lnTo>
                                          <a:lnTo>
                                            <a:pt x="971" y="5"/>
                                          </a:lnTo>
                                          <a:lnTo>
                                            <a:pt x="956" y="0"/>
                                          </a:lnTo>
                                          <a:lnTo>
                                            <a:pt x="936" y="0"/>
                                          </a:lnTo>
                                          <a:lnTo>
                                            <a:pt x="896" y="10"/>
                                          </a:lnTo>
                                          <a:lnTo>
                                            <a:pt x="876" y="20"/>
                                          </a:lnTo>
                                          <a:lnTo>
                                            <a:pt x="856" y="35"/>
                                          </a:lnTo>
                                          <a:lnTo>
                                            <a:pt x="821" y="65"/>
                                          </a:lnTo>
                                          <a:lnTo>
                                            <a:pt x="816" y="35"/>
                                          </a:lnTo>
                                          <a:lnTo>
                                            <a:pt x="806" y="20"/>
                                          </a:lnTo>
                                          <a:lnTo>
                                            <a:pt x="796" y="10"/>
                                          </a:lnTo>
                                          <a:lnTo>
                                            <a:pt x="786" y="5"/>
                                          </a:lnTo>
                                          <a:lnTo>
                                            <a:pt x="776" y="0"/>
                                          </a:lnTo>
                                          <a:lnTo>
                                            <a:pt x="746" y="0"/>
                                          </a:lnTo>
                                          <a:lnTo>
                                            <a:pt x="716" y="15"/>
                                          </a:lnTo>
                                          <a:lnTo>
                                            <a:pt x="691" y="30"/>
                                          </a:lnTo>
                                          <a:lnTo>
                                            <a:pt x="666" y="60"/>
                                          </a:lnTo>
                                          <a:lnTo>
                                            <a:pt x="646" y="95"/>
                                          </a:lnTo>
                                          <a:lnTo>
                                            <a:pt x="611" y="60"/>
                                          </a:lnTo>
                                          <a:lnTo>
                                            <a:pt x="571" y="35"/>
                                          </a:lnTo>
                                          <a:lnTo>
                                            <a:pt x="531" y="25"/>
                                          </a:lnTo>
                                          <a:lnTo>
                                            <a:pt x="491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456" y="35"/>
                                          </a:lnTo>
                                          <a:lnTo>
                                            <a:pt x="441" y="45"/>
                                          </a:lnTo>
                                          <a:lnTo>
                                            <a:pt x="431" y="55"/>
                                          </a:lnTo>
                                          <a:lnTo>
                                            <a:pt x="426" y="70"/>
                                          </a:lnTo>
                                          <a:lnTo>
                                            <a:pt x="421" y="85"/>
                                          </a:lnTo>
                                          <a:lnTo>
                                            <a:pt x="416" y="105"/>
                                          </a:lnTo>
                                          <a:lnTo>
                                            <a:pt x="421" y="1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37" name="Freeform 1951"/>
                                <wps:cNvSpPr>
                                  <a:spLocks/>
                                </wps:cNvSpPr>
                                <wps:spPr bwMode="auto">
                                  <a:xfrm rot="301589">
                                    <a:off x="10091" y="2882"/>
                                    <a:ext cx="4287" cy="2973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8" name="Group 2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0" y="10023"/>
                                <a:ext cx="13345" cy="1107"/>
                                <a:chOff x="1040" y="10023"/>
                                <a:chExt cx="13345" cy="1107"/>
                              </a:xfrm>
                            </wpg:grpSpPr>
                            <wps:wsp>
                              <wps:cNvPr id="339" name="Freeform 1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" y="10023"/>
                                  <a:ext cx="13345" cy="1107"/>
                                </a:xfrm>
                                <a:custGeom>
                                  <a:avLst/>
                                  <a:gdLst>
                                    <a:gd name="T0" fmla="*/ 6 w 8513"/>
                                    <a:gd name="T1" fmla="*/ 939 h 939"/>
                                    <a:gd name="T2" fmla="*/ 94 w 8513"/>
                                    <a:gd name="T3" fmla="*/ 829 h 939"/>
                                    <a:gd name="T4" fmla="*/ 316 w 8513"/>
                                    <a:gd name="T5" fmla="*/ 651 h 939"/>
                                    <a:gd name="T6" fmla="*/ 382 w 8513"/>
                                    <a:gd name="T7" fmla="*/ 607 h 939"/>
                                    <a:gd name="T8" fmla="*/ 427 w 8513"/>
                                    <a:gd name="T9" fmla="*/ 563 h 939"/>
                                    <a:gd name="T10" fmla="*/ 560 w 8513"/>
                                    <a:gd name="T11" fmla="*/ 518 h 939"/>
                                    <a:gd name="T12" fmla="*/ 648 w 8513"/>
                                    <a:gd name="T13" fmla="*/ 474 h 939"/>
                                    <a:gd name="T14" fmla="*/ 781 w 8513"/>
                                    <a:gd name="T15" fmla="*/ 430 h 939"/>
                                    <a:gd name="T16" fmla="*/ 1490 w 8513"/>
                                    <a:gd name="T17" fmla="*/ 208 h 939"/>
                                    <a:gd name="T18" fmla="*/ 1889 w 8513"/>
                                    <a:gd name="T19" fmla="*/ 142 h 939"/>
                                    <a:gd name="T20" fmla="*/ 2354 w 8513"/>
                                    <a:gd name="T21" fmla="*/ 75 h 939"/>
                                    <a:gd name="T22" fmla="*/ 2996 w 8513"/>
                                    <a:gd name="T23" fmla="*/ 9 h 939"/>
                                    <a:gd name="T24" fmla="*/ 4813 w 8513"/>
                                    <a:gd name="T25" fmla="*/ 31 h 939"/>
                                    <a:gd name="T26" fmla="*/ 5810 w 8513"/>
                                    <a:gd name="T27" fmla="*/ 142 h 939"/>
                                    <a:gd name="T28" fmla="*/ 6342 w 8513"/>
                                    <a:gd name="T29" fmla="*/ 230 h 939"/>
                                    <a:gd name="T30" fmla="*/ 6740 w 8513"/>
                                    <a:gd name="T31" fmla="*/ 319 h 939"/>
                                    <a:gd name="T32" fmla="*/ 6896 w 8513"/>
                                    <a:gd name="T33" fmla="*/ 341 h 939"/>
                                    <a:gd name="T34" fmla="*/ 7405 w 8513"/>
                                    <a:gd name="T35" fmla="*/ 496 h 939"/>
                                    <a:gd name="T36" fmla="*/ 7959 w 8513"/>
                                    <a:gd name="T37" fmla="*/ 673 h 939"/>
                                    <a:gd name="T38" fmla="*/ 8158 w 8513"/>
                                    <a:gd name="T39" fmla="*/ 740 h 939"/>
                                    <a:gd name="T40" fmla="*/ 8225 w 8513"/>
                                    <a:gd name="T41" fmla="*/ 762 h 939"/>
                                    <a:gd name="T42" fmla="*/ 8291 w 8513"/>
                                    <a:gd name="T43" fmla="*/ 806 h 939"/>
                                    <a:gd name="T44" fmla="*/ 8513 w 8513"/>
                                    <a:gd name="T45" fmla="*/ 895 h 939"/>
                                    <a:gd name="T46" fmla="*/ 6 w 8513"/>
                                    <a:gd name="T47" fmla="*/ 939 h 9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8513" h="939">
                                      <a:moveTo>
                                        <a:pt x="6" y="939"/>
                                      </a:moveTo>
                                      <a:cubicBezTo>
                                        <a:pt x="44" y="826"/>
                                        <a:pt x="0" y="911"/>
                                        <a:pt x="94" y="829"/>
                                      </a:cubicBezTo>
                                      <a:cubicBezTo>
                                        <a:pt x="202" y="735"/>
                                        <a:pt x="197" y="690"/>
                                        <a:pt x="316" y="651"/>
                                      </a:cubicBezTo>
                                      <a:cubicBezTo>
                                        <a:pt x="338" y="636"/>
                                        <a:pt x="361" y="623"/>
                                        <a:pt x="382" y="607"/>
                                      </a:cubicBezTo>
                                      <a:cubicBezTo>
                                        <a:pt x="398" y="594"/>
                                        <a:pt x="408" y="572"/>
                                        <a:pt x="427" y="563"/>
                                      </a:cubicBezTo>
                                      <a:cubicBezTo>
                                        <a:pt x="469" y="542"/>
                                        <a:pt x="516" y="533"/>
                                        <a:pt x="560" y="518"/>
                                      </a:cubicBezTo>
                                      <a:cubicBezTo>
                                        <a:pt x="591" y="507"/>
                                        <a:pt x="618" y="486"/>
                                        <a:pt x="648" y="474"/>
                                      </a:cubicBezTo>
                                      <a:cubicBezTo>
                                        <a:pt x="691" y="457"/>
                                        <a:pt x="781" y="430"/>
                                        <a:pt x="781" y="430"/>
                                      </a:cubicBezTo>
                                      <a:cubicBezTo>
                                        <a:pt x="993" y="288"/>
                                        <a:pt x="1242" y="249"/>
                                        <a:pt x="1490" y="208"/>
                                      </a:cubicBezTo>
                                      <a:cubicBezTo>
                                        <a:pt x="1626" y="186"/>
                                        <a:pt x="1750" y="157"/>
                                        <a:pt x="1889" y="142"/>
                                      </a:cubicBezTo>
                                      <a:cubicBezTo>
                                        <a:pt x="2049" y="102"/>
                                        <a:pt x="2185" y="94"/>
                                        <a:pt x="2354" y="75"/>
                                      </a:cubicBezTo>
                                      <a:cubicBezTo>
                                        <a:pt x="3011" y="0"/>
                                        <a:pt x="2307" y="55"/>
                                        <a:pt x="2996" y="9"/>
                                      </a:cubicBezTo>
                                      <a:cubicBezTo>
                                        <a:pt x="3602" y="16"/>
                                        <a:pt x="4207" y="18"/>
                                        <a:pt x="4813" y="31"/>
                                      </a:cubicBezTo>
                                      <a:cubicBezTo>
                                        <a:pt x="5145" y="38"/>
                                        <a:pt x="5479" y="118"/>
                                        <a:pt x="5810" y="142"/>
                                      </a:cubicBezTo>
                                      <a:cubicBezTo>
                                        <a:pt x="5987" y="186"/>
                                        <a:pt x="6162" y="204"/>
                                        <a:pt x="6342" y="230"/>
                                      </a:cubicBezTo>
                                      <a:cubicBezTo>
                                        <a:pt x="6476" y="249"/>
                                        <a:pt x="6607" y="295"/>
                                        <a:pt x="6740" y="319"/>
                                      </a:cubicBezTo>
                                      <a:cubicBezTo>
                                        <a:pt x="6792" y="328"/>
                                        <a:pt x="6844" y="332"/>
                                        <a:pt x="6896" y="341"/>
                                      </a:cubicBezTo>
                                      <a:cubicBezTo>
                                        <a:pt x="7069" y="372"/>
                                        <a:pt x="7239" y="441"/>
                                        <a:pt x="7405" y="496"/>
                                      </a:cubicBezTo>
                                      <a:cubicBezTo>
                                        <a:pt x="7589" y="557"/>
                                        <a:pt x="7775" y="611"/>
                                        <a:pt x="7959" y="673"/>
                                      </a:cubicBezTo>
                                      <a:cubicBezTo>
                                        <a:pt x="8025" y="695"/>
                                        <a:pt x="8092" y="718"/>
                                        <a:pt x="8158" y="740"/>
                                      </a:cubicBezTo>
                                      <a:cubicBezTo>
                                        <a:pt x="8180" y="747"/>
                                        <a:pt x="8225" y="762"/>
                                        <a:pt x="8225" y="762"/>
                                      </a:cubicBezTo>
                                      <a:cubicBezTo>
                                        <a:pt x="8247" y="777"/>
                                        <a:pt x="8267" y="795"/>
                                        <a:pt x="8291" y="806"/>
                                      </a:cubicBezTo>
                                      <a:cubicBezTo>
                                        <a:pt x="8359" y="837"/>
                                        <a:pt x="8457" y="839"/>
                                        <a:pt x="8513" y="895"/>
                                      </a:cubicBezTo>
                                      <a:lnTo>
                                        <a:pt x="6" y="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195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9081" y="10616"/>
                                  <a:ext cx="701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196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9682" y="10448"/>
                                  <a:ext cx="670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1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9" y="10360"/>
                                  <a:ext cx="966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3" name="Freeform 2441"/>
                            <wps:cNvSpPr>
                              <a:spLocks/>
                            </wps:cNvSpPr>
                            <wps:spPr bwMode="auto">
                              <a:xfrm>
                                <a:off x="5250" y="10367"/>
                                <a:ext cx="2842" cy="380"/>
                              </a:xfrm>
                              <a:custGeom>
                                <a:avLst/>
                                <a:gdLst>
                                  <a:gd name="T0" fmla="*/ 2437 w 2437"/>
                                  <a:gd name="T1" fmla="*/ 389 h 773"/>
                                  <a:gd name="T2" fmla="*/ 2432 w 2437"/>
                                  <a:gd name="T3" fmla="*/ 429 h 773"/>
                                  <a:gd name="T4" fmla="*/ 2382 w 2437"/>
                                  <a:gd name="T5" fmla="*/ 504 h 773"/>
                                  <a:gd name="T6" fmla="*/ 2287 w 2437"/>
                                  <a:gd name="T7" fmla="*/ 574 h 773"/>
                                  <a:gd name="T8" fmla="*/ 2157 w 2437"/>
                                  <a:gd name="T9" fmla="*/ 633 h 773"/>
                                  <a:gd name="T10" fmla="*/ 1992 w 2437"/>
                                  <a:gd name="T11" fmla="*/ 683 h 773"/>
                                  <a:gd name="T12" fmla="*/ 1797 w 2437"/>
                                  <a:gd name="T13" fmla="*/ 728 h 773"/>
                                  <a:gd name="T14" fmla="*/ 1581 w 2437"/>
                                  <a:gd name="T15" fmla="*/ 758 h 773"/>
                                  <a:gd name="T16" fmla="*/ 1341 w 2437"/>
                                  <a:gd name="T17" fmla="*/ 773 h 773"/>
                                  <a:gd name="T18" fmla="*/ 1216 w 2437"/>
                                  <a:gd name="T19" fmla="*/ 773 h 773"/>
                                  <a:gd name="T20" fmla="*/ 971 w 2437"/>
                                  <a:gd name="T21" fmla="*/ 768 h 773"/>
                                  <a:gd name="T22" fmla="*/ 746 w 2437"/>
                                  <a:gd name="T23" fmla="*/ 743 h 773"/>
                                  <a:gd name="T24" fmla="*/ 536 w 2437"/>
                                  <a:gd name="T25" fmla="*/ 708 h 773"/>
                                  <a:gd name="T26" fmla="*/ 356 w 2437"/>
                                  <a:gd name="T27" fmla="*/ 658 h 773"/>
                                  <a:gd name="T28" fmla="*/ 206 w 2437"/>
                                  <a:gd name="T29" fmla="*/ 604 h 773"/>
                                  <a:gd name="T30" fmla="*/ 96 w 2437"/>
                                  <a:gd name="T31" fmla="*/ 539 h 773"/>
                                  <a:gd name="T32" fmla="*/ 25 w 2437"/>
                                  <a:gd name="T33" fmla="*/ 464 h 773"/>
                                  <a:gd name="T34" fmla="*/ 0 w 2437"/>
                                  <a:gd name="T35" fmla="*/ 409 h 773"/>
                                  <a:gd name="T36" fmla="*/ 0 w 2437"/>
                                  <a:gd name="T37" fmla="*/ 389 h 773"/>
                                  <a:gd name="T38" fmla="*/ 5 w 2437"/>
                                  <a:gd name="T39" fmla="*/ 349 h 773"/>
                                  <a:gd name="T40" fmla="*/ 55 w 2437"/>
                                  <a:gd name="T41" fmla="*/ 274 h 773"/>
                                  <a:gd name="T42" fmla="*/ 146 w 2437"/>
                                  <a:gd name="T43" fmla="*/ 205 h 773"/>
                                  <a:gd name="T44" fmla="*/ 276 w 2437"/>
                                  <a:gd name="T45" fmla="*/ 140 h 773"/>
                                  <a:gd name="T46" fmla="*/ 441 w 2437"/>
                                  <a:gd name="T47" fmla="*/ 90 h 773"/>
                                  <a:gd name="T48" fmla="*/ 636 w 2437"/>
                                  <a:gd name="T49" fmla="*/ 45 h 773"/>
                                  <a:gd name="T50" fmla="*/ 856 w 2437"/>
                                  <a:gd name="T51" fmla="*/ 20 h 773"/>
                                  <a:gd name="T52" fmla="*/ 1091 w 2437"/>
                                  <a:gd name="T53" fmla="*/ 5 h 773"/>
                                  <a:gd name="T54" fmla="*/ 1216 w 2437"/>
                                  <a:gd name="T55" fmla="*/ 0 h 773"/>
                                  <a:gd name="T56" fmla="*/ 1461 w 2437"/>
                                  <a:gd name="T57" fmla="*/ 10 h 773"/>
                                  <a:gd name="T58" fmla="*/ 1692 w 2437"/>
                                  <a:gd name="T59" fmla="*/ 30 h 773"/>
                                  <a:gd name="T60" fmla="*/ 1897 w 2437"/>
                                  <a:gd name="T61" fmla="*/ 65 h 773"/>
                                  <a:gd name="T62" fmla="*/ 2077 w 2437"/>
                                  <a:gd name="T63" fmla="*/ 115 h 773"/>
                                  <a:gd name="T64" fmla="*/ 2227 w 2437"/>
                                  <a:gd name="T65" fmla="*/ 170 h 773"/>
                                  <a:gd name="T66" fmla="*/ 2342 w 2437"/>
                                  <a:gd name="T67" fmla="*/ 235 h 773"/>
                                  <a:gd name="T68" fmla="*/ 2412 w 2437"/>
                                  <a:gd name="T69" fmla="*/ 309 h 773"/>
                                  <a:gd name="T70" fmla="*/ 2432 w 2437"/>
                                  <a:gd name="T71" fmla="*/ 369 h 773"/>
                                  <a:gd name="T72" fmla="*/ 2437 w 2437"/>
                                  <a:gd name="T73" fmla="*/ 389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7" h="773">
                                    <a:moveTo>
                                      <a:pt x="2437" y="389"/>
                                    </a:moveTo>
                                    <a:lnTo>
                                      <a:pt x="2437" y="389"/>
                                    </a:lnTo>
                                    <a:lnTo>
                                      <a:pt x="2432" y="409"/>
                                    </a:lnTo>
                                    <a:lnTo>
                                      <a:pt x="2432" y="429"/>
                                    </a:lnTo>
                                    <a:lnTo>
                                      <a:pt x="2412" y="464"/>
                                    </a:lnTo>
                                    <a:lnTo>
                                      <a:pt x="2382" y="504"/>
                                    </a:lnTo>
                                    <a:lnTo>
                                      <a:pt x="2342" y="539"/>
                                    </a:lnTo>
                                    <a:lnTo>
                                      <a:pt x="2287" y="574"/>
                                    </a:lnTo>
                                    <a:lnTo>
                                      <a:pt x="2227" y="604"/>
                                    </a:lnTo>
                                    <a:lnTo>
                                      <a:pt x="2157" y="633"/>
                                    </a:lnTo>
                                    <a:lnTo>
                                      <a:pt x="2077" y="658"/>
                                    </a:lnTo>
                                    <a:lnTo>
                                      <a:pt x="1992" y="683"/>
                                    </a:lnTo>
                                    <a:lnTo>
                                      <a:pt x="1897" y="708"/>
                                    </a:lnTo>
                                    <a:lnTo>
                                      <a:pt x="1797" y="728"/>
                                    </a:lnTo>
                                    <a:lnTo>
                                      <a:pt x="1692" y="743"/>
                                    </a:lnTo>
                                    <a:lnTo>
                                      <a:pt x="1581" y="758"/>
                                    </a:lnTo>
                                    <a:lnTo>
                                      <a:pt x="1461" y="768"/>
                                    </a:lnTo>
                                    <a:lnTo>
                                      <a:pt x="1341" y="773"/>
                                    </a:lnTo>
                                    <a:lnTo>
                                      <a:pt x="1216" y="773"/>
                                    </a:lnTo>
                                    <a:lnTo>
                                      <a:pt x="1091" y="773"/>
                                    </a:lnTo>
                                    <a:lnTo>
                                      <a:pt x="971" y="768"/>
                                    </a:lnTo>
                                    <a:lnTo>
                                      <a:pt x="856" y="758"/>
                                    </a:lnTo>
                                    <a:lnTo>
                                      <a:pt x="746" y="743"/>
                                    </a:lnTo>
                                    <a:lnTo>
                                      <a:pt x="636" y="728"/>
                                    </a:lnTo>
                                    <a:lnTo>
                                      <a:pt x="536" y="708"/>
                                    </a:lnTo>
                                    <a:lnTo>
                                      <a:pt x="441" y="683"/>
                                    </a:lnTo>
                                    <a:lnTo>
                                      <a:pt x="356" y="658"/>
                                    </a:lnTo>
                                    <a:lnTo>
                                      <a:pt x="276" y="633"/>
                                    </a:lnTo>
                                    <a:lnTo>
                                      <a:pt x="206" y="604"/>
                                    </a:lnTo>
                                    <a:lnTo>
                                      <a:pt x="146" y="574"/>
                                    </a:lnTo>
                                    <a:lnTo>
                                      <a:pt x="96" y="539"/>
                                    </a:lnTo>
                                    <a:lnTo>
                                      <a:pt x="55" y="504"/>
                                    </a:lnTo>
                                    <a:lnTo>
                                      <a:pt x="25" y="464"/>
                                    </a:lnTo>
                                    <a:lnTo>
                                      <a:pt x="5" y="429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369"/>
                                    </a:lnTo>
                                    <a:lnTo>
                                      <a:pt x="5" y="349"/>
                                    </a:lnTo>
                                    <a:lnTo>
                                      <a:pt x="25" y="309"/>
                                    </a:lnTo>
                                    <a:lnTo>
                                      <a:pt x="55" y="274"/>
                                    </a:lnTo>
                                    <a:lnTo>
                                      <a:pt x="96" y="235"/>
                                    </a:lnTo>
                                    <a:lnTo>
                                      <a:pt x="146" y="205"/>
                                    </a:lnTo>
                                    <a:lnTo>
                                      <a:pt x="206" y="170"/>
                                    </a:lnTo>
                                    <a:lnTo>
                                      <a:pt x="276" y="140"/>
                                    </a:lnTo>
                                    <a:lnTo>
                                      <a:pt x="356" y="115"/>
                                    </a:lnTo>
                                    <a:lnTo>
                                      <a:pt x="441" y="90"/>
                                    </a:lnTo>
                                    <a:lnTo>
                                      <a:pt x="536" y="65"/>
                                    </a:lnTo>
                                    <a:lnTo>
                                      <a:pt x="636" y="45"/>
                                    </a:lnTo>
                                    <a:lnTo>
                                      <a:pt x="746" y="30"/>
                                    </a:lnTo>
                                    <a:lnTo>
                                      <a:pt x="856" y="20"/>
                                    </a:lnTo>
                                    <a:lnTo>
                                      <a:pt x="971" y="10"/>
                                    </a:lnTo>
                                    <a:lnTo>
                                      <a:pt x="1091" y="5"/>
                                    </a:lnTo>
                                    <a:lnTo>
                                      <a:pt x="1216" y="0"/>
                                    </a:lnTo>
                                    <a:lnTo>
                                      <a:pt x="1341" y="5"/>
                                    </a:lnTo>
                                    <a:lnTo>
                                      <a:pt x="1461" y="10"/>
                                    </a:lnTo>
                                    <a:lnTo>
                                      <a:pt x="1581" y="20"/>
                                    </a:lnTo>
                                    <a:lnTo>
                                      <a:pt x="1692" y="30"/>
                                    </a:lnTo>
                                    <a:lnTo>
                                      <a:pt x="1797" y="45"/>
                                    </a:lnTo>
                                    <a:lnTo>
                                      <a:pt x="1897" y="65"/>
                                    </a:lnTo>
                                    <a:lnTo>
                                      <a:pt x="1992" y="90"/>
                                    </a:lnTo>
                                    <a:lnTo>
                                      <a:pt x="2077" y="115"/>
                                    </a:lnTo>
                                    <a:lnTo>
                                      <a:pt x="2157" y="140"/>
                                    </a:lnTo>
                                    <a:lnTo>
                                      <a:pt x="2227" y="170"/>
                                    </a:lnTo>
                                    <a:lnTo>
                                      <a:pt x="2287" y="205"/>
                                    </a:lnTo>
                                    <a:lnTo>
                                      <a:pt x="2342" y="235"/>
                                    </a:lnTo>
                                    <a:lnTo>
                                      <a:pt x="2382" y="274"/>
                                    </a:lnTo>
                                    <a:lnTo>
                                      <a:pt x="2412" y="309"/>
                                    </a:lnTo>
                                    <a:lnTo>
                                      <a:pt x="2432" y="349"/>
                                    </a:lnTo>
                                    <a:lnTo>
                                      <a:pt x="2432" y="369"/>
                                    </a:lnTo>
                                    <a:lnTo>
                                      <a:pt x="2437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2442"/>
                            <wps:cNvSpPr>
                              <a:spLocks/>
                            </wps:cNvSpPr>
                            <wps:spPr bwMode="auto">
                              <a:xfrm>
                                <a:off x="5615" y="10478"/>
                                <a:ext cx="2094" cy="235"/>
                              </a:xfrm>
                              <a:custGeom>
                                <a:avLst/>
                                <a:gdLst>
                                  <a:gd name="T0" fmla="*/ 2036 w 2036"/>
                                  <a:gd name="T1" fmla="*/ 319 h 633"/>
                                  <a:gd name="T2" fmla="*/ 2016 w 2036"/>
                                  <a:gd name="T3" fmla="*/ 379 h 633"/>
                                  <a:gd name="T4" fmla="*/ 1956 w 2036"/>
                                  <a:gd name="T5" fmla="*/ 439 h 633"/>
                                  <a:gd name="T6" fmla="*/ 1861 w 2036"/>
                                  <a:gd name="T7" fmla="*/ 494 h 633"/>
                                  <a:gd name="T8" fmla="*/ 1736 w 2036"/>
                                  <a:gd name="T9" fmla="*/ 543 h 633"/>
                                  <a:gd name="T10" fmla="*/ 1586 w 2036"/>
                                  <a:gd name="T11" fmla="*/ 578 h 633"/>
                                  <a:gd name="T12" fmla="*/ 1415 w 2036"/>
                                  <a:gd name="T13" fmla="*/ 608 h 633"/>
                                  <a:gd name="T14" fmla="*/ 1220 w 2036"/>
                                  <a:gd name="T15" fmla="*/ 628 h 633"/>
                                  <a:gd name="T16" fmla="*/ 1015 w 2036"/>
                                  <a:gd name="T17" fmla="*/ 633 h 633"/>
                                  <a:gd name="T18" fmla="*/ 910 w 2036"/>
                                  <a:gd name="T19" fmla="*/ 633 h 633"/>
                                  <a:gd name="T20" fmla="*/ 715 w 2036"/>
                                  <a:gd name="T21" fmla="*/ 618 h 633"/>
                                  <a:gd name="T22" fmla="*/ 530 w 2036"/>
                                  <a:gd name="T23" fmla="*/ 593 h 633"/>
                                  <a:gd name="T24" fmla="*/ 370 w 2036"/>
                                  <a:gd name="T25" fmla="*/ 563 h 633"/>
                                  <a:gd name="T26" fmla="*/ 230 w 2036"/>
                                  <a:gd name="T27" fmla="*/ 519 h 633"/>
                                  <a:gd name="T28" fmla="*/ 120 w 2036"/>
                                  <a:gd name="T29" fmla="*/ 469 h 633"/>
                                  <a:gd name="T30" fmla="*/ 45 w 2036"/>
                                  <a:gd name="T31" fmla="*/ 414 h 633"/>
                                  <a:gd name="T32" fmla="*/ 5 w 2036"/>
                                  <a:gd name="T33" fmla="*/ 349 h 633"/>
                                  <a:gd name="T34" fmla="*/ 0 w 2036"/>
                                  <a:gd name="T35" fmla="*/ 319 h 633"/>
                                  <a:gd name="T36" fmla="*/ 20 w 2036"/>
                                  <a:gd name="T37" fmla="*/ 254 h 633"/>
                                  <a:gd name="T38" fmla="*/ 80 w 2036"/>
                                  <a:gd name="T39" fmla="*/ 194 h 633"/>
                                  <a:gd name="T40" fmla="*/ 175 w 2036"/>
                                  <a:gd name="T41" fmla="*/ 140 h 633"/>
                                  <a:gd name="T42" fmla="*/ 295 w 2036"/>
                                  <a:gd name="T43" fmla="*/ 95 h 633"/>
                                  <a:gd name="T44" fmla="*/ 450 w 2036"/>
                                  <a:gd name="T45" fmla="*/ 55 h 633"/>
                                  <a:gd name="T46" fmla="*/ 620 w 2036"/>
                                  <a:gd name="T47" fmla="*/ 25 h 633"/>
                                  <a:gd name="T48" fmla="*/ 810 w 2036"/>
                                  <a:gd name="T49" fmla="*/ 10 h 633"/>
                                  <a:gd name="T50" fmla="*/ 1015 w 2036"/>
                                  <a:gd name="T51" fmla="*/ 0 h 633"/>
                                  <a:gd name="T52" fmla="*/ 1120 w 2036"/>
                                  <a:gd name="T53" fmla="*/ 5 h 633"/>
                                  <a:gd name="T54" fmla="*/ 1320 w 2036"/>
                                  <a:gd name="T55" fmla="*/ 15 h 633"/>
                                  <a:gd name="T56" fmla="*/ 1501 w 2036"/>
                                  <a:gd name="T57" fmla="*/ 40 h 633"/>
                                  <a:gd name="T58" fmla="*/ 1666 w 2036"/>
                                  <a:gd name="T59" fmla="*/ 75 h 633"/>
                                  <a:gd name="T60" fmla="*/ 1801 w 2036"/>
                                  <a:gd name="T61" fmla="*/ 115 h 633"/>
                                  <a:gd name="T62" fmla="*/ 1911 w 2036"/>
                                  <a:gd name="T63" fmla="*/ 165 h 633"/>
                                  <a:gd name="T64" fmla="*/ 1991 w 2036"/>
                                  <a:gd name="T65" fmla="*/ 224 h 633"/>
                                  <a:gd name="T66" fmla="*/ 2031 w 2036"/>
                                  <a:gd name="T67" fmla="*/ 284 h 633"/>
                                  <a:gd name="T68" fmla="*/ 2036 w 2036"/>
                                  <a:gd name="T69" fmla="*/ 319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6" h="633">
                                    <a:moveTo>
                                      <a:pt x="2036" y="319"/>
                                    </a:moveTo>
                                    <a:lnTo>
                                      <a:pt x="2036" y="319"/>
                                    </a:lnTo>
                                    <a:lnTo>
                                      <a:pt x="2031" y="349"/>
                                    </a:lnTo>
                                    <a:lnTo>
                                      <a:pt x="2016" y="379"/>
                                    </a:lnTo>
                                    <a:lnTo>
                                      <a:pt x="1991" y="414"/>
                                    </a:lnTo>
                                    <a:lnTo>
                                      <a:pt x="1956" y="439"/>
                                    </a:lnTo>
                                    <a:lnTo>
                                      <a:pt x="1911" y="469"/>
                                    </a:lnTo>
                                    <a:lnTo>
                                      <a:pt x="1861" y="494"/>
                                    </a:lnTo>
                                    <a:lnTo>
                                      <a:pt x="1801" y="519"/>
                                    </a:lnTo>
                                    <a:lnTo>
                                      <a:pt x="1736" y="543"/>
                                    </a:lnTo>
                                    <a:lnTo>
                                      <a:pt x="1666" y="563"/>
                                    </a:lnTo>
                                    <a:lnTo>
                                      <a:pt x="1586" y="578"/>
                                    </a:lnTo>
                                    <a:lnTo>
                                      <a:pt x="1501" y="593"/>
                                    </a:lnTo>
                                    <a:lnTo>
                                      <a:pt x="1415" y="608"/>
                                    </a:lnTo>
                                    <a:lnTo>
                                      <a:pt x="1320" y="618"/>
                                    </a:lnTo>
                                    <a:lnTo>
                                      <a:pt x="1220" y="628"/>
                                    </a:lnTo>
                                    <a:lnTo>
                                      <a:pt x="1120" y="633"/>
                                    </a:lnTo>
                                    <a:lnTo>
                                      <a:pt x="1015" y="633"/>
                                    </a:lnTo>
                                    <a:lnTo>
                                      <a:pt x="910" y="633"/>
                                    </a:lnTo>
                                    <a:lnTo>
                                      <a:pt x="810" y="628"/>
                                    </a:lnTo>
                                    <a:lnTo>
                                      <a:pt x="715" y="618"/>
                                    </a:lnTo>
                                    <a:lnTo>
                                      <a:pt x="620" y="608"/>
                                    </a:lnTo>
                                    <a:lnTo>
                                      <a:pt x="530" y="593"/>
                                    </a:lnTo>
                                    <a:lnTo>
                                      <a:pt x="450" y="578"/>
                                    </a:lnTo>
                                    <a:lnTo>
                                      <a:pt x="370" y="563"/>
                                    </a:lnTo>
                                    <a:lnTo>
                                      <a:pt x="295" y="543"/>
                                    </a:lnTo>
                                    <a:lnTo>
                                      <a:pt x="230" y="519"/>
                                    </a:lnTo>
                                    <a:lnTo>
                                      <a:pt x="175" y="494"/>
                                    </a:lnTo>
                                    <a:lnTo>
                                      <a:pt x="120" y="469"/>
                                    </a:lnTo>
                                    <a:lnTo>
                                      <a:pt x="80" y="439"/>
                                    </a:lnTo>
                                    <a:lnTo>
                                      <a:pt x="45" y="414"/>
                                    </a:lnTo>
                                    <a:lnTo>
                                      <a:pt x="20" y="379"/>
                                    </a:lnTo>
                                    <a:lnTo>
                                      <a:pt x="5" y="349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5" y="284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45" y="224"/>
                                    </a:lnTo>
                                    <a:lnTo>
                                      <a:pt x="80" y="194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501" y="40"/>
                                    </a:lnTo>
                                    <a:lnTo>
                                      <a:pt x="1586" y="55"/>
                                    </a:lnTo>
                                    <a:lnTo>
                                      <a:pt x="1666" y="75"/>
                                    </a:lnTo>
                                    <a:lnTo>
                                      <a:pt x="1736" y="95"/>
                                    </a:lnTo>
                                    <a:lnTo>
                                      <a:pt x="1801" y="115"/>
                                    </a:lnTo>
                                    <a:lnTo>
                                      <a:pt x="1861" y="140"/>
                                    </a:lnTo>
                                    <a:lnTo>
                                      <a:pt x="1911" y="165"/>
                                    </a:lnTo>
                                    <a:lnTo>
                                      <a:pt x="1956" y="194"/>
                                    </a:lnTo>
                                    <a:lnTo>
                                      <a:pt x="1991" y="224"/>
                                    </a:lnTo>
                                    <a:lnTo>
                                      <a:pt x="2016" y="254"/>
                                    </a:lnTo>
                                    <a:lnTo>
                                      <a:pt x="2031" y="284"/>
                                    </a:lnTo>
                                    <a:lnTo>
                                      <a:pt x="2036" y="3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2462"/>
                            <wps:cNvSpPr>
                              <a:spLocks/>
                            </wps:cNvSpPr>
                            <wps:spPr bwMode="auto">
                              <a:xfrm rot="1461613">
                                <a:off x="7673" y="9422"/>
                                <a:ext cx="741" cy="668"/>
                              </a:xfrm>
                              <a:custGeom>
                                <a:avLst/>
                                <a:gdLst>
                                  <a:gd name="T0" fmla="*/ 586 w 741"/>
                                  <a:gd name="T1" fmla="*/ 0 h 668"/>
                                  <a:gd name="T2" fmla="*/ 586 w 741"/>
                                  <a:gd name="T3" fmla="*/ 0 h 668"/>
                                  <a:gd name="T4" fmla="*/ 531 w 741"/>
                                  <a:gd name="T5" fmla="*/ 15 h 668"/>
                                  <a:gd name="T6" fmla="*/ 471 w 741"/>
                                  <a:gd name="T7" fmla="*/ 35 h 668"/>
                                  <a:gd name="T8" fmla="*/ 411 w 741"/>
                                  <a:gd name="T9" fmla="*/ 65 h 668"/>
                                  <a:gd name="T10" fmla="*/ 351 w 741"/>
                                  <a:gd name="T11" fmla="*/ 105 h 668"/>
                                  <a:gd name="T12" fmla="*/ 351 w 741"/>
                                  <a:gd name="T13" fmla="*/ 105 h 668"/>
                                  <a:gd name="T14" fmla="*/ 286 w 741"/>
                                  <a:gd name="T15" fmla="*/ 155 h 668"/>
                                  <a:gd name="T16" fmla="*/ 231 w 741"/>
                                  <a:gd name="T17" fmla="*/ 209 h 668"/>
                                  <a:gd name="T18" fmla="*/ 176 w 741"/>
                                  <a:gd name="T19" fmla="*/ 269 h 668"/>
                                  <a:gd name="T20" fmla="*/ 130 w 741"/>
                                  <a:gd name="T21" fmla="*/ 339 h 668"/>
                                  <a:gd name="T22" fmla="*/ 90 w 741"/>
                                  <a:gd name="T23" fmla="*/ 409 h 668"/>
                                  <a:gd name="T24" fmla="*/ 55 w 741"/>
                                  <a:gd name="T25" fmla="*/ 489 h 668"/>
                                  <a:gd name="T26" fmla="*/ 25 w 741"/>
                                  <a:gd name="T27" fmla="*/ 573 h 668"/>
                                  <a:gd name="T28" fmla="*/ 0 w 741"/>
                                  <a:gd name="T29" fmla="*/ 668 h 668"/>
                                  <a:gd name="T30" fmla="*/ 0 w 741"/>
                                  <a:gd name="T31" fmla="*/ 668 h 668"/>
                                  <a:gd name="T32" fmla="*/ 25 w 741"/>
                                  <a:gd name="T33" fmla="*/ 623 h 668"/>
                                  <a:gd name="T34" fmla="*/ 50 w 741"/>
                                  <a:gd name="T35" fmla="*/ 588 h 668"/>
                                  <a:gd name="T36" fmla="*/ 80 w 741"/>
                                  <a:gd name="T37" fmla="*/ 554 h 668"/>
                                  <a:gd name="T38" fmla="*/ 110 w 741"/>
                                  <a:gd name="T39" fmla="*/ 519 h 668"/>
                                  <a:gd name="T40" fmla="*/ 146 w 741"/>
                                  <a:gd name="T41" fmla="*/ 489 h 668"/>
                                  <a:gd name="T42" fmla="*/ 181 w 741"/>
                                  <a:gd name="T43" fmla="*/ 464 h 668"/>
                                  <a:gd name="T44" fmla="*/ 221 w 741"/>
                                  <a:gd name="T45" fmla="*/ 439 h 668"/>
                                  <a:gd name="T46" fmla="*/ 261 w 741"/>
                                  <a:gd name="T47" fmla="*/ 414 h 668"/>
                                  <a:gd name="T48" fmla="*/ 261 w 741"/>
                                  <a:gd name="T49" fmla="*/ 414 h 668"/>
                                  <a:gd name="T50" fmla="*/ 446 w 741"/>
                                  <a:gd name="T51" fmla="*/ 334 h 668"/>
                                  <a:gd name="T52" fmla="*/ 586 w 741"/>
                                  <a:gd name="T53" fmla="*/ 269 h 668"/>
                                  <a:gd name="T54" fmla="*/ 586 w 741"/>
                                  <a:gd name="T55" fmla="*/ 269 h 668"/>
                                  <a:gd name="T56" fmla="*/ 636 w 741"/>
                                  <a:gd name="T57" fmla="*/ 239 h 668"/>
                                  <a:gd name="T58" fmla="*/ 676 w 741"/>
                                  <a:gd name="T59" fmla="*/ 209 h 668"/>
                                  <a:gd name="T60" fmla="*/ 706 w 741"/>
                                  <a:gd name="T61" fmla="*/ 180 h 668"/>
                                  <a:gd name="T62" fmla="*/ 731 w 741"/>
                                  <a:gd name="T63" fmla="*/ 140 h 668"/>
                                  <a:gd name="T64" fmla="*/ 731 w 741"/>
                                  <a:gd name="T65" fmla="*/ 140 h 668"/>
                                  <a:gd name="T66" fmla="*/ 741 w 741"/>
                                  <a:gd name="T67" fmla="*/ 110 h 668"/>
                                  <a:gd name="T68" fmla="*/ 741 w 741"/>
                                  <a:gd name="T69" fmla="*/ 85 h 668"/>
                                  <a:gd name="T70" fmla="*/ 736 w 741"/>
                                  <a:gd name="T71" fmla="*/ 55 h 668"/>
                                  <a:gd name="T72" fmla="*/ 716 w 741"/>
                                  <a:gd name="T73" fmla="*/ 35 h 668"/>
                                  <a:gd name="T74" fmla="*/ 716 w 741"/>
                                  <a:gd name="T75" fmla="*/ 35 h 668"/>
                                  <a:gd name="T76" fmla="*/ 696 w 741"/>
                                  <a:gd name="T77" fmla="*/ 15 h 668"/>
                                  <a:gd name="T78" fmla="*/ 661 w 741"/>
                                  <a:gd name="T79" fmla="*/ 5 h 668"/>
                                  <a:gd name="T80" fmla="*/ 626 w 741"/>
                                  <a:gd name="T81" fmla="*/ 0 h 668"/>
                                  <a:gd name="T82" fmla="*/ 586 w 741"/>
                                  <a:gd name="T83" fmla="*/ 0 h 668"/>
                                  <a:gd name="T84" fmla="*/ 586 w 741"/>
                                  <a:gd name="T85" fmla="*/ 0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41" h="668">
                                    <a:moveTo>
                                      <a:pt x="586" y="0"/>
                                    </a:moveTo>
                                    <a:lnTo>
                                      <a:pt x="586" y="0"/>
                                    </a:lnTo>
                                    <a:lnTo>
                                      <a:pt x="531" y="15"/>
                                    </a:lnTo>
                                    <a:lnTo>
                                      <a:pt x="471" y="35"/>
                                    </a:lnTo>
                                    <a:lnTo>
                                      <a:pt x="411" y="65"/>
                                    </a:lnTo>
                                    <a:lnTo>
                                      <a:pt x="351" y="105"/>
                                    </a:lnTo>
                                    <a:lnTo>
                                      <a:pt x="286" y="155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176" y="269"/>
                                    </a:lnTo>
                                    <a:lnTo>
                                      <a:pt x="130" y="339"/>
                                    </a:lnTo>
                                    <a:lnTo>
                                      <a:pt x="90" y="409"/>
                                    </a:lnTo>
                                    <a:lnTo>
                                      <a:pt x="55" y="489"/>
                                    </a:lnTo>
                                    <a:lnTo>
                                      <a:pt x="25" y="573"/>
                                    </a:lnTo>
                                    <a:lnTo>
                                      <a:pt x="0" y="668"/>
                                    </a:lnTo>
                                    <a:lnTo>
                                      <a:pt x="25" y="623"/>
                                    </a:lnTo>
                                    <a:lnTo>
                                      <a:pt x="50" y="588"/>
                                    </a:lnTo>
                                    <a:lnTo>
                                      <a:pt x="80" y="554"/>
                                    </a:lnTo>
                                    <a:lnTo>
                                      <a:pt x="110" y="519"/>
                                    </a:lnTo>
                                    <a:lnTo>
                                      <a:pt x="146" y="489"/>
                                    </a:lnTo>
                                    <a:lnTo>
                                      <a:pt x="181" y="464"/>
                                    </a:lnTo>
                                    <a:lnTo>
                                      <a:pt x="221" y="439"/>
                                    </a:lnTo>
                                    <a:lnTo>
                                      <a:pt x="261" y="414"/>
                                    </a:lnTo>
                                    <a:lnTo>
                                      <a:pt x="446" y="334"/>
                                    </a:lnTo>
                                    <a:lnTo>
                                      <a:pt x="586" y="269"/>
                                    </a:lnTo>
                                    <a:lnTo>
                                      <a:pt x="636" y="239"/>
                                    </a:lnTo>
                                    <a:lnTo>
                                      <a:pt x="676" y="209"/>
                                    </a:lnTo>
                                    <a:lnTo>
                                      <a:pt x="706" y="180"/>
                                    </a:lnTo>
                                    <a:lnTo>
                                      <a:pt x="731" y="140"/>
                                    </a:lnTo>
                                    <a:lnTo>
                                      <a:pt x="741" y="110"/>
                                    </a:lnTo>
                                    <a:lnTo>
                                      <a:pt x="741" y="85"/>
                                    </a:lnTo>
                                    <a:lnTo>
                                      <a:pt x="736" y="55"/>
                                    </a:lnTo>
                                    <a:lnTo>
                                      <a:pt x="716" y="35"/>
                                    </a:lnTo>
                                    <a:lnTo>
                                      <a:pt x="696" y="15"/>
                                    </a:lnTo>
                                    <a:lnTo>
                                      <a:pt x="661" y="5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5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2463"/>
                            <wps:cNvSpPr>
                              <a:spLocks/>
                            </wps:cNvSpPr>
                            <wps:spPr bwMode="auto">
                              <a:xfrm>
                                <a:off x="6240" y="9580"/>
                                <a:ext cx="440" cy="294"/>
                              </a:xfrm>
                              <a:custGeom>
                                <a:avLst/>
                                <a:gdLst>
                                  <a:gd name="T0" fmla="*/ 235 w 440"/>
                                  <a:gd name="T1" fmla="*/ 45 h 294"/>
                                  <a:gd name="T2" fmla="*/ 235 w 440"/>
                                  <a:gd name="T3" fmla="*/ 45 h 294"/>
                                  <a:gd name="T4" fmla="*/ 160 w 440"/>
                                  <a:gd name="T5" fmla="*/ 15 h 294"/>
                                  <a:gd name="T6" fmla="*/ 130 w 440"/>
                                  <a:gd name="T7" fmla="*/ 10 h 294"/>
                                  <a:gd name="T8" fmla="*/ 95 w 440"/>
                                  <a:gd name="T9" fmla="*/ 0 h 294"/>
                                  <a:gd name="T10" fmla="*/ 95 w 440"/>
                                  <a:gd name="T11" fmla="*/ 0 h 294"/>
                                  <a:gd name="T12" fmla="*/ 70 w 440"/>
                                  <a:gd name="T13" fmla="*/ 0 h 294"/>
                                  <a:gd name="T14" fmla="*/ 50 w 440"/>
                                  <a:gd name="T15" fmla="*/ 5 h 294"/>
                                  <a:gd name="T16" fmla="*/ 30 w 440"/>
                                  <a:gd name="T17" fmla="*/ 10 h 294"/>
                                  <a:gd name="T18" fmla="*/ 15 w 440"/>
                                  <a:gd name="T19" fmla="*/ 15 h 294"/>
                                  <a:gd name="T20" fmla="*/ 15 w 440"/>
                                  <a:gd name="T21" fmla="*/ 15 h 294"/>
                                  <a:gd name="T22" fmla="*/ 5 w 440"/>
                                  <a:gd name="T23" fmla="*/ 25 h 294"/>
                                  <a:gd name="T24" fmla="*/ 0 w 440"/>
                                  <a:gd name="T25" fmla="*/ 40 h 294"/>
                                  <a:gd name="T26" fmla="*/ 5 w 440"/>
                                  <a:gd name="T27" fmla="*/ 50 h 294"/>
                                  <a:gd name="T28" fmla="*/ 10 w 440"/>
                                  <a:gd name="T29" fmla="*/ 65 h 294"/>
                                  <a:gd name="T30" fmla="*/ 10 w 440"/>
                                  <a:gd name="T31" fmla="*/ 65 h 294"/>
                                  <a:gd name="T32" fmla="*/ 25 w 440"/>
                                  <a:gd name="T33" fmla="*/ 80 h 294"/>
                                  <a:gd name="T34" fmla="*/ 40 w 440"/>
                                  <a:gd name="T35" fmla="*/ 95 h 294"/>
                                  <a:gd name="T36" fmla="*/ 65 w 440"/>
                                  <a:gd name="T37" fmla="*/ 110 h 294"/>
                                  <a:gd name="T38" fmla="*/ 95 w 440"/>
                                  <a:gd name="T39" fmla="*/ 119 h 294"/>
                                  <a:gd name="T40" fmla="*/ 95 w 440"/>
                                  <a:gd name="T41" fmla="*/ 119 h 294"/>
                                  <a:gd name="T42" fmla="*/ 290 w 440"/>
                                  <a:gd name="T43" fmla="*/ 184 h 294"/>
                                  <a:gd name="T44" fmla="*/ 290 w 440"/>
                                  <a:gd name="T45" fmla="*/ 184 h 294"/>
                                  <a:gd name="T46" fmla="*/ 335 w 440"/>
                                  <a:gd name="T47" fmla="*/ 204 h 294"/>
                                  <a:gd name="T48" fmla="*/ 375 w 440"/>
                                  <a:gd name="T49" fmla="*/ 229 h 294"/>
                                  <a:gd name="T50" fmla="*/ 410 w 440"/>
                                  <a:gd name="T51" fmla="*/ 259 h 294"/>
                                  <a:gd name="T52" fmla="*/ 440 w 440"/>
                                  <a:gd name="T53" fmla="*/ 294 h 294"/>
                                  <a:gd name="T54" fmla="*/ 440 w 440"/>
                                  <a:gd name="T55" fmla="*/ 294 h 294"/>
                                  <a:gd name="T56" fmla="*/ 430 w 440"/>
                                  <a:gd name="T57" fmla="*/ 254 h 294"/>
                                  <a:gd name="T58" fmla="*/ 410 w 440"/>
                                  <a:gd name="T59" fmla="*/ 214 h 294"/>
                                  <a:gd name="T60" fmla="*/ 390 w 440"/>
                                  <a:gd name="T61" fmla="*/ 179 h 294"/>
                                  <a:gd name="T62" fmla="*/ 365 w 440"/>
                                  <a:gd name="T63" fmla="*/ 149 h 294"/>
                                  <a:gd name="T64" fmla="*/ 335 w 440"/>
                                  <a:gd name="T65" fmla="*/ 119 h 294"/>
                                  <a:gd name="T66" fmla="*/ 305 w 440"/>
                                  <a:gd name="T67" fmla="*/ 95 h 294"/>
                                  <a:gd name="T68" fmla="*/ 270 w 440"/>
                                  <a:gd name="T69" fmla="*/ 70 h 294"/>
                                  <a:gd name="T70" fmla="*/ 235 w 440"/>
                                  <a:gd name="T71" fmla="*/ 45 h 294"/>
                                  <a:gd name="T72" fmla="*/ 235 w 440"/>
                                  <a:gd name="T73" fmla="*/ 45 h 2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0" h="294">
                                    <a:moveTo>
                                      <a:pt x="235" y="45"/>
                                    </a:moveTo>
                                    <a:lnTo>
                                      <a:pt x="235" y="45"/>
                                    </a:lnTo>
                                    <a:lnTo>
                                      <a:pt x="160" y="15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95" y="119"/>
                                    </a:lnTo>
                                    <a:lnTo>
                                      <a:pt x="290" y="184"/>
                                    </a:lnTo>
                                    <a:lnTo>
                                      <a:pt x="335" y="204"/>
                                    </a:lnTo>
                                    <a:lnTo>
                                      <a:pt x="375" y="229"/>
                                    </a:lnTo>
                                    <a:lnTo>
                                      <a:pt x="410" y="259"/>
                                    </a:lnTo>
                                    <a:lnTo>
                                      <a:pt x="440" y="294"/>
                                    </a:lnTo>
                                    <a:lnTo>
                                      <a:pt x="430" y="254"/>
                                    </a:lnTo>
                                    <a:lnTo>
                                      <a:pt x="410" y="214"/>
                                    </a:lnTo>
                                    <a:lnTo>
                                      <a:pt x="390" y="179"/>
                                    </a:lnTo>
                                    <a:lnTo>
                                      <a:pt x="365" y="149"/>
                                    </a:lnTo>
                                    <a:lnTo>
                                      <a:pt x="335" y="119"/>
                                    </a:lnTo>
                                    <a:lnTo>
                                      <a:pt x="305" y="9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24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3" y="10570"/>
                                <a:ext cx="788" cy="100"/>
                              </a:xfrm>
                              <a:custGeom>
                                <a:avLst/>
                                <a:gdLst>
                                  <a:gd name="T0" fmla="*/ 315 w 766"/>
                                  <a:gd name="T1" fmla="*/ 64 h 269"/>
                                  <a:gd name="T2" fmla="*/ 420 w 766"/>
                                  <a:gd name="T3" fmla="*/ 84 h 269"/>
                                  <a:gd name="T4" fmla="*/ 435 w 766"/>
                                  <a:gd name="T5" fmla="*/ 94 h 269"/>
                                  <a:gd name="T6" fmla="*/ 460 w 766"/>
                                  <a:gd name="T7" fmla="*/ 114 h 269"/>
                                  <a:gd name="T8" fmla="*/ 460 w 766"/>
                                  <a:gd name="T9" fmla="*/ 129 h 269"/>
                                  <a:gd name="T10" fmla="*/ 450 w 766"/>
                                  <a:gd name="T11" fmla="*/ 149 h 269"/>
                                  <a:gd name="T12" fmla="*/ 420 w 766"/>
                                  <a:gd name="T13" fmla="*/ 169 h 269"/>
                                  <a:gd name="T14" fmla="*/ 375 w 766"/>
                                  <a:gd name="T15" fmla="*/ 184 h 269"/>
                                  <a:gd name="T16" fmla="*/ 315 w 766"/>
                                  <a:gd name="T17" fmla="*/ 189 h 269"/>
                                  <a:gd name="T18" fmla="*/ 215 w 766"/>
                                  <a:gd name="T19" fmla="*/ 169 h 269"/>
                                  <a:gd name="T20" fmla="*/ 200 w 766"/>
                                  <a:gd name="T21" fmla="*/ 159 h 269"/>
                                  <a:gd name="T22" fmla="*/ 175 w 766"/>
                                  <a:gd name="T23" fmla="*/ 139 h 269"/>
                                  <a:gd name="T24" fmla="*/ 175 w 766"/>
                                  <a:gd name="T25" fmla="*/ 129 h 269"/>
                                  <a:gd name="T26" fmla="*/ 185 w 766"/>
                                  <a:gd name="T27" fmla="*/ 104 h 269"/>
                                  <a:gd name="T28" fmla="*/ 215 w 766"/>
                                  <a:gd name="T29" fmla="*/ 84 h 269"/>
                                  <a:gd name="T30" fmla="*/ 260 w 766"/>
                                  <a:gd name="T31" fmla="*/ 69 h 269"/>
                                  <a:gd name="T32" fmla="*/ 315 w 766"/>
                                  <a:gd name="T33" fmla="*/ 64 h 269"/>
                                  <a:gd name="T34" fmla="*/ 650 w 766"/>
                                  <a:gd name="T35" fmla="*/ 39 h 269"/>
                                  <a:gd name="T36" fmla="*/ 525 w 766"/>
                                  <a:gd name="T37" fmla="*/ 10 h 269"/>
                                  <a:gd name="T38" fmla="*/ 380 w 766"/>
                                  <a:gd name="T39" fmla="*/ 0 h 269"/>
                                  <a:gd name="T40" fmla="*/ 305 w 766"/>
                                  <a:gd name="T41" fmla="*/ 5 h 269"/>
                                  <a:gd name="T42" fmla="*/ 170 w 766"/>
                                  <a:gd name="T43" fmla="*/ 24 h 269"/>
                                  <a:gd name="T44" fmla="*/ 110 w 766"/>
                                  <a:gd name="T45" fmla="*/ 39 h 269"/>
                                  <a:gd name="T46" fmla="*/ 25 w 766"/>
                                  <a:gd name="T47" fmla="*/ 84 h 269"/>
                                  <a:gd name="T48" fmla="*/ 5 w 766"/>
                                  <a:gd name="T49" fmla="*/ 109 h 269"/>
                                  <a:gd name="T50" fmla="*/ 0 w 766"/>
                                  <a:gd name="T51" fmla="*/ 134 h 269"/>
                                  <a:gd name="T52" fmla="*/ 0 w 766"/>
                                  <a:gd name="T53" fmla="*/ 149 h 269"/>
                                  <a:gd name="T54" fmla="*/ 25 w 766"/>
                                  <a:gd name="T55" fmla="*/ 189 h 269"/>
                                  <a:gd name="T56" fmla="*/ 110 w 766"/>
                                  <a:gd name="T57" fmla="*/ 229 h 269"/>
                                  <a:gd name="T58" fmla="*/ 170 w 766"/>
                                  <a:gd name="T59" fmla="*/ 249 h 269"/>
                                  <a:gd name="T60" fmla="*/ 305 w 766"/>
                                  <a:gd name="T61" fmla="*/ 269 h 269"/>
                                  <a:gd name="T62" fmla="*/ 380 w 766"/>
                                  <a:gd name="T63" fmla="*/ 269 h 269"/>
                                  <a:gd name="T64" fmla="*/ 525 w 766"/>
                                  <a:gd name="T65" fmla="*/ 259 h 269"/>
                                  <a:gd name="T66" fmla="*/ 650 w 766"/>
                                  <a:gd name="T67" fmla="*/ 229 h 269"/>
                                  <a:gd name="T68" fmla="*/ 701 w 766"/>
                                  <a:gd name="T69" fmla="*/ 209 h 269"/>
                                  <a:gd name="T70" fmla="*/ 756 w 766"/>
                                  <a:gd name="T71" fmla="*/ 164 h 269"/>
                                  <a:gd name="T72" fmla="*/ 766 w 766"/>
                                  <a:gd name="T73" fmla="*/ 134 h 269"/>
                                  <a:gd name="T74" fmla="*/ 761 w 766"/>
                                  <a:gd name="T75" fmla="*/ 124 h 269"/>
                                  <a:gd name="T76" fmla="*/ 746 w 766"/>
                                  <a:gd name="T77" fmla="*/ 94 h 269"/>
                                  <a:gd name="T78" fmla="*/ 701 w 766"/>
                                  <a:gd name="T79" fmla="*/ 59 h 269"/>
                                  <a:gd name="T80" fmla="*/ 650 w 766"/>
                                  <a:gd name="T81" fmla="*/ 39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6" h="269">
                                    <a:moveTo>
                                      <a:pt x="315" y="64"/>
                                    </a:moveTo>
                                    <a:lnTo>
                                      <a:pt x="315" y="64"/>
                                    </a:lnTo>
                                    <a:lnTo>
                                      <a:pt x="375" y="69"/>
                                    </a:lnTo>
                                    <a:lnTo>
                                      <a:pt x="420" y="84"/>
                                    </a:lnTo>
                                    <a:lnTo>
                                      <a:pt x="435" y="94"/>
                                    </a:lnTo>
                                    <a:lnTo>
                                      <a:pt x="450" y="104"/>
                                    </a:lnTo>
                                    <a:lnTo>
                                      <a:pt x="460" y="114"/>
                                    </a:lnTo>
                                    <a:lnTo>
                                      <a:pt x="460" y="129"/>
                                    </a:lnTo>
                                    <a:lnTo>
                                      <a:pt x="460" y="139"/>
                                    </a:lnTo>
                                    <a:lnTo>
                                      <a:pt x="450" y="149"/>
                                    </a:lnTo>
                                    <a:lnTo>
                                      <a:pt x="435" y="159"/>
                                    </a:lnTo>
                                    <a:lnTo>
                                      <a:pt x="420" y="169"/>
                                    </a:lnTo>
                                    <a:lnTo>
                                      <a:pt x="375" y="184"/>
                                    </a:lnTo>
                                    <a:lnTo>
                                      <a:pt x="315" y="189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15" y="169"/>
                                    </a:lnTo>
                                    <a:lnTo>
                                      <a:pt x="200" y="159"/>
                                    </a:lnTo>
                                    <a:lnTo>
                                      <a:pt x="185" y="149"/>
                                    </a:lnTo>
                                    <a:lnTo>
                                      <a:pt x="175" y="139"/>
                                    </a:lnTo>
                                    <a:lnTo>
                                      <a:pt x="175" y="129"/>
                                    </a:lnTo>
                                    <a:lnTo>
                                      <a:pt x="175" y="114"/>
                                    </a:lnTo>
                                    <a:lnTo>
                                      <a:pt x="185" y="104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215" y="84"/>
                                    </a:lnTo>
                                    <a:lnTo>
                                      <a:pt x="260" y="69"/>
                                    </a:lnTo>
                                    <a:lnTo>
                                      <a:pt x="315" y="64"/>
                                    </a:lnTo>
                                    <a:close/>
                                    <a:moveTo>
                                      <a:pt x="650" y="39"/>
                                    </a:moveTo>
                                    <a:lnTo>
                                      <a:pt x="650" y="39"/>
                                    </a:lnTo>
                                    <a:lnTo>
                                      <a:pt x="590" y="24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4"/>
                                    </a:lnTo>
                                    <a:lnTo>
                                      <a:pt x="110" y="39"/>
                                    </a:lnTo>
                                    <a:lnTo>
                                      <a:pt x="60" y="59"/>
                                    </a:lnTo>
                                    <a:lnTo>
                                      <a:pt x="25" y="84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5" y="10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5" y="164"/>
                                    </a:lnTo>
                                    <a:lnTo>
                                      <a:pt x="25" y="189"/>
                                    </a:lnTo>
                                    <a:lnTo>
                                      <a:pt x="60" y="209"/>
                                    </a:lnTo>
                                    <a:lnTo>
                                      <a:pt x="110" y="229"/>
                                    </a:lnTo>
                                    <a:lnTo>
                                      <a:pt x="170" y="249"/>
                                    </a:lnTo>
                                    <a:lnTo>
                                      <a:pt x="235" y="259"/>
                                    </a:lnTo>
                                    <a:lnTo>
                                      <a:pt x="305" y="269"/>
                                    </a:lnTo>
                                    <a:lnTo>
                                      <a:pt x="380" y="269"/>
                                    </a:lnTo>
                                    <a:lnTo>
                                      <a:pt x="455" y="269"/>
                                    </a:lnTo>
                                    <a:lnTo>
                                      <a:pt x="525" y="259"/>
                                    </a:lnTo>
                                    <a:lnTo>
                                      <a:pt x="590" y="249"/>
                                    </a:lnTo>
                                    <a:lnTo>
                                      <a:pt x="650" y="229"/>
                                    </a:lnTo>
                                    <a:lnTo>
                                      <a:pt x="701" y="209"/>
                                    </a:lnTo>
                                    <a:lnTo>
                                      <a:pt x="736" y="189"/>
                                    </a:lnTo>
                                    <a:lnTo>
                                      <a:pt x="756" y="164"/>
                                    </a:lnTo>
                                    <a:lnTo>
                                      <a:pt x="761" y="149"/>
                                    </a:lnTo>
                                    <a:lnTo>
                                      <a:pt x="766" y="134"/>
                                    </a:lnTo>
                                    <a:lnTo>
                                      <a:pt x="761" y="124"/>
                                    </a:lnTo>
                                    <a:lnTo>
                                      <a:pt x="756" y="109"/>
                                    </a:lnTo>
                                    <a:lnTo>
                                      <a:pt x="746" y="94"/>
                                    </a:lnTo>
                                    <a:lnTo>
                                      <a:pt x="736" y="84"/>
                                    </a:lnTo>
                                    <a:lnTo>
                                      <a:pt x="701" y="59"/>
                                    </a:lnTo>
                                    <a:lnTo>
                                      <a:pt x="65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2465"/>
                            <wps:cNvSpPr>
                              <a:spLocks/>
                            </wps:cNvSpPr>
                            <wps:spPr bwMode="auto">
                              <a:xfrm>
                                <a:off x="5654" y="9885"/>
                                <a:ext cx="485" cy="214"/>
                              </a:xfrm>
                              <a:custGeom>
                                <a:avLst/>
                                <a:gdLst>
                                  <a:gd name="T0" fmla="*/ 485 w 485"/>
                                  <a:gd name="T1" fmla="*/ 214 h 214"/>
                                  <a:gd name="T2" fmla="*/ 485 w 485"/>
                                  <a:gd name="T3" fmla="*/ 214 h 214"/>
                                  <a:gd name="T4" fmla="*/ 415 w 485"/>
                                  <a:gd name="T5" fmla="*/ 159 h 214"/>
                                  <a:gd name="T6" fmla="*/ 340 w 485"/>
                                  <a:gd name="T7" fmla="*/ 109 h 214"/>
                                  <a:gd name="T8" fmla="*/ 265 w 485"/>
                                  <a:gd name="T9" fmla="*/ 64 h 214"/>
                                  <a:gd name="T10" fmla="*/ 180 w 485"/>
                                  <a:gd name="T11" fmla="*/ 35 h 214"/>
                                  <a:gd name="T12" fmla="*/ 180 w 485"/>
                                  <a:gd name="T13" fmla="*/ 35 h 214"/>
                                  <a:gd name="T14" fmla="*/ 110 w 485"/>
                                  <a:gd name="T15" fmla="*/ 10 h 214"/>
                                  <a:gd name="T16" fmla="*/ 55 w 485"/>
                                  <a:gd name="T17" fmla="*/ 0 h 214"/>
                                  <a:gd name="T18" fmla="*/ 55 w 485"/>
                                  <a:gd name="T19" fmla="*/ 0 h 214"/>
                                  <a:gd name="T20" fmla="*/ 20 w 485"/>
                                  <a:gd name="T21" fmla="*/ 0 h 214"/>
                                  <a:gd name="T22" fmla="*/ 10 w 485"/>
                                  <a:gd name="T23" fmla="*/ 5 h 214"/>
                                  <a:gd name="T24" fmla="*/ 5 w 485"/>
                                  <a:gd name="T25" fmla="*/ 10 h 214"/>
                                  <a:gd name="T26" fmla="*/ 5 w 485"/>
                                  <a:gd name="T27" fmla="*/ 10 h 214"/>
                                  <a:gd name="T28" fmla="*/ 0 w 485"/>
                                  <a:gd name="T29" fmla="*/ 20 h 214"/>
                                  <a:gd name="T30" fmla="*/ 5 w 485"/>
                                  <a:gd name="T31" fmla="*/ 25 h 214"/>
                                  <a:gd name="T32" fmla="*/ 30 w 485"/>
                                  <a:gd name="T33" fmla="*/ 45 h 214"/>
                                  <a:gd name="T34" fmla="*/ 30 w 485"/>
                                  <a:gd name="T35" fmla="*/ 45 h 214"/>
                                  <a:gd name="T36" fmla="*/ 70 w 485"/>
                                  <a:gd name="T37" fmla="*/ 69 h 214"/>
                                  <a:gd name="T38" fmla="*/ 125 w 485"/>
                                  <a:gd name="T39" fmla="*/ 84 h 214"/>
                                  <a:gd name="T40" fmla="*/ 125 w 485"/>
                                  <a:gd name="T41" fmla="*/ 84 h 214"/>
                                  <a:gd name="T42" fmla="*/ 305 w 485"/>
                                  <a:gd name="T43" fmla="*/ 134 h 214"/>
                                  <a:gd name="T44" fmla="*/ 305 w 485"/>
                                  <a:gd name="T45" fmla="*/ 134 h 214"/>
                                  <a:gd name="T46" fmla="*/ 355 w 485"/>
                                  <a:gd name="T47" fmla="*/ 149 h 214"/>
                                  <a:gd name="T48" fmla="*/ 400 w 485"/>
                                  <a:gd name="T49" fmla="*/ 169 h 214"/>
                                  <a:gd name="T50" fmla="*/ 440 w 485"/>
                                  <a:gd name="T51" fmla="*/ 189 h 214"/>
                                  <a:gd name="T52" fmla="*/ 485 w 485"/>
                                  <a:gd name="T53" fmla="*/ 214 h 214"/>
                                  <a:gd name="T54" fmla="*/ 485 w 485"/>
                                  <a:gd name="T55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85" h="214">
                                    <a:moveTo>
                                      <a:pt x="485" y="214"/>
                                    </a:moveTo>
                                    <a:lnTo>
                                      <a:pt x="485" y="214"/>
                                    </a:lnTo>
                                    <a:lnTo>
                                      <a:pt x="415" y="159"/>
                                    </a:lnTo>
                                    <a:lnTo>
                                      <a:pt x="340" y="109"/>
                                    </a:lnTo>
                                    <a:lnTo>
                                      <a:pt x="265" y="64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125" y="84"/>
                                    </a:lnTo>
                                    <a:lnTo>
                                      <a:pt x="305" y="134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440" y="189"/>
                                    </a:lnTo>
                                    <a:lnTo>
                                      <a:pt x="485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2482"/>
                            <wps:cNvSpPr>
                              <a:spLocks/>
                            </wps:cNvSpPr>
                            <wps:spPr bwMode="auto">
                              <a:xfrm rot="20138387" flipH="1">
                                <a:off x="5109" y="9287"/>
                                <a:ext cx="741" cy="668"/>
                              </a:xfrm>
                              <a:custGeom>
                                <a:avLst/>
                                <a:gdLst>
                                  <a:gd name="T0" fmla="*/ 586 w 741"/>
                                  <a:gd name="T1" fmla="*/ 0 h 668"/>
                                  <a:gd name="T2" fmla="*/ 586 w 741"/>
                                  <a:gd name="T3" fmla="*/ 0 h 668"/>
                                  <a:gd name="T4" fmla="*/ 531 w 741"/>
                                  <a:gd name="T5" fmla="*/ 15 h 668"/>
                                  <a:gd name="T6" fmla="*/ 471 w 741"/>
                                  <a:gd name="T7" fmla="*/ 35 h 668"/>
                                  <a:gd name="T8" fmla="*/ 411 w 741"/>
                                  <a:gd name="T9" fmla="*/ 65 h 668"/>
                                  <a:gd name="T10" fmla="*/ 351 w 741"/>
                                  <a:gd name="T11" fmla="*/ 105 h 668"/>
                                  <a:gd name="T12" fmla="*/ 351 w 741"/>
                                  <a:gd name="T13" fmla="*/ 105 h 668"/>
                                  <a:gd name="T14" fmla="*/ 286 w 741"/>
                                  <a:gd name="T15" fmla="*/ 155 h 668"/>
                                  <a:gd name="T16" fmla="*/ 231 w 741"/>
                                  <a:gd name="T17" fmla="*/ 209 h 668"/>
                                  <a:gd name="T18" fmla="*/ 176 w 741"/>
                                  <a:gd name="T19" fmla="*/ 269 h 668"/>
                                  <a:gd name="T20" fmla="*/ 130 w 741"/>
                                  <a:gd name="T21" fmla="*/ 339 h 668"/>
                                  <a:gd name="T22" fmla="*/ 90 w 741"/>
                                  <a:gd name="T23" fmla="*/ 409 h 668"/>
                                  <a:gd name="T24" fmla="*/ 55 w 741"/>
                                  <a:gd name="T25" fmla="*/ 489 h 668"/>
                                  <a:gd name="T26" fmla="*/ 25 w 741"/>
                                  <a:gd name="T27" fmla="*/ 573 h 668"/>
                                  <a:gd name="T28" fmla="*/ 0 w 741"/>
                                  <a:gd name="T29" fmla="*/ 668 h 668"/>
                                  <a:gd name="T30" fmla="*/ 0 w 741"/>
                                  <a:gd name="T31" fmla="*/ 668 h 668"/>
                                  <a:gd name="T32" fmla="*/ 25 w 741"/>
                                  <a:gd name="T33" fmla="*/ 623 h 668"/>
                                  <a:gd name="T34" fmla="*/ 50 w 741"/>
                                  <a:gd name="T35" fmla="*/ 588 h 668"/>
                                  <a:gd name="T36" fmla="*/ 80 w 741"/>
                                  <a:gd name="T37" fmla="*/ 554 h 668"/>
                                  <a:gd name="T38" fmla="*/ 110 w 741"/>
                                  <a:gd name="T39" fmla="*/ 519 h 668"/>
                                  <a:gd name="T40" fmla="*/ 146 w 741"/>
                                  <a:gd name="T41" fmla="*/ 489 h 668"/>
                                  <a:gd name="T42" fmla="*/ 181 w 741"/>
                                  <a:gd name="T43" fmla="*/ 464 h 668"/>
                                  <a:gd name="T44" fmla="*/ 221 w 741"/>
                                  <a:gd name="T45" fmla="*/ 439 h 668"/>
                                  <a:gd name="T46" fmla="*/ 261 w 741"/>
                                  <a:gd name="T47" fmla="*/ 414 h 668"/>
                                  <a:gd name="T48" fmla="*/ 261 w 741"/>
                                  <a:gd name="T49" fmla="*/ 414 h 668"/>
                                  <a:gd name="T50" fmla="*/ 446 w 741"/>
                                  <a:gd name="T51" fmla="*/ 334 h 668"/>
                                  <a:gd name="T52" fmla="*/ 586 w 741"/>
                                  <a:gd name="T53" fmla="*/ 269 h 668"/>
                                  <a:gd name="T54" fmla="*/ 586 w 741"/>
                                  <a:gd name="T55" fmla="*/ 269 h 668"/>
                                  <a:gd name="T56" fmla="*/ 636 w 741"/>
                                  <a:gd name="T57" fmla="*/ 239 h 668"/>
                                  <a:gd name="T58" fmla="*/ 676 w 741"/>
                                  <a:gd name="T59" fmla="*/ 209 h 668"/>
                                  <a:gd name="T60" fmla="*/ 706 w 741"/>
                                  <a:gd name="T61" fmla="*/ 180 h 668"/>
                                  <a:gd name="T62" fmla="*/ 731 w 741"/>
                                  <a:gd name="T63" fmla="*/ 140 h 668"/>
                                  <a:gd name="T64" fmla="*/ 731 w 741"/>
                                  <a:gd name="T65" fmla="*/ 140 h 668"/>
                                  <a:gd name="T66" fmla="*/ 741 w 741"/>
                                  <a:gd name="T67" fmla="*/ 110 h 668"/>
                                  <a:gd name="T68" fmla="*/ 741 w 741"/>
                                  <a:gd name="T69" fmla="*/ 85 h 668"/>
                                  <a:gd name="T70" fmla="*/ 736 w 741"/>
                                  <a:gd name="T71" fmla="*/ 55 h 668"/>
                                  <a:gd name="T72" fmla="*/ 716 w 741"/>
                                  <a:gd name="T73" fmla="*/ 35 h 668"/>
                                  <a:gd name="T74" fmla="*/ 716 w 741"/>
                                  <a:gd name="T75" fmla="*/ 35 h 668"/>
                                  <a:gd name="T76" fmla="*/ 696 w 741"/>
                                  <a:gd name="T77" fmla="*/ 15 h 668"/>
                                  <a:gd name="T78" fmla="*/ 661 w 741"/>
                                  <a:gd name="T79" fmla="*/ 5 h 668"/>
                                  <a:gd name="T80" fmla="*/ 626 w 741"/>
                                  <a:gd name="T81" fmla="*/ 0 h 668"/>
                                  <a:gd name="T82" fmla="*/ 586 w 741"/>
                                  <a:gd name="T83" fmla="*/ 0 h 668"/>
                                  <a:gd name="T84" fmla="*/ 586 w 741"/>
                                  <a:gd name="T85" fmla="*/ 0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41" h="668">
                                    <a:moveTo>
                                      <a:pt x="586" y="0"/>
                                    </a:moveTo>
                                    <a:lnTo>
                                      <a:pt x="586" y="0"/>
                                    </a:lnTo>
                                    <a:lnTo>
                                      <a:pt x="531" y="15"/>
                                    </a:lnTo>
                                    <a:lnTo>
                                      <a:pt x="471" y="35"/>
                                    </a:lnTo>
                                    <a:lnTo>
                                      <a:pt x="411" y="65"/>
                                    </a:lnTo>
                                    <a:lnTo>
                                      <a:pt x="351" y="105"/>
                                    </a:lnTo>
                                    <a:lnTo>
                                      <a:pt x="286" y="155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176" y="269"/>
                                    </a:lnTo>
                                    <a:lnTo>
                                      <a:pt x="130" y="339"/>
                                    </a:lnTo>
                                    <a:lnTo>
                                      <a:pt x="90" y="409"/>
                                    </a:lnTo>
                                    <a:lnTo>
                                      <a:pt x="55" y="489"/>
                                    </a:lnTo>
                                    <a:lnTo>
                                      <a:pt x="25" y="573"/>
                                    </a:lnTo>
                                    <a:lnTo>
                                      <a:pt x="0" y="668"/>
                                    </a:lnTo>
                                    <a:lnTo>
                                      <a:pt x="25" y="623"/>
                                    </a:lnTo>
                                    <a:lnTo>
                                      <a:pt x="50" y="588"/>
                                    </a:lnTo>
                                    <a:lnTo>
                                      <a:pt x="80" y="554"/>
                                    </a:lnTo>
                                    <a:lnTo>
                                      <a:pt x="110" y="519"/>
                                    </a:lnTo>
                                    <a:lnTo>
                                      <a:pt x="146" y="489"/>
                                    </a:lnTo>
                                    <a:lnTo>
                                      <a:pt x="181" y="464"/>
                                    </a:lnTo>
                                    <a:lnTo>
                                      <a:pt x="221" y="439"/>
                                    </a:lnTo>
                                    <a:lnTo>
                                      <a:pt x="261" y="414"/>
                                    </a:lnTo>
                                    <a:lnTo>
                                      <a:pt x="446" y="334"/>
                                    </a:lnTo>
                                    <a:lnTo>
                                      <a:pt x="586" y="269"/>
                                    </a:lnTo>
                                    <a:lnTo>
                                      <a:pt x="636" y="239"/>
                                    </a:lnTo>
                                    <a:lnTo>
                                      <a:pt x="676" y="209"/>
                                    </a:lnTo>
                                    <a:lnTo>
                                      <a:pt x="706" y="180"/>
                                    </a:lnTo>
                                    <a:lnTo>
                                      <a:pt x="731" y="140"/>
                                    </a:lnTo>
                                    <a:lnTo>
                                      <a:pt x="741" y="110"/>
                                    </a:lnTo>
                                    <a:lnTo>
                                      <a:pt x="741" y="85"/>
                                    </a:lnTo>
                                    <a:lnTo>
                                      <a:pt x="736" y="55"/>
                                    </a:lnTo>
                                    <a:lnTo>
                                      <a:pt x="716" y="35"/>
                                    </a:lnTo>
                                    <a:lnTo>
                                      <a:pt x="696" y="15"/>
                                    </a:lnTo>
                                    <a:lnTo>
                                      <a:pt x="661" y="5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5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0" name="Group 2037"/>
                        <wpg:cNvGrpSpPr>
                          <a:grpSpLocks/>
                        </wpg:cNvGrpSpPr>
                        <wpg:grpSpPr bwMode="auto">
                          <a:xfrm>
                            <a:off x="10468" y="9330"/>
                            <a:ext cx="3985" cy="2137"/>
                            <a:chOff x="10" y="10"/>
                            <a:chExt cx="2908" cy="1622"/>
                          </a:xfrm>
                        </wpg:grpSpPr>
                        <wps:wsp>
                          <wps:cNvPr id="351" name="Freeform 2038"/>
                          <wps:cNvSpPr>
                            <a:spLocks/>
                          </wps:cNvSpPr>
                          <wps:spPr bwMode="auto">
                            <a:xfrm>
                              <a:off x="280" y="10"/>
                              <a:ext cx="2638" cy="1562"/>
                            </a:xfrm>
                            <a:custGeom>
                              <a:avLst/>
                              <a:gdLst>
                                <a:gd name="T0" fmla="*/ 509 w 2638"/>
                                <a:gd name="T1" fmla="*/ 290 h 1562"/>
                                <a:gd name="T2" fmla="*/ 250 w 2638"/>
                                <a:gd name="T3" fmla="*/ 411 h 1562"/>
                                <a:gd name="T4" fmla="*/ 175 w 2638"/>
                                <a:gd name="T5" fmla="*/ 446 h 1562"/>
                                <a:gd name="T6" fmla="*/ 110 w 2638"/>
                                <a:gd name="T7" fmla="*/ 506 h 1562"/>
                                <a:gd name="T8" fmla="*/ 40 w 2638"/>
                                <a:gd name="T9" fmla="*/ 611 h 1562"/>
                                <a:gd name="T10" fmla="*/ 10 w 2638"/>
                                <a:gd name="T11" fmla="*/ 691 h 1562"/>
                                <a:gd name="T12" fmla="*/ 0 w 2638"/>
                                <a:gd name="T13" fmla="*/ 811 h 1562"/>
                                <a:gd name="T14" fmla="*/ 20 w 2638"/>
                                <a:gd name="T15" fmla="*/ 886 h 1562"/>
                                <a:gd name="T16" fmla="*/ 55 w 2638"/>
                                <a:gd name="T17" fmla="*/ 946 h 1562"/>
                                <a:gd name="T18" fmla="*/ 255 w 2638"/>
                                <a:gd name="T19" fmla="*/ 1066 h 1562"/>
                                <a:gd name="T20" fmla="*/ 405 w 2638"/>
                                <a:gd name="T21" fmla="*/ 1121 h 1562"/>
                                <a:gd name="T22" fmla="*/ 549 w 2638"/>
                                <a:gd name="T23" fmla="*/ 1136 h 1562"/>
                                <a:gd name="T24" fmla="*/ 689 w 2638"/>
                                <a:gd name="T25" fmla="*/ 1121 h 1562"/>
                                <a:gd name="T26" fmla="*/ 829 w 2638"/>
                                <a:gd name="T27" fmla="*/ 1071 h 1562"/>
                                <a:gd name="T28" fmla="*/ 719 w 2638"/>
                                <a:gd name="T29" fmla="*/ 1196 h 1562"/>
                                <a:gd name="T30" fmla="*/ 689 w 2638"/>
                                <a:gd name="T31" fmla="*/ 1262 h 1562"/>
                                <a:gd name="T32" fmla="*/ 764 w 2638"/>
                                <a:gd name="T33" fmla="*/ 1237 h 1562"/>
                                <a:gd name="T34" fmla="*/ 844 w 2638"/>
                                <a:gd name="T35" fmla="*/ 1252 h 1562"/>
                                <a:gd name="T36" fmla="*/ 884 w 2638"/>
                                <a:gd name="T37" fmla="*/ 1312 h 1562"/>
                                <a:gd name="T38" fmla="*/ 909 w 2638"/>
                                <a:gd name="T39" fmla="*/ 1307 h 1562"/>
                                <a:gd name="T40" fmla="*/ 964 w 2638"/>
                                <a:gd name="T41" fmla="*/ 1201 h 1562"/>
                                <a:gd name="T42" fmla="*/ 1049 w 2638"/>
                                <a:gd name="T43" fmla="*/ 1272 h 1562"/>
                                <a:gd name="T44" fmla="*/ 1104 w 2638"/>
                                <a:gd name="T45" fmla="*/ 1277 h 1562"/>
                                <a:gd name="T46" fmla="*/ 1124 w 2638"/>
                                <a:gd name="T47" fmla="*/ 1222 h 1562"/>
                                <a:gd name="T48" fmla="*/ 1119 w 2638"/>
                                <a:gd name="T49" fmla="*/ 1106 h 1562"/>
                                <a:gd name="T50" fmla="*/ 1344 w 2638"/>
                                <a:gd name="T51" fmla="*/ 1126 h 1562"/>
                                <a:gd name="T52" fmla="*/ 1579 w 2638"/>
                                <a:gd name="T53" fmla="*/ 1106 h 1562"/>
                                <a:gd name="T54" fmla="*/ 1739 w 2638"/>
                                <a:gd name="T55" fmla="*/ 1076 h 1562"/>
                                <a:gd name="T56" fmla="*/ 1649 w 2638"/>
                                <a:gd name="T57" fmla="*/ 1181 h 1562"/>
                                <a:gd name="T58" fmla="*/ 1659 w 2638"/>
                                <a:gd name="T59" fmla="*/ 1201 h 1562"/>
                                <a:gd name="T60" fmla="*/ 1764 w 2638"/>
                                <a:gd name="T61" fmla="*/ 1176 h 1562"/>
                                <a:gd name="T62" fmla="*/ 1824 w 2638"/>
                                <a:gd name="T63" fmla="*/ 1191 h 1562"/>
                                <a:gd name="T64" fmla="*/ 1839 w 2638"/>
                                <a:gd name="T65" fmla="*/ 1252 h 1562"/>
                                <a:gd name="T66" fmla="*/ 1889 w 2638"/>
                                <a:gd name="T67" fmla="*/ 1227 h 1562"/>
                                <a:gd name="T68" fmla="*/ 1958 w 2638"/>
                                <a:gd name="T69" fmla="*/ 1146 h 1562"/>
                                <a:gd name="T70" fmla="*/ 1973 w 2638"/>
                                <a:gd name="T71" fmla="*/ 1242 h 1562"/>
                                <a:gd name="T72" fmla="*/ 2003 w 2638"/>
                                <a:gd name="T73" fmla="*/ 1242 h 1562"/>
                                <a:gd name="T74" fmla="*/ 2108 w 2638"/>
                                <a:gd name="T75" fmla="*/ 1111 h 1562"/>
                                <a:gd name="T76" fmla="*/ 2168 w 2638"/>
                                <a:gd name="T77" fmla="*/ 1106 h 1562"/>
                                <a:gd name="T78" fmla="*/ 2168 w 2638"/>
                                <a:gd name="T79" fmla="*/ 1337 h 1562"/>
                                <a:gd name="T80" fmla="*/ 2183 w 2638"/>
                                <a:gd name="T81" fmla="*/ 1432 h 1562"/>
                                <a:gd name="T82" fmla="*/ 2208 w 2638"/>
                                <a:gd name="T83" fmla="*/ 1482 h 1562"/>
                                <a:gd name="T84" fmla="*/ 2283 w 2638"/>
                                <a:gd name="T85" fmla="*/ 1532 h 1562"/>
                                <a:gd name="T86" fmla="*/ 2358 w 2638"/>
                                <a:gd name="T87" fmla="*/ 1557 h 1562"/>
                                <a:gd name="T88" fmla="*/ 2458 w 2638"/>
                                <a:gd name="T89" fmla="*/ 1557 h 1562"/>
                                <a:gd name="T90" fmla="*/ 2543 w 2638"/>
                                <a:gd name="T91" fmla="*/ 1522 h 1562"/>
                                <a:gd name="T92" fmla="*/ 2583 w 2638"/>
                                <a:gd name="T93" fmla="*/ 1477 h 1562"/>
                                <a:gd name="T94" fmla="*/ 2623 w 2638"/>
                                <a:gd name="T95" fmla="*/ 1382 h 1562"/>
                                <a:gd name="T96" fmla="*/ 2638 w 2638"/>
                                <a:gd name="T97" fmla="*/ 1252 h 1562"/>
                                <a:gd name="T98" fmla="*/ 2633 w 2638"/>
                                <a:gd name="T99" fmla="*/ 1126 h 1562"/>
                                <a:gd name="T100" fmla="*/ 2553 w 2638"/>
                                <a:gd name="T101" fmla="*/ 941 h 1562"/>
                                <a:gd name="T102" fmla="*/ 2398 w 2638"/>
                                <a:gd name="T103" fmla="*/ 756 h 1562"/>
                                <a:gd name="T104" fmla="*/ 2443 w 2638"/>
                                <a:gd name="T105" fmla="*/ 621 h 1562"/>
                                <a:gd name="T106" fmla="*/ 2443 w 2638"/>
                                <a:gd name="T107" fmla="*/ 526 h 1562"/>
                                <a:gd name="T108" fmla="*/ 2433 w 2638"/>
                                <a:gd name="T109" fmla="*/ 461 h 1562"/>
                                <a:gd name="T110" fmla="*/ 2388 w 2638"/>
                                <a:gd name="T111" fmla="*/ 375 h 1562"/>
                                <a:gd name="T112" fmla="*/ 2283 w 2638"/>
                                <a:gd name="T113" fmla="*/ 270 h 1562"/>
                                <a:gd name="T114" fmla="*/ 2023 w 2638"/>
                                <a:gd name="T115" fmla="*/ 130 h 1562"/>
                                <a:gd name="T116" fmla="*/ 1649 w 2638"/>
                                <a:gd name="T117" fmla="*/ 40 h 1562"/>
                                <a:gd name="T118" fmla="*/ 1339 w 2638"/>
                                <a:gd name="T119" fmla="*/ 5 h 1562"/>
                                <a:gd name="T120" fmla="*/ 1129 w 2638"/>
                                <a:gd name="T121" fmla="*/ 20 h 1562"/>
                                <a:gd name="T122" fmla="*/ 994 w 2638"/>
                                <a:gd name="T123" fmla="*/ 55 h 1562"/>
                                <a:gd name="T124" fmla="*/ 779 w 2638"/>
                                <a:gd name="T125" fmla="*/ 150 h 1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38" h="1562">
                                  <a:moveTo>
                                    <a:pt x="779" y="150"/>
                                  </a:moveTo>
                                  <a:lnTo>
                                    <a:pt x="779" y="150"/>
                                  </a:lnTo>
                                  <a:lnTo>
                                    <a:pt x="509" y="290"/>
                                  </a:lnTo>
                                  <a:lnTo>
                                    <a:pt x="365" y="360"/>
                                  </a:lnTo>
                                  <a:lnTo>
                                    <a:pt x="250" y="411"/>
                                  </a:lnTo>
                                  <a:lnTo>
                                    <a:pt x="210" y="426"/>
                                  </a:lnTo>
                                  <a:lnTo>
                                    <a:pt x="175" y="446"/>
                                  </a:lnTo>
                                  <a:lnTo>
                                    <a:pt x="140" y="476"/>
                                  </a:lnTo>
                                  <a:lnTo>
                                    <a:pt x="110" y="506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60" y="571"/>
                                  </a:lnTo>
                                  <a:lnTo>
                                    <a:pt x="4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0" y="691"/>
                                  </a:lnTo>
                                  <a:lnTo>
                                    <a:pt x="5" y="731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10" y="851"/>
                                  </a:lnTo>
                                  <a:lnTo>
                                    <a:pt x="20" y="886"/>
                                  </a:lnTo>
                                  <a:lnTo>
                                    <a:pt x="35" y="921"/>
                                  </a:lnTo>
                                  <a:lnTo>
                                    <a:pt x="55" y="946"/>
                                  </a:lnTo>
                                  <a:lnTo>
                                    <a:pt x="155" y="1016"/>
                                  </a:lnTo>
                                  <a:lnTo>
                                    <a:pt x="205" y="1046"/>
                                  </a:lnTo>
                                  <a:lnTo>
                                    <a:pt x="255" y="1066"/>
                                  </a:lnTo>
                                  <a:lnTo>
                                    <a:pt x="305" y="1091"/>
                                  </a:lnTo>
                                  <a:lnTo>
                                    <a:pt x="355" y="1106"/>
                                  </a:lnTo>
                                  <a:lnTo>
                                    <a:pt x="405" y="1121"/>
                                  </a:lnTo>
                                  <a:lnTo>
                                    <a:pt x="454" y="1126"/>
                                  </a:lnTo>
                                  <a:lnTo>
                                    <a:pt x="499" y="1136"/>
                                  </a:lnTo>
                                  <a:lnTo>
                                    <a:pt x="549" y="1136"/>
                                  </a:lnTo>
                                  <a:lnTo>
                                    <a:pt x="594" y="1136"/>
                                  </a:lnTo>
                                  <a:lnTo>
                                    <a:pt x="644" y="1131"/>
                                  </a:lnTo>
                                  <a:lnTo>
                                    <a:pt x="689" y="1121"/>
                                  </a:lnTo>
                                  <a:lnTo>
                                    <a:pt x="739" y="1111"/>
                                  </a:lnTo>
                                  <a:lnTo>
                                    <a:pt x="784" y="1091"/>
                                  </a:lnTo>
                                  <a:lnTo>
                                    <a:pt x="829" y="1071"/>
                                  </a:lnTo>
                                  <a:lnTo>
                                    <a:pt x="764" y="1141"/>
                                  </a:lnTo>
                                  <a:lnTo>
                                    <a:pt x="719" y="1196"/>
                                  </a:lnTo>
                                  <a:lnTo>
                                    <a:pt x="694" y="1232"/>
                                  </a:lnTo>
                                  <a:lnTo>
                                    <a:pt x="684" y="1257"/>
                                  </a:lnTo>
                                  <a:lnTo>
                                    <a:pt x="689" y="1262"/>
                                  </a:lnTo>
                                  <a:lnTo>
                                    <a:pt x="694" y="1267"/>
                                  </a:lnTo>
                                  <a:lnTo>
                                    <a:pt x="719" y="1262"/>
                                  </a:lnTo>
                                  <a:lnTo>
                                    <a:pt x="764" y="1237"/>
                                  </a:lnTo>
                                  <a:lnTo>
                                    <a:pt x="829" y="1201"/>
                                  </a:lnTo>
                                  <a:lnTo>
                                    <a:pt x="844" y="1252"/>
                                  </a:lnTo>
                                  <a:lnTo>
                                    <a:pt x="859" y="1287"/>
                                  </a:lnTo>
                                  <a:lnTo>
                                    <a:pt x="879" y="1307"/>
                                  </a:lnTo>
                                  <a:lnTo>
                                    <a:pt x="884" y="1312"/>
                                  </a:lnTo>
                                  <a:lnTo>
                                    <a:pt x="894" y="1312"/>
                                  </a:lnTo>
                                  <a:lnTo>
                                    <a:pt x="904" y="1312"/>
                                  </a:lnTo>
                                  <a:lnTo>
                                    <a:pt x="909" y="1307"/>
                                  </a:lnTo>
                                  <a:lnTo>
                                    <a:pt x="929" y="1287"/>
                                  </a:lnTo>
                                  <a:lnTo>
                                    <a:pt x="949" y="1252"/>
                                  </a:lnTo>
                                  <a:lnTo>
                                    <a:pt x="964" y="1201"/>
                                  </a:lnTo>
                                  <a:lnTo>
                                    <a:pt x="1014" y="1247"/>
                                  </a:lnTo>
                                  <a:lnTo>
                                    <a:pt x="1049" y="1272"/>
                                  </a:lnTo>
                                  <a:lnTo>
                                    <a:pt x="1079" y="1282"/>
                                  </a:lnTo>
                                  <a:lnTo>
                                    <a:pt x="1094" y="1282"/>
                                  </a:lnTo>
                                  <a:lnTo>
                                    <a:pt x="1104" y="1277"/>
                                  </a:lnTo>
                                  <a:lnTo>
                                    <a:pt x="1114" y="1272"/>
                                  </a:lnTo>
                                  <a:lnTo>
                                    <a:pt x="1119" y="1262"/>
                                  </a:lnTo>
                                  <a:lnTo>
                                    <a:pt x="1124" y="1222"/>
                                  </a:lnTo>
                                  <a:lnTo>
                                    <a:pt x="1124" y="1171"/>
                                  </a:lnTo>
                                  <a:lnTo>
                                    <a:pt x="1119" y="1106"/>
                                  </a:lnTo>
                                  <a:lnTo>
                                    <a:pt x="1194" y="1116"/>
                                  </a:lnTo>
                                  <a:lnTo>
                                    <a:pt x="1269" y="1121"/>
                                  </a:lnTo>
                                  <a:lnTo>
                                    <a:pt x="1344" y="1126"/>
                                  </a:lnTo>
                                  <a:lnTo>
                                    <a:pt x="1419" y="1121"/>
                                  </a:lnTo>
                                  <a:lnTo>
                                    <a:pt x="1499" y="1116"/>
                                  </a:lnTo>
                                  <a:lnTo>
                                    <a:pt x="1579" y="1106"/>
                                  </a:lnTo>
                                  <a:lnTo>
                                    <a:pt x="1659" y="1091"/>
                                  </a:lnTo>
                                  <a:lnTo>
                                    <a:pt x="1739" y="1076"/>
                                  </a:lnTo>
                                  <a:lnTo>
                                    <a:pt x="1689" y="1121"/>
                                  </a:lnTo>
                                  <a:lnTo>
                                    <a:pt x="1664" y="1156"/>
                                  </a:lnTo>
                                  <a:lnTo>
                                    <a:pt x="1649" y="1181"/>
                                  </a:lnTo>
                                  <a:lnTo>
                                    <a:pt x="1649" y="1191"/>
                                  </a:lnTo>
                                  <a:lnTo>
                                    <a:pt x="1654" y="1196"/>
                                  </a:lnTo>
                                  <a:lnTo>
                                    <a:pt x="1659" y="1201"/>
                                  </a:lnTo>
                                  <a:lnTo>
                                    <a:pt x="1674" y="1201"/>
                                  </a:lnTo>
                                  <a:lnTo>
                                    <a:pt x="1709" y="1191"/>
                                  </a:lnTo>
                                  <a:lnTo>
                                    <a:pt x="1764" y="1176"/>
                                  </a:lnTo>
                                  <a:lnTo>
                                    <a:pt x="1834" y="1146"/>
                                  </a:lnTo>
                                  <a:lnTo>
                                    <a:pt x="1824" y="1191"/>
                                  </a:lnTo>
                                  <a:lnTo>
                                    <a:pt x="1824" y="1227"/>
                                  </a:lnTo>
                                  <a:lnTo>
                                    <a:pt x="1834" y="1247"/>
                                  </a:lnTo>
                                  <a:lnTo>
                                    <a:pt x="1839" y="1252"/>
                                  </a:lnTo>
                                  <a:lnTo>
                                    <a:pt x="1844" y="1252"/>
                                  </a:lnTo>
                                  <a:lnTo>
                                    <a:pt x="1864" y="1247"/>
                                  </a:lnTo>
                                  <a:lnTo>
                                    <a:pt x="1889" y="1227"/>
                                  </a:lnTo>
                                  <a:lnTo>
                                    <a:pt x="1918" y="1191"/>
                                  </a:lnTo>
                                  <a:lnTo>
                                    <a:pt x="1958" y="1146"/>
                                  </a:lnTo>
                                  <a:lnTo>
                                    <a:pt x="1958" y="1196"/>
                                  </a:lnTo>
                                  <a:lnTo>
                                    <a:pt x="1968" y="1232"/>
                                  </a:lnTo>
                                  <a:lnTo>
                                    <a:pt x="1973" y="1242"/>
                                  </a:lnTo>
                                  <a:lnTo>
                                    <a:pt x="1983" y="1247"/>
                                  </a:lnTo>
                                  <a:lnTo>
                                    <a:pt x="1993" y="1247"/>
                                  </a:lnTo>
                                  <a:lnTo>
                                    <a:pt x="2003" y="1242"/>
                                  </a:lnTo>
                                  <a:lnTo>
                                    <a:pt x="2033" y="1216"/>
                                  </a:lnTo>
                                  <a:lnTo>
                                    <a:pt x="2068" y="1171"/>
                                  </a:lnTo>
                                  <a:lnTo>
                                    <a:pt x="2108" y="1111"/>
                                  </a:lnTo>
                                  <a:lnTo>
                                    <a:pt x="2158" y="1031"/>
                                  </a:lnTo>
                                  <a:lnTo>
                                    <a:pt x="2168" y="1106"/>
                                  </a:lnTo>
                                  <a:lnTo>
                                    <a:pt x="2173" y="1191"/>
                                  </a:lnTo>
                                  <a:lnTo>
                                    <a:pt x="2168" y="1337"/>
                                  </a:lnTo>
                                  <a:lnTo>
                                    <a:pt x="2178" y="1407"/>
                                  </a:lnTo>
                                  <a:lnTo>
                                    <a:pt x="2183" y="1432"/>
                                  </a:lnTo>
                                  <a:lnTo>
                                    <a:pt x="2193" y="1457"/>
                                  </a:lnTo>
                                  <a:lnTo>
                                    <a:pt x="2208" y="1482"/>
                                  </a:lnTo>
                                  <a:lnTo>
                                    <a:pt x="2228" y="1502"/>
                                  </a:lnTo>
                                  <a:lnTo>
                                    <a:pt x="2253" y="1517"/>
                                  </a:lnTo>
                                  <a:lnTo>
                                    <a:pt x="2283" y="1532"/>
                                  </a:lnTo>
                                  <a:lnTo>
                                    <a:pt x="2323" y="1547"/>
                                  </a:lnTo>
                                  <a:lnTo>
                                    <a:pt x="2358" y="1557"/>
                                  </a:lnTo>
                                  <a:lnTo>
                                    <a:pt x="2398" y="1562"/>
                                  </a:lnTo>
                                  <a:lnTo>
                                    <a:pt x="2428" y="1562"/>
                                  </a:lnTo>
                                  <a:lnTo>
                                    <a:pt x="2458" y="1557"/>
                                  </a:lnTo>
                                  <a:lnTo>
                                    <a:pt x="2488" y="1552"/>
                                  </a:lnTo>
                                  <a:lnTo>
                                    <a:pt x="2518" y="1537"/>
                                  </a:lnTo>
                                  <a:lnTo>
                                    <a:pt x="2543" y="1522"/>
                                  </a:lnTo>
                                  <a:lnTo>
                                    <a:pt x="2563" y="1497"/>
                                  </a:lnTo>
                                  <a:lnTo>
                                    <a:pt x="2583" y="1477"/>
                                  </a:lnTo>
                                  <a:lnTo>
                                    <a:pt x="2598" y="1447"/>
                                  </a:lnTo>
                                  <a:lnTo>
                                    <a:pt x="2613" y="1417"/>
                                  </a:lnTo>
                                  <a:lnTo>
                                    <a:pt x="2623" y="1382"/>
                                  </a:lnTo>
                                  <a:lnTo>
                                    <a:pt x="2633" y="1342"/>
                                  </a:lnTo>
                                  <a:lnTo>
                                    <a:pt x="2638" y="1297"/>
                                  </a:lnTo>
                                  <a:lnTo>
                                    <a:pt x="2638" y="1252"/>
                                  </a:lnTo>
                                  <a:lnTo>
                                    <a:pt x="2638" y="1191"/>
                                  </a:lnTo>
                                  <a:lnTo>
                                    <a:pt x="2633" y="1126"/>
                                  </a:lnTo>
                                  <a:lnTo>
                                    <a:pt x="2613" y="1066"/>
                                  </a:lnTo>
                                  <a:lnTo>
                                    <a:pt x="2588" y="1006"/>
                                  </a:lnTo>
                                  <a:lnTo>
                                    <a:pt x="2553" y="941"/>
                                  </a:lnTo>
                                  <a:lnTo>
                                    <a:pt x="2508" y="881"/>
                                  </a:lnTo>
                                  <a:lnTo>
                                    <a:pt x="2458" y="816"/>
                                  </a:lnTo>
                                  <a:lnTo>
                                    <a:pt x="2398" y="756"/>
                                  </a:lnTo>
                                  <a:lnTo>
                                    <a:pt x="2423" y="686"/>
                                  </a:lnTo>
                                  <a:lnTo>
                                    <a:pt x="2443" y="621"/>
                                  </a:lnTo>
                                  <a:lnTo>
                                    <a:pt x="2448" y="586"/>
                                  </a:lnTo>
                                  <a:lnTo>
                                    <a:pt x="2448" y="556"/>
                                  </a:lnTo>
                                  <a:lnTo>
                                    <a:pt x="2443" y="526"/>
                                  </a:lnTo>
                                  <a:lnTo>
                                    <a:pt x="2438" y="491"/>
                                  </a:lnTo>
                                  <a:lnTo>
                                    <a:pt x="2433" y="461"/>
                                  </a:lnTo>
                                  <a:lnTo>
                                    <a:pt x="2418" y="431"/>
                                  </a:lnTo>
                                  <a:lnTo>
                                    <a:pt x="2403" y="401"/>
                                  </a:lnTo>
                                  <a:lnTo>
                                    <a:pt x="2388" y="375"/>
                                  </a:lnTo>
                                  <a:lnTo>
                                    <a:pt x="2343" y="320"/>
                                  </a:lnTo>
                                  <a:lnTo>
                                    <a:pt x="2283" y="270"/>
                                  </a:lnTo>
                                  <a:lnTo>
                                    <a:pt x="2208" y="220"/>
                                  </a:lnTo>
                                  <a:lnTo>
                                    <a:pt x="2123" y="170"/>
                                  </a:lnTo>
                                  <a:lnTo>
                                    <a:pt x="2023" y="130"/>
                                  </a:lnTo>
                                  <a:lnTo>
                                    <a:pt x="1909" y="95"/>
                                  </a:lnTo>
                                  <a:lnTo>
                                    <a:pt x="1784" y="65"/>
                                  </a:lnTo>
                                  <a:lnTo>
                                    <a:pt x="1649" y="40"/>
                                  </a:lnTo>
                                  <a:lnTo>
                                    <a:pt x="1499" y="20"/>
                                  </a:lnTo>
                                  <a:lnTo>
                                    <a:pt x="1339" y="5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04" y="5"/>
                                  </a:lnTo>
                                  <a:lnTo>
                                    <a:pt x="1129" y="20"/>
                                  </a:lnTo>
                                  <a:lnTo>
                                    <a:pt x="1054" y="35"/>
                                  </a:lnTo>
                                  <a:lnTo>
                                    <a:pt x="994" y="55"/>
                                  </a:lnTo>
                                  <a:lnTo>
                                    <a:pt x="924" y="80"/>
                                  </a:lnTo>
                                  <a:lnTo>
                                    <a:pt x="854" y="110"/>
                                  </a:lnTo>
                                  <a:lnTo>
                                    <a:pt x="7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39"/>
                          <wps:cNvSpPr>
                            <a:spLocks/>
                          </wps:cNvSpPr>
                          <wps:spPr bwMode="auto">
                            <a:xfrm>
                              <a:off x="325" y="696"/>
                              <a:ext cx="564" cy="370"/>
                            </a:xfrm>
                            <a:custGeom>
                              <a:avLst/>
                              <a:gdLst>
                                <a:gd name="T0" fmla="*/ 549 w 564"/>
                                <a:gd name="T1" fmla="*/ 245 h 370"/>
                                <a:gd name="T2" fmla="*/ 549 w 564"/>
                                <a:gd name="T3" fmla="*/ 245 h 370"/>
                                <a:gd name="T4" fmla="*/ 539 w 564"/>
                                <a:gd name="T5" fmla="*/ 230 h 370"/>
                                <a:gd name="T6" fmla="*/ 519 w 564"/>
                                <a:gd name="T7" fmla="*/ 210 h 370"/>
                                <a:gd name="T8" fmla="*/ 494 w 564"/>
                                <a:gd name="T9" fmla="*/ 190 h 370"/>
                                <a:gd name="T10" fmla="*/ 459 w 564"/>
                                <a:gd name="T11" fmla="*/ 175 h 370"/>
                                <a:gd name="T12" fmla="*/ 459 w 564"/>
                                <a:gd name="T13" fmla="*/ 175 h 370"/>
                                <a:gd name="T14" fmla="*/ 395 w 564"/>
                                <a:gd name="T15" fmla="*/ 135 h 370"/>
                                <a:gd name="T16" fmla="*/ 375 w 564"/>
                                <a:gd name="T17" fmla="*/ 115 h 370"/>
                                <a:gd name="T18" fmla="*/ 360 w 564"/>
                                <a:gd name="T19" fmla="*/ 100 h 370"/>
                                <a:gd name="T20" fmla="*/ 360 w 564"/>
                                <a:gd name="T21" fmla="*/ 100 h 370"/>
                                <a:gd name="T22" fmla="*/ 335 w 564"/>
                                <a:gd name="T23" fmla="*/ 60 h 370"/>
                                <a:gd name="T24" fmla="*/ 310 w 564"/>
                                <a:gd name="T25" fmla="*/ 30 h 370"/>
                                <a:gd name="T26" fmla="*/ 285 w 564"/>
                                <a:gd name="T27" fmla="*/ 10 h 370"/>
                                <a:gd name="T28" fmla="*/ 260 w 564"/>
                                <a:gd name="T29" fmla="*/ 0 h 370"/>
                                <a:gd name="T30" fmla="*/ 235 w 564"/>
                                <a:gd name="T31" fmla="*/ 5 h 370"/>
                                <a:gd name="T32" fmla="*/ 215 w 564"/>
                                <a:gd name="T33" fmla="*/ 20 h 370"/>
                                <a:gd name="T34" fmla="*/ 190 w 564"/>
                                <a:gd name="T35" fmla="*/ 45 h 370"/>
                                <a:gd name="T36" fmla="*/ 170 w 564"/>
                                <a:gd name="T37" fmla="*/ 80 h 370"/>
                                <a:gd name="T38" fmla="*/ 170 w 564"/>
                                <a:gd name="T39" fmla="*/ 80 h 370"/>
                                <a:gd name="T40" fmla="*/ 115 w 564"/>
                                <a:gd name="T41" fmla="*/ 100 h 370"/>
                                <a:gd name="T42" fmla="*/ 75 w 564"/>
                                <a:gd name="T43" fmla="*/ 115 h 370"/>
                                <a:gd name="T44" fmla="*/ 40 w 564"/>
                                <a:gd name="T45" fmla="*/ 135 h 370"/>
                                <a:gd name="T46" fmla="*/ 15 w 564"/>
                                <a:gd name="T47" fmla="*/ 160 h 370"/>
                                <a:gd name="T48" fmla="*/ 0 w 564"/>
                                <a:gd name="T49" fmla="*/ 180 h 370"/>
                                <a:gd name="T50" fmla="*/ 0 w 564"/>
                                <a:gd name="T51" fmla="*/ 200 h 370"/>
                                <a:gd name="T52" fmla="*/ 5 w 564"/>
                                <a:gd name="T53" fmla="*/ 225 h 370"/>
                                <a:gd name="T54" fmla="*/ 20 w 564"/>
                                <a:gd name="T55" fmla="*/ 245 h 370"/>
                                <a:gd name="T56" fmla="*/ 459 w 564"/>
                                <a:gd name="T57" fmla="*/ 370 h 370"/>
                                <a:gd name="T58" fmla="*/ 459 w 564"/>
                                <a:gd name="T59" fmla="*/ 370 h 370"/>
                                <a:gd name="T60" fmla="*/ 489 w 564"/>
                                <a:gd name="T61" fmla="*/ 370 h 370"/>
                                <a:gd name="T62" fmla="*/ 514 w 564"/>
                                <a:gd name="T63" fmla="*/ 365 h 370"/>
                                <a:gd name="T64" fmla="*/ 534 w 564"/>
                                <a:gd name="T65" fmla="*/ 355 h 370"/>
                                <a:gd name="T66" fmla="*/ 549 w 564"/>
                                <a:gd name="T67" fmla="*/ 340 h 370"/>
                                <a:gd name="T68" fmla="*/ 549 w 564"/>
                                <a:gd name="T69" fmla="*/ 340 h 370"/>
                                <a:gd name="T70" fmla="*/ 559 w 564"/>
                                <a:gd name="T71" fmla="*/ 320 h 370"/>
                                <a:gd name="T72" fmla="*/ 564 w 564"/>
                                <a:gd name="T73" fmla="*/ 300 h 370"/>
                                <a:gd name="T74" fmla="*/ 559 w 564"/>
                                <a:gd name="T75" fmla="*/ 275 h 370"/>
                                <a:gd name="T76" fmla="*/ 549 w 564"/>
                                <a:gd name="T77" fmla="*/ 245 h 370"/>
                                <a:gd name="T78" fmla="*/ 549 w 564"/>
                                <a:gd name="T79" fmla="*/ 245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64" h="370">
                                  <a:moveTo>
                                    <a:pt x="549" y="245"/>
                                  </a:moveTo>
                                  <a:lnTo>
                                    <a:pt x="549" y="245"/>
                                  </a:lnTo>
                                  <a:lnTo>
                                    <a:pt x="539" y="230"/>
                                  </a:lnTo>
                                  <a:lnTo>
                                    <a:pt x="519" y="210"/>
                                  </a:lnTo>
                                  <a:lnTo>
                                    <a:pt x="494" y="190"/>
                                  </a:lnTo>
                                  <a:lnTo>
                                    <a:pt x="459" y="175"/>
                                  </a:lnTo>
                                  <a:lnTo>
                                    <a:pt x="395" y="135"/>
                                  </a:lnTo>
                                  <a:lnTo>
                                    <a:pt x="375" y="115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35" y="6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5" y="1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459" y="370"/>
                                  </a:lnTo>
                                  <a:lnTo>
                                    <a:pt x="489" y="370"/>
                                  </a:lnTo>
                                  <a:lnTo>
                                    <a:pt x="514" y="365"/>
                                  </a:lnTo>
                                  <a:lnTo>
                                    <a:pt x="534" y="355"/>
                                  </a:lnTo>
                                  <a:lnTo>
                                    <a:pt x="549" y="340"/>
                                  </a:lnTo>
                                  <a:lnTo>
                                    <a:pt x="559" y="320"/>
                                  </a:lnTo>
                                  <a:lnTo>
                                    <a:pt x="564" y="300"/>
                                  </a:lnTo>
                                  <a:lnTo>
                                    <a:pt x="559" y="275"/>
                                  </a:lnTo>
                                  <a:lnTo>
                                    <a:pt x="549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040"/>
                          <wps:cNvSpPr>
                            <a:spLocks/>
                          </wps:cNvSpPr>
                          <wps:spPr bwMode="auto">
                            <a:xfrm>
                              <a:off x="10" y="916"/>
                              <a:ext cx="814" cy="716"/>
                            </a:xfrm>
                            <a:custGeom>
                              <a:avLst/>
                              <a:gdLst>
                                <a:gd name="T0" fmla="*/ 10 w 814"/>
                                <a:gd name="T1" fmla="*/ 521 h 716"/>
                                <a:gd name="T2" fmla="*/ 10 w 814"/>
                                <a:gd name="T3" fmla="*/ 521 h 716"/>
                                <a:gd name="T4" fmla="*/ 20 w 814"/>
                                <a:gd name="T5" fmla="*/ 551 h 716"/>
                                <a:gd name="T6" fmla="*/ 35 w 814"/>
                                <a:gd name="T7" fmla="*/ 576 h 716"/>
                                <a:gd name="T8" fmla="*/ 50 w 814"/>
                                <a:gd name="T9" fmla="*/ 601 h 716"/>
                                <a:gd name="T10" fmla="*/ 70 w 814"/>
                                <a:gd name="T11" fmla="*/ 621 h 716"/>
                                <a:gd name="T12" fmla="*/ 70 w 814"/>
                                <a:gd name="T13" fmla="*/ 621 h 716"/>
                                <a:gd name="T14" fmla="*/ 95 w 814"/>
                                <a:gd name="T15" fmla="*/ 646 h 716"/>
                                <a:gd name="T16" fmla="*/ 120 w 814"/>
                                <a:gd name="T17" fmla="*/ 666 h 716"/>
                                <a:gd name="T18" fmla="*/ 145 w 814"/>
                                <a:gd name="T19" fmla="*/ 681 h 716"/>
                                <a:gd name="T20" fmla="*/ 180 w 814"/>
                                <a:gd name="T21" fmla="*/ 696 h 716"/>
                                <a:gd name="T22" fmla="*/ 180 w 814"/>
                                <a:gd name="T23" fmla="*/ 696 h 716"/>
                                <a:gd name="T24" fmla="*/ 230 w 814"/>
                                <a:gd name="T25" fmla="*/ 711 h 716"/>
                                <a:gd name="T26" fmla="*/ 285 w 814"/>
                                <a:gd name="T27" fmla="*/ 716 h 716"/>
                                <a:gd name="T28" fmla="*/ 335 w 814"/>
                                <a:gd name="T29" fmla="*/ 716 h 716"/>
                                <a:gd name="T30" fmla="*/ 385 w 814"/>
                                <a:gd name="T31" fmla="*/ 706 h 716"/>
                                <a:gd name="T32" fmla="*/ 430 w 814"/>
                                <a:gd name="T33" fmla="*/ 691 h 716"/>
                                <a:gd name="T34" fmla="*/ 480 w 814"/>
                                <a:gd name="T35" fmla="*/ 671 h 716"/>
                                <a:gd name="T36" fmla="*/ 525 w 814"/>
                                <a:gd name="T37" fmla="*/ 641 h 716"/>
                                <a:gd name="T38" fmla="*/ 570 w 814"/>
                                <a:gd name="T39" fmla="*/ 601 h 716"/>
                                <a:gd name="T40" fmla="*/ 570 w 814"/>
                                <a:gd name="T41" fmla="*/ 601 h 716"/>
                                <a:gd name="T42" fmla="*/ 610 w 814"/>
                                <a:gd name="T43" fmla="*/ 556 h 716"/>
                                <a:gd name="T44" fmla="*/ 650 w 814"/>
                                <a:gd name="T45" fmla="*/ 511 h 716"/>
                                <a:gd name="T46" fmla="*/ 685 w 814"/>
                                <a:gd name="T47" fmla="*/ 456 h 716"/>
                                <a:gd name="T48" fmla="*/ 720 w 814"/>
                                <a:gd name="T49" fmla="*/ 396 h 716"/>
                                <a:gd name="T50" fmla="*/ 749 w 814"/>
                                <a:gd name="T51" fmla="*/ 331 h 716"/>
                                <a:gd name="T52" fmla="*/ 774 w 814"/>
                                <a:gd name="T53" fmla="*/ 260 h 716"/>
                                <a:gd name="T54" fmla="*/ 794 w 814"/>
                                <a:gd name="T55" fmla="*/ 180 h 716"/>
                                <a:gd name="T56" fmla="*/ 814 w 814"/>
                                <a:gd name="T57" fmla="*/ 100 h 716"/>
                                <a:gd name="T58" fmla="*/ 814 w 814"/>
                                <a:gd name="T59" fmla="*/ 100 h 716"/>
                                <a:gd name="T60" fmla="*/ 749 w 814"/>
                                <a:gd name="T61" fmla="*/ 75 h 716"/>
                                <a:gd name="T62" fmla="*/ 690 w 814"/>
                                <a:gd name="T63" fmla="*/ 50 h 716"/>
                                <a:gd name="T64" fmla="*/ 625 w 814"/>
                                <a:gd name="T65" fmla="*/ 35 h 716"/>
                                <a:gd name="T66" fmla="*/ 565 w 814"/>
                                <a:gd name="T67" fmla="*/ 20 h 716"/>
                                <a:gd name="T68" fmla="*/ 505 w 814"/>
                                <a:gd name="T69" fmla="*/ 10 h 716"/>
                                <a:gd name="T70" fmla="*/ 445 w 814"/>
                                <a:gd name="T71" fmla="*/ 5 h 716"/>
                                <a:gd name="T72" fmla="*/ 385 w 814"/>
                                <a:gd name="T73" fmla="*/ 0 h 716"/>
                                <a:gd name="T74" fmla="*/ 325 w 814"/>
                                <a:gd name="T75" fmla="*/ 5 h 716"/>
                                <a:gd name="T76" fmla="*/ 325 w 814"/>
                                <a:gd name="T77" fmla="*/ 5 h 716"/>
                                <a:gd name="T78" fmla="*/ 300 w 814"/>
                                <a:gd name="T79" fmla="*/ 55 h 716"/>
                                <a:gd name="T80" fmla="*/ 275 w 814"/>
                                <a:gd name="T81" fmla="*/ 100 h 716"/>
                                <a:gd name="T82" fmla="*/ 245 w 814"/>
                                <a:gd name="T83" fmla="*/ 145 h 716"/>
                                <a:gd name="T84" fmla="*/ 215 w 814"/>
                                <a:gd name="T85" fmla="*/ 190 h 716"/>
                                <a:gd name="T86" fmla="*/ 185 w 814"/>
                                <a:gd name="T87" fmla="*/ 230 h 716"/>
                                <a:gd name="T88" fmla="*/ 145 w 814"/>
                                <a:gd name="T89" fmla="*/ 265 h 716"/>
                                <a:gd name="T90" fmla="*/ 110 w 814"/>
                                <a:gd name="T91" fmla="*/ 300 h 716"/>
                                <a:gd name="T92" fmla="*/ 65 w 814"/>
                                <a:gd name="T93" fmla="*/ 331 h 716"/>
                                <a:gd name="T94" fmla="*/ 65 w 814"/>
                                <a:gd name="T95" fmla="*/ 331 h 716"/>
                                <a:gd name="T96" fmla="*/ 45 w 814"/>
                                <a:gd name="T97" fmla="*/ 346 h 716"/>
                                <a:gd name="T98" fmla="*/ 30 w 814"/>
                                <a:gd name="T99" fmla="*/ 366 h 716"/>
                                <a:gd name="T100" fmla="*/ 15 w 814"/>
                                <a:gd name="T101" fmla="*/ 391 h 716"/>
                                <a:gd name="T102" fmla="*/ 10 w 814"/>
                                <a:gd name="T103" fmla="*/ 416 h 716"/>
                                <a:gd name="T104" fmla="*/ 10 w 814"/>
                                <a:gd name="T105" fmla="*/ 416 h 716"/>
                                <a:gd name="T106" fmla="*/ 5 w 814"/>
                                <a:gd name="T107" fmla="*/ 441 h 716"/>
                                <a:gd name="T108" fmla="*/ 0 w 814"/>
                                <a:gd name="T109" fmla="*/ 466 h 716"/>
                                <a:gd name="T110" fmla="*/ 5 w 814"/>
                                <a:gd name="T111" fmla="*/ 491 h 716"/>
                                <a:gd name="T112" fmla="*/ 10 w 814"/>
                                <a:gd name="T113" fmla="*/ 521 h 716"/>
                                <a:gd name="T114" fmla="*/ 10 w 814"/>
                                <a:gd name="T115" fmla="*/ 521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14" h="716">
                                  <a:moveTo>
                                    <a:pt x="10" y="521"/>
                                  </a:moveTo>
                                  <a:lnTo>
                                    <a:pt x="10" y="521"/>
                                  </a:lnTo>
                                  <a:lnTo>
                                    <a:pt x="20" y="551"/>
                                  </a:lnTo>
                                  <a:lnTo>
                                    <a:pt x="35" y="576"/>
                                  </a:lnTo>
                                  <a:lnTo>
                                    <a:pt x="50" y="601"/>
                                  </a:lnTo>
                                  <a:lnTo>
                                    <a:pt x="70" y="621"/>
                                  </a:lnTo>
                                  <a:lnTo>
                                    <a:pt x="95" y="646"/>
                                  </a:lnTo>
                                  <a:lnTo>
                                    <a:pt x="120" y="666"/>
                                  </a:lnTo>
                                  <a:lnTo>
                                    <a:pt x="145" y="681"/>
                                  </a:lnTo>
                                  <a:lnTo>
                                    <a:pt x="180" y="696"/>
                                  </a:lnTo>
                                  <a:lnTo>
                                    <a:pt x="230" y="711"/>
                                  </a:lnTo>
                                  <a:lnTo>
                                    <a:pt x="285" y="716"/>
                                  </a:lnTo>
                                  <a:lnTo>
                                    <a:pt x="335" y="716"/>
                                  </a:lnTo>
                                  <a:lnTo>
                                    <a:pt x="385" y="706"/>
                                  </a:lnTo>
                                  <a:lnTo>
                                    <a:pt x="430" y="691"/>
                                  </a:lnTo>
                                  <a:lnTo>
                                    <a:pt x="480" y="671"/>
                                  </a:lnTo>
                                  <a:lnTo>
                                    <a:pt x="525" y="641"/>
                                  </a:lnTo>
                                  <a:lnTo>
                                    <a:pt x="570" y="601"/>
                                  </a:lnTo>
                                  <a:lnTo>
                                    <a:pt x="610" y="556"/>
                                  </a:lnTo>
                                  <a:lnTo>
                                    <a:pt x="650" y="511"/>
                                  </a:lnTo>
                                  <a:lnTo>
                                    <a:pt x="685" y="456"/>
                                  </a:lnTo>
                                  <a:lnTo>
                                    <a:pt x="720" y="396"/>
                                  </a:lnTo>
                                  <a:lnTo>
                                    <a:pt x="749" y="331"/>
                                  </a:lnTo>
                                  <a:lnTo>
                                    <a:pt x="774" y="260"/>
                                  </a:lnTo>
                                  <a:lnTo>
                                    <a:pt x="794" y="180"/>
                                  </a:lnTo>
                                  <a:lnTo>
                                    <a:pt x="814" y="100"/>
                                  </a:lnTo>
                                  <a:lnTo>
                                    <a:pt x="749" y="75"/>
                                  </a:lnTo>
                                  <a:lnTo>
                                    <a:pt x="690" y="50"/>
                                  </a:lnTo>
                                  <a:lnTo>
                                    <a:pt x="625" y="35"/>
                                  </a:lnTo>
                                  <a:lnTo>
                                    <a:pt x="565" y="20"/>
                                  </a:lnTo>
                                  <a:lnTo>
                                    <a:pt x="505" y="1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0" y="55"/>
                                  </a:lnTo>
                                  <a:lnTo>
                                    <a:pt x="275" y="100"/>
                                  </a:lnTo>
                                  <a:lnTo>
                                    <a:pt x="245" y="145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145" y="265"/>
                                  </a:lnTo>
                                  <a:lnTo>
                                    <a:pt x="110" y="300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45" y="346"/>
                                  </a:lnTo>
                                  <a:lnTo>
                                    <a:pt x="30" y="366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5" y="491"/>
                                  </a:lnTo>
                                  <a:lnTo>
                                    <a:pt x="1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041"/>
                          <wps:cNvSpPr>
                            <a:spLocks/>
                          </wps:cNvSpPr>
                          <wps:spPr bwMode="auto">
                            <a:xfrm>
                              <a:off x="1789" y="521"/>
                              <a:ext cx="330" cy="565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0 h 565"/>
                                <a:gd name="T2" fmla="*/ 330 w 330"/>
                                <a:gd name="T3" fmla="*/ 0 h 565"/>
                                <a:gd name="T4" fmla="*/ 265 w 330"/>
                                <a:gd name="T5" fmla="*/ 10 h 565"/>
                                <a:gd name="T6" fmla="*/ 205 w 330"/>
                                <a:gd name="T7" fmla="*/ 25 h 565"/>
                                <a:gd name="T8" fmla="*/ 150 w 330"/>
                                <a:gd name="T9" fmla="*/ 50 h 565"/>
                                <a:gd name="T10" fmla="*/ 105 w 330"/>
                                <a:gd name="T11" fmla="*/ 80 h 565"/>
                                <a:gd name="T12" fmla="*/ 105 w 330"/>
                                <a:gd name="T13" fmla="*/ 80 h 565"/>
                                <a:gd name="T14" fmla="*/ 65 w 330"/>
                                <a:gd name="T15" fmla="*/ 115 h 565"/>
                                <a:gd name="T16" fmla="*/ 40 w 330"/>
                                <a:gd name="T17" fmla="*/ 155 h 565"/>
                                <a:gd name="T18" fmla="*/ 15 w 330"/>
                                <a:gd name="T19" fmla="*/ 195 h 565"/>
                                <a:gd name="T20" fmla="*/ 5 w 330"/>
                                <a:gd name="T21" fmla="*/ 240 h 565"/>
                                <a:gd name="T22" fmla="*/ 5 w 330"/>
                                <a:gd name="T23" fmla="*/ 240 h 565"/>
                                <a:gd name="T24" fmla="*/ 0 w 330"/>
                                <a:gd name="T25" fmla="*/ 285 h 565"/>
                                <a:gd name="T26" fmla="*/ 5 w 330"/>
                                <a:gd name="T27" fmla="*/ 330 h 565"/>
                                <a:gd name="T28" fmla="*/ 20 w 330"/>
                                <a:gd name="T29" fmla="*/ 375 h 565"/>
                                <a:gd name="T30" fmla="*/ 45 w 330"/>
                                <a:gd name="T31" fmla="*/ 420 h 565"/>
                                <a:gd name="T32" fmla="*/ 45 w 330"/>
                                <a:gd name="T33" fmla="*/ 420 h 565"/>
                                <a:gd name="T34" fmla="*/ 75 w 330"/>
                                <a:gd name="T35" fmla="*/ 465 h 565"/>
                                <a:gd name="T36" fmla="*/ 120 w 330"/>
                                <a:gd name="T37" fmla="*/ 500 h 565"/>
                                <a:gd name="T38" fmla="*/ 170 w 330"/>
                                <a:gd name="T39" fmla="*/ 535 h 565"/>
                                <a:gd name="T40" fmla="*/ 230 w 330"/>
                                <a:gd name="T41" fmla="*/ 565 h 565"/>
                                <a:gd name="T42" fmla="*/ 230 w 330"/>
                                <a:gd name="T43" fmla="*/ 565 h 565"/>
                                <a:gd name="T44" fmla="*/ 175 w 330"/>
                                <a:gd name="T45" fmla="*/ 530 h 565"/>
                                <a:gd name="T46" fmla="*/ 135 w 330"/>
                                <a:gd name="T47" fmla="*/ 490 h 565"/>
                                <a:gd name="T48" fmla="*/ 100 w 330"/>
                                <a:gd name="T49" fmla="*/ 455 h 565"/>
                                <a:gd name="T50" fmla="*/ 70 w 330"/>
                                <a:gd name="T51" fmla="*/ 415 h 565"/>
                                <a:gd name="T52" fmla="*/ 70 w 330"/>
                                <a:gd name="T53" fmla="*/ 415 h 565"/>
                                <a:gd name="T54" fmla="*/ 50 w 330"/>
                                <a:gd name="T55" fmla="*/ 375 h 565"/>
                                <a:gd name="T56" fmla="*/ 40 w 330"/>
                                <a:gd name="T57" fmla="*/ 335 h 565"/>
                                <a:gd name="T58" fmla="*/ 35 w 330"/>
                                <a:gd name="T59" fmla="*/ 295 h 565"/>
                                <a:gd name="T60" fmla="*/ 40 w 330"/>
                                <a:gd name="T61" fmla="*/ 255 h 565"/>
                                <a:gd name="T62" fmla="*/ 40 w 330"/>
                                <a:gd name="T63" fmla="*/ 255 h 565"/>
                                <a:gd name="T64" fmla="*/ 50 w 330"/>
                                <a:gd name="T65" fmla="*/ 215 h 565"/>
                                <a:gd name="T66" fmla="*/ 70 w 330"/>
                                <a:gd name="T67" fmla="*/ 180 h 565"/>
                                <a:gd name="T68" fmla="*/ 95 w 330"/>
                                <a:gd name="T69" fmla="*/ 145 h 565"/>
                                <a:gd name="T70" fmla="*/ 130 w 330"/>
                                <a:gd name="T71" fmla="*/ 110 h 565"/>
                                <a:gd name="T72" fmla="*/ 130 w 330"/>
                                <a:gd name="T73" fmla="*/ 110 h 565"/>
                                <a:gd name="T74" fmla="*/ 170 w 330"/>
                                <a:gd name="T75" fmla="*/ 75 h 565"/>
                                <a:gd name="T76" fmla="*/ 215 w 330"/>
                                <a:gd name="T77" fmla="*/ 45 h 565"/>
                                <a:gd name="T78" fmla="*/ 270 w 330"/>
                                <a:gd name="T79" fmla="*/ 20 h 565"/>
                                <a:gd name="T80" fmla="*/ 330 w 330"/>
                                <a:gd name="T81" fmla="*/ 0 h 565"/>
                                <a:gd name="T82" fmla="*/ 330 w 330"/>
                                <a:gd name="T83" fmla="*/ 0 h 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30" h="565">
                                  <a:moveTo>
                                    <a:pt x="330" y="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265" y="10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50" y="5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5" y="465"/>
                                  </a:lnTo>
                                  <a:lnTo>
                                    <a:pt x="120" y="500"/>
                                  </a:lnTo>
                                  <a:lnTo>
                                    <a:pt x="170" y="535"/>
                                  </a:lnTo>
                                  <a:lnTo>
                                    <a:pt x="230" y="565"/>
                                  </a:lnTo>
                                  <a:lnTo>
                                    <a:pt x="175" y="530"/>
                                  </a:lnTo>
                                  <a:lnTo>
                                    <a:pt x="135" y="490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70" y="415"/>
                                  </a:lnTo>
                                  <a:lnTo>
                                    <a:pt x="50" y="375"/>
                                  </a:lnTo>
                                  <a:lnTo>
                                    <a:pt x="40" y="335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70" y="20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042"/>
                          <wps:cNvSpPr>
                            <a:spLocks/>
                          </wps:cNvSpPr>
                          <wps:spPr bwMode="auto">
                            <a:xfrm>
                              <a:off x="759" y="726"/>
                              <a:ext cx="110" cy="5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5 h 55"/>
                                <a:gd name="T2" fmla="*/ 110 w 110"/>
                                <a:gd name="T3" fmla="*/ 25 h 55"/>
                                <a:gd name="T4" fmla="*/ 105 w 110"/>
                                <a:gd name="T5" fmla="*/ 15 h 55"/>
                                <a:gd name="T6" fmla="*/ 95 w 110"/>
                                <a:gd name="T7" fmla="*/ 5 h 55"/>
                                <a:gd name="T8" fmla="*/ 85 w 110"/>
                                <a:gd name="T9" fmla="*/ 0 h 55"/>
                                <a:gd name="T10" fmla="*/ 75 w 110"/>
                                <a:gd name="T11" fmla="*/ 0 h 55"/>
                                <a:gd name="T12" fmla="*/ 75 w 110"/>
                                <a:gd name="T13" fmla="*/ 0 h 55"/>
                                <a:gd name="T14" fmla="*/ 50 w 110"/>
                                <a:gd name="T15" fmla="*/ 5 h 55"/>
                                <a:gd name="T16" fmla="*/ 25 w 110"/>
                                <a:gd name="T17" fmla="*/ 15 h 55"/>
                                <a:gd name="T18" fmla="*/ 25 w 110"/>
                                <a:gd name="T19" fmla="*/ 15 h 55"/>
                                <a:gd name="T20" fmla="*/ 15 w 110"/>
                                <a:gd name="T21" fmla="*/ 25 h 55"/>
                                <a:gd name="T22" fmla="*/ 0 w 110"/>
                                <a:gd name="T23" fmla="*/ 45 h 55"/>
                                <a:gd name="T24" fmla="*/ 0 w 110"/>
                                <a:gd name="T25" fmla="*/ 45 h 55"/>
                                <a:gd name="T26" fmla="*/ 45 w 110"/>
                                <a:gd name="T27" fmla="*/ 50 h 55"/>
                                <a:gd name="T28" fmla="*/ 45 w 110"/>
                                <a:gd name="T29" fmla="*/ 50 h 55"/>
                                <a:gd name="T30" fmla="*/ 70 w 110"/>
                                <a:gd name="T31" fmla="*/ 55 h 55"/>
                                <a:gd name="T32" fmla="*/ 90 w 110"/>
                                <a:gd name="T33" fmla="*/ 50 h 55"/>
                                <a:gd name="T34" fmla="*/ 90 w 110"/>
                                <a:gd name="T35" fmla="*/ 50 h 55"/>
                                <a:gd name="T36" fmla="*/ 105 w 110"/>
                                <a:gd name="T37" fmla="*/ 50 h 55"/>
                                <a:gd name="T38" fmla="*/ 110 w 110"/>
                                <a:gd name="T39" fmla="*/ 40 h 55"/>
                                <a:gd name="T40" fmla="*/ 110 w 110"/>
                                <a:gd name="T41" fmla="*/ 35 h 55"/>
                                <a:gd name="T42" fmla="*/ 110 w 110"/>
                                <a:gd name="T43" fmla="*/ 25 h 55"/>
                                <a:gd name="T44" fmla="*/ 110 w 110"/>
                                <a:gd name="T45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0" h="55">
                                  <a:moveTo>
                                    <a:pt x="11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043"/>
                          <wps:cNvSpPr>
                            <a:spLocks/>
                          </wps:cNvSpPr>
                          <wps:spPr bwMode="auto">
                            <a:xfrm>
                              <a:off x="1399" y="651"/>
                              <a:ext cx="240" cy="465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465 h 465"/>
                                <a:gd name="T2" fmla="*/ 0 w 240"/>
                                <a:gd name="T3" fmla="*/ 465 h 465"/>
                                <a:gd name="T4" fmla="*/ 55 w 240"/>
                                <a:gd name="T5" fmla="*/ 440 h 465"/>
                                <a:gd name="T6" fmla="*/ 100 w 240"/>
                                <a:gd name="T7" fmla="*/ 420 h 465"/>
                                <a:gd name="T8" fmla="*/ 140 w 240"/>
                                <a:gd name="T9" fmla="*/ 395 h 465"/>
                                <a:gd name="T10" fmla="*/ 175 w 240"/>
                                <a:gd name="T11" fmla="*/ 370 h 465"/>
                                <a:gd name="T12" fmla="*/ 200 w 240"/>
                                <a:gd name="T13" fmla="*/ 340 h 465"/>
                                <a:gd name="T14" fmla="*/ 220 w 240"/>
                                <a:gd name="T15" fmla="*/ 315 h 465"/>
                                <a:gd name="T16" fmla="*/ 235 w 240"/>
                                <a:gd name="T17" fmla="*/ 285 h 465"/>
                                <a:gd name="T18" fmla="*/ 240 w 240"/>
                                <a:gd name="T19" fmla="*/ 255 h 465"/>
                                <a:gd name="T20" fmla="*/ 240 w 240"/>
                                <a:gd name="T21" fmla="*/ 230 h 465"/>
                                <a:gd name="T22" fmla="*/ 230 w 240"/>
                                <a:gd name="T23" fmla="*/ 195 h 465"/>
                                <a:gd name="T24" fmla="*/ 215 w 240"/>
                                <a:gd name="T25" fmla="*/ 165 h 465"/>
                                <a:gd name="T26" fmla="*/ 190 w 240"/>
                                <a:gd name="T27" fmla="*/ 135 h 465"/>
                                <a:gd name="T28" fmla="*/ 165 w 240"/>
                                <a:gd name="T29" fmla="*/ 100 h 465"/>
                                <a:gd name="T30" fmla="*/ 125 w 240"/>
                                <a:gd name="T31" fmla="*/ 70 h 465"/>
                                <a:gd name="T32" fmla="*/ 85 w 240"/>
                                <a:gd name="T33" fmla="*/ 35 h 465"/>
                                <a:gd name="T34" fmla="*/ 30 w 240"/>
                                <a:gd name="T35" fmla="*/ 0 h 465"/>
                                <a:gd name="T36" fmla="*/ 30 w 240"/>
                                <a:gd name="T37" fmla="*/ 0 h 465"/>
                                <a:gd name="T38" fmla="*/ 75 w 240"/>
                                <a:gd name="T39" fmla="*/ 30 h 465"/>
                                <a:gd name="T40" fmla="*/ 110 w 240"/>
                                <a:gd name="T41" fmla="*/ 65 h 465"/>
                                <a:gd name="T42" fmla="*/ 140 w 240"/>
                                <a:gd name="T43" fmla="*/ 95 h 465"/>
                                <a:gd name="T44" fmla="*/ 165 w 240"/>
                                <a:gd name="T45" fmla="*/ 130 h 465"/>
                                <a:gd name="T46" fmla="*/ 180 w 240"/>
                                <a:gd name="T47" fmla="*/ 160 h 465"/>
                                <a:gd name="T48" fmla="*/ 195 w 240"/>
                                <a:gd name="T49" fmla="*/ 190 h 465"/>
                                <a:gd name="T50" fmla="*/ 200 w 240"/>
                                <a:gd name="T51" fmla="*/ 220 h 465"/>
                                <a:gd name="T52" fmla="*/ 200 w 240"/>
                                <a:gd name="T53" fmla="*/ 250 h 465"/>
                                <a:gd name="T54" fmla="*/ 195 w 240"/>
                                <a:gd name="T55" fmla="*/ 280 h 465"/>
                                <a:gd name="T56" fmla="*/ 185 w 240"/>
                                <a:gd name="T57" fmla="*/ 310 h 465"/>
                                <a:gd name="T58" fmla="*/ 170 w 240"/>
                                <a:gd name="T59" fmla="*/ 335 h 465"/>
                                <a:gd name="T60" fmla="*/ 145 w 240"/>
                                <a:gd name="T61" fmla="*/ 360 h 465"/>
                                <a:gd name="T62" fmla="*/ 120 w 240"/>
                                <a:gd name="T63" fmla="*/ 390 h 465"/>
                                <a:gd name="T64" fmla="*/ 85 w 240"/>
                                <a:gd name="T65" fmla="*/ 415 h 465"/>
                                <a:gd name="T66" fmla="*/ 45 w 240"/>
                                <a:gd name="T67" fmla="*/ 440 h 465"/>
                                <a:gd name="T68" fmla="*/ 0 w 240"/>
                                <a:gd name="T69" fmla="*/ 465 h 465"/>
                                <a:gd name="T70" fmla="*/ 0 w 240"/>
                                <a:gd name="T71" fmla="*/ 465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0" h="465">
                                  <a:moveTo>
                                    <a:pt x="0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55" y="440"/>
                                  </a:lnTo>
                                  <a:lnTo>
                                    <a:pt x="100" y="420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200" y="340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35" y="285"/>
                                  </a:lnTo>
                                  <a:lnTo>
                                    <a:pt x="240" y="255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30" y="195"/>
                                  </a:lnTo>
                                  <a:lnTo>
                                    <a:pt x="215" y="165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65" y="130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95" y="19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185" y="310"/>
                                  </a:lnTo>
                                  <a:lnTo>
                                    <a:pt x="170" y="335"/>
                                  </a:lnTo>
                                  <a:lnTo>
                                    <a:pt x="145" y="360"/>
                                  </a:lnTo>
                                  <a:lnTo>
                                    <a:pt x="120" y="390"/>
                                  </a:lnTo>
                                  <a:lnTo>
                                    <a:pt x="85" y="415"/>
                                  </a:lnTo>
                                  <a:lnTo>
                                    <a:pt x="45" y="44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044"/>
                          <wps:cNvSpPr>
                            <a:spLocks/>
                          </wps:cNvSpPr>
                          <wps:spPr bwMode="auto">
                            <a:xfrm>
                              <a:off x="395" y="681"/>
                              <a:ext cx="70" cy="50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0 h 50"/>
                                <a:gd name="T2" fmla="*/ 30 w 70"/>
                                <a:gd name="T3" fmla="*/ 0 h 50"/>
                                <a:gd name="T4" fmla="*/ 15 w 70"/>
                                <a:gd name="T5" fmla="*/ 0 h 50"/>
                                <a:gd name="T6" fmla="*/ 0 w 70"/>
                                <a:gd name="T7" fmla="*/ 15 h 50"/>
                                <a:gd name="T8" fmla="*/ 0 w 70"/>
                                <a:gd name="T9" fmla="*/ 15 h 50"/>
                                <a:gd name="T10" fmla="*/ 0 w 70"/>
                                <a:gd name="T11" fmla="*/ 20 h 50"/>
                                <a:gd name="T12" fmla="*/ 0 w 70"/>
                                <a:gd name="T13" fmla="*/ 30 h 50"/>
                                <a:gd name="T14" fmla="*/ 0 w 70"/>
                                <a:gd name="T15" fmla="*/ 35 h 50"/>
                                <a:gd name="T16" fmla="*/ 5 w 70"/>
                                <a:gd name="T17" fmla="*/ 40 h 50"/>
                                <a:gd name="T18" fmla="*/ 5 w 70"/>
                                <a:gd name="T19" fmla="*/ 40 h 50"/>
                                <a:gd name="T20" fmla="*/ 20 w 70"/>
                                <a:gd name="T21" fmla="*/ 45 h 50"/>
                                <a:gd name="T22" fmla="*/ 40 w 70"/>
                                <a:gd name="T23" fmla="*/ 45 h 50"/>
                                <a:gd name="T24" fmla="*/ 40 w 70"/>
                                <a:gd name="T25" fmla="*/ 45 h 50"/>
                                <a:gd name="T26" fmla="*/ 70 w 70"/>
                                <a:gd name="T27" fmla="*/ 50 h 50"/>
                                <a:gd name="T28" fmla="*/ 70 w 70"/>
                                <a:gd name="T29" fmla="*/ 50 h 50"/>
                                <a:gd name="T30" fmla="*/ 60 w 70"/>
                                <a:gd name="T31" fmla="*/ 20 h 50"/>
                                <a:gd name="T32" fmla="*/ 60 w 70"/>
                                <a:gd name="T33" fmla="*/ 20 h 50"/>
                                <a:gd name="T34" fmla="*/ 45 w 70"/>
                                <a:gd name="T35" fmla="*/ 5 h 50"/>
                                <a:gd name="T36" fmla="*/ 30 w 70"/>
                                <a:gd name="T37" fmla="*/ 0 h 50"/>
                                <a:gd name="T38" fmla="*/ 30 w 70"/>
                                <a:gd name="T3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0" h="50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045"/>
                          <wps:cNvSpPr>
                            <a:spLocks/>
                          </wps:cNvSpPr>
                          <wps:spPr bwMode="auto">
                            <a:xfrm>
                              <a:off x="240" y="1277"/>
                              <a:ext cx="40" cy="3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30 h 30"/>
                                <a:gd name="T2" fmla="*/ 5 w 40"/>
                                <a:gd name="T3" fmla="*/ 30 h 30"/>
                                <a:gd name="T4" fmla="*/ 15 w 40"/>
                                <a:gd name="T5" fmla="*/ 30 h 30"/>
                                <a:gd name="T6" fmla="*/ 15 w 40"/>
                                <a:gd name="T7" fmla="*/ 30 h 30"/>
                                <a:gd name="T8" fmla="*/ 30 w 40"/>
                                <a:gd name="T9" fmla="*/ 25 h 30"/>
                                <a:gd name="T10" fmla="*/ 30 w 40"/>
                                <a:gd name="T11" fmla="*/ 25 h 30"/>
                                <a:gd name="T12" fmla="*/ 40 w 40"/>
                                <a:gd name="T13" fmla="*/ 10 h 30"/>
                                <a:gd name="T14" fmla="*/ 40 w 40"/>
                                <a:gd name="T15" fmla="*/ 10 h 30"/>
                                <a:gd name="T16" fmla="*/ 40 w 40"/>
                                <a:gd name="T17" fmla="*/ 5 h 30"/>
                                <a:gd name="T18" fmla="*/ 35 w 40"/>
                                <a:gd name="T19" fmla="*/ 0 h 30"/>
                                <a:gd name="T20" fmla="*/ 35 w 40"/>
                                <a:gd name="T21" fmla="*/ 0 h 30"/>
                                <a:gd name="T22" fmla="*/ 20 w 40"/>
                                <a:gd name="T23" fmla="*/ 0 h 30"/>
                                <a:gd name="T24" fmla="*/ 20 w 40"/>
                                <a:gd name="T25" fmla="*/ 0 h 30"/>
                                <a:gd name="T26" fmla="*/ 5 w 40"/>
                                <a:gd name="T27" fmla="*/ 10 h 30"/>
                                <a:gd name="T28" fmla="*/ 5 w 40"/>
                                <a:gd name="T29" fmla="*/ 10 h 30"/>
                                <a:gd name="T30" fmla="*/ 0 w 40"/>
                                <a:gd name="T31" fmla="*/ 20 h 30"/>
                                <a:gd name="T32" fmla="*/ 0 w 40"/>
                                <a:gd name="T33" fmla="*/ 20 h 30"/>
                                <a:gd name="T34" fmla="*/ 0 w 40"/>
                                <a:gd name="T35" fmla="*/ 25 h 30"/>
                                <a:gd name="T36" fmla="*/ 5 w 40"/>
                                <a:gd name="T37" fmla="*/ 30 h 30"/>
                                <a:gd name="T38" fmla="*/ 5 w 40"/>
                                <a:gd name="T3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5" y="3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046"/>
                          <wps:cNvSpPr>
                            <a:spLocks/>
                          </wps:cNvSpPr>
                          <wps:spPr bwMode="auto">
                            <a:xfrm>
                              <a:off x="385" y="1322"/>
                              <a:ext cx="40" cy="35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35 h 35"/>
                                <a:gd name="T2" fmla="*/ 25 w 40"/>
                                <a:gd name="T3" fmla="*/ 35 h 35"/>
                                <a:gd name="T4" fmla="*/ 35 w 40"/>
                                <a:gd name="T5" fmla="*/ 35 h 35"/>
                                <a:gd name="T6" fmla="*/ 35 w 40"/>
                                <a:gd name="T7" fmla="*/ 35 h 35"/>
                                <a:gd name="T8" fmla="*/ 40 w 40"/>
                                <a:gd name="T9" fmla="*/ 30 h 35"/>
                                <a:gd name="T10" fmla="*/ 40 w 40"/>
                                <a:gd name="T11" fmla="*/ 25 h 35"/>
                                <a:gd name="T12" fmla="*/ 40 w 40"/>
                                <a:gd name="T13" fmla="*/ 25 h 35"/>
                                <a:gd name="T14" fmla="*/ 35 w 40"/>
                                <a:gd name="T15" fmla="*/ 10 h 35"/>
                                <a:gd name="T16" fmla="*/ 35 w 40"/>
                                <a:gd name="T17" fmla="*/ 10 h 35"/>
                                <a:gd name="T18" fmla="*/ 20 w 40"/>
                                <a:gd name="T19" fmla="*/ 0 h 35"/>
                                <a:gd name="T20" fmla="*/ 20 w 40"/>
                                <a:gd name="T21" fmla="*/ 0 h 35"/>
                                <a:gd name="T22" fmla="*/ 5 w 40"/>
                                <a:gd name="T23" fmla="*/ 0 h 35"/>
                                <a:gd name="T24" fmla="*/ 5 w 40"/>
                                <a:gd name="T25" fmla="*/ 0 h 35"/>
                                <a:gd name="T26" fmla="*/ 0 w 40"/>
                                <a:gd name="T27" fmla="*/ 5 h 35"/>
                                <a:gd name="T28" fmla="*/ 0 w 40"/>
                                <a:gd name="T29" fmla="*/ 10 h 35"/>
                                <a:gd name="T30" fmla="*/ 0 w 40"/>
                                <a:gd name="T31" fmla="*/ 10 h 35"/>
                                <a:gd name="T32" fmla="*/ 5 w 40"/>
                                <a:gd name="T33" fmla="*/ 20 h 35"/>
                                <a:gd name="T34" fmla="*/ 10 w 40"/>
                                <a:gd name="T35" fmla="*/ 25 h 35"/>
                                <a:gd name="T36" fmla="*/ 10 w 40"/>
                                <a:gd name="T37" fmla="*/ 25 h 35"/>
                                <a:gd name="T38" fmla="*/ 25 w 40"/>
                                <a:gd name="T39" fmla="*/ 35 h 35"/>
                                <a:gd name="T40" fmla="*/ 25 w 40"/>
                                <a:gd name="T4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25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481"/>
                        <wpg:cNvGrpSpPr>
                          <a:grpSpLocks/>
                        </wpg:cNvGrpSpPr>
                        <wpg:grpSpPr bwMode="auto">
                          <a:xfrm>
                            <a:off x="5019" y="7259"/>
                            <a:ext cx="2226" cy="1660"/>
                            <a:chOff x="4969" y="7859"/>
                            <a:chExt cx="2226" cy="1660"/>
                          </a:xfrm>
                        </wpg:grpSpPr>
                        <wps:wsp>
                          <wps:cNvPr id="361" name="Freeform 2443"/>
                          <wps:cNvSpPr>
                            <a:spLocks/>
                          </wps:cNvSpPr>
                          <wps:spPr bwMode="auto">
                            <a:xfrm>
                              <a:off x="6240" y="7859"/>
                              <a:ext cx="930" cy="479"/>
                            </a:xfrm>
                            <a:custGeom>
                              <a:avLst/>
                              <a:gdLst>
                                <a:gd name="T0" fmla="*/ 930 w 930"/>
                                <a:gd name="T1" fmla="*/ 294 h 479"/>
                                <a:gd name="T2" fmla="*/ 930 w 930"/>
                                <a:gd name="T3" fmla="*/ 294 h 479"/>
                                <a:gd name="T4" fmla="*/ 900 w 930"/>
                                <a:gd name="T5" fmla="*/ 254 h 479"/>
                                <a:gd name="T6" fmla="*/ 865 w 930"/>
                                <a:gd name="T7" fmla="*/ 219 h 479"/>
                                <a:gd name="T8" fmla="*/ 830 w 930"/>
                                <a:gd name="T9" fmla="*/ 184 h 479"/>
                                <a:gd name="T10" fmla="*/ 780 w 930"/>
                                <a:gd name="T11" fmla="*/ 150 h 479"/>
                                <a:gd name="T12" fmla="*/ 730 w 930"/>
                                <a:gd name="T13" fmla="*/ 120 h 479"/>
                                <a:gd name="T14" fmla="*/ 675 w 930"/>
                                <a:gd name="T15" fmla="*/ 90 h 479"/>
                                <a:gd name="T16" fmla="*/ 610 w 930"/>
                                <a:gd name="T17" fmla="*/ 60 h 479"/>
                                <a:gd name="T18" fmla="*/ 540 w 930"/>
                                <a:gd name="T19" fmla="*/ 35 h 479"/>
                                <a:gd name="T20" fmla="*/ 540 w 930"/>
                                <a:gd name="T21" fmla="*/ 35 h 479"/>
                                <a:gd name="T22" fmla="*/ 465 w 930"/>
                                <a:gd name="T23" fmla="*/ 15 h 479"/>
                                <a:gd name="T24" fmla="*/ 395 w 930"/>
                                <a:gd name="T25" fmla="*/ 5 h 479"/>
                                <a:gd name="T26" fmla="*/ 325 w 930"/>
                                <a:gd name="T27" fmla="*/ 0 h 479"/>
                                <a:gd name="T28" fmla="*/ 255 w 930"/>
                                <a:gd name="T29" fmla="*/ 10 h 479"/>
                                <a:gd name="T30" fmla="*/ 190 w 930"/>
                                <a:gd name="T31" fmla="*/ 25 h 479"/>
                                <a:gd name="T32" fmla="*/ 125 w 930"/>
                                <a:gd name="T33" fmla="*/ 55 h 479"/>
                                <a:gd name="T34" fmla="*/ 60 w 930"/>
                                <a:gd name="T35" fmla="*/ 90 h 479"/>
                                <a:gd name="T36" fmla="*/ 0 w 930"/>
                                <a:gd name="T37" fmla="*/ 135 h 479"/>
                                <a:gd name="T38" fmla="*/ 560 w 930"/>
                                <a:gd name="T39" fmla="*/ 479 h 479"/>
                                <a:gd name="T40" fmla="*/ 560 w 930"/>
                                <a:gd name="T41" fmla="*/ 479 h 479"/>
                                <a:gd name="T42" fmla="*/ 585 w 930"/>
                                <a:gd name="T43" fmla="*/ 449 h 479"/>
                                <a:gd name="T44" fmla="*/ 610 w 930"/>
                                <a:gd name="T45" fmla="*/ 424 h 479"/>
                                <a:gd name="T46" fmla="*/ 650 w 930"/>
                                <a:gd name="T47" fmla="*/ 399 h 479"/>
                                <a:gd name="T48" fmla="*/ 690 w 930"/>
                                <a:gd name="T49" fmla="*/ 374 h 479"/>
                                <a:gd name="T50" fmla="*/ 740 w 930"/>
                                <a:gd name="T51" fmla="*/ 354 h 479"/>
                                <a:gd name="T52" fmla="*/ 795 w 930"/>
                                <a:gd name="T53" fmla="*/ 334 h 479"/>
                                <a:gd name="T54" fmla="*/ 860 w 930"/>
                                <a:gd name="T55" fmla="*/ 314 h 479"/>
                                <a:gd name="T56" fmla="*/ 930 w 930"/>
                                <a:gd name="T57" fmla="*/ 294 h 479"/>
                                <a:gd name="T58" fmla="*/ 930 w 930"/>
                                <a:gd name="T59" fmla="*/ 294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30" h="479">
                                  <a:moveTo>
                                    <a:pt x="930" y="294"/>
                                  </a:moveTo>
                                  <a:lnTo>
                                    <a:pt x="930" y="294"/>
                                  </a:lnTo>
                                  <a:lnTo>
                                    <a:pt x="900" y="254"/>
                                  </a:lnTo>
                                  <a:lnTo>
                                    <a:pt x="865" y="219"/>
                                  </a:lnTo>
                                  <a:lnTo>
                                    <a:pt x="830" y="184"/>
                                  </a:lnTo>
                                  <a:lnTo>
                                    <a:pt x="780" y="150"/>
                                  </a:lnTo>
                                  <a:lnTo>
                                    <a:pt x="730" y="120"/>
                                  </a:lnTo>
                                  <a:lnTo>
                                    <a:pt x="675" y="90"/>
                                  </a:lnTo>
                                  <a:lnTo>
                                    <a:pt x="610" y="60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395" y="5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60" y="479"/>
                                  </a:lnTo>
                                  <a:lnTo>
                                    <a:pt x="585" y="449"/>
                                  </a:lnTo>
                                  <a:lnTo>
                                    <a:pt x="610" y="424"/>
                                  </a:lnTo>
                                  <a:lnTo>
                                    <a:pt x="650" y="399"/>
                                  </a:lnTo>
                                  <a:lnTo>
                                    <a:pt x="690" y="374"/>
                                  </a:lnTo>
                                  <a:lnTo>
                                    <a:pt x="740" y="354"/>
                                  </a:lnTo>
                                  <a:lnTo>
                                    <a:pt x="795" y="334"/>
                                  </a:lnTo>
                                  <a:lnTo>
                                    <a:pt x="860" y="314"/>
                                  </a:lnTo>
                                  <a:lnTo>
                                    <a:pt x="93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444"/>
                          <wps:cNvSpPr>
                            <a:spLocks/>
                          </wps:cNvSpPr>
                          <wps:spPr bwMode="auto">
                            <a:xfrm>
                              <a:off x="6395" y="7909"/>
                              <a:ext cx="650" cy="309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179 h 309"/>
                                <a:gd name="T2" fmla="*/ 210 w 650"/>
                                <a:gd name="T3" fmla="*/ 309 h 309"/>
                                <a:gd name="T4" fmla="*/ 210 w 650"/>
                                <a:gd name="T5" fmla="*/ 309 h 309"/>
                                <a:gd name="T6" fmla="*/ 245 w 650"/>
                                <a:gd name="T7" fmla="*/ 274 h 309"/>
                                <a:gd name="T8" fmla="*/ 285 w 650"/>
                                <a:gd name="T9" fmla="*/ 244 h 309"/>
                                <a:gd name="T10" fmla="*/ 335 w 650"/>
                                <a:gd name="T11" fmla="*/ 214 h 309"/>
                                <a:gd name="T12" fmla="*/ 385 w 650"/>
                                <a:gd name="T13" fmla="*/ 189 h 309"/>
                                <a:gd name="T14" fmla="*/ 445 w 650"/>
                                <a:gd name="T15" fmla="*/ 169 h 309"/>
                                <a:gd name="T16" fmla="*/ 505 w 650"/>
                                <a:gd name="T17" fmla="*/ 149 h 309"/>
                                <a:gd name="T18" fmla="*/ 575 w 650"/>
                                <a:gd name="T19" fmla="*/ 129 h 309"/>
                                <a:gd name="T20" fmla="*/ 650 w 650"/>
                                <a:gd name="T21" fmla="*/ 115 h 309"/>
                                <a:gd name="T22" fmla="*/ 650 w 650"/>
                                <a:gd name="T23" fmla="*/ 115 h 309"/>
                                <a:gd name="T24" fmla="*/ 605 w 650"/>
                                <a:gd name="T25" fmla="*/ 85 h 309"/>
                                <a:gd name="T26" fmla="*/ 550 w 650"/>
                                <a:gd name="T27" fmla="*/ 55 h 309"/>
                                <a:gd name="T28" fmla="*/ 495 w 650"/>
                                <a:gd name="T29" fmla="*/ 25 h 309"/>
                                <a:gd name="T30" fmla="*/ 435 w 650"/>
                                <a:gd name="T31" fmla="*/ 0 h 309"/>
                                <a:gd name="T32" fmla="*/ 435 w 650"/>
                                <a:gd name="T33" fmla="*/ 0 h 309"/>
                                <a:gd name="T34" fmla="*/ 365 w 650"/>
                                <a:gd name="T35" fmla="*/ 15 h 309"/>
                                <a:gd name="T36" fmla="*/ 305 w 650"/>
                                <a:gd name="T37" fmla="*/ 30 h 309"/>
                                <a:gd name="T38" fmla="*/ 245 w 650"/>
                                <a:gd name="T39" fmla="*/ 50 h 309"/>
                                <a:gd name="T40" fmla="*/ 190 w 650"/>
                                <a:gd name="T41" fmla="*/ 70 h 309"/>
                                <a:gd name="T42" fmla="*/ 140 w 650"/>
                                <a:gd name="T43" fmla="*/ 95 h 309"/>
                                <a:gd name="T44" fmla="*/ 90 w 650"/>
                                <a:gd name="T45" fmla="*/ 119 h 309"/>
                                <a:gd name="T46" fmla="*/ 45 w 650"/>
                                <a:gd name="T47" fmla="*/ 149 h 309"/>
                                <a:gd name="T48" fmla="*/ 0 w 650"/>
                                <a:gd name="T49" fmla="*/ 179 h 309"/>
                                <a:gd name="T50" fmla="*/ 0 w 650"/>
                                <a:gd name="T51" fmla="*/ 17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50" h="309">
                                  <a:moveTo>
                                    <a:pt x="0" y="179"/>
                                  </a:moveTo>
                                  <a:lnTo>
                                    <a:pt x="210" y="309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85" y="244"/>
                                  </a:lnTo>
                                  <a:lnTo>
                                    <a:pt x="335" y="214"/>
                                  </a:lnTo>
                                  <a:lnTo>
                                    <a:pt x="385" y="189"/>
                                  </a:lnTo>
                                  <a:lnTo>
                                    <a:pt x="445" y="169"/>
                                  </a:lnTo>
                                  <a:lnTo>
                                    <a:pt x="505" y="149"/>
                                  </a:lnTo>
                                  <a:lnTo>
                                    <a:pt x="575" y="129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05" y="85"/>
                                  </a:lnTo>
                                  <a:lnTo>
                                    <a:pt x="550" y="55"/>
                                  </a:lnTo>
                                  <a:lnTo>
                                    <a:pt x="495" y="2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445"/>
                          <wps:cNvSpPr>
                            <a:spLocks/>
                          </wps:cNvSpPr>
                          <wps:spPr bwMode="auto">
                            <a:xfrm>
                              <a:off x="4969" y="7969"/>
                              <a:ext cx="2166" cy="1047"/>
                            </a:xfrm>
                            <a:custGeom>
                              <a:avLst/>
                              <a:gdLst>
                                <a:gd name="T0" fmla="*/ 1631 w 2166"/>
                                <a:gd name="T1" fmla="*/ 852 h 1047"/>
                                <a:gd name="T2" fmla="*/ 1756 w 2166"/>
                                <a:gd name="T3" fmla="*/ 877 h 1047"/>
                                <a:gd name="T4" fmla="*/ 1871 w 2166"/>
                                <a:gd name="T5" fmla="*/ 917 h 1047"/>
                                <a:gd name="T6" fmla="*/ 1976 w 2166"/>
                                <a:gd name="T7" fmla="*/ 972 h 1047"/>
                                <a:gd name="T8" fmla="*/ 2066 w 2166"/>
                                <a:gd name="T9" fmla="*/ 1047 h 1047"/>
                                <a:gd name="T10" fmla="*/ 2116 w 2166"/>
                                <a:gd name="T11" fmla="*/ 947 h 1047"/>
                                <a:gd name="T12" fmla="*/ 2146 w 2166"/>
                                <a:gd name="T13" fmla="*/ 847 h 1047"/>
                                <a:gd name="T14" fmla="*/ 2166 w 2166"/>
                                <a:gd name="T15" fmla="*/ 758 h 1047"/>
                                <a:gd name="T16" fmla="*/ 2166 w 2166"/>
                                <a:gd name="T17" fmla="*/ 668 h 1047"/>
                                <a:gd name="T18" fmla="*/ 2156 w 2166"/>
                                <a:gd name="T19" fmla="*/ 583 h 1047"/>
                                <a:gd name="T20" fmla="*/ 2126 w 2166"/>
                                <a:gd name="T21" fmla="*/ 503 h 1047"/>
                                <a:gd name="T22" fmla="*/ 2086 w 2166"/>
                                <a:gd name="T23" fmla="*/ 428 h 1047"/>
                                <a:gd name="T24" fmla="*/ 2031 w 2166"/>
                                <a:gd name="T25" fmla="*/ 359 h 1047"/>
                                <a:gd name="T26" fmla="*/ 1971 w 2166"/>
                                <a:gd name="T27" fmla="*/ 294 h 1047"/>
                                <a:gd name="T28" fmla="*/ 1816 w 2166"/>
                                <a:gd name="T29" fmla="*/ 189 h 1047"/>
                                <a:gd name="T30" fmla="*/ 1621 w 2166"/>
                                <a:gd name="T31" fmla="*/ 104 h 1047"/>
                                <a:gd name="T32" fmla="*/ 1386 w 2166"/>
                                <a:gd name="T33" fmla="*/ 45 h 1047"/>
                                <a:gd name="T34" fmla="*/ 1256 w 2166"/>
                                <a:gd name="T35" fmla="*/ 20 h 1047"/>
                                <a:gd name="T36" fmla="*/ 1041 w 2166"/>
                                <a:gd name="T37" fmla="*/ 0 h 1047"/>
                                <a:gd name="T38" fmla="*/ 851 w 2166"/>
                                <a:gd name="T39" fmla="*/ 5 h 1047"/>
                                <a:gd name="T40" fmla="*/ 675 w 2166"/>
                                <a:gd name="T41" fmla="*/ 35 h 1047"/>
                                <a:gd name="T42" fmla="*/ 520 w 2166"/>
                                <a:gd name="T43" fmla="*/ 89 h 1047"/>
                                <a:gd name="T44" fmla="*/ 450 w 2166"/>
                                <a:gd name="T45" fmla="*/ 129 h 1047"/>
                                <a:gd name="T46" fmla="*/ 335 w 2166"/>
                                <a:gd name="T47" fmla="*/ 214 h 1047"/>
                                <a:gd name="T48" fmla="*/ 250 w 2166"/>
                                <a:gd name="T49" fmla="*/ 324 h 1047"/>
                                <a:gd name="T50" fmla="*/ 190 w 2166"/>
                                <a:gd name="T51" fmla="*/ 453 h 1047"/>
                                <a:gd name="T52" fmla="*/ 175 w 2166"/>
                                <a:gd name="T53" fmla="*/ 528 h 1047"/>
                                <a:gd name="T54" fmla="*/ 300 w 2166"/>
                                <a:gd name="T55" fmla="*/ 538 h 1047"/>
                                <a:gd name="T56" fmla="*/ 420 w 2166"/>
                                <a:gd name="T57" fmla="*/ 528 h 1047"/>
                                <a:gd name="T58" fmla="*/ 540 w 2166"/>
                                <a:gd name="T59" fmla="*/ 498 h 1047"/>
                                <a:gd name="T60" fmla="*/ 655 w 2166"/>
                                <a:gd name="T61" fmla="*/ 453 h 1047"/>
                                <a:gd name="T62" fmla="*/ 625 w 2166"/>
                                <a:gd name="T63" fmla="*/ 493 h 1047"/>
                                <a:gd name="T64" fmla="*/ 560 w 2166"/>
                                <a:gd name="T65" fmla="*/ 558 h 1047"/>
                                <a:gd name="T66" fmla="*/ 490 w 2166"/>
                                <a:gd name="T67" fmla="*/ 613 h 1047"/>
                                <a:gd name="T68" fmla="*/ 415 w 2166"/>
                                <a:gd name="T69" fmla="*/ 658 h 1047"/>
                                <a:gd name="T70" fmla="*/ 370 w 2166"/>
                                <a:gd name="T71" fmla="*/ 673 h 1047"/>
                                <a:gd name="T72" fmla="*/ 205 w 2166"/>
                                <a:gd name="T73" fmla="*/ 713 h 1047"/>
                                <a:gd name="T74" fmla="*/ 0 w 2166"/>
                                <a:gd name="T75" fmla="*/ 713 h 1047"/>
                                <a:gd name="T76" fmla="*/ 70 w 2166"/>
                                <a:gd name="T77" fmla="*/ 763 h 1047"/>
                                <a:gd name="T78" fmla="*/ 210 w 2166"/>
                                <a:gd name="T79" fmla="*/ 847 h 1047"/>
                                <a:gd name="T80" fmla="*/ 350 w 2166"/>
                                <a:gd name="T81" fmla="*/ 912 h 1047"/>
                                <a:gd name="T82" fmla="*/ 485 w 2166"/>
                                <a:gd name="T83" fmla="*/ 957 h 1047"/>
                                <a:gd name="T84" fmla="*/ 555 w 2166"/>
                                <a:gd name="T85" fmla="*/ 972 h 1047"/>
                                <a:gd name="T86" fmla="*/ 690 w 2166"/>
                                <a:gd name="T87" fmla="*/ 987 h 1047"/>
                                <a:gd name="T88" fmla="*/ 831 w 2166"/>
                                <a:gd name="T89" fmla="*/ 982 h 1047"/>
                                <a:gd name="T90" fmla="*/ 971 w 2166"/>
                                <a:gd name="T91" fmla="*/ 962 h 1047"/>
                                <a:gd name="T92" fmla="*/ 1116 w 2166"/>
                                <a:gd name="T93" fmla="*/ 917 h 1047"/>
                                <a:gd name="T94" fmla="*/ 1181 w 2166"/>
                                <a:gd name="T95" fmla="*/ 897 h 1047"/>
                                <a:gd name="T96" fmla="*/ 1311 w 2166"/>
                                <a:gd name="T97" fmla="*/ 867 h 1047"/>
                                <a:gd name="T98" fmla="*/ 1441 w 2166"/>
                                <a:gd name="T99" fmla="*/ 847 h 1047"/>
                                <a:gd name="T100" fmla="*/ 1566 w 2166"/>
                                <a:gd name="T101" fmla="*/ 847 h 1047"/>
                                <a:gd name="T102" fmla="*/ 1631 w 2166"/>
                                <a:gd name="T103" fmla="*/ 852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166" h="1047">
                                  <a:moveTo>
                                    <a:pt x="1631" y="852"/>
                                  </a:moveTo>
                                  <a:lnTo>
                                    <a:pt x="1631" y="852"/>
                                  </a:lnTo>
                                  <a:lnTo>
                                    <a:pt x="1696" y="862"/>
                                  </a:lnTo>
                                  <a:lnTo>
                                    <a:pt x="1756" y="877"/>
                                  </a:lnTo>
                                  <a:lnTo>
                                    <a:pt x="1816" y="892"/>
                                  </a:lnTo>
                                  <a:lnTo>
                                    <a:pt x="1871" y="917"/>
                                  </a:lnTo>
                                  <a:lnTo>
                                    <a:pt x="1921" y="942"/>
                                  </a:lnTo>
                                  <a:lnTo>
                                    <a:pt x="1976" y="972"/>
                                  </a:lnTo>
                                  <a:lnTo>
                                    <a:pt x="2021" y="1007"/>
                                  </a:lnTo>
                                  <a:lnTo>
                                    <a:pt x="2066" y="1047"/>
                                  </a:lnTo>
                                  <a:lnTo>
                                    <a:pt x="2116" y="947"/>
                                  </a:lnTo>
                                  <a:lnTo>
                                    <a:pt x="2131" y="897"/>
                                  </a:lnTo>
                                  <a:lnTo>
                                    <a:pt x="2146" y="847"/>
                                  </a:lnTo>
                                  <a:lnTo>
                                    <a:pt x="2156" y="802"/>
                                  </a:lnTo>
                                  <a:lnTo>
                                    <a:pt x="2166" y="758"/>
                                  </a:lnTo>
                                  <a:lnTo>
                                    <a:pt x="2166" y="713"/>
                                  </a:lnTo>
                                  <a:lnTo>
                                    <a:pt x="2166" y="668"/>
                                  </a:lnTo>
                                  <a:lnTo>
                                    <a:pt x="2161" y="628"/>
                                  </a:lnTo>
                                  <a:lnTo>
                                    <a:pt x="2156" y="583"/>
                                  </a:lnTo>
                                  <a:lnTo>
                                    <a:pt x="2141" y="543"/>
                                  </a:lnTo>
                                  <a:lnTo>
                                    <a:pt x="2126" y="503"/>
                                  </a:lnTo>
                                  <a:lnTo>
                                    <a:pt x="2111" y="468"/>
                                  </a:lnTo>
                                  <a:lnTo>
                                    <a:pt x="2086" y="428"/>
                                  </a:lnTo>
                                  <a:lnTo>
                                    <a:pt x="2061" y="394"/>
                                  </a:lnTo>
                                  <a:lnTo>
                                    <a:pt x="2031" y="359"/>
                                  </a:lnTo>
                                  <a:lnTo>
                                    <a:pt x="1971" y="294"/>
                                  </a:lnTo>
                                  <a:lnTo>
                                    <a:pt x="1896" y="239"/>
                                  </a:lnTo>
                                  <a:lnTo>
                                    <a:pt x="1816" y="189"/>
                                  </a:lnTo>
                                  <a:lnTo>
                                    <a:pt x="1721" y="144"/>
                                  </a:lnTo>
                                  <a:lnTo>
                                    <a:pt x="1621" y="104"/>
                                  </a:lnTo>
                                  <a:lnTo>
                                    <a:pt x="1506" y="74"/>
                                  </a:lnTo>
                                  <a:lnTo>
                                    <a:pt x="1386" y="45"/>
                                  </a:lnTo>
                                  <a:lnTo>
                                    <a:pt x="1256" y="20"/>
                                  </a:lnTo>
                                  <a:lnTo>
                                    <a:pt x="1146" y="10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851" y="5"/>
                                  </a:lnTo>
                                  <a:lnTo>
                                    <a:pt x="760" y="20"/>
                                  </a:lnTo>
                                  <a:lnTo>
                                    <a:pt x="675" y="35"/>
                                  </a:lnTo>
                                  <a:lnTo>
                                    <a:pt x="595" y="59"/>
                                  </a:lnTo>
                                  <a:lnTo>
                                    <a:pt x="520" y="89"/>
                                  </a:lnTo>
                                  <a:lnTo>
                                    <a:pt x="450" y="129"/>
                                  </a:lnTo>
                                  <a:lnTo>
                                    <a:pt x="390" y="169"/>
                                  </a:lnTo>
                                  <a:lnTo>
                                    <a:pt x="335" y="214"/>
                                  </a:lnTo>
                                  <a:lnTo>
                                    <a:pt x="290" y="269"/>
                                  </a:lnTo>
                                  <a:lnTo>
                                    <a:pt x="250" y="324"/>
                                  </a:lnTo>
                                  <a:lnTo>
                                    <a:pt x="215" y="389"/>
                                  </a:lnTo>
                                  <a:lnTo>
                                    <a:pt x="190" y="453"/>
                                  </a:lnTo>
                                  <a:lnTo>
                                    <a:pt x="175" y="528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300" y="538"/>
                                  </a:lnTo>
                                  <a:lnTo>
                                    <a:pt x="360" y="533"/>
                                  </a:lnTo>
                                  <a:lnTo>
                                    <a:pt x="420" y="528"/>
                                  </a:lnTo>
                                  <a:lnTo>
                                    <a:pt x="480" y="518"/>
                                  </a:lnTo>
                                  <a:lnTo>
                                    <a:pt x="540" y="498"/>
                                  </a:lnTo>
                                  <a:lnTo>
                                    <a:pt x="595" y="478"/>
                                  </a:lnTo>
                                  <a:lnTo>
                                    <a:pt x="655" y="453"/>
                                  </a:lnTo>
                                  <a:lnTo>
                                    <a:pt x="625" y="493"/>
                                  </a:lnTo>
                                  <a:lnTo>
                                    <a:pt x="595" y="528"/>
                                  </a:lnTo>
                                  <a:lnTo>
                                    <a:pt x="560" y="558"/>
                                  </a:lnTo>
                                  <a:lnTo>
                                    <a:pt x="525" y="588"/>
                                  </a:lnTo>
                                  <a:lnTo>
                                    <a:pt x="490" y="613"/>
                                  </a:lnTo>
                                  <a:lnTo>
                                    <a:pt x="455" y="638"/>
                                  </a:lnTo>
                                  <a:lnTo>
                                    <a:pt x="415" y="658"/>
                                  </a:lnTo>
                                  <a:lnTo>
                                    <a:pt x="370" y="673"/>
                                  </a:lnTo>
                                  <a:lnTo>
                                    <a:pt x="290" y="698"/>
                                  </a:lnTo>
                                  <a:lnTo>
                                    <a:pt x="205" y="713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70" y="763"/>
                                  </a:lnTo>
                                  <a:lnTo>
                                    <a:pt x="140" y="807"/>
                                  </a:lnTo>
                                  <a:lnTo>
                                    <a:pt x="210" y="847"/>
                                  </a:lnTo>
                                  <a:lnTo>
                                    <a:pt x="280" y="882"/>
                                  </a:lnTo>
                                  <a:lnTo>
                                    <a:pt x="350" y="912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85" y="957"/>
                                  </a:lnTo>
                                  <a:lnTo>
                                    <a:pt x="555" y="972"/>
                                  </a:lnTo>
                                  <a:lnTo>
                                    <a:pt x="620" y="982"/>
                                  </a:lnTo>
                                  <a:lnTo>
                                    <a:pt x="690" y="987"/>
                                  </a:lnTo>
                                  <a:lnTo>
                                    <a:pt x="760" y="987"/>
                                  </a:lnTo>
                                  <a:lnTo>
                                    <a:pt x="831" y="982"/>
                                  </a:lnTo>
                                  <a:lnTo>
                                    <a:pt x="901" y="977"/>
                                  </a:lnTo>
                                  <a:lnTo>
                                    <a:pt x="971" y="962"/>
                                  </a:lnTo>
                                  <a:lnTo>
                                    <a:pt x="1041" y="942"/>
                                  </a:lnTo>
                                  <a:lnTo>
                                    <a:pt x="1116" y="917"/>
                                  </a:lnTo>
                                  <a:lnTo>
                                    <a:pt x="1181" y="897"/>
                                  </a:lnTo>
                                  <a:lnTo>
                                    <a:pt x="1246" y="877"/>
                                  </a:lnTo>
                                  <a:lnTo>
                                    <a:pt x="1311" y="867"/>
                                  </a:lnTo>
                                  <a:lnTo>
                                    <a:pt x="1376" y="857"/>
                                  </a:lnTo>
                                  <a:lnTo>
                                    <a:pt x="1441" y="847"/>
                                  </a:lnTo>
                                  <a:lnTo>
                                    <a:pt x="1506" y="847"/>
                                  </a:lnTo>
                                  <a:lnTo>
                                    <a:pt x="1566" y="847"/>
                                  </a:lnTo>
                                  <a:lnTo>
                                    <a:pt x="1631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446"/>
                          <wps:cNvSpPr>
                            <a:spLocks/>
                          </wps:cNvSpPr>
                          <wps:spPr bwMode="auto">
                            <a:xfrm>
                              <a:off x="6030" y="7994"/>
                              <a:ext cx="1105" cy="1022"/>
                            </a:xfrm>
                            <a:custGeom>
                              <a:avLst/>
                              <a:gdLst>
                                <a:gd name="T0" fmla="*/ 570 w 1105"/>
                                <a:gd name="T1" fmla="*/ 827 h 1022"/>
                                <a:gd name="T2" fmla="*/ 695 w 1105"/>
                                <a:gd name="T3" fmla="*/ 852 h 1022"/>
                                <a:gd name="T4" fmla="*/ 810 w 1105"/>
                                <a:gd name="T5" fmla="*/ 892 h 1022"/>
                                <a:gd name="T6" fmla="*/ 915 w 1105"/>
                                <a:gd name="T7" fmla="*/ 947 h 1022"/>
                                <a:gd name="T8" fmla="*/ 1005 w 1105"/>
                                <a:gd name="T9" fmla="*/ 1022 h 1022"/>
                                <a:gd name="T10" fmla="*/ 1055 w 1105"/>
                                <a:gd name="T11" fmla="*/ 922 h 1022"/>
                                <a:gd name="T12" fmla="*/ 1085 w 1105"/>
                                <a:gd name="T13" fmla="*/ 822 h 1022"/>
                                <a:gd name="T14" fmla="*/ 1105 w 1105"/>
                                <a:gd name="T15" fmla="*/ 733 h 1022"/>
                                <a:gd name="T16" fmla="*/ 1105 w 1105"/>
                                <a:gd name="T17" fmla="*/ 643 h 1022"/>
                                <a:gd name="T18" fmla="*/ 1095 w 1105"/>
                                <a:gd name="T19" fmla="*/ 558 h 1022"/>
                                <a:gd name="T20" fmla="*/ 1065 w 1105"/>
                                <a:gd name="T21" fmla="*/ 478 h 1022"/>
                                <a:gd name="T22" fmla="*/ 1025 w 1105"/>
                                <a:gd name="T23" fmla="*/ 403 h 1022"/>
                                <a:gd name="T24" fmla="*/ 970 w 1105"/>
                                <a:gd name="T25" fmla="*/ 334 h 1022"/>
                                <a:gd name="T26" fmla="*/ 910 w 1105"/>
                                <a:gd name="T27" fmla="*/ 274 h 1022"/>
                                <a:gd name="T28" fmla="*/ 755 w 1105"/>
                                <a:gd name="T29" fmla="*/ 169 h 1022"/>
                                <a:gd name="T30" fmla="*/ 565 w 1105"/>
                                <a:gd name="T31" fmla="*/ 84 h 1022"/>
                                <a:gd name="T32" fmla="*/ 340 w 1105"/>
                                <a:gd name="T33" fmla="*/ 20 h 1022"/>
                                <a:gd name="T34" fmla="*/ 210 w 1105"/>
                                <a:gd name="T35" fmla="*/ 0 h 1022"/>
                                <a:gd name="T36" fmla="*/ 255 w 1105"/>
                                <a:gd name="T37" fmla="*/ 129 h 1022"/>
                                <a:gd name="T38" fmla="*/ 285 w 1105"/>
                                <a:gd name="T39" fmla="*/ 259 h 1022"/>
                                <a:gd name="T40" fmla="*/ 290 w 1105"/>
                                <a:gd name="T41" fmla="*/ 379 h 1022"/>
                                <a:gd name="T42" fmla="*/ 275 w 1105"/>
                                <a:gd name="T43" fmla="*/ 498 h 1022"/>
                                <a:gd name="T44" fmla="*/ 235 w 1105"/>
                                <a:gd name="T45" fmla="*/ 608 h 1022"/>
                                <a:gd name="T46" fmla="*/ 180 w 1105"/>
                                <a:gd name="T47" fmla="*/ 713 h 1022"/>
                                <a:gd name="T48" fmla="*/ 100 w 1105"/>
                                <a:gd name="T49" fmla="*/ 817 h 1022"/>
                                <a:gd name="T50" fmla="*/ 0 w 1105"/>
                                <a:gd name="T51" fmla="*/ 912 h 1022"/>
                                <a:gd name="T52" fmla="*/ 55 w 1105"/>
                                <a:gd name="T53" fmla="*/ 892 h 1022"/>
                                <a:gd name="T54" fmla="*/ 120 w 1105"/>
                                <a:gd name="T55" fmla="*/ 872 h 1022"/>
                                <a:gd name="T56" fmla="*/ 250 w 1105"/>
                                <a:gd name="T57" fmla="*/ 842 h 1022"/>
                                <a:gd name="T58" fmla="*/ 380 w 1105"/>
                                <a:gd name="T59" fmla="*/ 822 h 1022"/>
                                <a:gd name="T60" fmla="*/ 505 w 1105"/>
                                <a:gd name="T61" fmla="*/ 822 h 1022"/>
                                <a:gd name="T62" fmla="*/ 570 w 1105"/>
                                <a:gd name="T63" fmla="*/ 827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05" h="1022">
                                  <a:moveTo>
                                    <a:pt x="570" y="827"/>
                                  </a:moveTo>
                                  <a:lnTo>
                                    <a:pt x="570" y="827"/>
                                  </a:lnTo>
                                  <a:lnTo>
                                    <a:pt x="635" y="837"/>
                                  </a:lnTo>
                                  <a:lnTo>
                                    <a:pt x="695" y="852"/>
                                  </a:lnTo>
                                  <a:lnTo>
                                    <a:pt x="755" y="867"/>
                                  </a:lnTo>
                                  <a:lnTo>
                                    <a:pt x="810" y="892"/>
                                  </a:lnTo>
                                  <a:lnTo>
                                    <a:pt x="860" y="917"/>
                                  </a:lnTo>
                                  <a:lnTo>
                                    <a:pt x="915" y="947"/>
                                  </a:lnTo>
                                  <a:lnTo>
                                    <a:pt x="960" y="982"/>
                                  </a:lnTo>
                                  <a:lnTo>
                                    <a:pt x="1005" y="1022"/>
                                  </a:lnTo>
                                  <a:lnTo>
                                    <a:pt x="1055" y="922"/>
                                  </a:lnTo>
                                  <a:lnTo>
                                    <a:pt x="1070" y="872"/>
                                  </a:lnTo>
                                  <a:lnTo>
                                    <a:pt x="1085" y="822"/>
                                  </a:lnTo>
                                  <a:lnTo>
                                    <a:pt x="1095" y="777"/>
                                  </a:lnTo>
                                  <a:lnTo>
                                    <a:pt x="1105" y="733"/>
                                  </a:lnTo>
                                  <a:lnTo>
                                    <a:pt x="1105" y="688"/>
                                  </a:lnTo>
                                  <a:lnTo>
                                    <a:pt x="1105" y="643"/>
                                  </a:lnTo>
                                  <a:lnTo>
                                    <a:pt x="1100" y="603"/>
                                  </a:lnTo>
                                  <a:lnTo>
                                    <a:pt x="1095" y="558"/>
                                  </a:lnTo>
                                  <a:lnTo>
                                    <a:pt x="1080" y="518"/>
                                  </a:lnTo>
                                  <a:lnTo>
                                    <a:pt x="1065" y="478"/>
                                  </a:lnTo>
                                  <a:lnTo>
                                    <a:pt x="1050" y="443"/>
                                  </a:lnTo>
                                  <a:lnTo>
                                    <a:pt x="1025" y="403"/>
                                  </a:lnTo>
                                  <a:lnTo>
                                    <a:pt x="1000" y="369"/>
                                  </a:lnTo>
                                  <a:lnTo>
                                    <a:pt x="970" y="334"/>
                                  </a:lnTo>
                                  <a:lnTo>
                                    <a:pt x="910" y="274"/>
                                  </a:lnTo>
                                  <a:lnTo>
                                    <a:pt x="840" y="219"/>
                                  </a:lnTo>
                                  <a:lnTo>
                                    <a:pt x="755" y="169"/>
                                  </a:lnTo>
                                  <a:lnTo>
                                    <a:pt x="665" y="124"/>
                                  </a:lnTo>
                                  <a:lnTo>
                                    <a:pt x="565" y="84"/>
                                  </a:lnTo>
                                  <a:lnTo>
                                    <a:pt x="455" y="49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55" y="129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85" y="259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0" y="379"/>
                                  </a:lnTo>
                                  <a:lnTo>
                                    <a:pt x="285" y="438"/>
                                  </a:lnTo>
                                  <a:lnTo>
                                    <a:pt x="275" y="498"/>
                                  </a:lnTo>
                                  <a:lnTo>
                                    <a:pt x="255" y="553"/>
                                  </a:lnTo>
                                  <a:lnTo>
                                    <a:pt x="235" y="608"/>
                                  </a:lnTo>
                                  <a:lnTo>
                                    <a:pt x="210" y="663"/>
                                  </a:lnTo>
                                  <a:lnTo>
                                    <a:pt x="180" y="713"/>
                                  </a:lnTo>
                                  <a:lnTo>
                                    <a:pt x="145" y="767"/>
                                  </a:lnTo>
                                  <a:lnTo>
                                    <a:pt x="100" y="817"/>
                                  </a:lnTo>
                                  <a:lnTo>
                                    <a:pt x="55" y="862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55" y="892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85" y="852"/>
                                  </a:lnTo>
                                  <a:lnTo>
                                    <a:pt x="250" y="842"/>
                                  </a:lnTo>
                                  <a:lnTo>
                                    <a:pt x="315" y="832"/>
                                  </a:lnTo>
                                  <a:lnTo>
                                    <a:pt x="380" y="822"/>
                                  </a:lnTo>
                                  <a:lnTo>
                                    <a:pt x="445" y="822"/>
                                  </a:lnTo>
                                  <a:lnTo>
                                    <a:pt x="505" y="822"/>
                                  </a:lnTo>
                                  <a:lnTo>
                                    <a:pt x="57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447"/>
                          <wps:cNvSpPr>
                            <a:spLocks/>
                          </wps:cNvSpPr>
                          <wps:spPr bwMode="auto">
                            <a:xfrm>
                              <a:off x="6335" y="8063"/>
                              <a:ext cx="325" cy="265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160 h 265"/>
                                <a:gd name="T2" fmla="*/ 220 w 325"/>
                                <a:gd name="T3" fmla="*/ 0 h 265"/>
                                <a:gd name="T4" fmla="*/ 0 w 325"/>
                                <a:gd name="T5" fmla="*/ 80 h 265"/>
                                <a:gd name="T6" fmla="*/ 120 w 325"/>
                                <a:gd name="T7" fmla="*/ 265 h 265"/>
                                <a:gd name="T8" fmla="*/ 325 w 325"/>
                                <a:gd name="T9" fmla="*/ 160 h 265"/>
                                <a:gd name="T10" fmla="*/ 325 w 325"/>
                                <a:gd name="T11" fmla="*/ 16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5" h="265">
                                  <a:moveTo>
                                    <a:pt x="325" y="16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32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448"/>
                          <wps:cNvSpPr>
                            <a:spLocks/>
                          </wps:cNvSpPr>
                          <wps:spPr bwMode="auto">
                            <a:xfrm>
                              <a:off x="6660" y="8158"/>
                              <a:ext cx="315" cy="259"/>
                            </a:xfrm>
                            <a:custGeom>
                              <a:avLst/>
                              <a:gdLst>
                                <a:gd name="T0" fmla="*/ 125 w 315"/>
                                <a:gd name="T1" fmla="*/ 0 h 259"/>
                                <a:gd name="T2" fmla="*/ 0 w 315"/>
                                <a:gd name="T3" fmla="*/ 65 h 259"/>
                                <a:gd name="T4" fmla="*/ 135 w 315"/>
                                <a:gd name="T5" fmla="*/ 259 h 259"/>
                                <a:gd name="T6" fmla="*/ 315 w 315"/>
                                <a:gd name="T7" fmla="*/ 140 h 259"/>
                                <a:gd name="T8" fmla="*/ 315 w 315"/>
                                <a:gd name="T9" fmla="*/ 140 h 259"/>
                                <a:gd name="T10" fmla="*/ 275 w 315"/>
                                <a:gd name="T11" fmla="*/ 105 h 259"/>
                                <a:gd name="T12" fmla="*/ 225 w 315"/>
                                <a:gd name="T13" fmla="*/ 70 h 259"/>
                                <a:gd name="T14" fmla="*/ 175 w 315"/>
                                <a:gd name="T15" fmla="*/ 35 h 259"/>
                                <a:gd name="T16" fmla="*/ 125 w 315"/>
                                <a:gd name="T17" fmla="*/ 0 h 259"/>
                                <a:gd name="T18" fmla="*/ 125 w 315"/>
                                <a:gd name="T19" fmla="*/ 0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5" h="259">
                                  <a:moveTo>
                                    <a:pt x="125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449"/>
                          <wps:cNvSpPr>
                            <a:spLocks/>
                          </wps:cNvSpPr>
                          <wps:spPr bwMode="auto">
                            <a:xfrm>
                              <a:off x="6240" y="7994"/>
                              <a:ext cx="95" cy="164"/>
                            </a:xfrm>
                            <a:custGeom>
                              <a:avLst/>
                              <a:gdLst>
                                <a:gd name="T0" fmla="*/ 55 w 95"/>
                                <a:gd name="T1" fmla="*/ 164 h 164"/>
                                <a:gd name="T2" fmla="*/ 95 w 95"/>
                                <a:gd name="T3" fmla="*/ 149 h 164"/>
                                <a:gd name="T4" fmla="*/ 0 w 95"/>
                                <a:gd name="T5" fmla="*/ 0 h 164"/>
                                <a:gd name="T6" fmla="*/ 0 w 95"/>
                                <a:gd name="T7" fmla="*/ 0 h 164"/>
                                <a:gd name="T8" fmla="*/ 30 w 95"/>
                                <a:gd name="T9" fmla="*/ 84 h 164"/>
                                <a:gd name="T10" fmla="*/ 55 w 95"/>
                                <a:gd name="T11" fmla="*/ 164 h 164"/>
                                <a:gd name="T12" fmla="*/ 55 w 95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164">
                                  <a:moveTo>
                                    <a:pt x="55" y="164"/>
                                  </a:moveTo>
                                  <a:lnTo>
                                    <a:pt x="95" y="1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5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450"/>
                          <wps:cNvSpPr>
                            <a:spLocks/>
                          </wps:cNvSpPr>
                          <wps:spPr bwMode="auto">
                            <a:xfrm>
                              <a:off x="6290" y="8328"/>
                              <a:ext cx="300" cy="359"/>
                            </a:xfrm>
                            <a:custGeom>
                              <a:avLst/>
                              <a:gdLst>
                                <a:gd name="T0" fmla="*/ 165 w 300"/>
                                <a:gd name="T1" fmla="*/ 0 h 359"/>
                                <a:gd name="T2" fmla="*/ 25 w 300"/>
                                <a:gd name="T3" fmla="*/ 74 h 359"/>
                                <a:gd name="T4" fmla="*/ 25 w 300"/>
                                <a:gd name="T5" fmla="*/ 74 h 359"/>
                                <a:gd name="T6" fmla="*/ 15 w 300"/>
                                <a:gd name="T7" fmla="*/ 144 h 359"/>
                                <a:gd name="T8" fmla="*/ 0 w 300"/>
                                <a:gd name="T9" fmla="*/ 209 h 359"/>
                                <a:gd name="T10" fmla="*/ 85 w 300"/>
                                <a:gd name="T11" fmla="*/ 359 h 359"/>
                                <a:gd name="T12" fmla="*/ 300 w 300"/>
                                <a:gd name="T13" fmla="*/ 219 h 359"/>
                                <a:gd name="T14" fmla="*/ 165 w 300"/>
                                <a:gd name="T15" fmla="*/ 0 h 359"/>
                                <a:gd name="T16" fmla="*/ 165 w 300"/>
                                <a:gd name="T17" fmla="*/ 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" h="359">
                                  <a:moveTo>
                                    <a:pt x="165" y="0"/>
                                  </a:moveTo>
                                  <a:lnTo>
                                    <a:pt x="25" y="7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85" y="35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451"/>
                          <wps:cNvSpPr>
                            <a:spLocks/>
                          </wps:cNvSpPr>
                          <wps:spPr bwMode="auto">
                            <a:xfrm>
                              <a:off x="6590" y="8417"/>
                              <a:ext cx="345" cy="334"/>
                            </a:xfrm>
                            <a:custGeom>
                              <a:avLst/>
                              <a:gdLst>
                                <a:gd name="T0" fmla="*/ 205 w 345"/>
                                <a:gd name="T1" fmla="*/ 0 h 334"/>
                                <a:gd name="T2" fmla="*/ 0 w 345"/>
                                <a:gd name="T3" fmla="*/ 130 h 334"/>
                                <a:gd name="T4" fmla="*/ 130 w 345"/>
                                <a:gd name="T5" fmla="*/ 334 h 334"/>
                                <a:gd name="T6" fmla="*/ 345 w 345"/>
                                <a:gd name="T7" fmla="*/ 200 h 334"/>
                                <a:gd name="T8" fmla="*/ 205 w 345"/>
                                <a:gd name="T9" fmla="*/ 0 h 334"/>
                                <a:gd name="T10" fmla="*/ 205 w 345"/>
                                <a:gd name="T11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5" h="334">
                                  <a:moveTo>
                                    <a:pt x="205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345" y="200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452"/>
                          <wps:cNvSpPr>
                            <a:spLocks/>
                          </wps:cNvSpPr>
                          <wps:spPr bwMode="auto">
                            <a:xfrm>
                              <a:off x="6935" y="8512"/>
                              <a:ext cx="200" cy="279"/>
                            </a:xfrm>
                            <a:custGeom>
                              <a:avLst/>
                              <a:gdLst>
                                <a:gd name="T0" fmla="*/ 175 w 200"/>
                                <a:gd name="T1" fmla="*/ 0 h 279"/>
                                <a:gd name="T2" fmla="*/ 0 w 200"/>
                                <a:gd name="T3" fmla="*/ 105 h 279"/>
                                <a:gd name="T4" fmla="*/ 115 w 200"/>
                                <a:gd name="T5" fmla="*/ 279 h 279"/>
                                <a:gd name="T6" fmla="*/ 195 w 200"/>
                                <a:gd name="T7" fmla="*/ 229 h 279"/>
                                <a:gd name="T8" fmla="*/ 195 w 200"/>
                                <a:gd name="T9" fmla="*/ 229 h 279"/>
                                <a:gd name="T10" fmla="*/ 200 w 200"/>
                                <a:gd name="T11" fmla="*/ 170 h 279"/>
                                <a:gd name="T12" fmla="*/ 200 w 200"/>
                                <a:gd name="T13" fmla="*/ 110 h 279"/>
                                <a:gd name="T14" fmla="*/ 190 w 200"/>
                                <a:gd name="T15" fmla="*/ 55 h 279"/>
                                <a:gd name="T16" fmla="*/ 175 w 200"/>
                                <a:gd name="T17" fmla="*/ 0 h 279"/>
                                <a:gd name="T18" fmla="*/ 175 w 200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" h="279">
                                  <a:moveTo>
                                    <a:pt x="175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95" y="229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453"/>
                          <wps:cNvSpPr>
                            <a:spLocks/>
                          </wps:cNvSpPr>
                          <wps:spPr bwMode="auto">
                            <a:xfrm>
                              <a:off x="6875" y="8791"/>
                              <a:ext cx="225" cy="225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75 h 225"/>
                                <a:gd name="T2" fmla="*/ 175 w 225"/>
                                <a:gd name="T3" fmla="*/ 0 h 225"/>
                                <a:gd name="T4" fmla="*/ 0 w 225"/>
                                <a:gd name="T5" fmla="*/ 110 h 225"/>
                                <a:gd name="T6" fmla="*/ 0 w 225"/>
                                <a:gd name="T7" fmla="*/ 110 h 225"/>
                                <a:gd name="T8" fmla="*/ 40 w 225"/>
                                <a:gd name="T9" fmla="*/ 135 h 225"/>
                                <a:gd name="T10" fmla="*/ 85 w 225"/>
                                <a:gd name="T11" fmla="*/ 160 h 225"/>
                                <a:gd name="T12" fmla="*/ 125 w 225"/>
                                <a:gd name="T13" fmla="*/ 190 h 225"/>
                                <a:gd name="T14" fmla="*/ 160 w 225"/>
                                <a:gd name="T15" fmla="*/ 225 h 225"/>
                                <a:gd name="T16" fmla="*/ 160 w 225"/>
                                <a:gd name="T17" fmla="*/ 225 h 225"/>
                                <a:gd name="T18" fmla="*/ 200 w 225"/>
                                <a:gd name="T19" fmla="*/ 150 h 225"/>
                                <a:gd name="T20" fmla="*/ 225 w 225"/>
                                <a:gd name="T21" fmla="*/ 75 h 225"/>
                                <a:gd name="T22" fmla="*/ 225 w 225"/>
                                <a:gd name="T23" fmla="*/ 7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5" h="225">
                                  <a:moveTo>
                                    <a:pt x="225" y="75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25" y="190"/>
                                  </a:lnTo>
                                  <a:lnTo>
                                    <a:pt x="160" y="225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22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454"/>
                          <wps:cNvSpPr>
                            <a:spLocks/>
                          </wps:cNvSpPr>
                          <wps:spPr bwMode="auto">
                            <a:xfrm>
                              <a:off x="6605" y="8751"/>
                              <a:ext cx="185" cy="115"/>
                            </a:xfrm>
                            <a:custGeom>
                              <a:avLst/>
                              <a:gdLst>
                                <a:gd name="T0" fmla="*/ 185 w 185"/>
                                <a:gd name="T1" fmla="*/ 115 h 115"/>
                                <a:gd name="T2" fmla="*/ 115 w 185"/>
                                <a:gd name="T3" fmla="*/ 0 h 115"/>
                                <a:gd name="T4" fmla="*/ 0 w 185"/>
                                <a:gd name="T5" fmla="*/ 70 h 115"/>
                                <a:gd name="T6" fmla="*/ 0 w 185"/>
                                <a:gd name="T7" fmla="*/ 70 h 115"/>
                                <a:gd name="T8" fmla="*/ 95 w 185"/>
                                <a:gd name="T9" fmla="*/ 90 h 115"/>
                                <a:gd name="T10" fmla="*/ 185 w 185"/>
                                <a:gd name="T11" fmla="*/ 115 h 115"/>
                                <a:gd name="T12" fmla="*/ 185 w 185"/>
                                <a:gd name="T13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5" h="115">
                                  <a:moveTo>
                                    <a:pt x="185" y="11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18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455"/>
                          <wps:cNvSpPr>
                            <a:spLocks/>
                          </wps:cNvSpPr>
                          <wps:spPr bwMode="auto">
                            <a:xfrm>
                              <a:off x="6030" y="8687"/>
                              <a:ext cx="420" cy="219"/>
                            </a:xfrm>
                            <a:custGeom>
                              <a:avLst/>
                              <a:gdLst>
                                <a:gd name="T0" fmla="*/ 420 w 420"/>
                                <a:gd name="T1" fmla="*/ 129 h 219"/>
                                <a:gd name="T2" fmla="*/ 345 w 420"/>
                                <a:gd name="T3" fmla="*/ 0 h 219"/>
                                <a:gd name="T4" fmla="*/ 0 w 420"/>
                                <a:gd name="T5" fmla="*/ 219 h 219"/>
                                <a:gd name="T6" fmla="*/ 0 w 420"/>
                                <a:gd name="T7" fmla="*/ 219 h 219"/>
                                <a:gd name="T8" fmla="*/ 55 w 420"/>
                                <a:gd name="T9" fmla="*/ 199 h 219"/>
                                <a:gd name="T10" fmla="*/ 55 w 420"/>
                                <a:gd name="T11" fmla="*/ 199 h 219"/>
                                <a:gd name="T12" fmla="*/ 145 w 420"/>
                                <a:gd name="T13" fmla="*/ 169 h 219"/>
                                <a:gd name="T14" fmla="*/ 240 w 420"/>
                                <a:gd name="T15" fmla="*/ 149 h 219"/>
                                <a:gd name="T16" fmla="*/ 330 w 420"/>
                                <a:gd name="T17" fmla="*/ 134 h 219"/>
                                <a:gd name="T18" fmla="*/ 420 w 420"/>
                                <a:gd name="T19" fmla="*/ 129 h 219"/>
                                <a:gd name="T20" fmla="*/ 420 w 420"/>
                                <a:gd name="T21" fmla="*/ 12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0" h="219">
                                  <a:moveTo>
                                    <a:pt x="420" y="129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145" y="169"/>
                                  </a:lnTo>
                                  <a:lnTo>
                                    <a:pt x="240" y="149"/>
                                  </a:lnTo>
                                  <a:lnTo>
                                    <a:pt x="330" y="134"/>
                                  </a:lnTo>
                                  <a:lnTo>
                                    <a:pt x="42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456"/>
                          <wps:cNvSpPr>
                            <a:spLocks/>
                          </wps:cNvSpPr>
                          <wps:spPr bwMode="auto">
                            <a:xfrm>
                              <a:off x="6730" y="9016"/>
                              <a:ext cx="465" cy="503"/>
                            </a:xfrm>
                            <a:custGeom>
                              <a:avLst/>
                              <a:gdLst>
                                <a:gd name="T0" fmla="*/ 465 w 465"/>
                                <a:gd name="T1" fmla="*/ 503 h 503"/>
                                <a:gd name="T2" fmla="*/ 465 w 465"/>
                                <a:gd name="T3" fmla="*/ 503 h 503"/>
                                <a:gd name="T4" fmla="*/ 465 w 465"/>
                                <a:gd name="T5" fmla="*/ 429 h 503"/>
                                <a:gd name="T6" fmla="*/ 460 w 465"/>
                                <a:gd name="T7" fmla="*/ 354 h 503"/>
                                <a:gd name="T8" fmla="*/ 450 w 465"/>
                                <a:gd name="T9" fmla="*/ 284 h 503"/>
                                <a:gd name="T10" fmla="*/ 435 w 465"/>
                                <a:gd name="T11" fmla="*/ 219 h 503"/>
                                <a:gd name="T12" fmla="*/ 410 w 465"/>
                                <a:gd name="T13" fmla="*/ 159 h 503"/>
                                <a:gd name="T14" fmla="*/ 385 w 465"/>
                                <a:gd name="T15" fmla="*/ 99 h 503"/>
                                <a:gd name="T16" fmla="*/ 350 w 465"/>
                                <a:gd name="T17" fmla="*/ 50 h 503"/>
                                <a:gd name="T18" fmla="*/ 305 w 465"/>
                                <a:gd name="T19" fmla="*/ 0 h 503"/>
                                <a:gd name="T20" fmla="*/ 305 w 465"/>
                                <a:gd name="T21" fmla="*/ 0 h 503"/>
                                <a:gd name="T22" fmla="*/ 235 w 465"/>
                                <a:gd name="T23" fmla="*/ 129 h 503"/>
                                <a:gd name="T24" fmla="*/ 160 w 465"/>
                                <a:gd name="T25" fmla="*/ 249 h 503"/>
                                <a:gd name="T26" fmla="*/ 80 w 465"/>
                                <a:gd name="T27" fmla="*/ 359 h 503"/>
                                <a:gd name="T28" fmla="*/ 0 w 465"/>
                                <a:gd name="T29" fmla="*/ 458 h 503"/>
                                <a:gd name="T30" fmla="*/ 465 w 465"/>
                                <a:gd name="T31" fmla="*/ 503 h 503"/>
                                <a:gd name="T32" fmla="*/ 465 w 465"/>
                                <a:gd name="T33" fmla="*/ 503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5" h="503">
                                  <a:moveTo>
                                    <a:pt x="465" y="503"/>
                                  </a:moveTo>
                                  <a:lnTo>
                                    <a:pt x="465" y="503"/>
                                  </a:lnTo>
                                  <a:lnTo>
                                    <a:pt x="465" y="429"/>
                                  </a:lnTo>
                                  <a:lnTo>
                                    <a:pt x="460" y="354"/>
                                  </a:lnTo>
                                  <a:lnTo>
                                    <a:pt x="450" y="284"/>
                                  </a:lnTo>
                                  <a:lnTo>
                                    <a:pt x="435" y="219"/>
                                  </a:lnTo>
                                  <a:lnTo>
                                    <a:pt x="410" y="159"/>
                                  </a:lnTo>
                                  <a:lnTo>
                                    <a:pt x="385" y="99"/>
                                  </a:lnTo>
                                  <a:lnTo>
                                    <a:pt x="350" y="5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35" y="129"/>
                                  </a:lnTo>
                                  <a:lnTo>
                                    <a:pt x="160" y="249"/>
                                  </a:lnTo>
                                  <a:lnTo>
                                    <a:pt x="80" y="35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6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457"/>
                          <wps:cNvSpPr>
                            <a:spLocks/>
                          </wps:cNvSpPr>
                          <wps:spPr bwMode="auto">
                            <a:xfrm>
                              <a:off x="6860" y="9016"/>
                              <a:ext cx="180" cy="48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473 h 483"/>
                                <a:gd name="T2" fmla="*/ 135 w 180"/>
                                <a:gd name="T3" fmla="*/ 483 h 483"/>
                                <a:gd name="T4" fmla="*/ 135 w 180"/>
                                <a:gd name="T5" fmla="*/ 483 h 483"/>
                                <a:gd name="T6" fmla="*/ 160 w 180"/>
                                <a:gd name="T7" fmla="*/ 364 h 483"/>
                                <a:gd name="T8" fmla="*/ 175 w 180"/>
                                <a:gd name="T9" fmla="*/ 239 h 483"/>
                                <a:gd name="T10" fmla="*/ 180 w 180"/>
                                <a:gd name="T11" fmla="*/ 119 h 483"/>
                                <a:gd name="T12" fmla="*/ 175 w 180"/>
                                <a:gd name="T13" fmla="*/ 0 h 483"/>
                                <a:gd name="T14" fmla="*/ 175 w 180"/>
                                <a:gd name="T15" fmla="*/ 0 h 483"/>
                                <a:gd name="T16" fmla="*/ 145 w 180"/>
                                <a:gd name="T17" fmla="*/ 124 h 483"/>
                                <a:gd name="T18" fmla="*/ 105 w 180"/>
                                <a:gd name="T19" fmla="*/ 249 h 483"/>
                                <a:gd name="T20" fmla="*/ 55 w 180"/>
                                <a:gd name="T21" fmla="*/ 364 h 483"/>
                                <a:gd name="T22" fmla="*/ 0 w 180"/>
                                <a:gd name="T23" fmla="*/ 473 h 483"/>
                                <a:gd name="T24" fmla="*/ 0 w 180"/>
                                <a:gd name="T25" fmla="*/ 473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0" h="483">
                                  <a:moveTo>
                                    <a:pt x="0" y="473"/>
                                  </a:moveTo>
                                  <a:lnTo>
                                    <a:pt x="135" y="483"/>
                                  </a:lnTo>
                                  <a:lnTo>
                                    <a:pt x="160" y="364"/>
                                  </a:lnTo>
                                  <a:lnTo>
                                    <a:pt x="175" y="239"/>
                                  </a:lnTo>
                                  <a:lnTo>
                                    <a:pt x="180" y="119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55" y="364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458"/>
                          <wps:cNvSpPr>
                            <a:spLocks/>
                          </wps:cNvSpPr>
                          <wps:spPr bwMode="auto">
                            <a:xfrm>
                              <a:off x="7035" y="9016"/>
                              <a:ext cx="160" cy="503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0 h 503"/>
                                <a:gd name="T2" fmla="*/ 0 w 160"/>
                                <a:gd name="T3" fmla="*/ 0 h 503"/>
                                <a:gd name="T4" fmla="*/ 25 w 160"/>
                                <a:gd name="T5" fmla="*/ 60 h 503"/>
                                <a:gd name="T6" fmla="*/ 40 w 160"/>
                                <a:gd name="T7" fmla="*/ 119 h 503"/>
                                <a:gd name="T8" fmla="*/ 50 w 160"/>
                                <a:gd name="T9" fmla="*/ 179 h 503"/>
                                <a:gd name="T10" fmla="*/ 60 w 160"/>
                                <a:gd name="T11" fmla="*/ 239 h 503"/>
                                <a:gd name="T12" fmla="*/ 65 w 160"/>
                                <a:gd name="T13" fmla="*/ 304 h 503"/>
                                <a:gd name="T14" fmla="*/ 70 w 160"/>
                                <a:gd name="T15" fmla="*/ 364 h 503"/>
                                <a:gd name="T16" fmla="*/ 65 w 160"/>
                                <a:gd name="T17" fmla="*/ 429 h 503"/>
                                <a:gd name="T18" fmla="*/ 60 w 160"/>
                                <a:gd name="T19" fmla="*/ 493 h 503"/>
                                <a:gd name="T20" fmla="*/ 160 w 160"/>
                                <a:gd name="T21" fmla="*/ 503 h 503"/>
                                <a:gd name="T22" fmla="*/ 160 w 160"/>
                                <a:gd name="T23" fmla="*/ 503 h 503"/>
                                <a:gd name="T24" fmla="*/ 160 w 160"/>
                                <a:gd name="T25" fmla="*/ 429 h 503"/>
                                <a:gd name="T26" fmla="*/ 155 w 160"/>
                                <a:gd name="T27" fmla="*/ 354 h 503"/>
                                <a:gd name="T28" fmla="*/ 145 w 160"/>
                                <a:gd name="T29" fmla="*/ 284 h 503"/>
                                <a:gd name="T30" fmla="*/ 130 w 160"/>
                                <a:gd name="T31" fmla="*/ 219 h 503"/>
                                <a:gd name="T32" fmla="*/ 105 w 160"/>
                                <a:gd name="T33" fmla="*/ 159 h 503"/>
                                <a:gd name="T34" fmla="*/ 80 w 160"/>
                                <a:gd name="T35" fmla="*/ 99 h 503"/>
                                <a:gd name="T36" fmla="*/ 45 w 160"/>
                                <a:gd name="T37" fmla="*/ 50 h 503"/>
                                <a:gd name="T38" fmla="*/ 0 w 160"/>
                                <a:gd name="T39" fmla="*/ 0 h 503"/>
                                <a:gd name="T40" fmla="*/ 0 w 160"/>
                                <a:gd name="T41" fmla="*/ 0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0" h="50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60" y="239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70" y="364"/>
                                  </a:lnTo>
                                  <a:lnTo>
                                    <a:pt x="65" y="429"/>
                                  </a:lnTo>
                                  <a:lnTo>
                                    <a:pt x="60" y="493"/>
                                  </a:lnTo>
                                  <a:lnTo>
                                    <a:pt x="160" y="503"/>
                                  </a:lnTo>
                                  <a:lnTo>
                                    <a:pt x="160" y="429"/>
                                  </a:lnTo>
                                  <a:lnTo>
                                    <a:pt x="155" y="354"/>
                                  </a:lnTo>
                                  <a:lnTo>
                                    <a:pt x="145" y="284"/>
                                  </a:lnTo>
                                  <a:lnTo>
                                    <a:pt x="130" y="219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459"/>
                          <wps:cNvSpPr>
                            <a:spLocks/>
                          </wps:cNvSpPr>
                          <wps:spPr bwMode="auto">
                            <a:xfrm>
                              <a:off x="5805" y="8213"/>
                              <a:ext cx="285" cy="264"/>
                            </a:xfrm>
                            <a:custGeom>
                              <a:avLst/>
                              <a:gdLst>
                                <a:gd name="T0" fmla="*/ 250 w 285"/>
                                <a:gd name="T1" fmla="*/ 264 h 264"/>
                                <a:gd name="T2" fmla="*/ 250 w 285"/>
                                <a:gd name="T3" fmla="*/ 264 h 264"/>
                                <a:gd name="T4" fmla="*/ 270 w 285"/>
                                <a:gd name="T5" fmla="*/ 204 h 264"/>
                                <a:gd name="T6" fmla="*/ 280 w 285"/>
                                <a:gd name="T7" fmla="*/ 155 h 264"/>
                                <a:gd name="T8" fmla="*/ 285 w 285"/>
                                <a:gd name="T9" fmla="*/ 110 h 264"/>
                                <a:gd name="T10" fmla="*/ 275 w 285"/>
                                <a:gd name="T11" fmla="*/ 70 h 264"/>
                                <a:gd name="T12" fmla="*/ 275 w 285"/>
                                <a:gd name="T13" fmla="*/ 70 h 264"/>
                                <a:gd name="T14" fmla="*/ 265 w 285"/>
                                <a:gd name="T15" fmla="*/ 45 h 264"/>
                                <a:gd name="T16" fmla="*/ 250 w 285"/>
                                <a:gd name="T17" fmla="*/ 20 h 264"/>
                                <a:gd name="T18" fmla="*/ 230 w 285"/>
                                <a:gd name="T19" fmla="*/ 10 h 264"/>
                                <a:gd name="T20" fmla="*/ 200 w 285"/>
                                <a:gd name="T21" fmla="*/ 0 h 264"/>
                                <a:gd name="T22" fmla="*/ 200 w 285"/>
                                <a:gd name="T23" fmla="*/ 0 h 264"/>
                                <a:gd name="T24" fmla="*/ 170 w 285"/>
                                <a:gd name="T25" fmla="*/ 0 h 264"/>
                                <a:gd name="T26" fmla="*/ 145 w 285"/>
                                <a:gd name="T27" fmla="*/ 10 h 264"/>
                                <a:gd name="T28" fmla="*/ 115 w 285"/>
                                <a:gd name="T29" fmla="*/ 20 h 264"/>
                                <a:gd name="T30" fmla="*/ 85 w 285"/>
                                <a:gd name="T31" fmla="*/ 45 h 264"/>
                                <a:gd name="T32" fmla="*/ 85 w 285"/>
                                <a:gd name="T33" fmla="*/ 45 h 264"/>
                                <a:gd name="T34" fmla="*/ 55 w 285"/>
                                <a:gd name="T35" fmla="*/ 75 h 264"/>
                                <a:gd name="T36" fmla="*/ 35 w 285"/>
                                <a:gd name="T37" fmla="*/ 105 h 264"/>
                                <a:gd name="T38" fmla="*/ 15 w 285"/>
                                <a:gd name="T39" fmla="*/ 145 h 264"/>
                                <a:gd name="T40" fmla="*/ 0 w 285"/>
                                <a:gd name="T41" fmla="*/ 189 h 264"/>
                                <a:gd name="T42" fmla="*/ 0 w 285"/>
                                <a:gd name="T43" fmla="*/ 189 h 264"/>
                                <a:gd name="T44" fmla="*/ 25 w 285"/>
                                <a:gd name="T45" fmla="*/ 150 h 264"/>
                                <a:gd name="T46" fmla="*/ 50 w 285"/>
                                <a:gd name="T47" fmla="*/ 120 h 264"/>
                                <a:gd name="T48" fmla="*/ 70 w 285"/>
                                <a:gd name="T49" fmla="*/ 95 h 264"/>
                                <a:gd name="T50" fmla="*/ 95 w 285"/>
                                <a:gd name="T51" fmla="*/ 70 h 264"/>
                                <a:gd name="T52" fmla="*/ 120 w 285"/>
                                <a:gd name="T53" fmla="*/ 55 h 264"/>
                                <a:gd name="T54" fmla="*/ 145 w 285"/>
                                <a:gd name="T55" fmla="*/ 50 h 264"/>
                                <a:gd name="T56" fmla="*/ 165 w 285"/>
                                <a:gd name="T57" fmla="*/ 45 h 264"/>
                                <a:gd name="T58" fmla="*/ 190 w 285"/>
                                <a:gd name="T59" fmla="*/ 45 h 264"/>
                                <a:gd name="T60" fmla="*/ 190 w 285"/>
                                <a:gd name="T61" fmla="*/ 45 h 264"/>
                                <a:gd name="T62" fmla="*/ 210 w 285"/>
                                <a:gd name="T63" fmla="*/ 55 h 264"/>
                                <a:gd name="T64" fmla="*/ 230 w 285"/>
                                <a:gd name="T65" fmla="*/ 70 h 264"/>
                                <a:gd name="T66" fmla="*/ 245 w 285"/>
                                <a:gd name="T67" fmla="*/ 90 h 264"/>
                                <a:gd name="T68" fmla="*/ 255 w 285"/>
                                <a:gd name="T69" fmla="*/ 110 h 264"/>
                                <a:gd name="T70" fmla="*/ 260 w 285"/>
                                <a:gd name="T71" fmla="*/ 140 h 264"/>
                                <a:gd name="T72" fmla="*/ 260 w 285"/>
                                <a:gd name="T73" fmla="*/ 174 h 264"/>
                                <a:gd name="T74" fmla="*/ 255 w 285"/>
                                <a:gd name="T75" fmla="*/ 219 h 264"/>
                                <a:gd name="T76" fmla="*/ 250 w 285"/>
                                <a:gd name="T77" fmla="*/ 264 h 264"/>
                                <a:gd name="T78" fmla="*/ 250 w 285"/>
                                <a:gd name="T79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5" h="264">
                                  <a:moveTo>
                                    <a:pt x="250" y="264"/>
                                  </a:moveTo>
                                  <a:lnTo>
                                    <a:pt x="250" y="264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85" y="11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65" y="4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45" y="50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55" y="110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60" y="174"/>
                                  </a:lnTo>
                                  <a:lnTo>
                                    <a:pt x="255" y="219"/>
                                  </a:lnTo>
                                  <a:lnTo>
                                    <a:pt x="25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460"/>
                          <wps:cNvSpPr>
                            <a:spLocks/>
                          </wps:cNvSpPr>
                          <wps:spPr bwMode="auto">
                            <a:xfrm>
                              <a:off x="5529" y="8956"/>
                              <a:ext cx="195" cy="249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184 h 249"/>
                                <a:gd name="T2" fmla="*/ 195 w 195"/>
                                <a:gd name="T3" fmla="*/ 184 h 249"/>
                                <a:gd name="T4" fmla="*/ 180 w 195"/>
                                <a:gd name="T5" fmla="*/ 144 h 249"/>
                                <a:gd name="T6" fmla="*/ 170 w 195"/>
                                <a:gd name="T7" fmla="*/ 100 h 249"/>
                                <a:gd name="T8" fmla="*/ 160 w 195"/>
                                <a:gd name="T9" fmla="*/ 55 h 249"/>
                                <a:gd name="T10" fmla="*/ 150 w 195"/>
                                <a:gd name="T11" fmla="*/ 0 h 249"/>
                                <a:gd name="T12" fmla="*/ 150 w 195"/>
                                <a:gd name="T13" fmla="*/ 0 h 249"/>
                                <a:gd name="T14" fmla="*/ 95 w 195"/>
                                <a:gd name="T15" fmla="*/ 60 h 249"/>
                                <a:gd name="T16" fmla="*/ 70 w 195"/>
                                <a:gd name="T17" fmla="*/ 90 h 249"/>
                                <a:gd name="T18" fmla="*/ 45 w 195"/>
                                <a:gd name="T19" fmla="*/ 120 h 249"/>
                                <a:gd name="T20" fmla="*/ 30 w 195"/>
                                <a:gd name="T21" fmla="*/ 154 h 249"/>
                                <a:gd name="T22" fmla="*/ 15 w 195"/>
                                <a:gd name="T23" fmla="*/ 184 h 249"/>
                                <a:gd name="T24" fmla="*/ 5 w 195"/>
                                <a:gd name="T25" fmla="*/ 219 h 249"/>
                                <a:gd name="T26" fmla="*/ 0 w 195"/>
                                <a:gd name="T27" fmla="*/ 249 h 249"/>
                                <a:gd name="T28" fmla="*/ 0 w 195"/>
                                <a:gd name="T29" fmla="*/ 249 h 249"/>
                                <a:gd name="T30" fmla="*/ 45 w 195"/>
                                <a:gd name="T31" fmla="*/ 244 h 249"/>
                                <a:gd name="T32" fmla="*/ 95 w 195"/>
                                <a:gd name="T33" fmla="*/ 229 h 249"/>
                                <a:gd name="T34" fmla="*/ 145 w 195"/>
                                <a:gd name="T35" fmla="*/ 209 h 249"/>
                                <a:gd name="T36" fmla="*/ 195 w 195"/>
                                <a:gd name="T37" fmla="*/ 184 h 249"/>
                                <a:gd name="T38" fmla="*/ 195 w 195"/>
                                <a:gd name="T39" fmla="*/ 184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5" h="249">
                                  <a:moveTo>
                                    <a:pt x="195" y="184"/>
                                  </a:moveTo>
                                  <a:lnTo>
                                    <a:pt x="195" y="184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5" y="244"/>
                                  </a:lnTo>
                                  <a:lnTo>
                                    <a:pt x="95" y="229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9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461"/>
                          <wps:cNvSpPr>
                            <a:spLocks/>
                          </wps:cNvSpPr>
                          <wps:spPr bwMode="auto">
                            <a:xfrm>
                              <a:off x="5935" y="8906"/>
                              <a:ext cx="230" cy="339"/>
                            </a:xfrm>
                            <a:custGeom>
                              <a:avLst/>
                              <a:gdLst>
                                <a:gd name="T0" fmla="*/ 230 w 230"/>
                                <a:gd name="T1" fmla="*/ 319 h 339"/>
                                <a:gd name="T2" fmla="*/ 230 w 230"/>
                                <a:gd name="T3" fmla="*/ 319 h 339"/>
                                <a:gd name="T4" fmla="*/ 190 w 230"/>
                                <a:gd name="T5" fmla="*/ 254 h 339"/>
                                <a:gd name="T6" fmla="*/ 155 w 230"/>
                                <a:gd name="T7" fmla="*/ 180 h 339"/>
                                <a:gd name="T8" fmla="*/ 125 w 230"/>
                                <a:gd name="T9" fmla="*/ 95 h 339"/>
                                <a:gd name="T10" fmla="*/ 95 w 230"/>
                                <a:gd name="T11" fmla="*/ 0 h 339"/>
                                <a:gd name="T12" fmla="*/ 95 w 230"/>
                                <a:gd name="T13" fmla="*/ 0 h 339"/>
                                <a:gd name="T14" fmla="*/ 70 w 230"/>
                                <a:gd name="T15" fmla="*/ 35 h 339"/>
                                <a:gd name="T16" fmla="*/ 50 w 230"/>
                                <a:gd name="T17" fmla="*/ 70 h 339"/>
                                <a:gd name="T18" fmla="*/ 35 w 230"/>
                                <a:gd name="T19" fmla="*/ 105 h 339"/>
                                <a:gd name="T20" fmla="*/ 20 w 230"/>
                                <a:gd name="T21" fmla="*/ 140 h 339"/>
                                <a:gd name="T22" fmla="*/ 10 w 230"/>
                                <a:gd name="T23" fmla="*/ 180 h 339"/>
                                <a:gd name="T24" fmla="*/ 5 w 230"/>
                                <a:gd name="T25" fmla="*/ 219 h 339"/>
                                <a:gd name="T26" fmla="*/ 0 w 230"/>
                                <a:gd name="T27" fmla="*/ 259 h 339"/>
                                <a:gd name="T28" fmla="*/ 0 w 230"/>
                                <a:gd name="T29" fmla="*/ 299 h 339"/>
                                <a:gd name="T30" fmla="*/ 0 w 230"/>
                                <a:gd name="T31" fmla="*/ 299 h 339"/>
                                <a:gd name="T32" fmla="*/ 30 w 230"/>
                                <a:gd name="T33" fmla="*/ 314 h 339"/>
                                <a:gd name="T34" fmla="*/ 60 w 230"/>
                                <a:gd name="T35" fmla="*/ 329 h 339"/>
                                <a:gd name="T36" fmla="*/ 90 w 230"/>
                                <a:gd name="T37" fmla="*/ 334 h 339"/>
                                <a:gd name="T38" fmla="*/ 120 w 230"/>
                                <a:gd name="T39" fmla="*/ 339 h 339"/>
                                <a:gd name="T40" fmla="*/ 145 w 230"/>
                                <a:gd name="T41" fmla="*/ 339 h 339"/>
                                <a:gd name="T42" fmla="*/ 175 w 230"/>
                                <a:gd name="T43" fmla="*/ 339 h 339"/>
                                <a:gd name="T44" fmla="*/ 205 w 230"/>
                                <a:gd name="T45" fmla="*/ 329 h 339"/>
                                <a:gd name="T46" fmla="*/ 230 w 230"/>
                                <a:gd name="T47" fmla="*/ 319 h 339"/>
                                <a:gd name="T48" fmla="*/ 230 w 230"/>
                                <a:gd name="T49" fmla="*/ 319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0" h="339">
                                  <a:moveTo>
                                    <a:pt x="230" y="319"/>
                                  </a:moveTo>
                                  <a:lnTo>
                                    <a:pt x="230" y="319"/>
                                  </a:lnTo>
                                  <a:lnTo>
                                    <a:pt x="190" y="254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60" y="329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120" y="339"/>
                                  </a:lnTo>
                                  <a:lnTo>
                                    <a:pt x="145" y="339"/>
                                  </a:lnTo>
                                  <a:lnTo>
                                    <a:pt x="175" y="339"/>
                                  </a:lnTo>
                                  <a:lnTo>
                                    <a:pt x="205" y="329"/>
                                  </a:lnTo>
                                  <a:lnTo>
                                    <a:pt x="23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473"/>
                        <wpg:cNvGrpSpPr>
                          <a:grpSpLocks/>
                        </wpg:cNvGrpSpPr>
                        <wpg:grpSpPr bwMode="auto">
                          <a:xfrm rot="17297082" flipH="1">
                            <a:off x="7915" y="1907"/>
                            <a:ext cx="1262" cy="1445"/>
                            <a:chOff x="2683" y="1615"/>
                            <a:chExt cx="1194" cy="1368"/>
                          </a:xfrm>
                        </wpg:grpSpPr>
                        <wps:wsp>
                          <wps:cNvPr id="381" name="Freeform 2474"/>
                          <wps:cNvSpPr>
                            <a:spLocks/>
                          </wps:cNvSpPr>
                          <wps:spPr bwMode="auto">
                            <a:xfrm>
                              <a:off x="2683" y="1615"/>
                              <a:ext cx="1184" cy="1368"/>
                            </a:xfrm>
                            <a:custGeom>
                              <a:avLst/>
                              <a:gdLst>
                                <a:gd name="T0" fmla="*/ 1179 w 1184"/>
                                <a:gd name="T1" fmla="*/ 932 h 1368"/>
                                <a:gd name="T2" fmla="*/ 1184 w 1184"/>
                                <a:gd name="T3" fmla="*/ 907 h 1368"/>
                                <a:gd name="T4" fmla="*/ 1164 w 1184"/>
                                <a:gd name="T5" fmla="*/ 882 h 1368"/>
                                <a:gd name="T6" fmla="*/ 1074 w 1184"/>
                                <a:gd name="T7" fmla="*/ 837 h 1368"/>
                                <a:gd name="T8" fmla="*/ 1044 w 1184"/>
                                <a:gd name="T9" fmla="*/ 807 h 1368"/>
                                <a:gd name="T10" fmla="*/ 1059 w 1184"/>
                                <a:gd name="T11" fmla="*/ 782 h 1368"/>
                                <a:gd name="T12" fmla="*/ 1054 w 1184"/>
                                <a:gd name="T13" fmla="*/ 757 h 1368"/>
                                <a:gd name="T14" fmla="*/ 969 w 1184"/>
                                <a:gd name="T15" fmla="*/ 732 h 1368"/>
                                <a:gd name="T16" fmla="*/ 929 w 1184"/>
                                <a:gd name="T17" fmla="*/ 707 h 1368"/>
                                <a:gd name="T18" fmla="*/ 919 w 1184"/>
                                <a:gd name="T19" fmla="*/ 636 h 1368"/>
                                <a:gd name="T20" fmla="*/ 884 w 1184"/>
                                <a:gd name="T21" fmla="*/ 576 h 1368"/>
                                <a:gd name="T22" fmla="*/ 859 w 1184"/>
                                <a:gd name="T23" fmla="*/ 511 h 1368"/>
                                <a:gd name="T24" fmla="*/ 834 w 1184"/>
                                <a:gd name="T25" fmla="*/ 466 h 1368"/>
                                <a:gd name="T26" fmla="*/ 784 w 1184"/>
                                <a:gd name="T27" fmla="*/ 446 h 1368"/>
                                <a:gd name="T28" fmla="*/ 744 w 1184"/>
                                <a:gd name="T29" fmla="*/ 386 h 1368"/>
                                <a:gd name="T30" fmla="*/ 704 w 1184"/>
                                <a:gd name="T31" fmla="*/ 366 h 1368"/>
                                <a:gd name="T32" fmla="*/ 679 w 1184"/>
                                <a:gd name="T33" fmla="*/ 376 h 1368"/>
                                <a:gd name="T34" fmla="*/ 674 w 1184"/>
                                <a:gd name="T35" fmla="*/ 281 h 1368"/>
                                <a:gd name="T36" fmla="*/ 634 w 1184"/>
                                <a:gd name="T37" fmla="*/ 256 h 1368"/>
                                <a:gd name="T38" fmla="*/ 589 w 1184"/>
                                <a:gd name="T39" fmla="*/ 276 h 1368"/>
                                <a:gd name="T40" fmla="*/ 555 w 1184"/>
                                <a:gd name="T41" fmla="*/ 136 h 1368"/>
                                <a:gd name="T42" fmla="*/ 520 w 1184"/>
                                <a:gd name="T43" fmla="*/ 111 h 1368"/>
                                <a:gd name="T44" fmla="*/ 490 w 1184"/>
                                <a:gd name="T45" fmla="*/ 121 h 1368"/>
                                <a:gd name="T46" fmla="*/ 460 w 1184"/>
                                <a:gd name="T47" fmla="*/ 186 h 1368"/>
                                <a:gd name="T48" fmla="*/ 430 w 1184"/>
                                <a:gd name="T49" fmla="*/ 106 h 1368"/>
                                <a:gd name="T50" fmla="*/ 390 w 1184"/>
                                <a:gd name="T51" fmla="*/ 60 h 1368"/>
                                <a:gd name="T52" fmla="*/ 365 w 1184"/>
                                <a:gd name="T53" fmla="*/ 60 h 1368"/>
                                <a:gd name="T54" fmla="*/ 350 w 1184"/>
                                <a:gd name="T55" fmla="*/ 75 h 1368"/>
                                <a:gd name="T56" fmla="*/ 350 w 1184"/>
                                <a:gd name="T57" fmla="*/ 161 h 1368"/>
                                <a:gd name="T58" fmla="*/ 315 w 1184"/>
                                <a:gd name="T59" fmla="*/ 90 h 1368"/>
                                <a:gd name="T60" fmla="*/ 280 w 1184"/>
                                <a:gd name="T61" fmla="*/ 35 h 1368"/>
                                <a:gd name="T62" fmla="*/ 230 w 1184"/>
                                <a:gd name="T63" fmla="*/ 0 h 1368"/>
                                <a:gd name="T64" fmla="*/ 205 w 1184"/>
                                <a:gd name="T65" fmla="*/ 5 h 1368"/>
                                <a:gd name="T66" fmla="*/ 200 w 1184"/>
                                <a:gd name="T67" fmla="*/ 55 h 1368"/>
                                <a:gd name="T68" fmla="*/ 215 w 1184"/>
                                <a:gd name="T69" fmla="*/ 116 h 1368"/>
                                <a:gd name="T70" fmla="*/ 260 w 1184"/>
                                <a:gd name="T71" fmla="*/ 196 h 1368"/>
                                <a:gd name="T72" fmla="*/ 155 w 1184"/>
                                <a:gd name="T73" fmla="*/ 75 h 1368"/>
                                <a:gd name="T74" fmla="*/ 85 w 1184"/>
                                <a:gd name="T75" fmla="*/ 25 h 1368"/>
                                <a:gd name="T76" fmla="*/ 20 w 1184"/>
                                <a:gd name="T77" fmla="*/ 10 h 1368"/>
                                <a:gd name="T78" fmla="*/ 0 w 1184"/>
                                <a:gd name="T79" fmla="*/ 35 h 1368"/>
                                <a:gd name="T80" fmla="*/ 15 w 1184"/>
                                <a:gd name="T81" fmla="*/ 85 h 1368"/>
                                <a:gd name="T82" fmla="*/ 110 w 1184"/>
                                <a:gd name="T83" fmla="*/ 216 h 1368"/>
                                <a:gd name="T84" fmla="*/ 280 w 1184"/>
                                <a:gd name="T85" fmla="*/ 386 h 1368"/>
                                <a:gd name="T86" fmla="*/ 589 w 1184"/>
                                <a:gd name="T87" fmla="*/ 747 h 1368"/>
                                <a:gd name="T88" fmla="*/ 829 w 1184"/>
                                <a:gd name="T89" fmla="*/ 1102 h 1368"/>
                                <a:gd name="T90" fmla="*/ 939 w 1184"/>
                                <a:gd name="T91" fmla="*/ 1303 h 1368"/>
                                <a:gd name="T92" fmla="*/ 979 w 1184"/>
                                <a:gd name="T93" fmla="*/ 1353 h 1368"/>
                                <a:gd name="T94" fmla="*/ 1014 w 1184"/>
                                <a:gd name="T95" fmla="*/ 1368 h 1368"/>
                                <a:gd name="T96" fmla="*/ 1029 w 1184"/>
                                <a:gd name="T97" fmla="*/ 1343 h 1368"/>
                                <a:gd name="T98" fmla="*/ 1024 w 1184"/>
                                <a:gd name="T99" fmla="*/ 1278 h 1368"/>
                                <a:gd name="T100" fmla="*/ 979 w 1184"/>
                                <a:gd name="T101" fmla="*/ 1147 h 1368"/>
                                <a:gd name="T102" fmla="*/ 1069 w 1184"/>
                                <a:gd name="T103" fmla="*/ 1243 h 1368"/>
                                <a:gd name="T104" fmla="*/ 1094 w 1184"/>
                                <a:gd name="T105" fmla="*/ 1248 h 1368"/>
                                <a:gd name="T106" fmla="*/ 1109 w 1184"/>
                                <a:gd name="T107" fmla="*/ 1238 h 1368"/>
                                <a:gd name="T108" fmla="*/ 1089 w 1184"/>
                                <a:gd name="T109" fmla="*/ 1152 h 1368"/>
                                <a:gd name="T110" fmla="*/ 1009 w 1184"/>
                                <a:gd name="T111" fmla="*/ 1012 h 1368"/>
                                <a:gd name="T112" fmla="*/ 1114 w 1184"/>
                                <a:gd name="T113" fmla="*/ 1112 h 1368"/>
                                <a:gd name="T114" fmla="*/ 1144 w 1184"/>
                                <a:gd name="T115" fmla="*/ 1122 h 1368"/>
                                <a:gd name="T116" fmla="*/ 1159 w 1184"/>
                                <a:gd name="T117" fmla="*/ 1112 h 1368"/>
                                <a:gd name="T118" fmla="*/ 1149 w 1184"/>
                                <a:gd name="T119" fmla="*/ 1047 h 1368"/>
                                <a:gd name="T120" fmla="*/ 1074 w 1184"/>
                                <a:gd name="T121" fmla="*/ 927 h 1368"/>
                                <a:gd name="T122" fmla="*/ 1149 w 1184"/>
                                <a:gd name="T123" fmla="*/ 937 h 1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84" h="1368">
                                  <a:moveTo>
                                    <a:pt x="1169" y="937"/>
                                  </a:moveTo>
                                  <a:lnTo>
                                    <a:pt x="1169" y="937"/>
                                  </a:lnTo>
                                  <a:lnTo>
                                    <a:pt x="1179" y="932"/>
                                  </a:lnTo>
                                  <a:lnTo>
                                    <a:pt x="1184" y="922"/>
                                  </a:lnTo>
                                  <a:lnTo>
                                    <a:pt x="1184" y="917"/>
                                  </a:lnTo>
                                  <a:lnTo>
                                    <a:pt x="1184" y="907"/>
                                  </a:lnTo>
                                  <a:lnTo>
                                    <a:pt x="1174" y="892"/>
                                  </a:lnTo>
                                  <a:lnTo>
                                    <a:pt x="1164" y="882"/>
                                  </a:lnTo>
                                  <a:lnTo>
                                    <a:pt x="1129" y="857"/>
                                  </a:lnTo>
                                  <a:lnTo>
                                    <a:pt x="1074" y="837"/>
                                  </a:lnTo>
                                  <a:lnTo>
                                    <a:pt x="1014" y="822"/>
                                  </a:lnTo>
                                  <a:lnTo>
                                    <a:pt x="1044" y="807"/>
                                  </a:lnTo>
                                  <a:lnTo>
                                    <a:pt x="1059" y="792"/>
                                  </a:lnTo>
                                  <a:lnTo>
                                    <a:pt x="1059" y="782"/>
                                  </a:lnTo>
                                  <a:lnTo>
                                    <a:pt x="1059" y="772"/>
                                  </a:lnTo>
                                  <a:lnTo>
                                    <a:pt x="1054" y="757"/>
                                  </a:lnTo>
                                  <a:lnTo>
                                    <a:pt x="1034" y="742"/>
                                  </a:lnTo>
                                  <a:lnTo>
                                    <a:pt x="1004" y="737"/>
                                  </a:lnTo>
                                  <a:lnTo>
                                    <a:pt x="969" y="732"/>
                                  </a:lnTo>
                                  <a:lnTo>
                                    <a:pt x="924" y="732"/>
                                  </a:lnTo>
                                  <a:lnTo>
                                    <a:pt x="929" y="707"/>
                                  </a:lnTo>
                                  <a:lnTo>
                                    <a:pt x="929" y="682"/>
                                  </a:lnTo>
                                  <a:lnTo>
                                    <a:pt x="924" y="657"/>
                                  </a:lnTo>
                                  <a:lnTo>
                                    <a:pt x="919" y="636"/>
                                  </a:lnTo>
                                  <a:lnTo>
                                    <a:pt x="914" y="616"/>
                                  </a:lnTo>
                                  <a:lnTo>
                                    <a:pt x="899" y="596"/>
                                  </a:lnTo>
                                  <a:lnTo>
                                    <a:pt x="884" y="576"/>
                                  </a:lnTo>
                                  <a:lnTo>
                                    <a:pt x="864" y="561"/>
                                  </a:lnTo>
                                  <a:lnTo>
                                    <a:pt x="859" y="511"/>
                                  </a:lnTo>
                                  <a:lnTo>
                                    <a:pt x="854" y="496"/>
                                  </a:lnTo>
                                  <a:lnTo>
                                    <a:pt x="844" y="476"/>
                                  </a:lnTo>
                                  <a:lnTo>
                                    <a:pt x="834" y="466"/>
                                  </a:lnTo>
                                  <a:lnTo>
                                    <a:pt x="819" y="456"/>
                                  </a:lnTo>
                                  <a:lnTo>
                                    <a:pt x="804" y="451"/>
                                  </a:lnTo>
                                  <a:lnTo>
                                    <a:pt x="784" y="446"/>
                                  </a:lnTo>
                                  <a:lnTo>
                                    <a:pt x="759" y="401"/>
                                  </a:lnTo>
                                  <a:lnTo>
                                    <a:pt x="744" y="386"/>
                                  </a:lnTo>
                                  <a:lnTo>
                                    <a:pt x="734" y="371"/>
                                  </a:lnTo>
                                  <a:lnTo>
                                    <a:pt x="719" y="366"/>
                                  </a:lnTo>
                                  <a:lnTo>
                                    <a:pt x="704" y="366"/>
                                  </a:lnTo>
                                  <a:lnTo>
                                    <a:pt x="694" y="366"/>
                                  </a:lnTo>
                                  <a:lnTo>
                                    <a:pt x="679" y="376"/>
                                  </a:lnTo>
                                  <a:lnTo>
                                    <a:pt x="684" y="336"/>
                                  </a:lnTo>
                                  <a:lnTo>
                                    <a:pt x="679" y="306"/>
                                  </a:lnTo>
                                  <a:lnTo>
                                    <a:pt x="674" y="281"/>
                                  </a:lnTo>
                                  <a:lnTo>
                                    <a:pt x="664" y="266"/>
                                  </a:lnTo>
                                  <a:lnTo>
                                    <a:pt x="654" y="256"/>
                                  </a:lnTo>
                                  <a:lnTo>
                                    <a:pt x="634" y="256"/>
                                  </a:lnTo>
                                  <a:lnTo>
                                    <a:pt x="614" y="261"/>
                                  </a:lnTo>
                                  <a:lnTo>
                                    <a:pt x="589" y="276"/>
                                  </a:lnTo>
                                  <a:lnTo>
                                    <a:pt x="585" y="216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555" y="136"/>
                                  </a:lnTo>
                                  <a:lnTo>
                                    <a:pt x="530" y="116"/>
                                  </a:lnTo>
                                  <a:lnTo>
                                    <a:pt x="520" y="111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500" y="116"/>
                                  </a:lnTo>
                                  <a:lnTo>
                                    <a:pt x="490" y="121"/>
                                  </a:lnTo>
                                  <a:lnTo>
                                    <a:pt x="475" y="146"/>
                                  </a:lnTo>
                                  <a:lnTo>
                                    <a:pt x="460" y="186"/>
                                  </a:lnTo>
                                  <a:lnTo>
                                    <a:pt x="450" y="146"/>
                                  </a:lnTo>
                                  <a:lnTo>
                                    <a:pt x="430" y="106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375" y="60"/>
                                  </a:lnTo>
                                  <a:lnTo>
                                    <a:pt x="365" y="60"/>
                                  </a:lnTo>
                                  <a:lnTo>
                                    <a:pt x="360" y="65"/>
                                  </a:lnTo>
                                  <a:lnTo>
                                    <a:pt x="350" y="7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50" y="16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0" y="60"/>
                                  </a:lnTo>
                                  <a:lnTo>
                                    <a:pt x="280" y="35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200" y="5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235" y="156"/>
                                  </a:lnTo>
                                  <a:lnTo>
                                    <a:pt x="260" y="196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60" y="266"/>
                                  </a:lnTo>
                                  <a:lnTo>
                                    <a:pt x="280" y="386"/>
                                  </a:lnTo>
                                  <a:lnTo>
                                    <a:pt x="390" y="506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589" y="747"/>
                                  </a:lnTo>
                                  <a:lnTo>
                                    <a:pt x="679" y="867"/>
                                  </a:lnTo>
                                  <a:lnTo>
                                    <a:pt x="759" y="982"/>
                                  </a:lnTo>
                                  <a:lnTo>
                                    <a:pt x="829" y="1102"/>
                                  </a:lnTo>
                                  <a:lnTo>
                                    <a:pt x="889" y="1223"/>
                                  </a:lnTo>
                                  <a:lnTo>
                                    <a:pt x="939" y="1303"/>
                                  </a:lnTo>
                                  <a:lnTo>
                                    <a:pt x="959" y="1333"/>
                                  </a:lnTo>
                                  <a:lnTo>
                                    <a:pt x="979" y="1353"/>
                                  </a:lnTo>
                                  <a:lnTo>
                                    <a:pt x="994" y="1363"/>
                                  </a:lnTo>
                                  <a:lnTo>
                                    <a:pt x="1004" y="1368"/>
                                  </a:lnTo>
                                  <a:lnTo>
                                    <a:pt x="1014" y="1368"/>
                                  </a:lnTo>
                                  <a:lnTo>
                                    <a:pt x="1024" y="1358"/>
                                  </a:lnTo>
                                  <a:lnTo>
                                    <a:pt x="1029" y="1343"/>
                                  </a:lnTo>
                                  <a:lnTo>
                                    <a:pt x="1029" y="1323"/>
                                  </a:lnTo>
                                  <a:lnTo>
                                    <a:pt x="1024" y="1278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979" y="1147"/>
                                  </a:lnTo>
                                  <a:lnTo>
                                    <a:pt x="1029" y="1208"/>
                                  </a:lnTo>
                                  <a:lnTo>
                                    <a:pt x="1049" y="1228"/>
                                  </a:lnTo>
                                  <a:lnTo>
                                    <a:pt x="1069" y="1243"/>
                                  </a:lnTo>
                                  <a:lnTo>
                                    <a:pt x="1084" y="1248"/>
                                  </a:lnTo>
                                  <a:lnTo>
                                    <a:pt x="1094" y="1248"/>
                                  </a:lnTo>
                                  <a:lnTo>
                                    <a:pt x="1104" y="1248"/>
                                  </a:lnTo>
                                  <a:lnTo>
                                    <a:pt x="1109" y="1238"/>
                                  </a:lnTo>
                                  <a:lnTo>
                                    <a:pt x="1109" y="1218"/>
                                  </a:lnTo>
                                  <a:lnTo>
                                    <a:pt x="1109" y="1202"/>
                                  </a:lnTo>
                                  <a:lnTo>
                                    <a:pt x="1089" y="1152"/>
                                  </a:lnTo>
                                  <a:lnTo>
                                    <a:pt x="1059" y="1082"/>
                                  </a:lnTo>
                                  <a:lnTo>
                                    <a:pt x="1009" y="1012"/>
                                  </a:lnTo>
                                  <a:lnTo>
                                    <a:pt x="1069" y="1072"/>
                                  </a:lnTo>
                                  <a:lnTo>
                                    <a:pt x="1114" y="1112"/>
                                  </a:lnTo>
                                  <a:lnTo>
                                    <a:pt x="1129" y="1117"/>
                                  </a:lnTo>
                                  <a:lnTo>
                                    <a:pt x="1144" y="1122"/>
                                  </a:lnTo>
                                  <a:lnTo>
                                    <a:pt x="1154" y="1122"/>
                                  </a:lnTo>
                                  <a:lnTo>
                                    <a:pt x="1159" y="1112"/>
                                  </a:lnTo>
                                  <a:lnTo>
                                    <a:pt x="1164" y="1102"/>
                                  </a:lnTo>
                                  <a:lnTo>
                                    <a:pt x="1164" y="1087"/>
                                  </a:lnTo>
                                  <a:lnTo>
                                    <a:pt x="1149" y="1047"/>
                                  </a:lnTo>
                                  <a:lnTo>
                                    <a:pt x="1119" y="987"/>
                                  </a:lnTo>
                                  <a:lnTo>
                                    <a:pt x="1074" y="927"/>
                                  </a:lnTo>
                                  <a:lnTo>
                                    <a:pt x="1129" y="937"/>
                                  </a:lnTo>
                                  <a:lnTo>
                                    <a:pt x="1149" y="937"/>
                                  </a:lnTo>
                                  <a:lnTo>
                                    <a:pt x="1169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475"/>
                          <wps:cNvSpPr>
                            <a:spLocks/>
                          </wps:cNvSpPr>
                          <wps:spPr bwMode="auto">
                            <a:xfrm>
                              <a:off x="3472" y="1791"/>
                              <a:ext cx="405" cy="410"/>
                            </a:xfrm>
                            <a:custGeom>
                              <a:avLst/>
                              <a:gdLst>
                                <a:gd name="T0" fmla="*/ 320 w 405"/>
                                <a:gd name="T1" fmla="*/ 125 h 410"/>
                                <a:gd name="T2" fmla="*/ 335 w 405"/>
                                <a:gd name="T3" fmla="*/ 90 h 410"/>
                                <a:gd name="T4" fmla="*/ 325 w 405"/>
                                <a:gd name="T5" fmla="*/ 75 h 410"/>
                                <a:gd name="T6" fmla="*/ 310 w 405"/>
                                <a:gd name="T7" fmla="*/ 70 h 410"/>
                                <a:gd name="T8" fmla="*/ 245 w 405"/>
                                <a:gd name="T9" fmla="*/ 100 h 410"/>
                                <a:gd name="T10" fmla="*/ 210 w 405"/>
                                <a:gd name="T11" fmla="*/ 120 h 410"/>
                                <a:gd name="T12" fmla="*/ 115 w 405"/>
                                <a:gd name="T13" fmla="*/ 205 h 410"/>
                                <a:gd name="T14" fmla="*/ 175 w 405"/>
                                <a:gd name="T15" fmla="*/ 120 h 410"/>
                                <a:gd name="T16" fmla="*/ 210 w 405"/>
                                <a:gd name="T17" fmla="*/ 50 h 410"/>
                                <a:gd name="T18" fmla="*/ 220 w 405"/>
                                <a:gd name="T19" fmla="*/ 30 h 410"/>
                                <a:gd name="T20" fmla="*/ 215 w 405"/>
                                <a:gd name="T21" fmla="*/ 0 h 410"/>
                                <a:gd name="T22" fmla="*/ 205 w 405"/>
                                <a:gd name="T23" fmla="*/ 0 h 410"/>
                                <a:gd name="T24" fmla="*/ 175 w 405"/>
                                <a:gd name="T25" fmla="*/ 10 h 410"/>
                                <a:gd name="T26" fmla="*/ 135 w 405"/>
                                <a:gd name="T27" fmla="*/ 45 h 410"/>
                                <a:gd name="T28" fmla="*/ 85 w 405"/>
                                <a:gd name="T29" fmla="*/ 110 h 410"/>
                                <a:gd name="T30" fmla="*/ 35 w 405"/>
                                <a:gd name="T31" fmla="*/ 190 h 410"/>
                                <a:gd name="T32" fmla="*/ 15 w 405"/>
                                <a:gd name="T33" fmla="*/ 255 h 410"/>
                                <a:gd name="T34" fmla="*/ 0 w 405"/>
                                <a:gd name="T35" fmla="*/ 330 h 410"/>
                                <a:gd name="T36" fmla="*/ 80 w 405"/>
                                <a:gd name="T37" fmla="*/ 375 h 410"/>
                                <a:gd name="T38" fmla="*/ 145 w 405"/>
                                <a:gd name="T39" fmla="*/ 395 h 410"/>
                                <a:gd name="T40" fmla="*/ 220 w 405"/>
                                <a:gd name="T41" fmla="*/ 410 h 410"/>
                                <a:gd name="T42" fmla="*/ 290 w 405"/>
                                <a:gd name="T43" fmla="*/ 410 h 410"/>
                                <a:gd name="T44" fmla="*/ 350 w 405"/>
                                <a:gd name="T45" fmla="*/ 395 h 410"/>
                                <a:gd name="T46" fmla="*/ 360 w 405"/>
                                <a:gd name="T47" fmla="*/ 385 h 410"/>
                                <a:gd name="T48" fmla="*/ 355 w 405"/>
                                <a:gd name="T49" fmla="*/ 365 h 410"/>
                                <a:gd name="T50" fmla="*/ 330 w 405"/>
                                <a:gd name="T51" fmla="*/ 350 h 410"/>
                                <a:gd name="T52" fmla="*/ 300 w 405"/>
                                <a:gd name="T53" fmla="*/ 340 h 410"/>
                                <a:gd name="T54" fmla="*/ 175 w 405"/>
                                <a:gd name="T55" fmla="*/ 335 h 410"/>
                                <a:gd name="T56" fmla="*/ 230 w 405"/>
                                <a:gd name="T57" fmla="*/ 320 h 410"/>
                                <a:gd name="T58" fmla="*/ 315 w 405"/>
                                <a:gd name="T59" fmla="*/ 295 h 410"/>
                                <a:gd name="T60" fmla="*/ 350 w 405"/>
                                <a:gd name="T61" fmla="*/ 280 h 410"/>
                                <a:gd name="T62" fmla="*/ 390 w 405"/>
                                <a:gd name="T63" fmla="*/ 250 h 410"/>
                                <a:gd name="T64" fmla="*/ 405 w 405"/>
                                <a:gd name="T65" fmla="*/ 225 h 410"/>
                                <a:gd name="T66" fmla="*/ 400 w 405"/>
                                <a:gd name="T67" fmla="*/ 215 h 410"/>
                                <a:gd name="T68" fmla="*/ 370 w 405"/>
                                <a:gd name="T69" fmla="*/ 205 h 410"/>
                                <a:gd name="T70" fmla="*/ 345 w 405"/>
                                <a:gd name="T71" fmla="*/ 205 h 410"/>
                                <a:gd name="T72" fmla="*/ 270 w 405"/>
                                <a:gd name="T73" fmla="*/ 220 h 410"/>
                                <a:gd name="T74" fmla="*/ 175 w 405"/>
                                <a:gd name="T75" fmla="*/ 255 h 410"/>
                                <a:gd name="T76" fmla="*/ 295 w 405"/>
                                <a:gd name="T77" fmla="*/ 155 h 410"/>
                                <a:gd name="T78" fmla="*/ 320 w 405"/>
                                <a:gd name="T79" fmla="*/ 125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05" h="410">
                                  <a:moveTo>
                                    <a:pt x="320" y="125"/>
                                  </a:moveTo>
                                  <a:lnTo>
                                    <a:pt x="320" y="125"/>
                                  </a:lnTo>
                                  <a:lnTo>
                                    <a:pt x="330" y="105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5" y="75"/>
                                  </a:lnTo>
                                  <a:lnTo>
                                    <a:pt x="310" y="70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10" y="120"/>
                                  </a:lnTo>
                                  <a:lnTo>
                                    <a:pt x="180" y="145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95" y="85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20" y="1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35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5" y="29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80" y="375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45" y="395"/>
                                  </a:lnTo>
                                  <a:lnTo>
                                    <a:pt x="220" y="410"/>
                                  </a:lnTo>
                                  <a:lnTo>
                                    <a:pt x="290" y="410"/>
                                  </a:lnTo>
                                  <a:lnTo>
                                    <a:pt x="335" y="400"/>
                                  </a:lnTo>
                                  <a:lnTo>
                                    <a:pt x="350" y="395"/>
                                  </a:lnTo>
                                  <a:lnTo>
                                    <a:pt x="360" y="385"/>
                                  </a:lnTo>
                                  <a:lnTo>
                                    <a:pt x="360" y="375"/>
                                  </a:lnTo>
                                  <a:lnTo>
                                    <a:pt x="355" y="365"/>
                                  </a:lnTo>
                                  <a:lnTo>
                                    <a:pt x="345" y="360"/>
                                  </a:lnTo>
                                  <a:lnTo>
                                    <a:pt x="330" y="350"/>
                                  </a:lnTo>
                                  <a:lnTo>
                                    <a:pt x="300" y="340"/>
                                  </a:lnTo>
                                  <a:lnTo>
                                    <a:pt x="265" y="335"/>
                                  </a:lnTo>
                                  <a:lnTo>
                                    <a:pt x="175" y="335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315" y="295"/>
                                  </a:lnTo>
                                  <a:lnTo>
                                    <a:pt x="350" y="280"/>
                                  </a:lnTo>
                                  <a:lnTo>
                                    <a:pt x="375" y="265"/>
                                  </a:lnTo>
                                  <a:lnTo>
                                    <a:pt x="390" y="250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05" y="225"/>
                                  </a:lnTo>
                                  <a:lnTo>
                                    <a:pt x="400" y="215"/>
                                  </a:lnTo>
                                  <a:lnTo>
                                    <a:pt x="390" y="210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45" y="205"/>
                                  </a:lnTo>
                                  <a:lnTo>
                                    <a:pt x="310" y="210"/>
                                  </a:lnTo>
                                  <a:lnTo>
                                    <a:pt x="270" y="22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95" y="155"/>
                                  </a:lnTo>
                                  <a:lnTo>
                                    <a:pt x="32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476"/>
                          <wps:cNvSpPr>
                            <a:spLocks/>
                          </wps:cNvSpPr>
                          <wps:spPr bwMode="auto">
                            <a:xfrm>
                              <a:off x="2968" y="2216"/>
                              <a:ext cx="319" cy="291"/>
                            </a:xfrm>
                            <a:custGeom>
                              <a:avLst/>
                              <a:gdLst>
                                <a:gd name="T0" fmla="*/ 225 w 319"/>
                                <a:gd name="T1" fmla="*/ 5 h 291"/>
                                <a:gd name="T2" fmla="*/ 225 w 319"/>
                                <a:gd name="T3" fmla="*/ 5 h 291"/>
                                <a:gd name="T4" fmla="*/ 220 w 319"/>
                                <a:gd name="T5" fmla="*/ 0 h 291"/>
                                <a:gd name="T6" fmla="*/ 210 w 319"/>
                                <a:gd name="T7" fmla="*/ 0 h 291"/>
                                <a:gd name="T8" fmla="*/ 185 w 319"/>
                                <a:gd name="T9" fmla="*/ 10 h 291"/>
                                <a:gd name="T10" fmla="*/ 185 w 319"/>
                                <a:gd name="T11" fmla="*/ 10 h 291"/>
                                <a:gd name="T12" fmla="*/ 160 w 319"/>
                                <a:gd name="T13" fmla="*/ 40 h 291"/>
                                <a:gd name="T14" fmla="*/ 130 w 319"/>
                                <a:gd name="T15" fmla="*/ 66 h 291"/>
                                <a:gd name="T16" fmla="*/ 55 w 319"/>
                                <a:gd name="T17" fmla="*/ 126 h 291"/>
                                <a:gd name="T18" fmla="*/ 55 w 319"/>
                                <a:gd name="T19" fmla="*/ 126 h 291"/>
                                <a:gd name="T20" fmla="*/ 30 w 319"/>
                                <a:gd name="T21" fmla="*/ 146 h 291"/>
                                <a:gd name="T22" fmla="*/ 10 w 319"/>
                                <a:gd name="T23" fmla="*/ 166 h 291"/>
                                <a:gd name="T24" fmla="*/ 5 w 319"/>
                                <a:gd name="T25" fmla="*/ 186 h 291"/>
                                <a:gd name="T26" fmla="*/ 0 w 319"/>
                                <a:gd name="T27" fmla="*/ 206 h 291"/>
                                <a:gd name="T28" fmla="*/ 0 w 319"/>
                                <a:gd name="T29" fmla="*/ 206 h 291"/>
                                <a:gd name="T30" fmla="*/ 10 w 319"/>
                                <a:gd name="T31" fmla="*/ 226 h 291"/>
                                <a:gd name="T32" fmla="*/ 20 w 319"/>
                                <a:gd name="T33" fmla="*/ 246 h 291"/>
                                <a:gd name="T34" fmla="*/ 45 w 319"/>
                                <a:gd name="T35" fmla="*/ 271 h 291"/>
                                <a:gd name="T36" fmla="*/ 75 w 319"/>
                                <a:gd name="T37" fmla="*/ 291 h 291"/>
                                <a:gd name="T38" fmla="*/ 75 w 319"/>
                                <a:gd name="T39" fmla="*/ 291 h 291"/>
                                <a:gd name="T40" fmla="*/ 70 w 319"/>
                                <a:gd name="T41" fmla="*/ 271 h 291"/>
                                <a:gd name="T42" fmla="*/ 75 w 319"/>
                                <a:gd name="T43" fmla="*/ 251 h 291"/>
                                <a:gd name="T44" fmla="*/ 90 w 319"/>
                                <a:gd name="T45" fmla="*/ 231 h 291"/>
                                <a:gd name="T46" fmla="*/ 115 w 319"/>
                                <a:gd name="T47" fmla="*/ 211 h 291"/>
                                <a:gd name="T48" fmla="*/ 115 w 319"/>
                                <a:gd name="T49" fmla="*/ 211 h 291"/>
                                <a:gd name="T50" fmla="*/ 145 w 319"/>
                                <a:gd name="T51" fmla="*/ 196 h 291"/>
                                <a:gd name="T52" fmla="*/ 185 w 319"/>
                                <a:gd name="T53" fmla="*/ 171 h 291"/>
                                <a:gd name="T54" fmla="*/ 304 w 319"/>
                                <a:gd name="T55" fmla="*/ 126 h 291"/>
                                <a:gd name="T56" fmla="*/ 304 w 319"/>
                                <a:gd name="T57" fmla="*/ 126 h 291"/>
                                <a:gd name="T58" fmla="*/ 314 w 319"/>
                                <a:gd name="T59" fmla="*/ 121 h 291"/>
                                <a:gd name="T60" fmla="*/ 319 w 319"/>
                                <a:gd name="T61" fmla="*/ 111 h 291"/>
                                <a:gd name="T62" fmla="*/ 319 w 319"/>
                                <a:gd name="T63" fmla="*/ 106 h 291"/>
                                <a:gd name="T64" fmla="*/ 319 w 319"/>
                                <a:gd name="T65" fmla="*/ 96 h 291"/>
                                <a:gd name="T66" fmla="*/ 319 w 319"/>
                                <a:gd name="T67" fmla="*/ 96 h 291"/>
                                <a:gd name="T68" fmla="*/ 314 w 319"/>
                                <a:gd name="T69" fmla="*/ 91 h 291"/>
                                <a:gd name="T70" fmla="*/ 304 w 319"/>
                                <a:gd name="T71" fmla="*/ 86 h 291"/>
                                <a:gd name="T72" fmla="*/ 290 w 319"/>
                                <a:gd name="T73" fmla="*/ 86 h 291"/>
                                <a:gd name="T74" fmla="*/ 270 w 319"/>
                                <a:gd name="T75" fmla="*/ 91 h 291"/>
                                <a:gd name="T76" fmla="*/ 270 w 319"/>
                                <a:gd name="T77" fmla="*/ 91 h 291"/>
                                <a:gd name="T78" fmla="*/ 280 w 319"/>
                                <a:gd name="T79" fmla="*/ 76 h 291"/>
                                <a:gd name="T80" fmla="*/ 285 w 319"/>
                                <a:gd name="T81" fmla="*/ 66 h 291"/>
                                <a:gd name="T82" fmla="*/ 285 w 319"/>
                                <a:gd name="T83" fmla="*/ 56 h 291"/>
                                <a:gd name="T84" fmla="*/ 280 w 319"/>
                                <a:gd name="T85" fmla="*/ 45 h 291"/>
                                <a:gd name="T86" fmla="*/ 280 w 319"/>
                                <a:gd name="T87" fmla="*/ 45 h 291"/>
                                <a:gd name="T88" fmla="*/ 270 w 319"/>
                                <a:gd name="T89" fmla="*/ 40 h 291"/>
                                <a:gd name="T90" fmla="*/ 255 w 319"/>
                                <a:gd name="T91" fmla="*/ 35 h 291"/>
                                <a:gd name="T92" fmla="*/ 245 w 319"/>
                                <a:gd name="T93" fmla="*/ 40 h 291"/>
                                <a:gd name="T94" fmla="*/ 230 w 319"/>
                                <a:gd name="T95" fmla="*/ 45 h 291"/>
                                <a:gd name="T96" fmla="*/ 230 w 319"/>
                                <a:gd name="T97" fmla="*/ 45 h 291"/>
                                <a:gd name="T98" fmla="*/ 235 w 319"/>
                                <a:gd name="T99" fmla="*/ 20 h 291"/>
                                <a:gd name="T100" fmla="*/ 230 w 319"/>
                                <a:gd name="T101" fmla="*/ 10 h 291"/>
                                <a:gd name="T102" fmla="*/ 225 w 319"/>
                                <a:gd name="T103" fmla="*/ 5 h 291"/>
                                <a:gd name="T104" fmla="*/ 225 w 319"/>
                                <a:gd name="T105" fmla="*/ 5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9" h="291">
                                  <a:moveTo>
                                    <a:pt x="225" y="5"/>
                                  </a:moveTo>
                                  <a:lnTo>
                                    <a:pt x="225" y="5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0" y="22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75" y="251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145" y="196"/>
                                  </a:lnTo>
                                  <a:lnTo>
                                    <a:pt x="185" y="17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14" y="121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96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290" y="86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5" y="56"/>
                                  </a:lnTo>
                                  <a:lnTo>
                                    <a:pt x="280" y="45"/>
                                  </a:lnTo>
                                  <a:lnTo>
                                    <a:pt x="270" y="40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477"/>
                          <wps:cNvSpPr>
                            <a:spLocks/>
                          </wps:cNvSpPr>
                          <wps:spPr bwMode="auto">
                            <a:xfrm>
                              <a:off x="3013" y="2417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5"/>
                                <a:gd name="T2" fmla="*/ 35 w 35"/>
                                <a:gd name="T3" fmla="*/ 15 h 35"/>
                                <a:gd name="T4" fmla="*/ 30 w 35"/>
                                <a:gd name="T5" fmla="*/ 30 h 35"/>
                                <a:gd name="T6" fmla="*/ 15 w 35"/>
                                <a:gd name="T7" fmla="*/ 35 h 35"/>
                                <a:gd name="T8" fmla="*/ 15 w 35"/>
                                <a:gd name="T9" fmla="*/ 35 h 35"/>
                                <a:gd name="T10" fmla="*/ 5 w 35"/>
                                <a:gd name="T11" fmla="*/ 30 h 35"/>
                                <a:gd name="T12" fmla="*/ 0 w 35"/>
                                <a:gd name="T13" fmla="*/ 15 h 35"/>
                                <a:gd name="T14" fmla="*/ 0 w 35"/>
                                <a:gd name="T15" fmla="*/ 15 h 35"/>
                                <a:gd name="T16" fmla="*/ 5 w 35"/>
                                <a:gd name="T17" fmla="*/ 5 h 35"/>
                                <a:gd name="T18" fmla="*/ 15 w 35"/>
                                <a:gd name="T19" fmla="*/ 0 h 35"/>
                                <a:gd name="T20" fmla="*/ 15 w 35"/>
                                <a:gd name="T21" fmla="*/ 0 h 35"/>
                                <a:gd name="T22" fmla="*/ 30 w 35"/>
                                <a:gd name="T23" fmla="*/ 5 h 35"/>
                                <a:gd name="T24" fmla="*/ 35 w 35"/>
                                <a:gd name="T25" fmla="*/ 15 h 35"/>
                                <a:gd name="T26" fmla="*/ 35 w 35"/>
                                <a:gd name="T2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1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6" o:spid="_x0000_s1026" style="position:absolute;margin-left:0;margin-top:0;width:670.65pt;height:473.4pt;z-index:251657728;mso-position-horizontal:center;mso-position-horizontal-relative:margin;mso-position-vertical:center;mso-position-vertical-relative:margin" coordorigin="1040,1999" coordsize="13413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">
                <v:group id="Group 2879" o:spid="_x0000_s1027" style="position:absolute;left:1040;top:2223;width:13345;height:8905" coordorigin="1040,2223" coordsize="13345,8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Group 2871" o:spid="_x0000_s1028" style="position:absolute;left:3257;top:8309;width:2227;height:1111;rotation:243238fd" coordorigin="1266,704" coordsize="12551,9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86t6xgAAANwA&#10;AAAPAAAAAAAAAAAAAAAAAKoCAABkcnMvZG93bnJldi54bWxQSwUGAAAAAAQABAD6AAAAnQMAAAAA&#10;">
                    <v:group id="Group 2872" o:spid="_x0000_s1029" style="position:absolute;left:1441;top:704;width:12376;height:7923" coordorigin="1965,784" coordsize="12739,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shape id="Freeform 2873" o:spid="_x0000_s1030" style="position:absolute;left:1965;top:784;width:12739;height:8574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jdcUA&#10;AADcAAAADwAAAGRycy9kb3ducmV2LnhtbESPT2sCMRTE7wW/Q3gFbzVpi7XdGkVaBEUv2h7a22Pz&#10;9k/dvCxJ1PjtTaHQ4zAzv2Gm82Q7cSIfWsca7kcKBHHpTMu1hs+P5d0ziBCRDXaOScOFAsxng5sp&#10;FsadeUenfaxFhnAoUEMTY19IGcqGLIaR64mzVzlvMWbpa2k8njPcdvJBqSdpseW80GBPbw2Vh/3R&#10;algpW73In3Xlvt+/unJ78JuUJloPb9PiFUSkFP/Df+2V0fCoxvB7Jh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2N1xQAAANwAAAAPAAAAAAAAAAAAAAAAAJgCAABkcnMv&#10;ZG93bnJldi54bWxQSwUGAAAAAAQABAD1AAAAigMAAAAA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    <v:path arrowok="t" o:connecttype="custom" o:connectlocs="3598,0;150,7174;575,6754;1025,6558;1299,6558;1724,6726;2099,7146;2374,7650;2724,7958;2899,7958;3223,7734;3848,6754;4048,6446;4348,6278;4698,6362;5098,6782;5472,7510;5697,7874;5997,8070;6222,8098;6617,8042;6967,7790;7167,7510;7566,7062;7891,6978;8091,7062;8366,7342;8691,8070;8841,8378;9041,8546;9216,8574;9541,8434;9740,8070;9990,7454;10290,7174;10515,7090;10815,7118;10990,7230;11115,7426;11365,7790;11665,7958;11914,7986;12264,7846;12739,7314;6992,1260" o:connectangles="0,0,0,0,0,0,0,0,0,0,0,0,0,0,0,0,0,0,0,0,0,0,0,0,0,0,0,0,0,0,0,0,0,0,0,0,0,0,0,0,0,0,0,0,0"/>
                      </v:shape>
                      <v:shape id="Freeform 2874" o:spid="_x0000_s1031" style="position:absolute;left:4464;top:784;width:2049;height:2582;visibility:visible;mso-wrap-style:square;v-text-anchor:top" coordsize="41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Dk8UA&#10;AADcAAAADwAAAGRycy9kb3ducmV2LnhtbESPQWvCQBSE70L/w/IKvYhurKASXaUEWkTwoAbB2yP7&#10;TNJm34bdrcb++q4geBxm5htmsepMIy7kfG1ZwWiYgCAurK65VJAfPgczED4ga2wsk4IbeVgtX3oL&#10;TLW98o4u+1CKCGGfooIqhDaV0hcVGfRD2xJH72ydwRClK6V2eI1w08j3JJlIgzXHhQpbyioqfva/&#10;RsGf++4fN7z9ynOP/rQbZTjtZ0q9vXYfcxCBuvAMP9prrWCcTO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IOTxQAAANwAAAAPAAAAAAAAAAAAAAAAAJgCAABkcnMv&#10;ZG93bnJldi54bWxQSwUGAAAAAAQABAD1AAAAigMAAAAA&#10;" path="m35,401r,l55,391,70,376,95,341r20,-20l130,306r15,-5l165,296r25,60l210,391r20,35l255,451r15,5l280,461r15,l305,456r15,-10l330,431r20,-35l365,361r20,-35l410,296,220,,,396r5,10l15,411r10,-5l35,401xe" strokeweight="1pt">
                        <v:path arrowok="t" o:connecttype="custom" o:connectlocs="175,2246;175,2246;275,2190;350,2106;475,1910;575,1798;650,1714;725,1686;825,1658;825,1658;950,1994;1049,2190;1149,2386;1274,2526;1349,2554;1399,2582;1474,2582;1524,2554;1599,2498;1649,2414;1649,2414;1749,2218;1824,2022;1924,1826;2049,1658;1099,0;0,2218;0,2218;25,2274;75,2302;125,2274;175,2246;175,2246" o:connectangles="0,0,0,0,0,0,0,0,0,0,0,0,0,0,0,0,0,0,0,0,0,0,0,0,0,0,0,0,0,0,0,0,0"/>
                      </v:shape>
                      <v:shape id="Freeform 2875" o:spid="_x0000_s1032" style="position:absolute;left:8207;top:2044;width:1724;height:2022;visibility:visible;mso-wrap-style:square;v-text-anchor:top" coordsize="34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i1cQA&#10;AADcAAAADwAAAGRycy9kb3ducmV2LnhtbESPUWvCMBSF3wf7D+EO9jYTJ2hXjTIKg8FgYHV9vjTX&#10;ttjclCSr3b9fBMHHwznnO5zNbrK9GMmHzrGG+UyBIK6d6bjRcDx8vGQgQkQ22DsmDX8UYLd9fNhg&#10;btyF9zSWsREJwiFHDW2MQy5lqFuyGGZuIE7eyXmLMUnfSOPxkuC2l69KLaXFjtNCiwMVLdXn8tdq&#10;2Ff+zdnvsai+smoRVTFfnssfrZ+fpvc1iEhTvIdv7U+jYaFWcD2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4tXEAAAA3AAAAA8AAAAAAAAAAAAAAAAAmAIAAGRycy9k&#10;b3ducmV2LnhtbFBLBQYAAAAABAAEAPUAAACJAwAAAAA=&#10;" path="m75,356r,l85,361r5,-5l105,336r25,-50l145,266r15,-5l170,261r15,l195,271r20,20l230,316r10,10l255,331r25,l305,326r25,-15l345,296,150,,,226r15,45l35,311r15,25l60,351r15,5xe" strokeweight="1pt">
                        <v:path arrowok="t" o:connecttype="custom" o:connectlocs="375,1994;375,1994;425,2022;450,1994;525,1882;525,1882;650,1602;725,1490;800,1462;850,1462;850,1462;924,1462;974,1518;1074,1630;1149,1770;1199,1826;1274,1854;1274,1854;1399,1854;1524,1826;1649,1742;1724,1658;750,0;0,1266;0,1266;75,1518;175,1742;175,1742;250,1882;300,1966;375,1994;375,1994" o:connectangles="0,0,0,0,0,0,0,0,0,0,0,0,0,0,0,0,0,0,0,0,0,0,0,0,0,0,0,0,0,0,0,0"/>
                      </v:shape>
                      <v:shape id="Freeform 2876" o:spid="_x0000_s1033" style="position:absolute;left:11805;top:5046;width:1100;height:924;visibility:visible;mso-wrap-style:square;v-text-anchor:top" coordsize="2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OI8EA&#10;AADcAAAADwAAAGRycy9kb3ducmV2LnhtbERPTUvDQBC9F/wPywje7K4GisRui1YiHuyhacHrkB03&#10;odnZkF3b9N87h0KPj/e9XE+hVycaUxfZwtPcgCJuouvYWzjsq8cXUCkjO+wjk4ULJViv7mZLLF08&#10;845OdfZKQjiVaKHNeSi1Tk1LAdM8DsTC/cYxYBY4eu1GPEt46PWzMQsdsGNpaHGgTUvNsf4LForI&#10;77rYFJX5/uh/Pqtt7Y/+Yu3D/fT2CirTlG/iq/vLic/IWjk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ajiPBAAAA3AAAAA8AAAAAAAAAAAAAAAAAmAIAAGRycy9kb3du&#10;cmV2LnhtbFBLBQYAAAAABAAEAPUAAACGAwAAAAA=&#10;" path="m45,125r,l60,125r10,-5l75,120r10,10l95,140r10,15l115,165r15,l145,165r15,l170,155r15,-20l205,115,220,95,145,,,105r15,10l30,125r15,xe" strokeweight="1pt">
                        <v:path arrowok="t" o:connecttype="custom" o:connectlocs="225,700;225,700;300,700;350,672;375,672;375,672;425,728;475,784;525,868;575,924;575,924;650,924;725,924;725,924;800,924;850,868;925,756;1025,644;1100,532;725,0;0,588;0,588;75,644;75,644;150,700;225,700;225,700" o:connectangles="0,0,0,0,0,0,0,0,0,0,0,0,0,0,0,0,0,0,0,0,0,0,0,0,0,0,0"/>
                      </v:shape>
                    </v:group>
                    <v:shape id="Freeform 2877" o:spid="_x0000_s1034" style="position:absolute;left:1266;top:5678;width:12478;height:4806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j0MQA&#10;AADcAAAADwAAAGRycy9kb3ducmV2LnhtbESPQWvCQBSE7wX/w/KE3pqNppSYuooIoqW9GNOeH9nX&#10;JJh9G7LbJP77bqHgcZiZb5j1djKtGKh3jWUFiygGQVxa3XCloLgcnlIQziNrbC2Tghs52G5mD2vM&#10;tB35TEPuKxEg7DJUUHvfZVK6siaDLrIdcfC+bW/QB9lXUvc4Brhp5TKOX6TBhsNCjR3tayqv+Y9R&#10;IEtNX5+Ufuze0xyLt+H4fEiOSj3Op90rCE+Tv4f/2yetIIlX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49DEAAAA3AAAAA8AAAAAAAAAAAAAAAAAmAIAAGRycy9k&#10;b3ducmV2LnhtbFBLBQYAAAAABAAEAPUAAACJAwAAAAA=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  <v:path arrowok="t" o:connecttype="custom" o:connectlocs="749,892;666,955;567,1002;403,1158;272,1393;8,2129;189,2786;436,3131;666,3381;766,3475;1243,3803;1522,3992;2296,4289;2608,4383;3185,4508;4287,4727;7184,4790;8517,4602;9192,4477;9867,4258;10065,4195;10229,4117;10410,4054;11068,3756;11611,3475;11792,3350;11908,3271;12105,3068;12188,2958;12303,2755;12319,1816;11759,1455;11348,1331;10871,1205;10673,1126;10212,1002;9817,892;9340,751;8681,626;7694,359;5949,0;3761,78;2675,297;2082,422;1687,517;1292,626;1045,736;946,783;799,860" o:connectangles="0,0,0,0,0,0,0,0,0,0,0,0,0,0,0,0,0,0,0,0,0,0,0,0,0,0,0,0,0,0,0,0,0,0,0,0,0,0,0,0,0,0,0,0,0,0,0,0,0"/>
                    </v:shape>
                  </v:group>
                  <v:group id="Group 2684" o:spid="_x0000_s1035" style="position:absolute;left:1040;top:2223;width:13345;height:8905" coordorigin="1040,2225" coordsize="13345,8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group id="Group 2470" o:spid="_x0000_s1036" style="position:absolute;left:1040;top:2225;width:13338;height:8867" coordorigin="1040,2225" coordsize="13338,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group id="Group 2469" o:spid="_x0000_s1037" style="position:absolute;left:7709;top:7039;width:3310;height:2990" coordorigin="7709,7039" coordsize="3310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<v:group id="Group 2016" o:spid="_x0000_s1038" style="position:absolute;left:7709;top:7045;width:2233;height:2984" coordorigin="8786,7039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<v:shape id="Freeform 2017" o:spid="_x0000_s1039" style="position:absolute;left:10158;top:8433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r0MQA&#10;AADcAAAADwAAAGRycy9kb3ducmV2LnhtbESPQWuDQBSE74H+h+UVegnJqi0hNdlISSjkVDCa+8N9&#10;VYn7Vtyt2v76bKHQ4zAz3zD7bDadGGlwrWUF8ToCQVxZ3XKtoCzeV1sQziNr7CyTgm9ykB0eFntM&#10;tZ04p/HiaxEg7FJU0Hjfp1K6qiGDbm174uB92sGgD3KopR5wCnDTySSKNtJgy2GhwZ6ODVW3y5dR&#10;kCyLn8qfypjGTZ1/UHl91cVVqafH+W0HwtPs/8N/7bNW8By/wO+Zc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4a9D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  </v:shape>
                          <v:shape id="Freeform 2018" o:spid="_x0000_s1040" style="position:absolute;left:10331;top:8433;width:347;height:1523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Gs8MA&#10;AADcAAAADwAAAGRycy9kb3ducmV2LnhtbESPwWrDMBBE74X8g9hCb43slibBjRJCwNBrHB9yXKyt&#10;ZWytXGuTuH9fFQo9DjPzhtnuZz+oG02xC2wgX2agiJtgO24N1OfyeQMqCrLFITAZ+KYI+93iYYuF&#10;DXc+0a2SViUIxwINOJGx0Do2jjzGZRiJk/cZJo+S5NRqO+E9wf2gX7JspT12nBYcjnR01PTV1RtY&#10;f9WnzuWrks+HyyxS1WV/7Y15epwP76CEZvkP/7U/rIHX/A1+z6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Gs8MAAADcAAAADwAAAAAAAAAAAAAAAACYAgAAZHJzL2Rv&#10;d25yZXYueG1sUEsFBgAAAAAEAAQA9QAAAIgDAAAAAA==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  <v:path arrowok="t" o:connecttype="custom" o:connectlocs="134,27;0,0;0,0;0,43;83,59;83,59;71,184;67,302;63,420;59,530;63,636;67,738;75,836;87,930;98,1021;114,1107;134,1185;157,1260;181,1335;209,1401;240,1464;275,1523;347,1523;347,1523;311,1464;279,1401;248,1335;220,1260;197,1185;173,1103;157,1017;142,926;130,832;122,730;114,624;114,514;114,400;118,283;126,157;134,27;134,27" o:connectangles="0,0,0,0,0,0,0,0,0,0,0,0,0,0,0,0,0,0,0,0,0,0,0,0,0,0,0,0,0,0,0,0,0,0,0,0,0,0,0,0,0"/>
                          </v:shape>
                          <v:shape id="Freeform 2019" o:spid="_x0000_s1041" style="position:absolute;left:9761;top:7683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c+MQA&#10;AADcAAAADwAAAGRycy9kb3ducmV2LnhtbESPUWvCMBSF3wf+h3AFX8ZMdVBKZxQRlDH20rofcGnu&#10;mmJzU5pos/36ZSD4eDjnfIez2UXbixuNvnOsYLXMQBA3TnfcKvg6H18KED4ga+wdk4If8rDbzp42&#10;WGo3cUW3OrQiQdiXqMCEMJRS+saQRb90A3Hyvt1oMSQ5tlKPOCW47eU6y3JpseO0YHCgg6HmUl+t&#10;gt5+VNWUn56LwsTjJ6P5PdRRqcU87t9ABIrhEb6337WC11U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3Pj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  </v:shape>
                          <v:shape id="Freeform 2020" o:spid="_x0000_s1042" style="position:absolute;left:8786;top:7375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X+sYA&#10;AADcAAAADwAAAGRycy9kb3ducmV2LnhtbESP0WrCQBRE34X+w3ILfdONFquk2YiaCu2D0mo/4JK9&#10;JtHs3TS71fj3riD4OMzMGSaZdaYWJ2pdZVnBcBCBIM6trrhQ8Ltb9acgnEfWWFsmBRdyMEufegnG&#10;2p75h05bX4gAYRejgtL7JpbS5SUZdAPbEAdvb1uDPsi2kLrFc4CbWo6i6E0arDgslNjQsqT8uP03&#10;Cr6z9d/CjCdz/FhvzNhusq/DKlPq5bmbv4Pw1PlH+N7+1Apehx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X+s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  </v:shape>
                          <v:shape id="Freeform 2021" o:spid="_x0000_s1043" style="position:absolute;left:9396;top:7974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1cAA&#10;AADcAAAADwAAAGRycy9kb3ducmV2LnhtbERPTYvCMBC9L/gfwgheFk3rgmi3qYgieFrQ1vvQjG3Z&#10;ZlKaWKu/3hwW9vh43+l2NK0YqHeNZQXxIgJBXFrdcKWgyI/zNQjnkTW2lknBkxxss8lHiom2Dz7T&#10;cPGVCCHsElRQe98lUrqyJoNuYTviwN1sb9AH2FdS9/gI4aaVyyhaSYMNh4YaO9rXVP5e7kbB8jN/&#10;lf5QxDSsqvMPFdeNzq9Kzabj7huEp9H/i//cJ63gKw5r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Vh1c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  </v:shape>
                          <v:shape id="Freeform 2022" o:spid="_x0000_s1044" style="position:absolute;left:9611;top:7974;width:432;height:1898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MtsMA&#10;AADcAAAADwAAAGRycy9kb3ducmV2LnhtbESPwWrDMBBE74X8g9hCb43sFtLEjRJCwNBrHB9yXKyt&#10;ZWytXGuTuH9fFQo9DjPzhtnuZz+oG02xC2wgX2agiJtgO24N1OfyeQ0qCrLFITAZ+KYI+93iYYuF&#10;DXc+0a2SViUIxwINOJGx0Do2jjzGZRiJk/cZJo+S5NRqO+E9wf2gX7JspT12nBYcjnR01PTV1Rt4&#10;+6pPnctXJZ8Pl1mkqsv+2hvz9Dgf3kEJzfIf/mt/WAOv+QZ+z6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MtsMAAADcAAAADwAAAAAAAAAAAAAAAACYAgAAZHJzL2Rv&#10;d25yZXYueG1sUEsFBgAAAAAEAAQA9QAAAIgDAAAAAA==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  <v:path arrowok="t" o:connecttype="custom" o:connectlocs="167,34;0,0;0,0;0,54;103,73;103,73;88,230;83,377;78,523;73,660;78,792;83,920;93,1042;108,1159;122,1272;142,1379;167,1477;196,1570;225,1663;260,1746;299,1825;343,1898;432,1898;432,1898;387,1825;348,1746;309,1663;274,1570;245,1477;216,1375;196,1267;176,1154;162,1037;152,910;142,778;142,641;142,499;147,352;157,196;167,34;167,34" o:connectangles="0,0,0,0,0,0,0,0,0,0,0,0,0,0,0,0,0,0,0,0,0,0,0,0,0,0,0,0,0,0,0,0,0,0,0,0,0,0,0,0,0"/>
                          </v:shape>
                          <v:shape id="Freeform 2023" o:spid="_x0000_s1045" style="position:absolute;left:8900;top:7039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qsAA&#10;AADcAAAADwAAAGRycy9kb3ducmV2LnhtbERP3WrCMBS+F3yHcAa7EU2nIKUaZQiOId60+gCH5qwp&#10;a05KE222pzcXgpcf3/92H20n7jT41rGCj0UGgrh2uuVGwfVynOcgfEDW2DkmBX/kYb+bTrZYaDdy&#10;SfcqNCKFsC9QgQmhL6T0tSGLfuF64sT9uMFiSHBopB5wTOG2k8ssW0uLLacGgz0dDNW/1c0q6Oyp&#10;LMf11yzPTTyeGc3/oYpKvb/Fzw2IQDG8xE/3t1awWqb5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srqs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  </v:shape>
                        </v:group>
                        <v:group id="Group 2015" o:spid="_x0000_s1046" style="position:absolute;left:8786;top:7039;width:2233;height:2984" coordorigin="8786,7039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<v:shape id="Freeform 1967" o:spid="_x0000_s1047" style="position:absolute;left:10158;top:8433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gsQA&#10;AADcAAAADwAAAGRycy9kb3ducmV2LnhtbESPzWrDMBCE74G+g9hAL6GW40JIXSuhpBR6Kvjvvlhb&#10;28RaGUtx3D59VQjkOMzMN0x2XMwgZppcb1nBNopBEDdW99wqqMqPpz0I55E1DpZJwQ85OB4eVhmm&#10;2l45p7nwrQgQdikq6LwfUyld05FBF9mROHjfdjLog5xaqSe8BrgZZBLHO2mw57DQ4UinjppzcTEK&#10;kk352/j3akvzrs2/qKpfdFkr9bhe3l5BeFr8PXxrf2oFz0kC/2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nIL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  </v:shape>
                          <v:shape id="Freeform 1968" o:spid="_x0000_s1048" style="position:absolute;left:10331;top:8433;width:347;height:1523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x4cIA&#10;AADcAAAADwAAAGRycy9kb3ducmV2LnhtbESPQWvCQBSE7wX/w/KE3upGBVtSV5FCoFdjDj0+sq/Z&#10;kOzbNPvU+O/dguBxmJlvmO1+8r260BjbwAaWiwwUcR1sy42B6lS8fYCKgmyxD0wGbhRhv5u9bDG3&#10;4cpHupTSqAThmKMBJzLkWsfakce4CANx8n7D6FGSHBttR7wmuO/1Kss22mPLacHhQF+O6q48ewPv&#10;f9WxdctNwafDzyRSVkV37ox5nU+HT1BCkzzDj/a3NbBereH/TDoC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fHhwgAAANwAAAAPAAAAAAAAAAAAAAAAAJgCAABkcnMvZG93&#10;bnJldi54bWxQSwUGAAAAAAQABAD1AAAAhwMAAAAA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  <v:path arrowok="t" o:connecttype="custom" o:connectlocs="134,27;0,0;0,0;0,43;83,59;83,59;71,184;67,302;63,420;59,530;63,636;67,738;75,836;87,930;98,1021;114,1107;134,1185;157,1260;181,1335;209,1401;240,1464;275,1523;347,1523;347,1523;311,1464;279,1401;248,1335;220,1260;197,1185;173,1103;157,1017;142,926;130,832;122,730;114,624;114,514;114,400;118,283;126,157;134,27;134,27" o:connectangles="0,0,0,0,0,0,0,0,0,0,0,0,0,0,0,0,0,0,0,0,0,0,0,0,0,0,0,0,0,0,0,0,0,0,0,0,0,0,0,0,0"/>
                          </v:shape>
                          <v:shape id="Freeform 1969" o:spid="_x0000_s1049" style="position:absolute;left:9761;top:7683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tqcQA&#10;AADcAAAADwAAAGRycy9kb3ducmV2LnhtbESPUWvCMBSF3wf+h3AFX4am6pDSGUUExxi+tNsPuDTX&#10;pqy5KU1m4379Igh7PJxzvsPZ7qPtxJUG3zpWsFxkIIhrp1tuFHx9nuY5CB+QNXaOScGNPOx3k6ct&#10;FtqNXNK1Co1IEPYFKjAh9IWUvjZk0S9cT5y8ixsshiSHRuoBxwS3nVxl2UZabDktGOzpaKj+rn6s&#10;gs5+lOW4eXvOcxNPZ0bze6yiUrNpPLyCCBTDf/jRftcK1qsXuJ9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Lan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  </v:shape>
                          <v:shape id="Freeform 1975" o:spid="_x0000_s1050" style="position:absolute;left:8786;top:7375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mq8UA&#10;AADcAAAADwAAAGRycy9kb3ducmV2LnhtbESP3WrCQBSE7wt9h+UUvKsblahEV7GmQr1Q/HuAQ/aY&#10;xGbPxuxW07d3C0Ivh5n5hpnOW1OJGzWutKyg141AEGdWl5wrOB1X72MQziNrrCyTgl9yMJ+9vkwx&#10;0fbOe7odfC4ChF2CCgrv60RKlxVk0HVtTRy8s20M+iCbXOoG7wFuKtmPoqE0WHJYKLCmZUHZ9+HH&#10;KNilm+uHiUcL/NxsTWy36fqySpXqvLWLCQhPrf8PP9tfWsGgH8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yar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  </v:shape>
                          <v:shape id="Freeform 1976" o:spid="_x0000_s1051" style="position:absolute;left:9396;top:7974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agcQA&#10;AADcAAAADwAAAGRycy9kb3ducmV2LnhtbESPQWuDQBSE74X8h+UVeinJqgVJbDYSGgI5FYzm/nBf&#10;Veq+FXerNr++Wyj0OMzMN8w+X0wvJhpdZ1lBvIlAENdWd9woqMrzegvCeWSNvWVS8E0O8sPqYY+Z&#10;tjMXNF19IwKEXYYKWu+HTEpXt2TQbexAHLwPOxr0QY6N1CPOAW56mURRKg12HBZaHOitpfrz+mUU&#10;JM/lvfanKqYpbYp3qm47Xd6Uenpcjq8gPC3+P/zXvmgFL0kK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moHEAAAA3AAAAA8AAAAAAAAAAAAAAAAAmAIAAGRycy9k&#10;b3ducmV2LnhtbFBLBQYAAAAABAAEAPUAAACJAwAAAAA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  </v:shape>
                          <v:shape id="Freeform 1977" o:spid="_x0000_s1052" style="position:absolute;left:9611;top:7974;width:432;height:1898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34sIA&#10;AADcAAAADwAAAGRycy9kb3ducmV2LnhtbESPQWvCQBSE7wX/w/IEb3WjgpbUVaQQ6NWYQ4+P7Gs2&#10;JPs2zT41/nu3UOhxmJlvmP1x8r260RjbwAZWywwUcR1sy42B6lK8voGKgmyxD0wGHhTheJi97DG3&#10;4c5nupXSqAThmKMBJzLkWsfakce4DANx8r7D6FGSHBttR7wnuO/1Osu22mPLacHhQB+O6q68egO7&#10;n+rcutW24MvpaxIpq6K7dsYs5tPpHZTQJP/hv/anNbBZ7+D3TDoC+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vfiwgAAANwAAAAPAAAAAAAAAAAAAAAAAJgCAABkcnMvZG93&#10;bnJldi54bWxQSwUGAAAAAAQABAD1AAAAhwMAAAAA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  <v:path arrowok="t" o:connecttype="custom" o:connectlocs="167,34;0,0;0,0;0,54;103,73;103,73;88,230;83,377;78,523;73,660;78,792;83,920;93,1042;108,1159;122,1272;142,1379;167,1477;196,1570;225,1663;260,1746;299,1825;343,1898;432,1898;432,1898;387,1825;348,1746;309,1663;274,1570;245,1477;216,1375;196,1267;176,1154;162,1037;152,910;142,778;142,641;142,499;147,352;157,196;167,34;167,34" o:connectangles="0,0,0,0,0,0,0,0,0,0,0,0,0,0,0,0,0,0,0,0,0,0,0,0,0,0,0,0,0,0,0,0,0,0,0,0,0,0,0,0,0"/>
                          </v:shape>
                          <v:shape id="Freeform 1978" o:spid="_x0000_s1053" style="position:absolute;left:8900;top:7039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nrMAA&#10;AADcAAAADwAAAGRycy9kb3ducmV2LnhtbERP3WrCMBS+F3yHcAa7EU2nIKUaZQiOId60+gCH5qwp&#10;a05KE222pzcXgpcf3/92H20n7jT41rGCj0UGgrh2uuVGwfVynOcgfEDW2DkmBX/kYb+bTrZYaDdy&#10;SfcqNCKFsC9QgQmhL6T0tSGLfuF64sT9uMFiSHBopB5wTOG2k8ssW0uLLacGgz0dDNW/1c0q6Oyp&#10;LMf11yzPTTyeGc3/oYpKvb/Fzw2IQDG8xE/3t1awWqa1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0nrMAAAADc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  </v:shape>
                        </v:group>
                        <v:shape id="Freeform 1966" o:spid="_x0000_s1054" style="position:absolute;left:9669;top:7952;width:1105;height:73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srsYA&#10;AADcAAAADwAAAGRycy9kb3ducmV2LnhtbESPzW7CMBCE75V4B2uReisOVPw0YBA0RYIDqFAeYBUv&#10;SSBeh9iF8PY1ElKPo5n5RjOZNaYUV6pdYVlBtxOBIE6tLjhTcPhZvo1AOI+ssbRMCu7kYDZtvUww&#10;1vbGO7rufSYChF2MCnLvq1hKl+Zk0HVsRRy8o60N+iDrTOoabwFuStmLooE0WHBYyLGiz5zS8/7X&#10;KPhONpeF6Q/n+LXZmr7dJuvTMlHqtd3MxyA8Nf4//GyvtIL33gc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Ysrs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268,83;197,114;193,165;174,181;106,185;67,220;71,275;35,326;0,389;24,460;12,558;98,594;110,652;170,684;229,645;299,688;362,680;413,652;503,715;570,707;606,735;676,711;715,668;751,711;807,711;865,656;920,637;983,613;999,562;1007,535;1054,531;1078,476;1085,413;1105,350;1066,299;1038,279;1066,232;1034,177;932,153;940,102;881,67;795,102;799,35;763,4;688,16;633,16;586,0;523,47;448,28;358,28;331,67" o:connectangles="0,0,0,0,0,0,0,0,0,0,0,0,0,0,0,0,0,0,0,0,0,0,0,0,0,0,0,0,0,0,0,0,0,0,0,0,0,0,0,0,0,0,0,0,0,0,0,0,0,0,0"/>
                        </v:shape>
                      </v:group>
                      <v:group id="Group 2468" o:spid="_x0000_s1055" style="position:absolute;left:1040;top:2225;width:13338;height:8867" coordorigin="1040,2225" coordsize="13338,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group id="Group 1945" o:spid="_x0000_s1056" style="position:absolute;left:1040;top:2225;width:13338;height:8867" coordorigin="1115,2612" coordsize="13338,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<v:shape id="Freeform 1946" o:spid="_x0000_s1057" style="position:absolute;left:1310;top:3276;width:13143;height:8203;visibility:visible;mso-wrap-style:square;v-text-anchor:top" coordsize="13143,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scMEA&#10;AADcAAAADwAAAGRycy9kb3ducmV2LnhtbESP3WrCQBCF7wXfYRmhd7qJgkjqKkUo6JVV+wBDdpoE&#10;s7PL7jSmb98tFLw8nJ+Ps92PrlcDxdR5NlAuClDEtbcdNwY+b+/zDagkyBZ7z2TghxLsd9PJFivr&#10;H3yh4SqNyiOcKjTQioRK61S35DAtfCDO3pePDiXL2Ggb8ZHHXa+XRbHWDjvOhBYDHVqq79dvlyEn&#10;HQ/l+eN8D+XN9gPKWAYx5mU2vr2CEhrlGf5vH62B1WoJf2fyEd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vrHDBAAAA3AAAAA8AAAAAAAAAAAAAAAAAmAIAAGRycy9kb3du&#10;cmV2LnhtbFBLBQYAAAAABAAEAPUAAACGAwAAAAA=&#10;" path="m730,5218l902,4982r322,1117l730,5218xm816,3844l709,4166r86,451l601,4853,429,4359,558,3436r258,408xm1009,3049l838,3650,623,3371r386,-322xm1117,2663l687,2813,838,2147r429,-300l1267,2040r-21,215l1181,2448r-64,215xm1160,1761l838,1975r21,-322l1160,1761xm988,1610r-86,-64l988,1310r,300xm11210,5368r-215,-107l11210,5089r,279xm10910,5325r257,129l10910,5884r-280,429l10308,6700r-365,365l9535,6915r,-129l9578,6678r86,-64l9793,6571r-172,l9836,6270r193,-322l10201,5626r150,-301l10910,5325xm10974,4166r193,l11232,4982r-322,236l10394,5218r65,-215l10759,4703r-279,86l10480,4574r494,-408xm1052,1159r215,172l1267,1675r-215,-86l1052,1159xm945,472l709,515r43,193l580,773,451,580r-64,l537,816r236,l859,1095,709,1396,365,1181r,-322l279,1138,107,1031r22,107l666,1524,558,1761,322,2684r129,902l,7000,236,8096,3114,7559r1632,580l5090,7623r,473l7495,7688r5648,515l13143,4875,12799,3736r237,-2190l12628,2233r-258,-386l12692,1546,12456,880r,623l12198,1847r301,579l12134,2684r-172,-773l12220,1567r-301,194l11855,1610r493,-558l12112,537r215,-237l12628,515,12434,193,12628,r-215,21l12026,451,11726,64r-151,22l12091,945r-537,494l11661,2512r-386,-988l10824,1417r279,-558l10652,150r-129,22l10867,859r-280,515l9922,1224,9471,494,8934,751,8612,343r-151,l8912,966,9385,687r472,902l10867,1825r257,1074l10459,2448,9428,2598r150,-257l9299,2040r193,-193l9192,1997r257,365l9299,2555,8504,1890r-472,128l8483,1997r537,515l8612,2469r-344,365l8311,2963r,-107l8655,2534r601,172l9149,2985r-323,-43l9192,3071r150,-301l10416,2663r601,880l10716,3650r-322,-128l10673,3736r365,-64l11146,4058r-193,l10459,4424r,-301l10265,3908r,-236l10136,3865,9814,3672r-64,86l9449,3758r-64,236l9514,3844r214,l9643,4166r236,86l9728,4080r194,-258l10308,4166r22,279l10330,4681r-43,236l10244,5154r-86,214l10051,5583r-129,193l9771,5948,9535,5755r129,301l8934,6678,7796,6184,7259,5991,6829,5841r-236,-65l6357,5733r-215,-21l5949,5712r-322,21l5283,5798r-322,64l4639,5948r-322,108l3994,6184r-322,151l3350,6507,3221,6356,3092,5927r,257l2856,5905r344,709l2856,6829,2599,6442,2405,6120,2276,5819r-43,-128l2212,5583r,-107l2233,5390r22,-86l2319,5240r65,-65l2470,5132r86,-21l2684,5089r-257,l2319,4638r280,-343l2255,4595r,-257l2212,4638r150,473l2062,5519,1782,4789,2427,3500r773,-322l3393,2383r558,65l4166,2147r-236,215l3415,2319r107,-236l4016,2083r150,-279l4424,1804r-301,-43l3951,2018r-214,l3823,1675r494,-193l3758,1632r-107,365l3458,1997r-172,365l3114,3071r-816,279l1546,4101r-21,-279l1525,3586r64,-236l1697,3178r150,-172l2019,2877r236,-107l2513,2684r365,-923l3157,1890,2964,1696r408,-172l2856,1632r-386,945l1997,2706r215,-365l1911,2727r-257,l1825,2040r537,-473l2534,601,3007,343r171,151l3049,257r-214,86l2899,129r-86,21l2727,365r-171,86l2556,193r-108,22l2405,902,2190,515r86,-279l2233,257,2126,451,2040,279r-43,21l2319,988r-43,472l1825,1718r-64,-602l2062,902r-344,86l1718,623r172,l1997,300r-64,l1825,515r-128,l1589,365r-429,86l1246,666r,515l1052,1052,945,472xe" strokeweight="1pt">
                            <v:path arrowok="t" o:connecttype="custom" o:connectlocs="816,3844;816,3844;1009,3049;1267,2040;838,1975;988,1310;11210,5368;10630,6313;9535,6786;9836,6270;10974,4166;10759,4703;1267,1331;709,515;773,816;107,1031;0,7000;7495,7688;12370,1847;12134,2684;12112,537;12026,451;11275,1524;10587,1374;8912,966;9428,2598;9299,2555;8268,2834;8826,2942;10394,3522;10459,4123;9449,3758;9728,4080;10287,4917;9535,5755;7259,5991;5949,5712;4317,6056;3092,6184;2599,6442;2233,5390;2684,5089;2212,4638;3393,2383;4016,2083;3823,1675;3114,3071;1589,3350;2878,1761;1997,2706;2534,601;2813,150;2190,515;2319,988;1718,623;1589,365;945,472" o:connectangles="0,0,0,0,0,0,0,0,0,0,0,0,0,0,0,0,0,0,0,0,0,0,0,0,0,0,0,0,0,0,0,0,0,0,0,0,0,0,0,0,0,0,0,0,0,0,0,0,0,0,0,0,0,0,0,0,0"/>
                            <o:lock v:ext="edit" verticies="t"/>
                          </v:shape>
                          <v:shape id="Freeform 1947" o:spid="_x0000_s1058" style="position:absolute;left:1115;top:3276;width:4350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NmcYA&#10;AADcAAAADwAAAGRycy9kb3ducmV2LnhtbESP3WrCQBSE74W+w3IK3ummDbYSsxHbVLAXSv15gEP2&#10;mKTNno3Zrca37woFL4eZ+YZJ571pxJk6V1tW8DSOQBAXVtdcKjjsl6MpCOeRNTaWScGVHMyzh0GK&#10;ibYX3tJ550sRIOwSVFB53yZSuqIig25sW+LgHW1n0AfZlVJ3eAlw08jnKHqRBmsOCxW29F5R8bP7&#10;NQq+8vXpzUxeF/ix3piJ3eSf38tcqeFjv5iB8NT7e/i/vdIK4ji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eNm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1054,269;776,372;761,538;683,589;417,602;263,718;278,897;139,1063;0,1268;93,1499;46,1819;386,1935;433,2127;668,2229;900,2101;1178,2242;1425,2217;1626,2127;1982,2332;2245,2306;2384,2396;2662,2319;2817,2178;2956,2319;3175,2319;3407,2140;3623,2076;3871,1999;3933,1832;3964,1743;4149,1730;4242,1550;4273,1345;4350,1140;4195,974;4087,910;4195,756;4072,577;3670,500;3701,333;3469,218;3129,333;3144,115;3002,13;2708,51;2492,51;2306,0;2059,154;1765,90;1410,90;1302,218" o:connectangles="0,0,0,0,0,0,0,0,0,0,0,0,0,0,0,0,0,0,0,0,0,0,0,0,0,0,0,0,0,0,0,0,0,0,0,0,0,0,0,0,0,0,0,0,0,0,0,0,0,0,0"/>
                          </v:shape>
                          <v:shape id="Freeform 1948" o:spid="_x0000_s1059" style="position:absolute;left:1478;top:3946;width:4350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V7cUA&#10;AADcAAAADwAAAGRycy9kb3ducmV2LnhtbESPwW7CMBBE70j8g7VIvYFDKVAFDKIEpHIAFcoHrOIl&#10;CcTrEBtI/76uhNTjaGbeaKbzxpTiTrUrLCvo9yIQxKnVBWcKjt/r7jsI55E1lpZJwQ85mM/arSnG&#10;2j54T/eDz0SAsItRQe59FUvp0pwMup6tiIN3srVBH2SdSV3jI8BNKV+jaCQNFhwWcqxomVN6OdyM&#10;gq9ke/0ww/ECV9udGdpdsjmvE6VeOs1iAsJT4//Dz/anVjAYvMH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hXt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1054,269;776,372;761,538;683,589;417,602;263,718;278,897;139,1063;0,1268;93,1499;46,1819;386,1935;433,2127;668,2229;900,2101;1178,2242;1425,2217;1626,2127;1982,2332;2245,2306;2384,2396;2662,2319;2817,2178;2956,2319;3175,2319;3407,2140;3623,2076;3871,1999;3933,1832;3964,1743;4149,1730;4242,1550;4273,1345;4350,1140;4195,974;4087,910;4195,756;4072,577;3670,500;3701,333;3469,218;3129,333;3144,115;3002,13;2708,51;2492,51;2306,0;2059,154;1765,90;1410,90;1302,218" o:connectangles="0,0,0,0,0,0,0,0,0,0,0,0,0,0,0,0,0,0,0,0,0,0,0,0,0,0,0,0,0,0,0,0,0,0,0,0,0,0,0,0,0,0,0,0,0,0,0,0,0,0,0"/>
                          </v:shape>
                          <v:shape id="Freeform 1949" o:spid="_x0000_s1060" style="position:absolute;left:9732;top:2612;width:4544;height:2396;rotation:213084fd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LScUA&#10;AADcAAAADwAAAGRycy9kb3ducmV2LnhtbESPT2vCQBTE70K/w/IKvemm9Q8xdZVaEPSgkLR4fmRf&#10;k9Ds25Bdk/jtXUHwOMzMb5jVZjC16Kh1lWUF75MIBHFudcWFgt+f3TgG4TyyxtoyKbiSg836ZbTC&#10;RNueU+oyX4gAYZeggtL7JpHS5SUZdBPbEAfvz7YGfZBtIXWLfYCbWn5E0UIarDgslNjQd0n5f3Yx&#10;Cg6dj5nOx20/S9N8Xw2n5Sw+KfX2Onx9gvA0+Gf40d5rBdPpH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0tJ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1101,269;811,372;794,538;714,589;436,602;275,718;291,897;145,1063;0,1268;97,1499;48,1819;404,1935;452,2127;698,2229;940,2101;1230,2242;1489,2217;1699,2127;2070,2332;2345,2306;2490,2396;2781,2319;2942,2178;3087,2319;3317,2319;3559,2140;3785,2076;4043,1999;4108,1832;4140,1743;4334,1730;4431,1550;4463,1345;4544,1140;4383,974;4269,910;4383,756;4253,577;3833,500;3866,333;3624,218;3268,333;3284,115;3136,13;2829,51;2603,51;2409,0;2151,154;1844,90;1473,90;1360,218" o:connectangles="0,0,0,0,0,0,0,0,0,0,0,0,0,0,0,0,0,0,0,0,0,0,0,0,0,0,0,0,0,0,0,0,0,0,0,0,0,0,0,0,0,0,0,0,0,0,0,0,0,0,0"/>
                          </v:shape>
                          <v:shape id="Freeform 1950" o:spid="_x0000_s1061" style="position:absolute;left:9235;top:4132;width:4350;height:2538;rotation:206831fd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TG8QA&#10;AADcAAAADwAAAGRycy9kb3ducmV2LnhtbESPy2rDMBBF94X+g5hCNyWRWwdTnCihFEq9yCKPfsBg&#10;jR/UGhlJVdx8fRQIZHm5j8NdbSYziEjO95YVvM4zEMS11T23Cn6OX7N3ED4gaxwsk4J/8rBZPz6s&#10;sNT2xHuKh9CKNMK+RAVdCGMppa87MujndiROXmOdwZCka6V2eErjZpBvWVZIgz0nQocjfXZU/x7+&#10;TOLG89adbR53pipqF78XTfNSKfX8NH0sQQSawj18a1daQZ4XcD2Tj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UxvEAAAA3AAAAA8AAAAAAAAAAAAAAAAAmAIAAGRycy9k&#10;b3ducmV2LnhtbFBLBQYAAAAABAAEAPUAAACJAwAAAAA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  <v:path arrowok="t" o:connecttype="custom" o:connectlocs="1054,285;776,394;761,570;683,624;417,638;263,760;278,950;139,1126;0,1344;93,1588;46,1927;386,2049;433,2253;668,2362;900,2226;1178,2375;1425,2348;1626,2253;1982,2470;2245,2443;2384,2538;2662,2457;2817,2307;2956,2457;3175,2457;3407,2267;3623,2199;3871,2117;3933,1941;3964,1846;4149,1832;4242,1642;4273,1425;4350,1208;4195,1031;4087,964;4195,801;4072,611;3670,529;3701,353;3469,231;3129,353;3144,122;3002,14;2708,54;2492,54;2306,0;2059,163;1765,95;1410,95;1302,231" o:connectangles="0,0,0,0,0,0,0,0,0,0,0,0,0,0,0,0,0,0,0,0,0,0,0,0,0,0,0,0,0,0,0,0,0,0,0,0,0,0,0,0,0,0,0,0,0,0,0,0,0,0,0"/>
                          </v:shape>
                        </v:group>
                        <v:shape id="Freeform 1951" o:spid="_x0000_s1062" style="position:absolute;left:10091;top:2882;width:4287;height:2973;rotation:329416fd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P+cQA&#10;AADcAAAADwAAAGRycy9kb3ducmV2LnhtbESP0YrCMBRE34X9h3AFX0RTV3BLNcq6sKAIgq4fcNtc&#10;22pzU5psrX9vBMHHYWbOMItVZyrRUuNKywom4wgEcWZ1ybmC09/vKAbhPLLGyjIpuJOD1fKjt8BE&#10;2xsfqD36XAQIuwQVFN7XiZQuK8igG9uaOHhn2xj0QTa51A3eAtxU8jOKZtJgyWGhwJp+Csqux3+j&#10;YEjn9FLFszjbp+063Xd6uNtqpQb97nsOwlPn3+FXe6MVTKd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T/n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1100,342;830,395;736,553;816,776;522,710;321,802;241,1000;361,1210;13,1460;13,1605;80,1855;27,2210;187,2381;388,2513;482,2697;656,2749;846,2644;1060,2723;1260,2789;1474,2670;1635,2749;1836,2894;2184,2802;2291,2947;2478,2947;2665,2815;2772,2697;2906,2881;3123,2868;3310,2697;3564,2565;3765,2513;3859,2328;3779,2105;3993,2171;4126,2092;4153,1802;4233,1631;4274,1408;4180,1237;3966,1171;4113,987;4086,789;3899,658;3605,618;3645,408;3511,289;3176,329;3110,263;3040,66;2839,0;2612,105;2478,105;2358,0;2090,105;1916,237;1608,79;1381,118;1274,276" o:connectangles="0,0,0,0,0,0,0,0,0,0,0,0,0,0,0,0,0,0,0,0,0,0,0,0,0,0,0,0,0,0,0,0,0,0,0,0,0,0,0,0,0,0,0,0,0,0,0,0,0,0,0,0,0,0,0,0,0,0,0"/>
                        </v:shape>
                      </v:group>
                    </v:group>
                    <v:group id="Group 2483" o:spid="_x0000_s1063" style="position:absolute;left:1040;top:10023;width:13345;height:1107" coordorigin="1040,10023" coordsize="13345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<v:shape id="Freeform 1958" o:spid="_x0000_s1064" style="position:absolute;left:1040;top:10023;width:13345;height:1107;visibility:visible;mso-wrap-style:square;v-text-anchor:top" coordsize="8513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BGsMA&#10;AADcAAAADwAAAGRycy9kb3ducmV2LnhtbESPQYvCMBSE74L/ITxhb5q6wrpWoxRFUfBgVTw/mmdb&#10;bF66TVa7/94Iwh6HmfmGmS1aU4k7Na60rGA4iEAQZ1aXnCs4n9b9bxDOI2usLJOCP3KwmHc7M4y1&#10;fXBK96PPRYCwi1FB4X0dS+myggy6ga2Jg3e1jUEfZJNL3eAjwE0lP6PoSxosOSwUWNOyoOx2/DUK&#10;JnvON63ES5LIwyq9HX4u4x0q9dFrkykIT63/D7/bW61gNJrA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YBGsMAAADcAAAADwAAAAAAAAAAAAAAAACYAgAAZHJzL2Rv&#10;d25yZXYueG1sUEsFBgAAAAAEAAQA9QAAAIgDAAAAAA==&#10;" path="m6,939c44,826,,911,94,829,202,735,197,690,316,651v22,-15,45,-28,66,-44c398,594,408,572,427,563v42,-21,89,-30,133,-45c591,507,618,486,648,474v43,-17,133,-44,133,-44c993,288,1242,249,1490,208v136,-22,260,-51,399,-66c2049,102,2185,94,2354,75,3011,,2307,55,2996,9v606,7,1211,9,1817,22c5145,38,5479,118,5810,142v177,44,352,62,532,88c6476,249,6607,295,6740,319v52,9,104,13,156,22c7069,372,7239,441,7405,496v184,61,370,115,554,177c8025,695,8092,718,8158,740v22,7,67,22,67,22c8247,777,8267,795,8291,806v68,31,166,33,222,89l6,939xe" strokeweight="1pt">
                        <v:path arrowok="t" o:connecttype="custom" o:connectlocs="9,1107;147,977;495,767;599,716;669,664;878,611;1016,559;1224,507;2336,245;2961,167;3690,88;4697,11;7545,37;9108,167;9942,271;10566,376;10810,402;11608,585;12477,793;12789,872;12894,898;12997,950;13345,1055;9,1107" o:connectangles="0,0,0,0,0,0,0,0,0,0,0,0,0,0,0,0,0,0,0,0,0,0,0,0"/>
                      </v:shape>
                      <v:shape id="Freeform 1959" o:spid="_x0000_s1065" style="position:absolute;left:9081;top:10616;width:701;height:71;flip:x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uysMA&#10;AADcAAAADwAAAGRycy9kb3ducmV2LnhtbERPy4rCMBTdC/MP4Q6401SnyFiNMggObhR8gLq7Nte2&#10;TnNTmljr35uFMMvDeU/nrSlFQ7UrLCsY9CMQxKnVBWcKDvtl7xuE88gaS8uk4EkO5rOPzhQTbR+8&#10;pWbnMxFC2CWoIPe+SqR0aU4GXd9WxIG72tqgD7DOpK7xEcJNKYdRNJIGCw4NOVa0yCn9292Ngvum&#10;uVT4O77tF/FhfD0e4/U5PinV/Wx/JiA8tf5f/HavtIKvOMwP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luysMAAADcAAAADwAAAAAAAAAAAAAAAACYAgAAZHJzL2Rv&#10;d25yZXYueG1sUEsFBgAAAAAEAAQA9QAAAIgDAAAAAA=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1,68;20,49;49,27;56,19;82,30;97,49;104,61;119,64;155,46;166,42;177,34;199,27;210,34;232,53;243,64;302,42;324,34;338,38;360,53;441,34;522,38;606,27;679,15;701,0" o:connectangles="0,0,0,0,0,0,0,0,0,0,0,0,0,0,0,0,0,0,0,0,0,0,0,0"/>
                      </v:shape>
                      <v:shape id="Freeform 1960" o:spid="_x0000_s1066" style="position:absolute;left:9682;top:10448;width:670;height:71;flip:x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LUccA&#10;AADcAAAADwAAAGRycy9kb3ducmV2LnhtbESPT2vCQBTE70K/w/IKvZmNNpQa3YgILV4sVAX19sy+&#10;/Gmzb0N2jem37xaEHoeZ+Q2zWA6mET11rrasYBLFIIhzq2suFRz2b+NXEM4ja2wsk4IfcrDMHkYL&#10;TLW98Sf1O1+KAGGXooLK+zaV0uUVGXSRbYmDV9jOoA+yK6Xu8BbgppHTOH6RBmsOCxW2tK4o/95d&#10;jYLrR39p8X32tV8nh1lxPCbbc3JS6ulxWM1BeBr8f/je3mgFz8kE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y1HHAAAA3AAAAA8AAAAAAAAAAAAAAAAAmAIAAGRy&#10;cy9kb3ducmV2LnhtbFBLBQYAAAAABAAEAPUAAACMAwAAAAA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1,68;19,49;47,27;54,19;78,30;92,49;99,61;113,64;148,46;159,42;169,34;190,27;201,34;222,53;232,64;288,42;309,34;323,38;344,53;421,34;499,38;579,27;649,15;670,0" o:connectangles="0,0,0,0,0,0,0,0,0,0,0,0,0,0,0,0,0,0,0,0,0,0,0,0"/>
                      </v:shape>
                      <v:shape id="Freeform 1961" o:spid="_x0000_s1067" style="position:absolute;left:4649;top:10360;width:966;height:71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1RsYA&#10;AADcAAAADwAAAGRycy9kb3ducmV2LnhtbESP3WoCMRSE74W+QzgFb0SztVZka5QqCgXb4k97f9gc&#10;N2s3J+sm1fXtG0HwcpiZb5jxtLGlOFHtC8cKnnoJCOLM6YJzBd+7ZXcEwgdkjaVjUnAhD9PJQ2uM&#10;qXZn3tBpG3IRIexTVGBCqFIpfWbIou+5ijh6e1dbDFHWudQ1niPclrKfJENpseC4YLCiuaHsd/tn&#10;FSyN/Vzx4egPsx/6WL2sO/tF8qVU+7F5ewURqAn38K39rhU8D/pwPROP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1RsYAAADcAAAADwAAAAAAAAAAAAAAAACYAgAAZHJz&#10;L2Rvd25yZXYueG1sUEsFBgAAAAAEAAQA9QAAAIsDAAAAAA=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2,68;27,49;68,27;78,19;113,30;133,49;143,61;164,64;214,46;229,42;244,34;275,27;290,34;320,53;335,64;416,42;446,34;466,38;497,53;608,34;719,38;835,27;936,15;966,0" o:connectangles="0,0,0,0,0,0,0,0,0,0,0,0,0,0,0,0,0,0,0,0,0,0,0,0"/>
                      </v:shape>
                    </v:group>
                    <v:shape id="Freeform 2441" o:spid="_x0000_s1068" style="position:absolute;left:5250;top:10367;width:2842;height:380;visibility:visible;mso-wrap-style:square;v-text-anchor:top" coordsize="243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lH8YA&#10;AADcAAAADwAAAGRycy9kb3ducmV2LnhtbESPQWvCQBSE74L/YXlCb7pRW9HoKra0tPQiRkW8vWZf&#10;k2j2bchuY/z33ULB4zAz3zCLVWtK0VDtCssKhoMIBHFqdcGZgv3urT8F4TyyxtIyKbiRg9Wy21lg&#10;rO2Vt9QkPhMBwi5GBbn3VSylS3My6Aa2Ig7et60N+iDrTOoarwFuSjmKook0WHBYyLGil5zSS/Jj&#10;FHyu3yevp/NGz3j/dDD8VRyfm5tSD712PQfhqfX38H/7QysYP47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MlH8YAAADcAAAADwAAAAAAAAAAAAAAAACYAgAAZHJz&#10;L2Rvd25yZXYueG1sUEsFBgAAAAAEAAQA9QAAAIsDAAAAAA==&#10;" path="m2437,389r,l2432,409r,20l2412,464r-30,40l2342,539r-55,35l2227,604r-70,29l2077,658r-85,25l1897,708r-100,20l1692,743r-111,15l1461,768r-120,5l1216,773r-125,l971,768,856,758,746,743,636,728,536,708,441,683,356,658,276,633,206,604,146,574,96,539,55,504,25,464,5,429,,409,,389,,369,5,349,25,309,55,274,96,235r50,-30l206,170r70,-30l356,115,441,90,536,65,636,45,746,30,856,20,971,10,1091,5,1216,r125,5l1461,10r120,10l1692,30r105,15l1897,65r95,25l2077,115r80,25l2227,170r60,35l2342,235r40,39l2412,309r20,40l2432,369r5,20xe" strokeweight="1pt">
                      <v:path arrowok="t" o:connecttype="custom" o:connectlocs="2842,191;2836,211;2778,248;2667,282;2515,311;2323,336;2096,358;1844,373;1564,380;1418,380;1132,378;870,365;625,348;415,323;240,297;112,265;29,228;0,201;0,191;6,172;64,135;170,101;322,69;514,44;742,22;998,10;1272,2;1418,0;1704,5;1973,15;2212,32;2422,57;2597,84;2731,116;2813,152;2836,181;2842,191" o:connectangles="0,0,0,0,0,0,0,0,0,0,0,0,0,0,0,0,0,0,0,0,0,0,0,0,0,0,0,0,0,0,0,0,0,0,0,0,0"/>
                    </v:shape>
                    <v:shape id="Freeform 2442" o:spid="_x0000_s1069" style="position:absolute;left:5615;top:10478;width:2094;height:235;visibility:visible;mso-wrap-style:square;v-text-anchor:top" coordsize="203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3asQA&#10;AADcAAAADwAAAGRycy9kb3ducmV2LnhtbESP3WrCQBSE7wu+w3IE7+rGGkqJriJaQUt74c8DHLLH&#10;JJg9J2TXGN/eLRR6OczMN8x82btaddT6StjAZJyAIs7FVlwYOJ+2rx+gfEC2WAuTgQd5WC4GL3PM&#10;rNz5QN0xFCpC2GdooAyhybT2eUkO/Vga4uhdpHUYomwLbVu8R7ir9VuSvGuHFceFEhtal5Rfjzdn&#10;4Psw3aT7/rP6uVorj1snX7wXY0bDfjUDFagP/+G/9s4amKYp/J6JR0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92rEAAAA3AAAAA8AAAAAAAAAAAAAAAAAmAIAAGRycy9k&#10;b3ducmV2LnhtbFBLBQYAAAAABAAEAPUAAACJAwAAAAA=&#10;" path="m2036,319r,l2031,349r-15,30l1991,414r-35,25l1911,469r-50,25l1801,519r-65,24l1666,563r-80,15l1501,593r-86,15l1320,618r-100,10l1120,633r-105,l910,633,810,628,715,618,620,608,530,593,450,578,370,563,295,543,230,519,175,494,120,469,80,439,45,414,20,379,5,349,,319,5,284,20,254,45,224,80,194r40,-29l175,140r55,-25l295,95,370,75,450,55,530,40,620,25,715,15r95,-5l910,5,1015,r105,5l1220,10r100,5l1415,25r86,15l1586,55r80,20l1736,95r65,20l1861,140r50,25l1956,194r35,30l2016,254r15,30l2036,319xe" strokeweight="1pt">
                      <v:path arrowok="t" o:connecttype="custom" o:connectlocs="2094,118;2073,141;2012,163;1914,183;1785,202;1631,215;1455,226;1255,233;1044,235;936,235;735,229;545,220;381,209;237,193;123,174;46,154;5,130;0,118;21,94;82,72;180,52;303,35;463,20;638,9;833,4;1044,0;1152,2;1358,6;1544,15;1713,28;1852,43;1965,61;2048,83;2089,105;2094,118" o:connectangles="0,0,0,0,0,0,0,0,0,0,0,0,0,0,0,0,0,0,0,0,0,0,0,0,0,0,0,0,0,0,0,0,0,0,0"/>
                    </v:shape>
                    <v:shape id="Freeform 2462" o:spid="_x0000_s1070" style="position:absolute;left:7673;top:9422;width:741;height:668;rotation:1596471fd;visibility:visible;mso-wrap-style:square;v-text-anchor:top" coordsize="74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2TcQA&#10;AADcAAAADwAAAGRycy9kb3ducmV2LnhtbESP3WrCQBSE7wu+w3IE7+rGn1SJrqKBQvVO6wMcsic/&#10;mj0bsmuSvn23UPBymJlvmO1+MLXoqHWVZQWzaQSCOLO64kLB7fvzfQ3CeWSNtWVS8EMO9rvR2xYT&#10;bXu+UHf1hQgQdgkqKL1vEildVpJBN7UNcfBy2xr0QbaF1C32AW5qOY+iD2mw4rBQYkNpSdnj+jQK&#10;ojQ/FN3q3McXe9Kn/J7Gy2Oq1GQ8HDYgPA3+Ff5vf2kFi2UM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tk3EAAAA3AAAAA8AAAAAAAAAAAAAAAAAmAIAAGRycy9k&#10;b3ducmV2LnhtbFBLBQYAAAAABAAEAPUAAACJAwAAAAA=&#10;" path="m586,r,l531,15,471,35,411,65r-60,40l286,155r-55,54l176,269r-46,70l90,409,55,489,25,573,,668,25,623,50,588,80,554r30,-35l146,489r35,-25l221,439r40,-25l446,334,586,269r50,-30l676,209r30,-29l731,140r10,-30l741,85,736,55,716,35,696,15,661,5,626,,586,xe" strokeweight="1pt">
                      <v:path arrowok="t" o:connecttype="custom" o:connectlocs="586,0;586,0;531,15;471,35;411,65;351,105;351,105;286,155;231,209;176,269;130,339;90,409;55,489;25,573;0,668;0,668;25,623;50,588;80,554;110,519;146,489;181,464;221,439;261,414;261,414;446,334;586,269;586,269;636,239;676,209;706,180;731,140;731,140;741,110;741,85;736,55;716,35;716,35;696,15;661,5;626,0;586,0;586,0" o:connectangles="0,0,0,0,0,0,0,0,0,0,0,0,0,0,0,0,0,0,0,0,0,0,0,0,0,0,0,0,0,0,0,0,0,0,0,0,0,0,0,0,0,0,0"/>
                    </v:shape>
                    <v:shape id="Freeform 2463" o:spid="_x0000_s1071" style="position:absolute;left:6240;top:9580;width:440;height:294;visibility:visible;mso-wrap-style:square;v-text-anchor:top" coordsize="44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1isUA&#10;AADcAAAADwAAAGRycy9kb3ducmV2LnhtbESPW2sCMRSE3wv9D+EIfatZL4iuRiliQWhf6gV8PG6O&#10;yermZNmkuv57Uyj4OMzMN8xs0bpKXKkJpWcFvW4GgrjwumSjYLf9fB+DCBFZY+WZFNwpwGL++jLD&#10;XPsb/9B1E41IEA45KrAx1rmUobDkMHR9TZy8k28cxiQbI3WDtwR3lexn2Ug6LDktWKxpaam4bH6d&#10;gloPj+uzNV8rMzlsB9W+6GP7rdRbp/2YgojUxmf4v73WCgbDEfyd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3WKxQAAANwAAAAPAAAAAAAAAAAAAAAAAJgCAABkcnMv&#10;ZG93bnJldi54bWxQSwUGAAAAAAQABAD1AAAAigMAAAAA&#10;" path="m235,45r,l160,15,130,10,95,,70,,50,5,30,10,15,15,5,25,,40,5,50r5,15l25,80,40,95r25,15l95,119r195,65l335,204r40,25l410,259r30,35l430,254,410,214,390,179,365,149,335,119,305,95,270,70,235,45xe" strokeweight="1pt">
                      <v:path arrowok="t" o:connecttype="custom" o:connectlocs="235,45;235,45;160,15;130,10;95,0;95,0;70,0;50,5;30,10;15,15;15,15;5,25;0,40;5,50;10,65;10,65;25,80;40,95;65,110;95,119;95,119;290,184;290,184;335,204;375,229;410,259;440,294;440,294;430,254;410,214;390,179;365,149;335,119;305,95;270,70;235,45;235,45" o:connectangles="0,0,0,0,0,0,0,0,0,0,0,0,0,0,0,0,0,0,0,0,0,0,0,0,0,0,0,0,0,0,0,0,0,0,0,0,0"/>
                    </v:shape>
                    <v:shape id="Freeform 2464" o:spid="_x0000_s1072" style="position:absolute;left:6283;top:10570;width:788;height:100;visibility:visible;mso-wrap-style:square;v-text-anchor:top" coordsize="76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Nf8YA&#10;AADcAAAADwAAAGRycy9kb3ducmV2LnhtbESPQWvCQBSE74X+h+UJvYhuWqVK6ipVqBZLDhqx10f2&#10;mYRm34bdrcZ/7xaEHoeZ+YaZLTrTiDM5X1tW8DxMQBAXVtdcKjjkH4MpCB+QNTaWScGVPCzmjw8z&#10;TLW98I7O+1CKCGGfooIqhDaV0hcVGfRD2xJH72SdwRClK6V2eIlw08iXJHmVBmuOCxW2tKqo+Nn/&#10;GgX26+py2V9nlB8ny2w3/i7kdqPUU697fwMRqAv/4Xv7UysYjSf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Nf8YAAADcAAAADwAAAAAAAAAAAAAAAACYAgAAZHJz&#10;L2Rvd25yZXYueG1sUEsFBgAAAAAEAAQA9QAAAIsDAAAAAA==&#10;" path="m315,64r,l375,69r45,15l435,94r15,10l460,114r,15l460,139r-10,10l435,159r-15,10l375,184r-60,5l260,184,215,169,200,159,185,149,175,139r,-10l175,114r10,-10l200,94,215,84,260,69r55,-5xm650,39r,l590,24,525,10,455,5,380,,305,5r-70,5l170,24,110,39,60,59,25,84,15,94,5,109,,124r,10l,149r5,15l25,189r35,20l110,229r60,20l235,259r70,10l380,269r75,l525,259r65,-10l650,229r51,-20l736,189r20,-25l761,149r5,-15l761,124r-5,-15l746,94,736,84,701,59,650,39xe" strokeweight="1pt">
                      <v:path arrowok="t" o:connecttype="custom" o:connectlocs="324,24;432,31;447,35;473,42;473,48;463,55;432,63;386,68;324,70;221,63;206,59;180,52;180,48;190,39;221,31;267,26;324,24;669,14;540,4;391,0;314,2;175,9;113,14;26,31;5,41;0,50;0,55;26,70;113,85;175,93;314,100;391,100;540,96;669,85;721,78;778,61;788,50;783,46;767,35;721,22;669,14" o:connectangles="0,0,0,0,0,0,0,0,0,0,0,0,0,0,0,0,0,0,0,0,0,0,0,0,0,0,0,0,0,0,0,0,0,0,0,0,0,0,0,0,0"/>
                      <o:lock v:ext="edit" verticies="t"/>
                    </v:shape>
                    <v:shape id="Freeform 2465" o:spid="_x0000_s1073" style="position:absolute;left:5654;top:9885;width:485;height:214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UDcEA&#10;AADcAAAADwAAAGRycy9kb3ducmV2LnhtbERPTYvCMBC9C/sfwizsRTR1FdFqFBEFr7qr4G1oxra2&#10;mZQk1vrvzWFhj4/3vVx3phYtOV9aVjAaJiCIM6tLzhX8/uwHMxA+IGusLZOCF3lYrz56S0y1ffKR&#10;2lPIRQxhn6KCIoQmldJnBRn0Q9sQR+5mncEQoculdviM4aaW30kylQZLjg0FNrQtKKtOD6OgOlf3&#10;y/yq7/02cdPdZtu/2tlDqa/PbrMAEagL/+I/90ErGE/i2n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FA3BAAAA3AAAAA8AAAAAAAAAAAAAAAAAmAIAAGRycy9kb3du&#10;cmV2LnhtbFBLBQYAAAAABAAEAPUAAACGAwAAAAA=&#10;" path="m485,214r,l415,159,340,109,265,64,180,35,110,10,55,,20,,10,5,5,10,,20r5,5l30,45,70,69r55,15l305,134r50,15l400,169r40,20l485,214xe" strokeweight="1pt">
                      <v:path arrowok="t" o:connecttype="custom" o:connectlocs="485,214;485,214;415,159;340,109;265,64;180,35;180,35;110,10;55,0;55,0;20,0;10,5;5,10;5,10;0,20;5,25;30,45;30,45;70,69;125,84;125,84;305,134;305,134;355,149;400,169;440,189;485,214;485,214" o:connectangles="0,0,0,0,0,0,0,0,0,0,0,0,0,0,0,0,0,0,0,0,0,0,0,0,0,0,0,0"/>
                    </v:shape>
                    <v:shape id="Freeform 2482" o:spid="_x0000_s1074" style="position:absolute;left:5109;top:9287;width:741;height:668;rotation:1596471fd;flip:x;visibility:visible;mso-wrap-style:square;v-text-anchor:top" coordsize="74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dQsUA&#10;AADcAAAADwAAAGRycy9kb3ducmV2LnhtbESPQWvCQBSE74L/YXmCN90YpdboKqIIipeqLfb4yD6T&#10;YPZtyK4a/fXdQqHHYWa+YWaLxpTiTrUrLCsY9CMQxKnVBWcKPk+b3jsI55E1lpZJwZMcLObt1gwT&#10;bR98oPvRZyJA2CWoIPe+SqR0aU4GXd9WxMG72NqgD7LOpK7xEeCmlHEUvUmDBYeFHCta5ZRejzej&#10;YL/33190OI8vrvzYRZPzax3Ha6W6nWY5BeGp8f/hv/ZWKxiOJv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t1CxQAAANwAAAAPAAAAAAAAAAAAAAAAAJgCAABkcnMv&#10;ZG93bnJldi54bWxQSwUGAAAAAAQABAD1AAAAigMAAAAA&#10;" path="m586,r,l531,15,471,35,411,65r-60,40l286,155r-55,54l176,269r-46,70l90,409,55,489,25,573,,668,25,623,50,588,80,554r30,-35l146,489r35,-25l221,439r40,-25l446,334,586,269r50,-30l676,209r30,-29l731,140r10,-30l741,85,736,55,716,35,696,15,661,5,626,,586,xe" strokeweight="1pt">
                      <v:path arrowok="t" o:connecttype="custom" o:connectlocs="586,0;586,0;531,15;471,35;411,65;351,105;351,105;286,155;231,209;176,269;130,339;90,409;55,489;25,573;0,668;0,668;25,623;50,588;80,554;110,519;146,489;181,464;221,439;261,414;261,414;446,334;586,269;586,269;636,239;676,209;706,180;731,140;731,140;741,110;741,85;736,55;716,35;716,35;696,15;661,5;626,0;586,0;586,0" o:connectangles="0,0,0,0,0,0,0,0,0,0,0,0,0,0,0,0,0,0,0,0,0,0,0,0,0,0,0,0,0,0,0,0,0,0,0,0,0,0,0,0,0,0,0"/>
                    </v:shape>
                  </v:group>
                </v:group>
                <v:group id="Group 2037" o:spid="_x0000_s1075" style="position:absolute;left:10468;top:9330;width:3985;height:2137" coordorigin="10,10" coordsize="2908,1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038" o:spid="_x0000_s1076" style="position:absolute;left:280;top:10;width:2638;height:1562;visibility:visible;mso-wrap-style:square;v-text-anchor:top" coordsize="2638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dGMAA&#10;AADcAAAADwAAAGRycy9kb3ducmV2LnhtbESPQYvCMBSE7wv+h/AEb2taZUWrUURY2Kt28fxonkm1&#10;eSlNrPXfG2Fhj8PMfMNsdoNrRE9dqD0ryKcZCOLK65qNgt/y+3MJIkRkjY1nUvCkALvt6GODhfYP&#10;PlJ/ikYkCIcCFdgY20LKUFlyGKa+JU7exXcOY5KdkbrDR4K7Rs6ybCEd1pwWLLZ0sFTdTnen4Ljo&#10;7WxVVmiNPpd5NE+86oNSk/GwX4OINMT/8F/7RyuYf+XwPpOO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gdGMAAAADcAAAADwAAAAAAAAAAAAAAAACYAgAAZHJzL2Rvd25y&#10;ZXYueG1sUEsFBgAAAAAEAAQA9QAAAIUDAAAAAA==&#10;" path="m779,150r,l509,290,365,360,250,411r-40,15l175,446r-35,30l110,506,80,536,60,571,40,611,25,651,10,691,5,731,,771r,40l10,851r10,35l35,921r20,25l155,1016r50,30l255,1066r50,25l355,1106r50,15l454,1126r45,10l549,1136r45,l644,1131r45,-10l739,1111r45,-20l829,1071r-65,70l719,1196r-25,36l684,1257r5,5l694,1267r25,-5l764,1237r65,-36l844,1252r15,35l879,1307r5,5l894,1312r10,l909,1307r20,-20l949,1252r15,-51l1014,1247r35,25l1079,1282r15,l1104,1277r10,-5l1119,1262r5,-40l1124,1171r-5,-65l1194,1116r75,5l1344,1126r75,-5l1499,1116r80,-10l1659,1091r80,-15l1689,1121r-25,35l1649,1181r,10l1654,1196r5,5l1674,1201r35,-10l1764,1176r70,-30l1824,1191r,36l1834,1247r5,5l1844,1252r20,-5l1889,1227r29,-36l1958,1146r,50l1968,1232r5,10l1983,1247r10,l2003,1242r30,-26l2068,1171r40,-60l2158,1031r10,75l2173,1191r-5,146l2178,1407r5,25l2193,1457r15,25l2228,1502r25,15l2283,1532r40,15l2358,1557r40,5l2428,1562r30,-5l2488,1552r30,-15l2543,1522r20,-25l2583,1477r15,-30l2613,1417r10,-35l2633,1342r5,-45l2638,1252r,-61l2633,1126r-20,-60l2588,1006r-35,-65l2508,881r-50,-65l2398,756r25,-70l2443,621r5,-35l2448,556r-5,-30l2438,491r-5,-30l2418,431r-15,-30l2388,375r-45,-55l2283,270r-75,-50l2123,170,2023,130,1909,95,1784,65,1649,40,1499,20,1339,5,1274,r-70,5l1129,20r-75,15l994,55,924,80r-70,30l779,150xe" strokeweight="1pt">
                    <v:path arrowok="t" o:connecttype="custom" o:connectlocs="509,290;250,411;175,446;110,506;40,611;10,691;0,811;20,886;55,946;255,1066;405,1121;549,1136;689,1121;829,1071;719,1196;689,1262;764,1237;844,1252;884,1312;909,1307;964,1201;1049,1272;1104,1277;1124,1222;1119,1106;1344,1126;1579,1106;1739,1076;1649,1181;1659,1201;1764,1176;1824,1191;1839,1252;1889,1227;1958,1146;1973,1242;2003,1242;2108,1111;2168,1106;2168,1337;2183,1432;2208,1482;2283,1532;2358,1557;2458,1557;2543,1522;2583,1477;2623,1382;2638,1252;2633,1126;2553,941;2398,756;2443,621;2443,526;2433,461;2388,375;2283,270;2023,130;1649,40;1339,5;1129,20;994,55;779,150" o:connectangles="0,0,0,0,0,0,0,0,0,0,0,0,0,0,0,0,0,0,0,0,0,0,0,0,0,0,0,0,0,0,0,0,0,0,0,0,0,0,0,0,0,0,0,0,0,0,0,0,0,0,0,0,0,0,0,0,0,0,0,0,0,0,0"/>
                  </v:shape>
                  <v:shape id="Freeform 2039" o:spid="_x0000_s1077" style="position:absolute;left:325;top:696;width:564;height:370;visibility:visible;mso-wrap-style:square;v-text-anchor:top" coordsize="56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J9MUA&#10;AADcAAAADwAAAGRycy9kb3ducmV2LnhtbESPT2vCQBTE7wW/w/IEb3VjRJHoKmKJtIUe/IPnR/aZ&#10;BLNvw+42pv30bqHgcZiZ3zCrTW8a0ZHztWUFk3ECgriwuuZSwfmUvy5A+ICssbFMCn7Iw2Y9eFlh&#10;pu2dD9QdQykihH2GCqoQ2kxKX1Rk0I9tSxy9q3UGQ5SulNrhPcJNI9MkmUuDNceFClvaVVTcjt9G&#10;wfzQlY5Cmk/4kn987he/X3r/ptRo2G+XIAL14Rn+b79rBdNZC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In0xQAAANwAAAAPAAAAAAAAAAAAAAAAAJgCAABkcnMv&#10;ZG93bnJldi54bWxQSwUGAAAAAAQABAD1AAAAigMAAAAA&#10;" path="m549,245r,l539,230,519,210,494,190,459,175,395,135,375,115,360,100,335,60,310,30,285,10,260,,235,5,215,20,190,45,170,80r-55,20l75,115,40,135,15,160,,180r,20l5,225r15,20l459,370r30,l514,365r20,-10l549,340r10,-20l564,300r-5,-25l549,245xe" strokeweight="1pt">
                    <v:path arrowok="t" o:connecttype="custom" o:connectlocs="549,245;549,245;539,230;519,210;494,190;459,175;459,175;395,135;375,115;360,100;360,100;335,60;310,30;285,10;260,0;235,5;215,20;190,45;170,80;170,80;115,100;75,115;40,135;15,160;0,180;0,200;5,225;20,245;459,370;459,370;489,370;514,365;534,355;549,340;549,340;559,320;564,300;559,275;549,245;549,245" o:connectangles="0,0,0,0,0,0,0,0,0,0,0,0,0,0,0,0,0,0,0,0,0,0,0,0,0,0,0,0,0,0,0,0,0,0,0,0,0,0,0,0"/>
                  </v:shape>
                  <v:shape id="Freeform 2040" o:spid="_x0000_s1078" style="position:absolute;left:10;top:916;width:814;height:716;visibility:visible;mso-wrap-style:square;v-text-anchor:top" coordsize="8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JT8QA&#10;AADcAAAADwAAAGRycy9kb3ducmV2LnhtbESP0WrCQBRE3wv+w3IF3+pGxSJpNqGIRSkiVv2AS/Ym&#10;mzZ7N2S3Gv++KxT6OMzMGSYrBtuKK/W+caxgNk1AEJdON1wruJzfn1cgfEDW2DomBXfyUOSjpwxT&#10;7W78SddTqEWEsE9RgQmhS6X0pSGLfuo64uhVrrcYouxrqXu8Rbht5TxJXqTFhuOCwY7Whsrv049V&#10;cNh8mYNbzlebar/V/gOPxrdHpSbj4e0VRKAh/If/2jutYLFcwON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iU/EAAAA3AAAAA8AAAAAAAAAAAAAAAAAmAIAAGRycy9k&#10;b3ducmV2LnhtbFBLBQYAAAAABAAEAPUAAACJAwAAAAA=&#10;" path="m10,521r,l20,551r15,25l50,601r20,20l95,646r25,20l145,681r35,15l230,711r55,5l335,716r50,-10l430,691r50,-20l525,641r45,-40l610,556r40,-45l685,456r35,-60l749,331r25,-71l794,180r20,-80l749,75,690,50,625,35,565,20,505,10,445,5,385,,325,5,300,55r-25,45l245,145r-30,45l185,230r-40,35l110,300,65,331,45,346,30,366,15,391r-5,25l5,441,,466r5,25l10,521xe" strokeweight="1pt">
                    <v:path arrowok="t" o:connecttype="custom" o:connectlocs="10,521;10,521;20,551;35,576;50,601;70,621;70,621;95,646;120,666;145,681;180,696;180,696;230,711;285,716;335,716;385,706;430,691;480,671;525,641;570,601;570,601;610,556;650,511;685,456;720,396;749,331;774,260;794,180;814,100;814,100;749,75;690,50;625,35;565,20;505,10;445,5;385,0;325,5;325,5;300,55;275,100;245,145;215,190;185,230;145,265;110,300;65,331;65,331;45,346;30,366;15,391;10,416;10,416;5,441;0,466;5,491;10,521;10,521" o:connectangles="0,0,0,0,0,0,0,0,0,0,0,0,0,0,0,0,0,0,0,0,0,0,0,0,0,0,0,0,0,0,0,0,0,0,0,0,0,0,0,0,0,0,0,0,0,0,0,0,0,0,0,0,0,0,0,0,0,0"/>
                  </v:shape>
                  <v:shape id="Freeform 2041" o:spid="_x0000_s1079" style="position:absolute;left:1789;top:521;width:330;height:565;visibility:visible;mso-wrap-style:square;v-text-anchor:top" coordsize="33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K88MA&#10;AADcAAAADwAAAGRycy9kb3ducmV2LnhtbESP3YrCMBSE7wXfIRzBuzX1Z5elaxQRRUFvVn2AY3O2&#10;LduclCb90ac3guDlMDPfMPNlZwrRUOVyywrGowgEcWJ1zqmCy3n78Q3CeWSNhWVScCMHy0W/N8dY&#10;25Z/qTn5VAQIuxgVZN6XsZQuycigG9mSOHh/tjLog6xSqStsA9wUchJFX9JgzmEhw5LWGSX/p9oo&#10;2Lhjs6uvh6TlydXV9r6j2Y2VGg661Q8IT51/h1/tvVYw/ZzB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5K88MAAADcAAAADwAAAAAAAAAAAAAAAACYAgAAZHJzL2Rv&#10;d25yZXYueG1sUEsFBgAAAAAEAAQA9QAAAIgDAAAAAA==&#10;" path="m330,r,l265,10,205,25,150,50,105,80,65,115,40,155,15,195,5,240,,285r5,45l20,375r25,45l75,465r45,35l170,535r60,30l175,530,135,490,100,455,70,415,50,375,40,335,35,295r5,-40l50,215,70,180,95,145r35,-35l170,75,215,45,270,20,330,xe" strokeweight="1pt">
                    <v:path arrowok="t" o:connecttype="custom" o:connectlocs="330,0;330,0;265,10;205,25;150,50;105,80;105,80;65,115;40,155;15,195;5,240;5,240;0,285;5,330;20,375;45,420;45,420;75,465;120,500;170,535;230,565;230,565;175,530;135,490;100,455;70,415;70,415;50,375;40,335;35,295;40,255;40,255;50,215;70,180;95,145;130,110;130,110;170,75;215,45;270,20;330,0;330,0" o:connectangles="0,0,0,0,0,0,0,0,0,0,0,0,0,0,0,0,0,0,0,0,0,0,0,0,0,0,0,0,0,0,0,0,0,0,0,0,0,0,0,0,0,0"/>
                  </v:shape>
                  <v:shape id="Freeform 2042" o:spid="_x0000_s1080" style="position:absolute;left:759;top:726;width:110;height:55;visibility:visible;mso-wrap-style:square;v-text-anchor:top" coordsize="11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2wX8MA&#10;AADcAAAADwAAAGRycy9kb3ducmV2LnhtbESPT4vCMBTE7wt+h/AEb2uq0kWqUWRhxeP6B8+vzbMt&#10;Ni81ibV++40g7HGYmd8wy3VvGtGR87VlBZNxAoK4sLrmUsHp+PM5B+EDssbGMil4kof1avCxxEzb&#10;B++pO4RSRAj7DBVUIbSZlL6oyKAf25Y4ehfrDIYoXSm1w0eEm0ZOk+RLGqw5LlTY0ndFxfVwNwpu&#10;2113dPlvd9/skwa3aX6+znOlRsN+swARqA//4Xd7pxXM0hR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2wX8MAAADcAAAADwAAAAAAAAAAAAAAAACYAgAAZHJzL2Rv&#10;d25yZXYueG1sUEsFBgAAAAAEAAQA9QAAAIgDAAAAAA==&#10;" path="m110,25r,l105,15,95,5,85,,75,,50,5,25,15,15,25,,45r45,5l70,55,90,50r15,l110,40r,-5l110,25xe" strokeweight="1pt">
                    <v:path arrowok="t" o:connecttype="custom" o:connectlocs="110,25;110,25;105,15;95,5;85,0;75,0;75,0;50,5;25,15;25,15;15,25;0,45;0,45;45,50;45,50;70,55;90,50;90,50;105,50;110,40;110,35;110,25;110,25" o:connectangles="0,0,0,0,0,0,0,0,0,0,0,0,0,0,0,0,0,0,0,0,0,0,0"/>
                  </v:shape>
                  <v:shape id="Freeform 2043" o:spid="_x0000_s1081" style="position:absolute;left:1399;top:651;width:240;height:465;visibility:visible;mso-wrap-style:square;v-text-anchor:top" coordsize="24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3PcYA&#10;AADcAAAADwAAAGRycy9kb3ducmV2LnhtbESP3WrCQBSE7wXfYTlC73RTQ0Wim9BKW0oV/AXx7pA9&#10;JmmzZ0N2q+nbdwuCl8PMfMPMs87U4kKtqywreBxFIIhzqysuFBz2b8MpCOeRNdaWScEvOcjSfm+O&#10;ibZX3tJl5wsRIOwSVFB63yRSurwkg25kG+LgnW1r0AfZFlK3eA1wU8txFE2kwYrDQokNLUrKv3c/&#10;RkFhTkdeuM3753h1WB5fvmK3fo2Vehh0zzMQnjp/D9/aH1pB/DSB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W3PcYAAADcAAAADwAAAAAAAAAAAAAAAACYAgAAZHJz&#10;L2Rvd25yZXYueG1sUEsFBgAAAAAEAAQA9QAAAIsDAAAAAA==&#10;" path="m,465r,l55,440r45,-20l140,395r35,-25l200,340r20,-25l235,285r5,-30l240,230,230,195,215,165,190,135,165,100,125,70,85,35,30,,75,30r35,35l140,95r25,35l180,160r15,30l200,220r,30l195,280r-10,30l170,335r-25,25l120,390,85,415,45,440,,465xe" strokeweight="1pt">
                    <v:path arrowok="t" o:connecttype="custom" o:connectlocs="0,465;0,465;55,440;100,420;140,395;175,370;200,340;220,315;235,285;240,255;240,230;230,195;215,165;190,135;165,100;125,70;85,35;30,0;30,0;75,30;110,65;140,95;165,130;180,160;195,190;200,220;200,250;195,280;185,310;170,335;145,360;120,390;85,415;45,440;0,465;0,465" o:connectangles="0,0,0,0,0,0,0,0,0,0,0,0,0,0,0,0,0,0,0,0,0,0,0,0,0,0,0,0,0,0,0,0,0,0,0,0"/>
                  </v:shape>
                  <v:shape id="Freeform 2044" o:spid="_x0000_s1082" style="position:absolute;left:395;top:681;width:70;height:50;visibility:visible;mso-wrap-style:square;v-text-anchor:top" coordsize="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a7MUA&#10;AADcAAAADwAAAGRycy9kb3ducmV2LnhtbESPQWsCMRSE74X+h/AKvdWsttayGkW0lgqF4lrvj80z&#10;u7p5WZNUt//eFAo9DjPzDTOZdbYRZ/Khdqyg38tAEJdO12wUfG1XDy8gQkTW2DgmBT8UYDa9vZlg&#10;rt2FN3QuohEJwiFHBVWMbS5lKCuyGHquJU7e3nmLMUlvpPZ4SXDbyEGWPUuLNaeFCltaVFQei2+r&#10;YD2UprCb3Zs09uSePj4Py1d/UOr+rpuPQUTq4n/4r/2uFTwOR/B7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9rsxQAAANwAAAAPAAAAAAAAAAAAAAAAAJgCAABkcnMv&#10;ZG93bnJldi54bWxQSwUGAAAAAAQABAD1AAAAigMAAAAA&#10;" path="m30,r,l15,,,15r,5l,30r,5l5,40r15,5l40,45r30,5l60,20,45,5,30,xe" strokeweight="1pt">
                    <v:path arrowok="t" o:connecttype="custom" o:connectlocs="30,0;30,0;15,0;0,15;0,15;0,20;0,30;0,35;5,40;5,40;20,45;40,45;40,45;70,50;70,50;60,20;60,20;45,5;30,0;30,0" o:connectangles="0,0,0,0,0,0,0,0,0,0,0,0,0,0,0,0,0,0,0,0"/>
                  </v:shape>
                  <v:shape id="Freeform 2045" o:spid="_x0000_s1083" style="position:absolute;left:240;top:1277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H1sMA&#10;AADcAAAADwAAAGRycy9kb3ducmV2LnhtbERPy2oCMRTdF/yHcAvdaabWip0aRUTBhSA+KHZ3mVwn&#10;g5ObIYk6+vXNQujycN7jaWtrcSUfKscK3nsZCOLC6YpLBYf9sjsCESKyxtoxKbhTgOmk8zLGXLsb&#10;b+m6i6VIIRxyVGBibHIpQ2HIYui5hjhxJ+ctxgR9KbXHWwq3texn2VBarDg1GGxobqg47y5Wweby&#10;s/i1a7sePPDLH1ebqjTHuVJvr+3sG0SkNv6Ln+6VVvDxmdamM+kI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dH1sMAAADcAAAADwAAAAAAAAAAAAAAAACYAgAAZHJzL2Rv&#10;d25yZXYueG1sUEsFBgAAAAAEAAQA9QAAAIgDAAAAAA==&#10;" path="m5,30r,l15,30,30,25,40,10r,-5l35,,20,,5,10,,20r,5l5,30xe" strokeweight="1pt">
                    <v:path arrowok="t" o:connecttype="custom" o:connectlocs="5,30;5,30;15,30;15,30;30,25;30,25;40,10;40,10;40,5;35,0;35,0;20,0;20,0;5,10;5,10;0,20;0,20;0,25;5,30;5,30" o:connectangles="0,0,0,0,0,0,0,0,0,0,0,0,0,0,0,0,0,0,0,0"/>
                  </v:shape>
                  <v:shape id="Freeform 2046" o:spid="_x0000_s1084" style="position:absolute;left:385;top:1322;width:40;height:35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2a8UA&#10;AADcAAAADwAAAGRycy9kb3ducmV2LnhtbESP0WrCQBRE3wv+w3ILfasbK4qmriKFGkv1wdgPuGRv&#10;s8Hs3ZDdJqlf3y0IPg4zc4ZZbQZbi45aXzlWMBknIIgLpysuFXyd358XIHxA1lg7JgW/5GGzHj2s&#10;MNWu5xN1eShFhLBPUYEJoUml9IUhi37sGuLofbvWYoiyLaVusY9wW8uXJJlLixXHBYMNvRkqLvmP&#10;VUDZzOx0fjhPPrIjXz6vfXfISqWeHoftK4hAQ7iHb+29VjCd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7ZrxQAAANwAAAAPAAAAAAAAAAAAAAAAAJgCAABkcnMv&#10;ZG93bnJldi54bWxQSwUGAAAAAAQABAD1AAAAigMAAAAA&#10;" path="m25,35r,l35,35r5,-5l40,25,35,10,20,,5,,,5r,5l5,20r5,5l25,35xe" strokeweight="1pt">
                    <v:path arrowok="t" o:connecttype="custom" o:connectlocs="25,35;25,35;35,35;35,35;40,30;40,25;40,25;35,10;35,10;20,0;20,0;5,0;5,0;0,5;0,10;0,10;5,20;10,25;10,25;25,35;25,35" o:connectangles="0,0,0,0,0,0,0,0,0,0,0,0,0,0,0,0,0,0,0,0,0"/>
                  </v:shape>
                </v:group>
                <v:group id="Group 2481" o:spid="_x0000_s1085" style="position:absolute;left:5019;top:7259;width:2226;height:1660" coordorigin="4969,7859" coordsize="2226,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443" o:spid="_x0000_s1086" style="position:absolute;left:6240;top:7859;width:930;height:479;visibility:visible;mso-wrap-style:square;v-text-anchor:top" coordsize="93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8dccA&#10;AADcAAAADwAAAGRycy9kb3ducmV2LnhtbESPQWvCQBSE70L/w/IKvYhujGBt6irVKuqpakvPr9nX&#10;JG32bchuNP57VxA8DjPzDTOZtaYUR6pdYVnBoB+BIE6tLjhT8PW56o1BOI+ssbRMCs7kYDZ96Eww&#10;0fbEezoefCYChF2CCnLvq0RKl+Zk0PVtRRy8X1sb9EHWmdQ1ngLclDKOopE0WHBYyLGiRU7p/6Ex&#10;CuLv7rZc/30Mm+K9eYmX8+fddvmj1NNj+/YKwlPr7+Fbe6MVDEcDuJ4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MfHXHAAAA3AAAAA8AAAAAAAAAAAAAAAAAmAIAAGRy&#10;cy9kb3ducmV2LnhtbFBLBQYAAAAABAAEAPUAAACMAwAAAAA=&#10;" path="m930,294r,l900,254,865,219,830,184,780,150,730,120,675,90,610,60,540,35,465,15,395,5,325,,255,10,190,25,125,55,60,90,,135,560,479r25,-30l610,424r40,-25l690,374r50,-20l795,334r65,-20l930,294xe" strokeweight="1pt">
                    <v:path arrowok="t" o:connecttype="custom" o:connectlocs="930,294;930,294;900,254;865,219;830,184;780,150;730,120;675,90;610,60;540,35;540,35;465,15;395,5;325,0;255,10;190,25;125,55;60,90;0,135;560,479;560,479;585,449;610,424;650,399;690,374;740,354;795,334;860,314;930,294;930,294" o:connectangles="0,0,0,0,0,0,0,0,0,0,0,0,0,0,0,0,0,0,0,0,0,0,0,0,0,0,0,0,0,0"/>
                  </v:shape>
                  <v:shape id="Freeform 2444" o:spid="_x0000_s1087" style="position:absolute;left:6395;top:7909;width:650;height:309;visibility:visible;mso-wrap-style:square;v-text-anchor:top" coordsize="65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tysUA&#10;AADcAAAADwAAAGRycy9kb3ducmV2LnhtbESPQWvCQBSE70L/w/IKvUjdqCgldZUiFKq9aCLt9ZF9&#10;zYZm38bsNon/visIHoeZ+YZZbQZbi45aXzlWMJ0kIIgLpysuFZzy9+cXED4ga6wdk4ILedisH0Yr&#10;TLXr+UhdFkoRIexTVGBCaFIpfWHIop+4hjh6P661GKJsS6lb7CPc1nKWJEtpseK4YLChraHiN/uz&#10;CvDb0F6eDtlX3ttx6Ka7T31eKPX0OLy9ggg0hHv41v7QCubLG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e3KxQAAANwAAAAPAAAAAAAAAAAAAAAAAJgCAABkcnMv&#10;ZG93bnJldi54bWxQSwUGAAAAAAQABAD1AAAAigMAAAAA&#10;" path="m,179l210,309r35,-35l285,244r50,-30l385,189r60,-20l505,149r70,-20l650,115,605,85,550,55,495,25,435,,365,15,305,30,245,50,190,70,140,95,90,119,45,149,,179xe" strokeweight="1pt">
                    <v:path arrowok="t" o:connecttype="custom" o:connectlocs="0,179;210,309;210,309;245,274;285,244;335,214;385,189;445,169;505,149;575,129;650,115;650,115;605,85;550,55;495,25;435,0;435,0;365,15;305,30;245,50;190,70;140,95;90,119;45,149;0,179;0,179" o:connectangles="0,0,0,0,0,0,0,0,0,0,0,0,0,0,0,0,0,0,0,0,0,0,0,0,0,0"/>
                  </v:shape>
                  <v:shape id="Freeform 2445" o:spid="_x0000_s1088" style="position:absolute;left:4969;top:7969;width:2166;height:1047;visibility:visible;mso-wrap-style:square;v-text-anchor:top" coordsize="2166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UOsYA&#10;AADcAAAADwAAAGRycy9kb3ducmV2LnhtbESPQWvCQBSE7wX/w/IEb3WjgkrqJmgh6KWUplLa2yP7&#10;TILZtyG7TWJ/fbcg9DjMzDfMLh1NI3rqXG1ZwWIegSAurK65VHB+zx63IJxH1thYJgU3cpAmk4cd&#10;xtoO/EZ97ksRIOxiVFB538ZSuqIig25uW+LgXWxn0AfZlVJ3OAS4aeQyitbSYM1hocKWnisqrvm3&#10;UfCVD5tjnx1eP5affMt/Xpp6ccqUmk3H/RMIT6P/D9/bJ61gtV7B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UOsYAAADcAAAADwAAAAAAAAAAAAAAAACYAgAAZHJz&#10;L2Rvd25yZXYueG1sUEsFBgAAAAAEAAQA9QAAAIsDAAAAAA==&#10;" path="m1631,852r,l1696,862r60,15l1816,892r55,25l1921,942r55,30l2021,1007r45,40l2116,947r15,-50l2146,847r10,-45l2166,758r,-45l2166,668r-5,-40l2156,583r-15,-40l2126,503r-15,-35l2086,428r-25,-34l2031,359r-60,-65l1896,239r-80,-50l1721,144,1621,104,1506,74,1386,45,1256,20,1146,10,1041,,946,,851,5,760,20,675,35,595,59,520,89r-70,40l390,169r-55,45l290,269r-40,55l215,389r-25,64l175,528r60,5l300,538r60,-5l420,528r60,-10l540,498r55,-20l655,453r-30,40l595,528r-35,30l525,588r-35,25l455,638r-40,20l370,673r-80,25l205,713r-100,5l,713r70,50l140,807r70,40l280,882r70,30l420,937r65,20l555,972r65,10l690,987r70,l831,982r70,-5l971,962r70,-20l1116,917r65,-20l1246,877r65,-10l1376,857r65,-10l1506,847r60,l1631,852xe" strokeweight="1pt">
                    <v:path arrowok="t" o:connecttype="custom" o:connectlocs="1631,852;1756,877;1871,917;1976,972;2066,1047;2116,947;2146,847;2166,758;2166,668;2156,583;2126,503;2086,428;2031,359;1971,294;1816,189;1621,104;1386,45;1256,20;1041,0;851,5;675,35;520,89;450,129;335,214;250,324;190,453;175,528;300,538;420,528;540,498;655,453;625,493;560,558;490,613;415,658;370,673;205,713;0,713;70,763;210,847;350,912;485,957;555,972;690,987;831,982;971,962;1116,917;1181,897;1311,867;1441,847;1566,847;1631,852" o:connectangles="0,0,0,0,0,0,0,0,0,0,0,0,0,0,0,0,0,0,0,0,0,0,0,0,0,0,0,0,0,0,0,0,0,0,0,0,0,0,0,0,0,0,0,0,0,0,0,0,0,0,0,0"/>
                  </v:shape>
                  <v:shape id="Freeform 2446" o:spid="_x0000_s1089" style="position:absolute;left:6030;top:7994;width:1105;height:1022;visibility:visible;mso-wrap-style:square;v-text-anchor:top" coordsize="1105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eZecUA&#10;AADcAAAADwAAAGRycy9kb3ducmV2LnhtbESPT2sCMRTE7wW/Q3hCbzWrtiKrUaQgXe3JPwePj81z&#10;d3Hzsk1STfvpTaHgcZiZ3zDzZTStuJLzjWUFw0EGgri0uuFKwfGwfpmC8AFZY2uZFPyQh+Wi9zTH&#10;XNsb7+i6D5VIEPY5KqhD6HIpfVmTQT+wHXHyztYZDEm6SmqHtwQ3rRxl2UQabDgt1NjRe03lZf9t&#10;FBTxsx1RXPttOBWHzZv7+P3ajJV67sfVDESgGB7h/3ahFYwnr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5l5xQAAANwAAAAPAAAAAAAAAAAAAAAAAJgCAABkcnMv&#10;ZG93bnJldi54bWxQSwUGAAAAAAQABAD1AAAAigMAAAAA&#10;" path="m570,827r,l635,837r60,15l755,867r55,25l860,917r55,30l960,982r45,40l1055,922r15,-50l1085,822r10,-45l1105,733r,-45l1105,643r-5,-40l1095,558r-15,-40l1065,478r-15,-35l1025,403r-25,-34l970,334,910,274,840,219,755,169,665,124,565,84,455,49,340,20,210,r25,64l255,129r20,65l285,259r5,60l290,379r-5,59l275,498r-20,55l235,608r-25,55l180,713r-35,54l100,817,55,862,,912,55,892r65,-20l185,852r65,-10l315,832r65,-10l445,822r60,l570,827xe" strokeweight="1pt">
                    <v:path arrowok="t" o:connecttype="custom" o:connectlocs="570,827;695,852;810,892;915,947;1005,1022;1055,922;1085,822;1105,733;1105,643;1095,558;1065,478;1025,403;970,334;910,274;755,169;565,84;340,20;210,0;255,129;285,259;290,379;275,498;235,608;180,713;100,817;0,912;55,892;120,872;250,842;380,822;505,822;570,827" o:connectangles="0,0,0,0,0,0,0,0,0,0,0,0,0,0,0,0,0,0,0,0,0,0,0,0,0,0,0,0,0,0,0,0"/>
                  </v:shape>
                  <v:shape id="Freeform 2447" o:spid="_x0000_s1090" style="position:absolute;left:6335;top:8063;width:325;height:265;visibility:visible;mso-wrap-style:square;v-text-anchor:top" coordsize="32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pl8MA&#10;AADcAAAADwAAAGRycy9kb3ducmV2LnhtbESPQWsCMRSE7wX/Q3iCt5pVqdTVKKUgeCml60Lx9tg8&#10;s4vJy7KJ7vrvG0HocZiZb5jNbnBW3KgLjWcFs2kGgrjyumGjoDzuX99BhIis0XomBXcKsNuOXjaY&#10;a9/zD92KaESCcMhRQR1jm0sZqpochqlviZN39p3DmGRnpO6wT3Bn5TzLltJhw2mhxpY+a6ouxdUp&#10;sGwvvPo6X39teeKiN6Vx36VSk/HwsQYRaYj/4Wf7oBUslm/wOJ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Vpl8MAAADcAAAADwAAAAAAAAAAAAAAAACYAgAAZHJzL2Rv&#10;d25yZXYueG1sUEsFBgAAAAAEAAQA9QAAAIgDAAAAAA==&#10;" path="m325,160l220,,,80,120,265,325,160xe" strokeweight="1pt">
                    <v:path arrowok="t" o:connecttype="custom" o:connectlocs="325,160;220,0;0,80;120,265;325,160;325,160" o:connectangles="0,0,0,0,0,0"/>
                  </v:shape>
                  <v:shape id="Freeform 2448" o:spid="_x0000_s1091" style="position:absolute;left:6660;top:8158;width:315;height:259;visibility:visible;mso-wrap-style:square;v-text-anchor:top" coordsize="31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CBcQA&#10;AADcAAAADwAAAGRycy9kb3ducmV2LnhtbESPS2vCQBSF94X+h+EW3NVJYwkxdZQitdSN4nN9ydwm&#10;oZk7Q2bU1F/fKQguD+fxcSaz3rTiTJ1vLCt4GSYgiEurG64U7HeL5xyED8gaW8uk4Jc8zKaPDxMs&#10;tL3whs7bUIk4wr5ABXUIrpDSlzUZ9EPriKP3bTuDIcqukrrDSxw3rUyTJJMGG46EGh3Nayp/ticT&#10;ucn8c/lxcNnabV7zayqPfjVOlRo89e9vIAL14R6+tb+0glGWwf+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wgXEAAAA3AAAAA8AAAAAAAAAAAAAAAAAmAIAAGRycy9k&#10;b3ducmV2LnhtbFBLBQYAAAAABAAEAPUAAACJAwAAAAA=&#10;" path="m125,l,65,135,259,315,140,275,105,225,70,175,35,125,xe" strokeweight="1pt">
                    <v:path arrowok="t" o:connecttype="custom" o:connectlocs="125,0;0,65;135,259;315,140;315,140;275,105;225,70;175,35;125,0;125,0" o:connectangles="0,0,0,0,0,0,0,0,0,0"/>
                  </v:shape>
                  <v:shape id="Freeform 2449" o:spid="_x0000_s1092" style="position:absolute;left:6240;top:7994;width:95;height:164;visibility:visible;mso-wrap-style:square;v-text-anchor:top" coordsize="9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IC8QA&#10;AADcAAAADwAAAGRycy9kb3ducmV2LnhtbESPQWvCQBSE7wX/w/IEL6FutBAluoqIQg+9RMXzI/ua&#10;BLNvk+xqkn/fLRR6HGbmG2a7H0wtXtS5yrKCxTwGQZxbXXGh4HY9v69BOI+ssbZMCkZysN9N3raY&#10;attzRq+LL0SAsEtRQel9k0rp8pIMurltiIP3bTuDPsiukLrDPsBNLZdxnEiDFYeFEhs6lpQ/Lk+j&#10;ILtW7XAf29Uxap7yxA6/xqhVajYdDhsQngb/H/5rf2oFH8kK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sSAvEAAAA3AAAAA8AAAAAAAAAAAAAAAAAmAIAAGRycy9k&#10;b3ducmV2LnhtbFBLBQYAAAAABAAEAPUAAACJAwAAAAA=&#10;" path="m55,164l95,149,,,30,84r25,80xe" strokeweight="1pt">
                    <v:path arrowok="t" o:connecttype="custom" o:connectlocs="55,164;95,149;0,0;0,0;30,84;55,164;55,164" o:connectangles="0,0,0,0,0,0,0"/>
                  </v:shape>
                  <v:shape id="Freeform 2450" o:spid="_x0000_s1093" style="position:absolute;left:6290;top:8328;width:300;height:359;visibility:visible;mso-wrap-style:square;v-text-anchor:top" coordsize="30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jzsEA&#10;AADcAAAADwAAAGRycy9kb3ducmV2LnhtbERPy4rCMBTdD/gP4QruxlQdpFSjiKK4mIHxgetLc22K&#10;zU1Jota/N4uBWR7Oe77sbCMe5EPtWMFomIEgLp2uuVJwPm0/cxAhImtsHJOCFwVYLnofcyy0e/KB&#10;HsdYiRTCoUAFJsa2kDKUhiyGoWuJE3d13mJM0FdSe3ymcNvIcZZNpcWaU4PBltaGytvxbhWMR/ev&#10;089llzc+32dm8vvNr01QatDvVjMQkbr4L/5z77WCyTStTWfS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9487BAAAA3AAAAA8AAAAAAAAAAAAAAAAAmAIAAGRycy9kb3du&#10;cmV2LnhtbFBLBQYAAAAABAAEAPUAAACGAwAAAAA=&#10;" path="m165,l25,74,15,144,,209,85,359,300,219,165,xe" strokeweight="1pt">
                    <v:path arrowok="t" o:connecttype="custom" o:connectlocs="165,0;25,74;25,74;15,144;0,209;85,359;300,219;165,0;165,0" o:connectangles="0,0,0,0,0,0,0,0,0"/>
                  </v:shape>
                  <v:shape id="Freeform 2451" o:spid="_x0000_s1094" style="position:absolute;left:6590;top:8417;width:345;height:334;visibility:visible;mso-wrap-style:square;v-text-anchor:top" coordsize="34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h+MQA&#10;AADcAAAADwAAAGRycy9kb3ducmV2LnhtbESP3WoCMRSE74W+QziF3mm2iqJboxSLUJAV/HmA4+Z0&#10;E9ycLJtUV5/eFApeDjPzDTNfdq4WF2qD9azgfZCBIC69tlwpOB7W/SmIEJE11p5JwY0CLBcvvTnm&#10;2l95R5d9rESCcMhRgYmxyaUMpSGHYeAb4uT9+NZhTLKtpG7xmuCulsMsm0iHltOCwYZWhsrz/tcp&#10;GDu/3RQnHtn1/eyLmy2+DEel3l67zw8Qkbr4DP+3v7WC0WQG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IfjEAAAA3AAAAA8AAAAAAAAAAAAAAAAAmAIAAGRycy9k&#10;b3ducmV2LnhtbFBLBQYAAAAABAAEAPUAAACJAwAAAAA=&#10;" path="m205,l,130,130,334,345,200,205,xe" strokeweight="1pt">
                    <v:path arrowok="t" o:connecttype="custom" o:connectlocs="205,0;0,130;130,334;345,200;205,0;205,0" o:connectangles="0,0,0,0,0,0"/>
                  </v:shape>
                  <v:shape id="Freeform 2452" o:spid="_x0000_s1095" style="position:absolute;left:6935;top:8512;width:200;height:279;visibility:visible;mso-wrap-style:square;v-text-anchor:top" coordsize="20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SEsEA&#10;AADcAAAADwAAAGRycy9kb3ducmV2LnhtbERP3WrCMBS+H/gO4Qy8W9NN2FxnFBkUdAyGrQ9waI5N&#10;sTkpSazt2y8Xg11+fP+b3WR7MZIPnWMFz1kOgrhxuuNWwbkun9YgQkTW2DsmBTMF2G0XDxsstLvz&#10;icYqtiKFcChQgYlxKKQMjSGLIXMDceIuzluMCfpWao/3FG57+ZLnr9Jix6nB4ECfhpprdbMK8jmU&#10;q/povr/aMvzI927s63lUavk47T9ARJriv/jPfdAKVm9pfj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Q0hLBAAAA3AAAAA8AAAAAAAAAAAAAAAAAmAIAAGRycy9kb3du&#10;cmV2LnhtbFBLBQYAAAAABAAEAPUAAACGAwAAAAA=&#10;" path="m175,l,105,115,279r80,-50l200,170r,-60l190,55,175,xe" strokeweight="1pt">
                    <v:path arrowok="t" o:connecttype="custom" o:connectlocs="175,0;0,105;115,279;195,229;195,229;200,170;200,110;190,55;175,0;175,0" o:connectangles="0,0,0,0,0,0,0,0,0,0"/>
                  </v:shape>
                  <v:shape id="Freeform 2453" o:spid="_x0000_s1096" style="position:absolute;left:6875;top:8791;width:225;height:225;visibility:visible;mso-wrap-style:square;v-text-anchor:top" coordsize="22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MGcUA&#10;AADcAAAADwAAAGRycy9kb3ducmV2LnhtbESP3WoCMRSE7wu+QzhCb4omVqqyGkWEVqEU6g94e9gc&#10;dxc3J2ET1+3bN0Khl8PMfMMsVp2tRUtNqBxrGA0VCOLcmYoLDafj+2AGIkRkg7Vj0vBDAVbL3tMC&#10;M+PuvKf2EAuRIBwy1FDG6DMpQ16SxTB0njh5F9dYjEk2hTQN3hPc1vJVqYm0WHFaKNHTpqT8erhZ&#10;DV9x+732/rJndVIf58+3dnJ7abV+7nfrOYhIXfwP/7V3RsN4OoLH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8wZxQAAANwAAAAPAAAAAAAAAAAAAAAAAJgCAABkcnMv&#10;ZG93bnJldi54bWxQSwUGAAAAAAQABAD1AAAAigMAAAAA&#10;" path="m225,75l175,,,110r40,25l85,160r40,30l160,225r40,-75l225,75xe" strokeweight="1pt">
                    <v:path arrowok="t" o:connecttype="custom" o:connectlocs="225,75;175,0;0,110;0,110;40,135;85,160;125,190;160,225;160,225;200,150;225,75;225,75" o:connectangles="0,0,0,0,0,0,0,0,0,0,0,0"/>
                  </v:shape>
                  <v:shape id="Freeform 2454" o:spid="_x0000_s1097" style="position:absolute;left:6605;top:8751;width:185;height:115;visibility:visible;mso-wrap-style:square;v-text-anchor:top" coordsize="1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PC8IA&#10;AADcAAAADwAAAGRycy9kb3ducmV2LnhtbESPwWrDMBBE74X8g9hAb40cl7aJEyWEgMG3tnZzX6yN&#10;bWKtjKTY7t9XhUKPw8y8YfbH2fRiJOc7ywrWqwQEcW11x42Cryp/2oDwAVljb5kUfJOH42HxsMdM&#10;24k/aSxDIyKEfYYK2hCGTEpft2TQr+xAHL2rdQZDlK6R2uEU4aaXaZK8SoMdx4UWBzq3VN/Ku1HA&#10;7y+oC59fHY0f1TbHfCwua6Uel/NpByLQHP7Df+1CK3h+S+H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48LwgAAANwAAAAPAAAAAAAAAAAAAAAAAJgCAABkcnMvZG93&#10;bnJldi54bWxQSwUGAAAAAAQABAD1AAAAhwMAAAAA&#10;" path="m185,115l115,,,70,95,90r90,25xe" strokeweight="1pt">
                    <v:path arrowok="t" o:connecttype="custom" o:connectlocs="185,115;115,0;0,70;0,70;95,90;185,115;185,115" o:connectangles="0,0,0,0,0,0,0"/>
                  </v:shape>
                  <v:shape id="Freeform 2455" o:spid="_x0000_s1098" style="position:absolute;left:6030;top:8687;width:420;height:219;visibility:visible;mso-wrap-style:square;v-text-anchor:top" coordsize="4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CscMA&#10;AADcAAAADwAAAGRycy9kb3ducmV2LnhtbESPT4vCMBTE78J+h/AWvGm6KirVKIu64MGL/+6P5m1b&#10;tnkpTWy6fnojCB6HmfkNs1x3phItNa60rOBrmIAgzqwuOVdwOf8M5iCcR9ZYWSYF/+RgvfroLTHV&#10;NvCR2pPPRYSwS1FB4X2dSumyggy6oa2Jo/drG4M+yiaXusEQ4aaSoySZSoMlx4UCa9oUlP2dbkbB&#10;PRzCbj/bnVudhdzp691Mblul+p/d9wKEp86/w6/2XisYz8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CscMAAADcAAAADwAAAAAAAAAAAAAAAACYAgAAZHJzL2Rv&#10;d25yZXYueG1sUEsFBgAAAAAEAAQA9QAAAIgDAAAAAA==&#10;" path="m420,129l345,,,219,55,199r90,-30l240,149r90,-15l420,129xe" strokeweight="1pt">
                    <v:path arrowok="t" o:connecttype="custom" o:connectlocs="420,129;345,0;0,219;0,219;55,199;55,199;145,169;240,149;330,134;420,129;420,129" o:connectangles="0,0,0,0,0,0,0,0,0,0,0"/>
                  </v:shape>
                  <v:shape id="Freeform 2456" o:spid="_x0000_s1099" style="position:absolute;left:6730;top:9016;width:465;height:503;visibility:visible;mso-wrap-style:square;v-text-anchor:top" coordsize="46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2ksQA&#10;AADcAAAADwAAAGRycy9kb3ducmV2LnhtbESPUWsCMRCE3wv+h7CCbzWnFqvnRRGpUHxq1R+wXNbc&#10;cZfNkaTn2V/fFAp9HGbnm51iN9hW9ORD7VjBbJqBIC6drtkouF6OzysQISJrbB2TggcF2G1HTwXm&#10;2t35k/pzNCJBOOSooIqxy6UMZUUWw9R1xMm7OW8xJumN1B7vCW5bOc+ypbRYc2qosKNDRWVz/rLp&#10;DTzt3w7rq6GZNx/fDS3r0J+UmoyH/QZEpCH+H/+l37WCxesL/I5JBJ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1tpLEAAAA3AAAAA8AAAAAAAAAAAAAAAAAmAIAAGRycy9k&#10;b3ducmV2LnhtbFBLBQYAAAAABAAEAPUAAACJAwAAAAA=&#10;" path="m465,503r,l465,429r-5,-75l450,284,435,219,410,159,385,99,350,50,305,,235,129,160,249,80,359,,458r465,45xe" strokeweight="1pt">
                    <v:path arrowok="t" o:connecttype="custom" o:connectlocs="465,503;465,503;465,429;460,354;450,284;435,219;410,159;385,99;350,50;305,0;305,0;235,129;160,249;80,359;0,458;465,503;465,503" o:connectangles="0,0,0,0,0,0,0,0,0,0,0,0,0,0,0,0,0"/>
                  </v:shape>
                  <v:shape id="Freeform 2457" o:spid="_x0000_s1100" style="position:absolute;left:6860;top:9016;width:180;height:483;visibility:visible;mso-wrap-style:square;v-text-anchor:top" coordsize="18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omMUA&#10;AADcAAAADwAAAGRycy9kb3ducmV2LnhtbESPS4vCQBCE74L/YWjBS1gnuvgg6ygiCJ4WdRf32mTa&#10;JGymJ2QmD/+9Iwgei6r6ilpve1OKlmpXWFYwncQgiFOrC84U/P4cPlYgnEfWWFomBXdysN0MB2tM&#10;tO34TO3FZyJA2CWoIPe+SqR0aU4G3cRWxMG72dqgD7LOpK6xC3BTylkcL6TBgsNCjhXtc0r/L41R&#10;kC666LT6jptp0/7dovOxOVyLSKnxqN99gfDU+3f41T5qBZ/LOTz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aiYxQAAANwAAAAPAAAAAAAAAAAAAAAAAJgCAABkcnMv&#10;ZG93bnJldi54bWxQSwUGAAAAAAQABAD1AAAAigMAAAAA&#10;" path="m,473r135,10l160,364,175,239r5,-120l175,,145,124,105,249,55,364,,473xe" strokeweight="1pt">
                    <v:path arrowok="t" o:connecttype="custom" o:connectlocs="0,473;135,483;135,483;160,364;175,239;180,119;175,0;175,0;145,124;105,249;55,364;0,473;0,473" o:connectangles="0,0,0,0,0,0,0,0,0,0,0,0,0"/>
                  </v:shape>
                  <v:shape id="Freeform 2458" o:spid="_x0000_s1101" style="position:absolute;left:7035;top:9016;width:160;height:503;visibility:visible;mso-wrap-style:square;v-text-anchor:top" coordsize="160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rhMQA&#10;AADcAAAADwAAAGRycy9kb3ducmV2LnhtbESPT2vCQBDF74V+h2UK3uqmFbREV2kLBcGDNC3F45Ad&#10;k2B2NuyOJvrp3YLg8fH+/HiL1eBadaIQG88GXsYZKOLS24YrA78/X89voKIgW2w9k4EzRVgtHx8W&#10;mFvf8zedCqlUGuGYo4FapMu1jmVNDuPYd8TJ2/vgUJIMlbYB+zTuWv2aZVPtsOFEqLGjz5rKQ3F0&#10;CVL0l/bvvCsvMjmGLW+G2UY+jBk9De9zUEKD3MO39toamMym8H8mH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q4TEAAAA3AAAAA8AAAAAAAAAAAAAAAAAmAIAAGRycy9k&#10;b3ducmV2LnhtbFBLBQYAAAAABAAEAPUAAACJAwAAAAA=&#10;" path="m,l,,25,60r15,59l50,179r10,60l65,304r5,60l65,429r-5,64l160,503r,-74l155,354,145,284,130,219,105,159,80,99,45,50,,xe" strokeweight="1pt">
                    <v:path arrowok="t" o:connecttype="custom" o:connectlocs="0,0;0,0;25,60;40,119;50,179;60,239;65,304;70,364;65,429;60,493;160,503;160,503;160,429;155,354;145,284;130,219;105,159;80,99;45,50;0,0;0,0" o:connectangles="0,0,0,0,0,0,0,0,0,0,0,0,0,0,0,0,0,0,0,0,0"/>
                  </v:shape>
                  <v:shape id="Freeform 2459" o:spid="_x0000_s1102" style="position:absolute;left:5805;top:8213;width:285;height:264;visibility:visible;mso-wrap-style:square;v-text-anchor:top" coordsize="28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EksQA&#10;AADcAAAADwAAAGRycy9kb3ducmV2LnhtbESPT2sCMRTE7wW/Q3iCt5rUYtXVKGIRhJ7q/+Nj89xd&#10;unlZkqhrP31TKPQ4zMxvmNmitbW4kQ+VYw0vfQWCOHem4kLDfrd+HoMIEdlg7Zg0PCjAYt55mmFm&#10;3J0/6baNhUgQDhlqKGNsMilDXpLF0HcNcfIuzluMSfpCGo/3BLe1HCj1Ji1WnBZKbGhVUv61vVoN&#10;R+/elVrvD5PT0Kyaj+Cu4++z1r1uu5yCiNTG//Bfe2M0vI5G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xJLEAAAA3AAAAA8AAAAAAAAAAAAAAAAAmAIAAGRycy9k&#10;b3ducmV2LnhtbFBLBQYAAAAABAAEAPUAAACJAwAAAAA=&#10;" path="m250,264r,l270,204r10,-49l285,110,275,70,265,45,250,20,230,10,200,,170,,145,10,115,20,85,45,55,75,35,105,15,145,,189,25,150,50,120,70,95,95,70,120,55r25,-5l165,45r25,l210,55r20,15l245,90r10,20l260,140r,34l255,219r-5,45xe" strokeweight="1pt">
                    <v:path arrowok="t" o:connecttype="custom" o:connectlocs="250,264;250,264;270,204;280,155;285,110;275,70;275,70;265,45;250,20;230,10;200,0;200,0;170,0;145,10;115,20;85,45;85,45;55,75;35,105;15,145;0,189;0,189;25,150;50,120;70,95;95,70;120,55;145,50;165,45;190,45;190,45;210,55;230,70;245,90;255,110;260,140;260,174;255,219;250,264;250,264" o:connectangles="0,0,0,0,0,0,0,0,0,0,0,0,0,0,0,0,0,0,0,0,0,0,0,0,0,0,0,0,0,0,0,0,0,0,0,0,0,0,0,0"/>
                  </v:shape>
                  <v:shape id="Freeform 2460" o:spid="_x0000_s1103" style="position:absolute;left:5529;top:8956;width:195;height:249;visibility:visible;mso-wrap-style:square;v-text-anchor:top" coordsize="19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FmMEA&#10;AADcAAAADwAAAGRycy9kb3ducmV2LnhtbERPzWoCMRC+C32HMIKXUrMqtLI1SrEU1kMPVR9g3EyT&#10;xc1kSeLu9u2bg+Dx4/vf7EbXip5CbDwrWMwLEMS11w0bBefT18saREzIGlvPpOCPIuy2T5MNltoP&#10;/EP9MRmRQziWqMCm1JVSxtqSwzj3HXHmfn1wmDIMRuqAQw53rVwWxat02HBusNjR3lJ9Pd6cAnP5&#10;rtbFYeyTP5zt/vJp/XOwSs2m48c7iERjeojv7korWL3ltflMP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JxZjBAAAA3AAAAA8AAAAAAAAAAAAAAAAAmAIAAGRycy9kb3du&#10;cmV2LnhtbFBLBQYAAAAABAAEAPUAAACGAwAAAAA=&#10;" path="m195,184r,l180,144,170,100,160,55,150,,95,60,70,90,45,120,30,154,15,184,5,219,,249r45,-5l95,229r50,-20l195,184xe" strokeweight="1pt">
                    <v:path arrowok="t" o:connecttype="custom" o:connectlocs="195,184;195,184;180,144;170,100;160,55;150,0;150,0;95,60;70,90;45,120;30,154;15,184;5,219;0,249;0,249;45,244;95,229;145,209;195,184;195,184" o:connectangles="0,0,0,0,0,0,0,0,0,0,0,0,0,0,0,0,0,0,0,0"/>
                  </v:shape>
                  <v:shape id="Freeform 2461" o:spid="_x0000_s1104" style="position:absolute;left:5935;top:8906;width:230;height:339;visibility:visible;mso-wrap-style:square;v-text-anchor:top" coordsize="23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dhcMA&#10;AADcAAAADwAAAGRycy9kb3ducmV2LnhtbESPwWrDMBBE74H+g9hAb7GcBpLWjRJKcSHkFiel18Xa&#10;WKLWyliq7fx9VSjkOMzMG2a7n1wrBuqD9axgmeUgiGuvLTcKLuePxTOIEJE1tp5JwY0C7HcPsy0W&#10;2o98oqGKjUgQDgUqMDF2hZShNuQwZL4jTt7V9w5jkn0jdY9jgrtWPuX5Wjq0nBYMdvRuqP6ufpyC&#10;kq7hZMvbZ1utbKePh+GrMVKpx/n09goi0hTv4f/2QStYbV7g7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TdhcMAAADcAAAADwAAAAAAAAAAAAAAAACYAgAAZHJzL2Rv&#10;d25yZXYueG1sUEsFBgAAAAAEAAQA9QAAAIgDAAAAAA==&#10;" path="m230,319r,l190,254,155,180,125,95,95,,70,35,50,70,35,105,20,140,10,180,5,219,,259r,40l30,314r30,15l90,334r30,5l145,339r30,l205,329r25,-10xe" strokeweight="1pt">
                    <v:path arrowok="t" o:connecttype="custom" o:connectlocs="230,319;230,319;190,254;155,180;125,95;95,0;95,0;70,35;50,70;35,105;20,140;10,180;5,219;0,259;0,299;0,299;30,314;60,329;90,334;120,339;145,339;175,339;205,329;230,319;230,319" o:connectangles="0,0,0,0,0,0,0,0,0,0,0,0,0,0,0,0,0,0,0,0,0,0,0,0,0"/>
                  </v:shape>
                </v:group>
                <v:group id="Group 2473" o:spid="_x0000_s1105" style="position:absolute;left:7915;top:1907;width:1262;height:1445;rotation:4699934fd;flip:x" coordorigin="2683,1615" coordsize="1194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Ctsr8AAADcAAAADwAAAGRycy9kb3ducmV2LnhtbERPy4rCMBTdD/gP4Qru&#10;xtQHg1ajyAyCgoxYxfWluTbF5qY0Uevfm4Xg8nDe82VrK3GnxpeOFQz6CQji3OmSCwWn4/p7AsIH&#10;ZI2VY1LwJA/LRedrjql2Dz7QPQuFiCHsU1RgQqhTKX1uyKLvu5o4chfXWAwRNoXUDT5iuK3kMEl+&#10;pMWSY4PBmn4N5dfsZhVsr+bvP98nBVJWhv1ueh5bHCrV67arGYhAbfiI3+6NVjCaxPnxTDwCcvEC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HugrbK/AAAA3AAAAA8AAAAA&#10;AAAAAAAAAAAAqgIAAGRycy9kb3ducmV2LnhtbFBLBQYAAAAABAAEAPoAAACWAwAAAAA=&#10;">
                  <v:shape id="Freeform 2474" o:spid="_x0000_s1106" style="position:absolute;left:2683;top:1615;width:1184;height:1368;visibility:visible;mso-wrap-style:square;v-text-anchor:top" coordsize="1184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GDMUA&#10;AADcAAAADwAAAGRycy9kb3ducmV2LnhtbESPT2vCQBTE74V+h+UVeqsbrYiN2UhbqHiwBxNpro/s&#10;yx/Mvk2zW43f3i0IHoeZ3wyTrEfTiRMNrrWsYDqJQBCXVrdcKzjkXy9LEM4ja+wsk4ILOVinjw8J&#10;xtqeeU+nzNcilLCLUUHjfR9L6cqGDLqJ7YmDV9nBoA9yqKUe8BzKTSdnUbSQBlsOCw329NlQecz+&#10;jILXoppluZ9//BSb6kDt73exs29KPT+N7ysQnkZ/D9/orQ7ccgr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sYMxQAAANwAAAAPAAAAAAAAAAAAAAAAAJgCAABkcnMv&#10;ZG93bnJldi54bWxQSwUGAAAAAAQABAD1AAAAigMAAAAA&#10;" path="m1169,937r,l1179,932r5,-10l1184,917r,-10l1174,892r-10,-10l1129,857r-55,-20l1014,822r30,-15l1059,792r,-10l1059,772r-5,-15l1034,742r-30,-5l969,732r-45,l929,707r,-25l924,657r-5,-21l914,616,899,596,884,576,864,561r-5,-50l854,496,844,476,834,466,819,456r-15,-5l784,446,759,401,744,386,734,371r-15,-5l704,366r-10,l679,376r5,-40l679,306r-5,-25l664,266,654,256r-20,l614,261r-25,15l585,216,570,171,555,136,530,116r-10,-5l510,111r-10,5l490,121r-15,25l460,186,450,146,430,106,410,80,390,60r-15,l365,60r-5,5l350,75r-5,15l345,106r5,55l335,121,315,90,300,60,280,35,260,20,245,5,230,,220,,205,5r-5,10l195,30r5,25l205,85r10,31l235,156r25,40l225,151,190,111,155,75,120,45,85,25,60,15,40,10r-20,l5,20,,35,5,60,15,85r25,41l70,166r40,50l160,266,280,386,390,506,495,626r94,121l679,867r80,115l829,1102r60,121l939,1303r20,30l979,1353r15,10l1004,1368r10,l1024,1358r5,-15l1029,1323r-5,-45l1009,1213r-30,-66l1029,1208r20,20l1069,1243r15,5l1094,1248r10,l1109,1238r,-20l1109,1202r-20,-50l1059,1082r-50,-70l1069,1072r45,40l1129,1117r15,5l1154,1122r5,-10l1164,1102r,-15l1149,1047r-30,-60l1074,927r55,10l1149,937r20,xe" strokeweight="1pt">
                    <v:path arrowok="t" o:connecttype="custom" o:connectlocs="1179,932;1184,907;1164,882;1074,837;1044,807;1059,782;1054,757;969,732;929,707;919,636;884,576;859,511;834,466;784,446;744,386;704,366;679,376;674,281;634,256;589,276;555,136;520,111;490,121;460,186;430,106;390,60;365,60;350,75;350,161;315,90;280,35;230,0;205,5;200,55;215,116;260,196;155,75;85,25;20,10;0,35;15,85;110,216;280,386;589,747;829,1102;939,1303;979,1353;1014,1368;1029,1343;1024,1278;979,1147;1069,1243;1094,1248;1109,1238;1089,1152;1009,1012;1114,1112;1144,1122;1159,1112;1149,1047;1074,927;1149,937" o:connectangles="0,0,0,0,0,0,0,0,0,0,0,0,0,0,0,0,0,0,0,0,0,0,0,0,0,0,0,0,0,0,0,0,0,0,0,0,0,0,0,0,0,0,0,0,0,0,0,0,0,0,0,0,0,0,0,0,0,0,0,0,0,0"/>
                  </v:shape>
                  <v:shape id="Freeform 2475" o:spid="_x0000_s1107" style="position:absolute;left:3472;top:1791;width:405;height:410;visibility:visible;mso-wrap-style:square;v-text-anchor:top" coordsize="40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jDcUA&#10;AADcAAAADwAAAGRycy9kb3ducmV2LnhtbESPT2sCMRTE7wW/Q3iF3jSr/aOuRlGh4EXbqhdvj81r&#10;srh5WTbpuv32piD0OMz8Zpj5snOVaKkJpWcFw0EGgrjwumSj4HR8709AhIissfJMCn4pwHLRe5hj&#10;rv2Vv6g9RCNSCYccFdgY61zKUFhyGAa+Jk7et28cxiQbI3WD11TuKjnKsjfpsOS0YLGmjaXicvhx&#10;Cp7Hu/Z4Pq3Ny276uh/KD6Pt5lOpp8duNQMRqYv/4Tu91YmbjOD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SMNxQAAANwAAAAPAAAAAAAAAAAAAAAAAJgCAABkcnMv&#10;ZG93bnJldi54bWxQSwUGAAAAAAQABAD1AAAAigMAAAAA&#10;" path="m320,125r,l330,105r5,-15l335,80,325,75,310,70r-15,5l245,100r-35,20l180,145r-65,60l175,120,195,85,210,50,220,30r,-20l215,,205,,190,,175,10,135,45,110,75,85,110,35,190,25,220,15,255,5,290,,330r80,45l115,390r30,5l220,410r70,l335,400r15,-5l360,385r,-10l355,365r-10,-5l330,350,300,340r-35,-5l175,335r55,-15l275,310r40,-15l350,280r25,-15l390,250r10,-15l405,225r-5,-10l390,210r-20,-5l345,205r-35,5l270,220r-95,35l265,185r30,-30l320,125xe" strokeweight="1pt">
                    <v:path arrowok="t" o:connecttype="custom" o:connectlocs="320,125;335,90;325,75;310,70;245,100;210,120;115,205;175,120;210,50;220,30;215,0;205,0;175,10;135,45;85,110;35,190;15,255;0,330;80,375;145,395;220,410;290,410;350,395;360,385;355,365;330,350;300,340;175,335;230,320;315,295;350,280;390,250;405,225;400,215;370,205;345,205;270,220;175,255;295,155;320,125" o:connectangles="0,0,0,0,0,0,0,0,0,0,0,0,0,0,0,0,0,0,0,0,0,0,0,0,0,0,0,0,0,0,0,0,0,0,0,0,0,0,0,0"/>
                  </v:shape>
                  <v:shape id="Freeform 2476" o:spid="_x0000_s1108" style="position:absolute;left:2968;top:2216;width:319;height:291;visibility:visible;mso-wrap-style:square;v-text-anchor:top" coordsize="31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UWsYA&#10;AADcAAAADwAAAGRycy9kb3ducmV2LnhtbESPy4oCMRRE94L/EK7gRsa0D3z0GEWEARe68PEBdzp3&#10;Oq2dm7aT0Z6/nwiCy6KqTlGLVWNLcafaF44VDPoJCOLM6YJzBefT18cMhA/IGkvHpOCPPKyW7dYC&#10;U+0efKD7MeQiQtinqMCEUKVS+syQRd93FXH0flxtMURZ51LX+IhwW8phkkykxYLjgsGKNoay6/HX&#10;KrhV2/X8ezc9nfeTgRn3UE8vu7lS3U6z/gQRqAnv8Ku91QpGsxE8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CUWsYAAADcAAAADwAAAAAAAAAAAAAAAACYAgAAZHJz&#10;L2Rvd25yZXYueG1sUEsFBgAAAAAEAAQA9QAAAIsDAAAAAA==&#10;" path="m225,5r,l220,,210,,185,10,160,40,130,66,55,126,30,146,10,166,5,186,,206r10,20l20,246r25,25l75,291,70,271r5,-20l90,231r25,-20l145,196r40,-25l304,126r10,-5l319,111r,-5l319,96r-5,-5l304,86r-14,l270,91,280,76r5,-10l285,56,280,45,270,40,255,35r-10,5l230,45r5,-25l230,10,225,5xe" strokeweight="1pt">
                    <v:path arrowok="t" o:connecttype="custom" o:connectlocs="225,5;225,5;220,0;210,0;185,10;185,10;160,40;130,66;55,126;55,126;30,146;10,166;5,186;0,206;0,206;10,226;20,246;45,271;75,291;75,291;70,271;75,251;90,231;115,211;115,211;145,196;185,171;304,126;304,126;314,121;319,111;319,106;319,96;319,96;314,91;304,86;290,86;270,91;270,91;280,76;285,66;285,56;280,45;280,45;270,40;255,35;245,40;230,45;230,45;235,20;230,10;225,5;225,5" o:connectangles="0,0,0,0,0,0,0,0,0,0,0,0,0,0,0,0,0,0,0,0,0,0,0,0,0,0,0,0,0,0,0,0,0,0,0,0,0,0,0,0,0,0,0,0,0,0,0,0,0,0,0,0,0"/>
                  </v:shape>
                  <v:shape id="Freeform 2477" o:spid="_x0000_s1109" style="position:absolute;left:3013;top:2417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FJ8UA&#10;AADcAAAADwAAAGRycy9kb3ducmV2LnhtbESPT2sCMRTE7wW/Q3hCbzWrlaKrUaRQ8LLQ+ufg7bF5&#10;7i6bvKxJdLffvikUehxm5jfMejtYIx7kQ+NYwXSSgSAunW64UnA6frwsQISIrNE4JgXfFGC7GT2t&#10;Mdeu5y96HGIlEoRDjgrqGLtcylDWZDFMXEecvKvzFmOSvpLaY5/g1shZlr1Jiw2nhRo7eq+pbA93&#10;q+DT+Lnti3ibtYUclpfWFNfqrNTzeNitQEQa4n/4r73XCl4X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0UnxQAAANwAAAAPAAAAAAAAAAAAAAAAAJgCAABkcnMv&#10;ZG93bnJldi54bWxQSwUGAAAAAAQABAD1AAAAigMAAAAA&#10;" path="m35,15r,l30,30,15,35,5,30,,15,5,5,15,,30,5r5,10xe" strokeweight="1pt">
                    <v:path arrowok="t" o:connecttype="custom" o:connectlocs="35,15;35,15;30,30;15,35;15,35;5,30;0,15;0,15;5,5;15,0;15,0;30,5;35,15;35,15" o:connectangles="0,0,0,0,0,0,0,0,0,0,0,0,0,0"/>
                  </v:shape>
                </v:group>
                <w10:wrap anchorx="margin" anchory="margin"/>
              </v:group>
            </w:pict>
          </mc:Fallback>
        </mc:AlternateContent>
      </w:r>
      <w:r w:rsidR="00EF10A3">
        <w:br w:type="page"/>
      </w:r>
      <w:r w:rsidR="004F0F08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41765" cy="6445250"/>
                <wp:effectExtent l="9525" t="19050" r="35560" b="12700"/>
                <wp:wrapNone/>
                <wp:docPr id="188" name="Group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1765" cy="6445250"/>
                          <a:chOff x="671" y="1389"/>
                          <a:chExt cx="14239" cy="10150"/>
                        </a:xfrm>
                      </wpg:grpSpPr>
                      <wpg:grpSp>
                        <wpg:cNvPr id="189" name="Group 2944"/>
                        <wpg:cNvGrpSpPr>
                          <a:grpSpLocks/>
                        </wpg:cNvGrpSpPr>
                        <wpg:grpSpPr bwMode="auto">
                          <a:xfrm>
                            <a:off x="1221" y="2601"/>
                            <a:ext cx="13546" cy="8677"/>
                            <a:chOff x="1221" y="2601"/>
                            <a:chExt cx="13546" cy="8677"/>
                          </a:xfrm>
                        </wpg:grpSpPr>
                        <wpg:grpSp>
                          <wpg:cNvPr id="190" name="Group 2863"/>
                          <wpg:cNvGrpSpPr>
                            <a:grpSpLocks/>
                          </wpg:cNvGrpSpPr>
                          <wpg:grpSpPr bwMode="auto">
                            <a:xfrm>
                              <a:off x="8034" y="7989"/>
                              <a:ext cx="5244" cy="2614"/>
                              <a:chOff x="1266" y="704"/>
                              <a:chExt cx="12551" cy="9780"/>
                            </a:xfrm>
                          </wpg:grpSpPr>
                          <wpg:grpSp>
                            <wpg:cNvPr id="191" name="Group 28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1" y="704"/>
                                <a:ext cx="12376" cy="7923"/>
                                <a:chOff x="1965" y="784"/>
                                <a:chExt cx="12739" cy="8574"/>
                              </a:xfrm>
                            </wpg:grpSpPr>
                            <wps:wsp>
                              <wps:cNvPr id="192" name="Freeform 2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5" y="784"/>
                                  <a:ext cx="12739" cy="8574"/>
                                </a:xfrm>
                                <a:custGeom>
                                  <a:avLst/>
                                  <a:gdLst>
                                    <a:gd name="T0" fmla="*/ 720 w 2549"/>
                                    <a:gd name="T1" fmla="*/ 0 h 1531"/>
                                    <a:gd name="T2" fmla="*/ 30 w 2549"/>
                                    <a:gd name="T3" fmla="*/ 1281 h 1531"/>
                                    <a:gd name="T4" fmla="*/ 115 w 2549"/>
                                    <a:gd name="T5" fmla="*/ 1206 h 1531"/>
                                    <a:gd name="T6" fmla="*/ 205 w 2549"/>
                                    <a:gd name="T7" fmla="*/ 1171 h 1531"/>
                                    <a:gd name="T8" fmla="*/ 260 w 2549"/>
                                    <a:gd name="T9" fmla="*/ 1171 h 1531"/>
                                    <a:gd name="T10" fmla="*/ 345 w 2549"/>
                                    <a:gd name="T11" fmla="*/ 1201 h 1531"/>
                                    <a:gd name="T12" fmla="*/ 420 w 2549"/>
                                    <a:gd name="T13" fmla="*/ 1276 h 1531"/>
                                    <a:gd name="T14" fmla="*/ 475 w 2549"/>
                                    <a:gd name="T15" fmla="*/ 1366 h 1531"/>
                                    <a:gd name="T16" fmla="*/ 545 w 2549"/>
                                    <a:gd name="T17" fmla="*/ 1421 h 1531"/>
                                    <a:gd name="T18" fmla="*/ 580 w 2549"/>
                                    <a:gd name="T19" fmla="*/ 1421 h 1531"/>
                                    <a:gd name="T20" fmla="*/ 645 w 2549"/>
                                    <a:gd name="T21" fmla="*/ 1381 h 1531"/>
                                    <a:gd name="T22" fmla="*/ 770 w 2549"/>
                                    <a:gd name="T23" fmla="*/ 1206 h 1531"/>
                                    <a:gd name="T24" fmla="*/ 810 w 2549"/>
                                    <a:gd name="T25" fmla="*/ 1151 h 1531"/>
                                    <a:gd name="T26" fmla="*/ 870 w 2549"/>
                                    <a:gd name="T27" fmla="*/ 1121 h 1531"/>
                                    <a:gd name="T28" fmla="*/ 940 w 2549"/>
                                    <a:gd name="T29" fmla="*/ 1136 h 1531"/>
                                    <a:gd name="T30" fmla="*/ 1020 w 2549"/>
                                    <a:gd name="T31" fmla="*/ 1211 h 1531"/>
                                    <a:gd name="T32" fmla="*/ 1095 w 2549"/>
                                    <a:gd name="T33" fmla="*/ 1341 h 1531"/>
                                    <a:gd name="T34" fmla="*/ 1140 w 2549"/>
                                    <a:gd name="T35" fmla="*/ 1406 h 1531"/>
                                    <a:gd name="T36" fmla="*/ 1200 w 2549"/>
                                    <a:gd name="T37" fmla="*/ 1441 h 1531"/>
                                    <a:gd name="T38" fmla="*/ 1245 w 2549"/>
                                    <a:gd name="T39" fmla="*/ 1446 h 1531"/>
                                    <a:gd name="T40" fmla="*/ 1324 w 2549"/>
                                    <a:gd name="T41" fmla="*/ 1436 h 1531"/>
                                    <a:gd name="T42" fmla="*/ 1394 w 2549"/>
                                    <a:gd name="T43" fmla="*/ 1391 h 1531"/>
                                    <a:gd name="T44" fmla="*/ 1434 w 2549"/>
                                    <a:gd name="T45" fmla="*/ 1341 h 1531"/>
                                    <a:gd name="T46" fmla="*/ 1514 w 2549"/>
                                    <a:gd name="T47" fmla="*/ 1261 h 1531"/>
                                    <a:gd name="T48" fmla="*/ 1579 w 2549"/>
                                    <a:gd name="T49" fmla="*/ 1246 h 1531"/>
                                    <a:gd name="T50" fmla="*/ 1619 w 2549"/>
                                    <a:gd name="T51" fmla="*/ 1261 h 1531"/>
                                    <a:gd name="T52" fmla="*/ 1674 w 2549"/>
                                    <a:gd name="T53" fmla="*/ 1311 h 1531"/>
                                    <a:gd name="T54" fmla="*/ 1739 w 2549"/>
                                    <a:gd name="T55" fmla="*/ 1441 h 1531"/>
                                    <a:gd name="T56" fmla="*/ 1769 w 2549"/>
                                    <a:gd name="T57" fmla="*/ 1496 h 1531"/>
                                    <a:gd name="T58" fmla="*/ 1809 w 2549"/>
                                    <a:gd name="T59" fmla="*/ 1526 h 1531"/>
                                    <a:gd name="T60" fmla="*/ 1844 w 2549"/>
                                    <a:gd name="T61" fmla="*/ 1531 h 1531"/>
                                    <a:gd name="T62" fmla="*/ 1909 w 2549"/>
                                    <a:gd name="T63" fmla="*/ 1506 h 1531"/>
                                    <a:gd name="T64" fmla="*/ 1949 w 2549"/>
                                    <a:gd name="T65" fmla="*/ 1441 h 1531"/>
                                    <a:gd name="T66" fmla="*/ 1999 w 2549"/>
                                    <a:gd name="T67" fmla="*/ 1331 h 1531"/>
                                    <a:gd name="T68" fmla="*/ 2059 w 2549"/>
                                    <a:gd name="T69" fmla="*/ 1281 h 1531"/>
                                    <a:gd name="T70" fmla="*/ 2104 w 2549"/>
                                    <a:gd name="T71" fmla="*/ 1266 h 1531"/>
                                    <a:gd name="T72" fmla="*/ 2164 w 2549"/>
                                    <a:gd name="T73" fmla="*/ 1271 h 1531"/>
                                    <a:gd name="T74" fmla="*/ 2199 w 2549"/>
                                    <a:gd name="T75" fmla="*/ 1291 h 1531"/>
                                    <a:gd name="T76" fmla="*/ 2224 w 2549"/>
                                    <a:gd name="T77" fmla="*/ 1326 h 1531"/>
                                    <a:gd name="T78" fmla="*/ 2274 w 2549"/>
                                    <a:gd name="T79" fmla="*/ 1391 h 1531"/>
                                    <a:gd name="T80" fmla="*/ 2334 w 2549"/>
                                    <a:gd name="T81" fmla="*/ 1421 h 1531"/>
                                    <a:gd name="T82" fmla="*/ 2384 w 2549"/>
                                    <a:gd name="T83" fmla="*/ 1426 h 1531"/>
                                    <a:gd name="T84" fmla="*/ 2454 w 2549"/>
                                    <a:gd name="T85" fmla="*/ 1401 h 1531"/>
                                    <a:gd name="T86" fmla="*/ 2549 w 2549"/>
                                    <a:gd name="T87" fmla="*/ 1306 h 1531"/>
                                    <a:gd name="T88" fmla="*/ 1399 w 2549"/>
                                    <a:gd name="T89" fmla="*/ 225 h 1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49" h="1531">
                                      <a:moveTo>
                                        <a:pt x="1399" y="225"/>
                                      </a:moveTo>
                                      <a:lnTo>
                                        <a:pt x="1130" y="636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0" y="1311"/>
                                      </a:lnTo>
                                      <a:lnTo>
                                        <a:pt x="30" y="1281"/>
                                      </a:lnTo>
                                      <a:lnTo>
                                        <a:pt x="55" y="1251"/>
                                      </a:lnTo>
                                      <a:lnTo>
                                        <a:pt x="85" y="1226"/>
                                      </a:lnTo>
                                      <a:lnTo>
                                        <a:pt x="115" y="1206"/>
                                      </a:lnTo>
                                      <a:lnTo>
                                        <a:pt x="145" y="1191"/>
                                      </a:lnTo>
                                      <a:lnTo>
                                        <a:pt x="175" y="1176"/>
                                      </a:lnTo>
                                      <a:lnTo>
                                        <a:pt x="205" y="1171"/>
                                      </a:lnTo>
                                      <a:lnTo>
                                        <a:pt x="230" y="1166"/>
                                      </a:lnTo>
                                      <a:lnTo>
                                        <a:pt x="260" y="1171"/>
                                      </a:lnTo>
                                      <a:lnTo>
                                        <a:pt x="290" y="1176"/>
                                      </a:lnTo>
                                      <a:lnTo>
                                        <a:pt x="320" y="1186"/>
                                      </a:lnTo>
                                      <a:lnTo>
                                        <a:pt x="345" y="1201"/>
                                      </a:lnTo>
                                      <a:lnTo>
                                        <a:pt x="370" y="1221"/>
                                      </a:lnTo>
                                      <a:lnTo>
                                        <a:pt x="395" y="1246"/>
                                      </a:lnTo>
                                      <a:lnTo>
                                        <a:pt x="420" y="1276"/>
                                      </a:lnTo>
                                      <a:lnTo>
                                        <a:pt x="440" y="1311"/>
                                      </a:lnTo>
                                      <a:lnTo>
                                        <a:pt x="475" y="1366"/>
                                      </a:lnTo>
                                      <a:lnTo>
                                        <a:pt x="510" y="1401"/>
                                      </a:lnTo>
                                      <a:lnTo>
                                        <a:pt x="525" y="1411"/>
                                      </a:lnTo>
                                      <a:lnTo>
                                        <a:pt x="545" y="1421"/>
                                      </a:lnTo>
                                      <a:lnTo>
                                        <a:pt x="560" y="1421"/>
                                      </a:lnTo>
                                      <a:lnTo>
                                        <a:pt x="580" y="1421"/>
                                      </a:lnTo>
                                      <a:lnTo>
                                        <a:pt x="600" y="1411"/>
                                      </a:lnTo>
                                      <a:lnTo>
                                        <a:pt x="620" y="1401"/>
                                      </a:lnTo>
                                      <a:lnTo>
                                        <a:pt x="645" y="1381"/>
                                      </a:lnTo>
                                      <a:lnTo>
                                        <a:pt x="665" y="1356"/>
                                      </a:lnTo>
                                      <a:lnTo>
                                        <a:pt x="715" y="1291"/>
                                      </a:lnTo>
                                      <a:lnTo>
                                        <a:pt x="770" y="1206"/>
                                      </a:lnTo>
                                      <a:lnTo>
                                        <a:pt x="790" y="1176"/>
                                      </a:lnTo>
                                      <a:lnTo>
                                        <a:pt x="810" y="1151"/>
                                      </a:lnTo>
                                      <a:lnTo>
                                        <a:pt x="830" y="1136"/>
                                      </a:lnTo>
                                      <a:lnTo>
                                        <a:pt x="850" y="1126"/>
                                      </a:lnTo>
                                      <a:lnTo>
                                        <a:pt x="870" y="1121"/>
                                      </a:lnTo>
                                      <a:lnTo>
                                        <a:pt x="890" y="1121"/>
                                      </a:lnTo>
                                      <a:lnTo>
                                        <a:pt x="915" y="1126"/>
                                      </a:lnTo>
                                      <a:lnTo>
                                        <a:pt x="940" y="1136"/>
                                      </a:lnTo>
                                      <a:lnTo>
                                        <a:pt x="980" y="1166"/>
                                      </a:lnTo>
                                      <a:lnTo>
                                        <a:pt x="1020" y="1211"/>
                                      </a:lnTo>
                                      <a:lnTo>
                                        <a:pt x="1055" y="1271"/>
                                      </a:lnTo>
                                      <a:lnTo>
                                        <a:pt x="1095" y="1341"/>
                                      </a:lnTo>
                                      <a:lnTo>
                                        <a:pt x="1105" y="1366"/>
                                      </a:lnTo>
                                      <a:lnTo>
                                        <a:pt x="1120" y="1386"/>
                                      </a:lnTo>
                                      <a:lnTo>
                                        <a:pt x="1140" y="1406"/>
                                      </a:lnTo>
                                      <a:lnTo>
                                        <a:pt x="1155" y="1421"/>
                                      </a:lnTo>
                                      <a:lnTo>
                                        <a:pt x="1175" y="1431"/>
                                      </a:lnTo>
                                      <a:lnTo>
                                        <a:pt x="1200" y="1441"/>
                                      </a:lnTo>
                                      <a:lnTo>
                                        <a:pt x="1220" y="1446"/>
                                      </a:lnTo>
                                      <a:lnTo>
                                        <a:pt x="1245" y="1446"/>
                                      </a:lnTo>
                                      <a:lnTo>
                                        <a:pt x="1274" y="1446"/>
                                      </a:lnTo>
                                      <a:lnTo>
                                        <a:pt x="1299" y="1441"/>
                                      </a:lnTo>
                                      <a:lnTo>
                                        <a:pt x="1324" y="1436"/>
                                      </a:lnTo>
                                      <a:lnTo>
                                        <a:pt x="1349" y="1421"/>
                                      </a:lnTo>
                                      <a:lnTo>
                                        <a:pt x="1369" y="1411"/>
                                      </a:lnTo>
                                      <a:lnTo>
                                        <a:pt x="1394" y="1391"/>
                                      </a:lnTo>
                                      <a:lnTo>
                                        <a:pt x="1414" y="1371"/>
                                      </a:lnTo>
                                      <a:lnTo>
                                        <a:pt x="1434" y="1341"/>
                                      </a:lnTo>
                                      <a:lnTo>
                                        <a:pt x="1474" y="1291"/>
                                      </a:lnTo>
                                      <a:lnTo>
                                        <a:pt x="1494" y="1276"/>
                                      </a:lnTo>
                                      <a:lnTo>
                                        <a:pt x="1514" y="1261"/>
                                      </a:lnTo>
                                      <a:lnTo>
                                        <a:pt x="1539" y="1251"/>
                                      </a:lnTo>
                                      <a:lnTo>
                                        <a:pt x="1559" y="1246"/>
                                      </a:lnTo>
                                      <a:lnTo>
                                        <a:pt x="1579" y="1246"/>
                                      </a:lnTo>
                                      <a:lnTo>
                                        <a:pt x="1599" y="1251"/>
                                      </a:lnTo>
                                      <a:lnTo>
                                        <a:pt x="1619" y="1261"/>
                                      </a:lnTo>
                                      <a:lnTo>
                                        <a:pt x="1639" y="1271"/>
                                      </a:lnTo>
                                      <a:lnTo>
                                        <a:pt x="1659" y="1291"/>
                                      </a:lnTo>
                                      <a:lnTo>
                                        <a:pt x="1674" y="1311"/>
                                      </a:lnTo>
                                      <a:lnTo>
                                        <a:pt x="1694" y="1336"/>
                                      </a:lnTo>
                                      <a:lnTo>
                                        <a:pt x="1709" y="1366"/>
                                      </a:lnTo>
                                      <a:lnTo>
                                        <a:pt x="1739" y="1441"/>
                                      </a:lnTo>
                                      <a:lnTo>
                                        <a:pt x="1754" y="1481"/>
                                      </a:lnTo>
                                      <a:lnTo>
                                        <a:pt x="1769" y="1496"/>
                                      </a:lnTo>
                                      <a:lnTo>
                                        <a:pt x="1779" y="1511"/>
                                      </a:lnTo>
                                      <a:lnTo>
                                        <a:pt x="1794" y="1521"/>
                                      </a:lnTo>
                                      <a:lnTo>
                                        <a:pt x="1809" y="1526"/>
                                      </a:lnTo>
                                      <a:lnTo>
                                        <a:pt x="1829" y="1531"/>
                                      </a:lnTo>
                                      <a:lnTo>
                                        <a:pt x="1844" y="1531"/>
                                      </a:lnTo>
                                      <a:lnTo>
                                        <a:pt x="1879" y="1526"/>
                                      </a:lnTo>
                                      <a:lnTo>
                                        <a:pt x="1894" y="1516"/>
                                      </a:lnTo>
                                      <a:lnTo>
                                        <a:pt x="1909" y="1506"/>
                                      </a:lnTo>
                                      <a:lnTo>
                                        <a:pt x="1929" y="1476"/>
                                      </a:lnTo>
                                      <a:lnTo>
                                        <a:pt x="1949" y="1441"/>
                                      </a:lnTo>
                                      <a:lnTo>
                                        <a:pt x="1969" y="1381"/>
                                      </a:lnTo>
                                      <a:lnTo>
                                        <a:pt x="1984" y="1356"/>
                                      </a:lnTo>
                                      <a:lnTo>
                                        <a:pt x="1999" y="1331"/>
                                      </a:lnTo>
                                      <a:lnTo>
                                        <a:pt x="2019" y="1311"/>
                                      </a:lnTo>
                                      <a:lnTo>
                                        <a:pt x="2039" y="1296"/>
                                      </a:lnTo>
                                      <a:lnTo>
                                        <a:pt x="2059" y="1281"/>
                                      </a:lnTo>
                                      <a:lnTo>
                                        <a:pt x="2084" y="1271"/>
                                      </a:lnTo>
                                      <a:lnTo>
                                        <a:pt x="2104" y="1266"/>
                                      </a:lnTo>
                                      <a:lnTo>
                                        <a:pt x="2124" y="1266"/>
                                      </a:lnTo>
                                      <a:lnTo>
                                        <a:pt x="2144" y="1266"/>
                                      </a:lnTo>
                                      <a:lnTo>
                                        <a:pt x="2164" y="1271"/>
                                      </a:lnTo>
                                      <a:lnTo>
                                        <a:pt x="2184" y="1281"/>
                                      </a:lnTo>
                                      <a:lnTo>
                                        <a:pt x="2199" y="1291"/>
                                      </a:lnTo>
                                      <a:lnTo>
                                        <a:pt x="2214" y="1306"/>
                                      </a:lnTo>
                                      <a:lnTo>
                                        <a:pt x="2224" y="1326"/>
                                      </a:lnTo>
                                      <a:lnTo>
                                        <a:pt x="2239" y="1351"/>
                                      </a:lnTo>
                                      <a:lnTo>
                                        <a:pt x="2259" y="1371"/>
                                      </a:lnTo>
                                      <a:lnTo>
                                        <a:pt x="2274" y="1391"/>
                                      </a:lnTo>
                                      <a:lnTo>
                                        <a:pt x="2294" y="1406"/>
                                      </a:lnTo>
                                      <a:lnTo>
                                        <a:pt x="2314" y="1416"/>
                                      </a:lnTo>
                                      <a:lnTo>
                                        <a:pt x="2334" y="1421"/>
                                      </a:lnTo>
                                      <a:lnTo>
                                        <a:pt x="2359" y="1426"/>
                                      </a:lnTo>
                                      <a:lnTo>
                                        <a:pt x="2384" y="1426"/>
                                      </a:lnTo>
                                      <a:lnTo>
                                        <a:pt x="2409" y="1421"/>
                                      </a:lnTo>
                                      <a:lnTo>
                                        <a:pt x="2429" y="1416"/>
                                      </a:lnTo>
                                      <a:lnTo>
                                        <a:pt x="2454" y="1401"/>
                                      </a:lnTo>
                                      <a:lnTo>
                                        <a:pt x="2474" y="1391"/>
                                      </a:lnTo>
                                      <a:lnTo>
                                        <a:pt x="2514" y="1356"/>
                                      </a:lnTo>
                                      <a:lnTo>
                                        <a:pt x="2549" y="1306"/>
                                      </a:lnTo>
                                      <a:lnTo>
                                        <a:pt x="2114" y="761"/>
                                      </a:lnTo>
                                      <a:lnTo>
                                        <a:pt x="1879" y="936"/>
                                      </a:lnTo>
                                      <a:lnTo>
                                        <a:pt x="1399" y="2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2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4" y="784"/>
                                  <a:ext cx="2049" cy="2582"/>
                                </a:xfrm>
                                <a:custGeom>
                                  <a:avLst/>
                                  <a:gdLst>
                                    <a:gd name="T0" fmla="*/ 35 w 410"/>
                                    <a:gd name="T1" fmla="*/ 401 h 461"/>
                                    <a:gd name="T2" fmla="*/ 35 w 410"/>
                                    <a:gd name="T3" fmla="*/ 401 h 461"/>
                                    <a:gd name="T4" fmla="*/ 55 w 410"/>
                                    <a:gd name="T5" fmla="*/ 391 h 461"/>
                                    <a:gd name="T6" fmla="*/ 70 w 410"/>
                                    <a:gd name="T7" fmla="*/ 376 h 461"/>
                                    <a:gd name="T8" fmla="*/ 95 w 410"/>
                                    <a:gd name="T9" fmla="*/ 341 h 461"/>
                                    <a:gd name="T10" fmla="*/ 115 w 410"/>
                                    <a:gd name="T11" fmla="*/ 321 h 461"/>
                                    <a:gd name="T12" fmla="*/ 130 w 410"/>
                                    <a:gd name="T13" fmla="*/ 306 h 461"/>
                                    <a:gd name="T14" fmla="*/ 145 w 410"/>
                                    <a:gd name="T15" fmla="*/ 301 h 461"/>
                                    <a:gd name="T16" fmla="*/ 165 w 410"/>
                                    <a:gd name="T17" fmla="*/ 296 h 461"/>
                                    <a:gd name="T18" fmla="*/ 165 w 410"/>
                                    <a:gd name="T19" fmla="*/ 296 h 461"/>
                                    <a:gd name="T20" fmla="*/ 190 w 410"/>
                                    <a:gd name="T21" fmla="*/ 356 h 461"/>
                                    <a:gd name="T22" fmla="*/ 210 w 410"/>
                                    <a:gd name="T23" fmla="*/ 391 h 461"/>
                                    <a:gd name="T24" fmla="*/ 230 w 410"/>
                                    <a:gd name="T25" fmla="*/ 426 h 461"/>
                                    <a:gd name="T26" fmla="*/ 255 w 410"/>
                                    <a:gd name="T27" fmla="*/ 451 h 461"/>
                                    <a:gd name="T28" fmla="*/ 270 w 410"/>
                                    <a:gd name="T29" fmla="*/ 456 h 461"/>
                                    <a:gd name="T30" fmla="*/ 280 w 410"/>
                                    <a:gd name="T31" fmla="*/ 461 h 461"/>
                                    <a:gd name="T32" fmla="*/ 295 w 410"/>
                                    <a:gd name="T33" fmla="*/ 461 h 461"/>
                                    <a:gd name="T34" fmla="*/ 305 w 410"/>
                                    <a:gd name="T35" fmla="*/ 456 h 461"/>
                                    <a:gd name="T36" fmla="*/ 320 w 410"/>
                                    <a:gd name="T37" fmla="*/ 446 h 461"/>
                                    <a:gd name="T38" fmla="*/ 330 w 410"/>
                                    <a:gd name="T39" fmla="*/ 431 h 461"/>
                                    <a:gd name="T40" fmla="*/ 330 w 410"/>
                                    <a:gd name="T41" fmla="*/ 431 h 461"/>
                                    <a:gd name="T42" fmla="*/ 350 w 410"/>
                                    <a:gd name="T43" fmla="*/ 396 h 461"/>
                                    <a:gd name="T44" fmla="*/ 365 w 410"/>
                                    <a:gd name="T45" fmla="*/ 361 h 461"/>
                                    <a:gd name="T46" fmla="*/ 385 w 410"/>
                                    <a:gd name="T47" fmla="*/ 326 h 461"/>
                                    <a:gd name="T48" fmla="*/ 410 w 410"/>
                                    <a:gd name="T49" fmla="*/ 296 h 461"/>
                                    <a:gd name="T50" fmla="*/ 220 w 410"/>
                                    <a:gd name="T51" fmla="*/ 0 h 461"/>
                                    <a:gd name="T52" fmla="*/ 0 w 410"/>
                                    <a:gd name="T53" fmla="*/ 396 h 461"/>
                                    <a:gd name="T54" fmla="*/ 0 w 410"/>
                                    <a:gd name="T55" fmla="*/ 396 h 461"/>
                                    <a:gd name="T56" fmla="*/ 5 w 410"/>
                                    <a:gd name="T57" fmla="*/ 406 h 461"/>
                                    <a:gd name="T58" fmla="*/ 15 w 410"/>
                                    <a:gd name="T59" fmla="*/ 411 h 461"/>
                                    <a:gd name="T60" fmla="*/ 25 w 410"/>
                                    <a:gd name="T61" fmla="*/ 406 h 461"/>
                                    <a:gd name="T62" fmla="*/ 35 w 410"/>
                                    <a:gd name="T63" fmla="*/ 401 h 461"/>
                                    <a:gd name="T64" fmla="*/ 35 w 410"/>
                                    <a:gd name="T65" fmla="*/ 40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10" h="461">
                                      <a:moveTo>
                                        <a:pt x="35" y="401"/>
                                      </a:moveTo>
                                      <a:lnTo>
                                        <a:pt x="35" y="401"/>
                                      </a:lnTo>
                                      <a:lnTo>
                                        <a:pt x="55" y="391"/>
                                      </a:lnTo>
                                      <a:lnTo>
                                        <a:pt x="70" y="376"/>
                                      </a:lnTo>
                                      <a:lnTo>
                                        <a:pt x="95" y="341"/>
                                      </a:lnTo>
                                      <a:lnTo>
                                        <a:pt x="115" y="321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45" y="301"/>
                                      </a:lnTo>
                                      <a:lnTo>
                                        <a:pt x="165" y="296"/>
                                      </a:lnTo>
                                      <a:lnTo>
                                        <a:pt x="190" y="356"/>
                                      </a:lnTo>
                                      <a:lnTo>
                                        <a:pt x="210" y="391"/>
                                      </a:lnTo>
                                      <a:lnTo>
                                        <a:pt x="230" y="426"/>
                                      </a:lnTo>
                                      <a:lnTo>
                                        <a:pt x="255" y="451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280" y="461"/>
                                      </a:lnTo>
                                      <a:lnTo>
                                        <a:pt x="295" y="461"/>
                                      </a:lnTo>
                                      <a:lnTo>
                                        <a:pt x="305" y="456"/>
                                      </a:lnTo>
                                      <a:lnTo>
                                        <a:pt x="320" y="446"/>
                                      </a:lnTo>
                                      <a:lnTo>
                                        <a:pt x="330" y="431"/>
                                      </a:lnTo>
                                      <a:lnTo>
                                        <a:pt x="350" y="396"/>
                                      </a:lnTo>
                                      <a:lnTo>
                                        <a:pt x="365" y="361"/>
                                      </a:lnTo>
                                      <a:lnTo>
                                        <a:pt x="385" y="326"/>
                                      </a:lnTo>
                                      <a:lnTo>
                                        <a:pt x="410" y="296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5" y="406"/>
                                      </a:lnTo>
                                      <a:lnTo>
                                        <a:pt x="15" y="411"/>
                                      </a:lnTo>
                                      <a:lnTo>
                                        <a:pt x="25" y="406"/>
                                      </a:lnTo>
                                      <a:lnTo>
                                        <a:pt x="35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2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7" y="2044"/>
                                  <a:ext cx="1724" cy="2022"/>
                                </a:xfrm>
                                <a:custGeom>
                                  <a:avLst/>
                                  <a:gdLst>
                                    <a:gd name="T0" fmla="*/ 75 w 345"/>
                                    <a:gd name="T1" fmla="*/ 356 h 361"/>
                                    <a:gd name="T2" fmla="*/ 75 w 345"/>
                                    <a:gd name="T3" fmla="*/ 356 h 361"/>
                                    <a:gd name="T4" fmla="*/ 85 w 345"/>
                                    <a:gd name="T5" fmla="*/ 361 h 361"/>
                                    <a:gd name="T6" fmla="*/ 90 w 345"/>
                                    <a:gd name="T7" fmla="*/ 356 h 361"/>
                                    <a:gd name="T8" fmla="*/ 105 w 345"/>
                                    <a:gd name="T9" fmla="*/ 336 h 361"/>
                                    <a:gd name="T10" fmla="*/ 105 w 345"/>
                                    <a:gd name="T11" fmla="*/ 336 h 361"/>
                                    <a:gd name="T12" fmla="*/ 130 w 345"/>
                                    <a:gd name="T13" fmla="*/ 286 h 361"/>
                                    <a:gd name="T14" fmla="*/ 145 w 345"/>
                                    <a:gd name="T15" fmla="*/ 266 h 361"/>
                                    <a:gd name="T16" fmla="*/ 160 w 345"/>
                                    <a:gd name="T17" fmla="*/ 261 h 361"/>
                                    <a:gd name="T18" fmla="*/ 170 w 345"/>
                                    <a:gd name="T19" fmla="*/ 261 h 361"/>
                                    <a:gd name="T20" fmla="*/ 170 w 345"/>
                                    <a:gd name="T21" fmla="*/ 261 h 361"/>
                                    <a:gd name="T22" fmla="*/ 185 w 345"/>
                                    <a:gd name="T23" fmla="*/ 261 h 361"/>
                                    <a:gd name="T24" fmla="*/ 195 w 345"/>
                                    <a:gd name="T25" fmla="*/ 271 h 361"/>
                                    <a:gd name="T26" fmla="*/ 215 w 345"/>
                                    <a:gd name="T27" fmla="*/ 291 h 361"/>
                                    <a:gd name="T28" fmla="*/ 230 w 345"/>
                                    <a:gd name="T29" fmla="*/ 316 h 361"/>
                                    <a:gd name="T30" fmla="*/ 240 w 345"/>
                                    <a:gd name="T31" fmla="*/ 326 h 361"/>
                                    <a:gd name="T32" fmla="*/ 255 w 345"/>
                                    <a:gd name="T33" fmla="*/ 331 h 361"/>
                                    <a:gd name="T34" fmla="*/ 255 w 345"/>
                                    <a:gd name="T35" fmla="*/ 331 h 361"/>
                                    <a:gd name="T36" fmla="*/ 280 w 345"/>
                                    <a:gd name="T37" fmla="*/ 331 h 361"/>
                                    <a:gd name="T38" fmla="*/ 305 w 345"/>
                                    <a:gd name="T39" fmla="*/ 326 h 361"/>
                                    <a:gd name="T40" fmla="*/ 330 w 345"/>
                                    <a:gd name="T41" fmla="*/ 311 h 361"/>
                                    <a:gd name="T42" fmla="*/ 345 w 345"/>
                                    <a:gd name="T43" fmla="*/ 296 h 361"/>
                                    <a:gd name="T44" fmla="*/ 150 w 345"/>
                                    <a:gd name="T45" fmla="*/ 0 h 361"/>
                                    <a:gd name="T46" fmla="*/ 0 w 345"/>
                                    <a:gd name="T47" fmla="*/ 226 h 361"/>
                                    <a:gd name="T48" fmla="*/ 0 w 345"/>
                                    <a:gd name="T49" fmla="*/ 226 h 361"/>
                                    <a:gd name="T50" fmla="*/ 15 w 345"/>
                                    <a:gd name="T51" fmla="*/ 271 h 361"/>
                                    <a:gd name="T52" fmla="*/ 35 w 345"/>
                                    <a:gd name="T53" fmla="*/ 311 h 361"/>
                                    <a:gd name="T54" fmla="*/ 35 w 345"/>
                                    <a:gd name="T55" fmla="*/ 311 h 361"/>
                                    <a:gd name="T56" fmla="*/ 50 w 345"/>
                                    <a:gd name="T57" fmla="*/ 336 h 361"/>
                                    <a:gd name="T58" fmla="*/ 60 w 345"/>
                                    <a:gd name="T59" fmla="*/ 351 h 361"/>
                                    <a:gd name="T60" fmla="*/ 75 w 345"/>
                                    <a:gd name="T61" fmla="*/ 356 h 361"/>
                                    <a:gd name="T62" fmla="*/ 75 w 345"/>
                                    <a:gd name="T63" fmla="*/ 356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45" h="361">
                                      <a:moveTo>
                                        <a:pt x="75" y="356"/>
                                      </a:moveTo>
                                      <a:lnTo>
                                        <a:pt x="75" y="356"/>
                                      </a:lnTo>
                                      <a:lnTo>
                                        <a:pt x="85" y="361"/>
                                      </a:lnTo>
                                      <a:lnTo>
                                        <a:pt x="90" y="356"/>
                                      </a:lnTo>
                                      <a:lnTo>
                                        <a:pt x="105" y="336"/>
                                      </a:lnTo>
                                      <a:lnTo>
                                        <a:pt x="130" y="286"/>
                                      </a:lnTo>
                                      <a:lnTo>
                                        <a:pt x="145" y="266"/>
                                      </a:lnTo>
                                      <a:lnTo>
                                        <a:pt x="160" y="261"/>
                                      </a:lnTo>
                                      <a:lnTo>
                                        <a:pt x="170" y="261"/>
                                      </a:lnTo>
                                      <a:lnTo>
                                        <a:pt x="185" y="261"/>
                                      </a:lnTo>
                                      <a:lnTo>
                                        <a:pt x="195" y="271"/>
                                      </a:lnTo>
                                      <a:lnTo>
                                        <a:pt x="215" y="291"/>
                                      </a:lnTo>
                                      <a:lnTo>
                                        <a:pt x="230" y="316"/>
                                      </a:lnTo>
                                      <a:lnTo>
                                        <a:pt x="240" y="326"/>
                                      </a:lnTo>
                                      <a:lnTo>
                                        <a:pt x="255" y="331"/>
                                      </a:lnTo>
                                      <a:lnTo>
                                        <a:pt x="280" y="331"/>
                                      </a:lnTo>
                                      <a:lnTo>
                                        <a:pt x="305" y="326"/>
                                      </a:lnTo>
                                      <a:lnTo>
                                        <a:pt x="330" y="311"/>
                                      </a:lnTo>
                                      <a:lnTo>
                                        <a:pt x="345" y="296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5" y="271"/>
                                      </a:lnTo>
                                      <a:lnTo>
                                        <a:pt x="35" y="311"/>
                                      </a:lnTo>
                                      <a:lnTo>
                                        <a:pt x="50" y="336"/>
                                      </a:lnTo>
                                      <a:lnTo>
                                        <a:pt x="60" y="351"/>
                                      </a:lnTo>
                                      <a:lnTo>
                                        <a:pt x="75" y="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2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05" y="5046"/>
                                  <a:ext cx="1100" cy="924"/>
                                </a:xfrm>
                                <a:custGeom>
                                  <a:avLst/>
                                  <a:gdLst>
                                    <a:gd name="T0" fmla="*/ 45 w 220"/>
                                    <a:gd name="T1" fmla="*/ 125 h 165"/>
                                    <a:gd name="T2" fmla="*/ 45 w 220"/>
                                    <a:gd name="T3" fmla="*/ 125 h 165"/>
                                    <a:gd name="T4" fmla="*/ 60 w 220"/>
                                    <a:gd name="T5" fmla="*/ 125 h 165"/>
                                    <a:gd name="T6" fmla="*/ 70 w 220"/>
                                    <a:gd name="T7" fmla="*/ 120 h 165"/>
                                    <a:gd name="T8" fmla="*/ 75 w 220"/>
                                    <a:gd name="T9" fmla="*/ 120 h 165"/>
                                    <a:gd name="T10" fmla="*/ 75 w 220"/>
                                    <a:gd name="T11" fmla="*/ 120 h 165"/>
                                    <a:gd name="T12" fmla="*/ 85 w 220"/>
                                    <a:gd name="T13" fmla="*/ 130 h 165"/>
                                    <a:gd name="T14" fmla="*/ 95 w 220"/>
                                    <a:gd name="T15" fmla="*/ 140 h 165"/>
                                    <a:gd name="T16" fmla="*/ 105 w 220"/>
                                    <a:gd name="T17" fmla="*/ 155 h 165"/>
                                    <a:gd name="T18" fmla="*/ 115 w 220"/>
                                    <a:gd name="T19" fmla="*/ 165 h 165"/>
                                    <a:gd name="T20" fmla="*/ 115 w 220"/>
                                    <a:gd name="T21" fmla="*/ 165 h 165"/>
                                    <a:gd name="T22" fmla="*/ 130 w 220"/>
                                    <a:gd name="T23" fmla="*/ 165 h 165"/>
                                    <a:gd name="T24" fmla="*/ 145 w 220"/>
                                    <a:gd name="T25" fmla="*/ 165 h 165"/>
                                    <a:gd name="T26" fmla="*/ 145 w 220"/>
                                    <a:gd name="T27" fmla="*/ 165 h 165"/>
                                    <a:gd name="T28" fmla="*/ 160 w 220"/>
                                    <a:gd name="T29" fmla="*/ 165 h 165"/>
                                    <a:gd name="T30" fmla="*/ 170 w 220"/>
                                    <a:gd name="T31" fmla="*/ 155 h 165"/>
                                    <a:gd name="T32" fmla="*/ 185 w 220"/>
                                    <a:gd name="T33" fmla="*/ 135 h 165"/>
                                    <a:gd name="T34" fmla="*/ 205 w 220"/>
                                    <a:gd name="T35" fmla="*/ 115 h 165"/>
                                    <a:gd name="T36" fmla="*/ 220 w 220"/>
                                    <a:gd name="T37" fmla="*/ 95 h 165"/>
                                    <a:gd name="T38" fmla="*/ 145 w 220"/>
                                    <a:gd name="T39" fmla="*/ 0 h 165"/>
                                    <a:gd name="T40" fmla="*/ 0 w 220"/>
                                    <a:gd name="T41" fmla="*/ 105 h 165"/>
                                    <a:gd name="T42" fmla="*/ 0 w 220"/>
                                    <a:gd name="T43" fmla="*/ 105 h 165"/>
                                    <a:gd name="T44" fmla="*/ 15 w 220"/>
                                    <a:gd name="T45" fmla="*/ 115 h 165"/>
                                    <a:gd name="T46" fmla="*/ 15 w 220"/>
                                    <a:gd name="T47" fmla="*/ 115 h 165"/>
                                    <a:gd name="T48" fmla="*/ 30 w 220"/>
                                    <a:gd name="T49" fmla="*/ 125 h 165"/>
                                    <a:gd name="T50" fmla="*/ 45 w 220"/>
                                    <a:gd name="T51" fmla="*/ 125 h 165"/>
                                    <a:gd name="T52" fmla="*/ 45 w 220"/>
                                    <a:gd name="T53" fmla="*/ 12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0" h="165">
                                      <a:moveTo>
                                        <a:pt x="45" y="125"/>
                                      </a:moveTo>
                                      <a:lnTo>
                                        <a:pt x="45" y="125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115" y="165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45" y="165"/>
                                      </a:lnTo>
                                      <a:lnTo>
                                        <a:pt x="160" y="165"/>
                                      </a:lnTo>
                                      <a:lnTo>
                                        <a:pt x="170" y="155"/>
                                      </a:lnTo>
                                      <a:lnTo>
                                        <a:pt x="185" y="135"/>
                                      </a:lnTo>
                                      <a:lnTo>
                                        <a:pt x="205" y="115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4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6" name="Freeform 2869"/>
                            <wps:cNvSpPr>
                              <a:spLocks/>
                            </wps:cNvSpPr>
                            <wps:spPr bwMode="auto">
                              <a:xfrm>
                                <a:off x="1266" y="5678"/>
                                <a:ext cx="12478" cy="4806"/>
                              </a:xfrm>
                              <a:custGeom>
                                <a:avLst/>
                                <a:gdLst>
                                  <a:gd name="T0" fmla="*/ 771 w 12844"/>
                                  <a:gd name="T1" fmla="*/ 965 h 5201"/>
                                  <a:gd name="T2" fmla="*/ 686 w 12844"/>
                                  <a:gd name="T3" fmla="*/ 1033 h 5201"/>
                                  <a:gd name="T4" fmla="*/ 584 w 12844"/>
                                  <a:gd name="T5" fmla="*/ 1084 h 5201"/>
                                  <a:gd name="T6" fmla="*/ 415 w 12844"/>
                                  <a:gd name="T7" fmla="*/ 1253 h 5201"/>
                                  <a:gd name="T8" fmla="*/ 280 w 12844"/>
                                  <a:gd name="T9" fmla="*/ 1507 h 5201"/>
                                  <a:gd name="T10" fmla="*/ 8 w 12844"/>
                                  <a:gd name="T11" fmla="*/ 2304 h 5201"/>
                                  <a:gd name="T12" fmla="*/ 195 w 12844"/>
                                  <a:gd name="T13" fmla="*/ 3015 h 5201"/>
                                  <a:gd name="T14" fmla="*/ 449 w 12844"/>
                                  <a:gd name="T15" fmla="*/ 3388 h 5201"/>
                                  <a:gd name="T16" fmla="*/ 686 w 12844"/>
                                  <a:gd name="T17" fmla="*/ 3659 h 5201"/>
                                  <a:gd name="T18" fmla="*/ 788 w 12844"/>
                                  <a:gd name="T19" fmla="*/ 3761 h 5201"/>
                                  <a:gd name="T20" fmla="*/ 1279 w 12844"/>
                                  <a:gd name="T21" fmla="*/ 4116 h 5201"/>
                                  <a:gd name="T22" fmla="*/ 1567 w 12844"/>
                                  <a:gd name="T23" fmla="*/ 4320 h 5201"/>
                                  <a:gd name="T24" fmla="*/ 2363 w 12844"/>
                                  <a:gd name="T25" fmla="*/ 4641 h 5201"/>
                                  <a:gd name="T26" fmla="*/ 2685 w 12844"/>
                                  <a:gd name="T27" fmla="*/ 4743 h 5201"/>
                                  <a:gd name="T28" fmla="*/ 3278 w 12844"/>
                                  <a:gd name="T29" fmla="*/ 4879 h 5201"/>
                                  <a:gd name="T30" fmla="*/ 4413 w 12844"/>
                                  <a:gd name="T31" fmla="*/ 5116 h 5201"/>
                                  <a:gd name="T32" fmla="*/ 7395 w 12844"/>
                                  <a:gd name="T33" fmla="*/ 5184 h 5201"/>
                                  <a:gd name="T34" fmla="*/ 8767 w 12844"/>
                                  <a:gd name="T35" fmla="*/ 4980 h 5201"/>
                                  <a:gd name="T36" fmla="*/ 9462 w 12844"/>
                                  <a:gd name="T37" fmla="*/ 4845 h 5201"/>
                                  <a:gd name="T38" fmla="*/ 10156 w 12844"/>
                                  <a:gd name="T39" fmla="*/ 4608 h 5201"/>
                                  <a:gd name="T40" fmla="*/ 10360 w 12844"/>
                                  <a:gd name="T41" fmla="*/ 4540 h 5201"/>
                                  <a:gd name="T42" fmla="*/ 10529 w 12844"/>
                                  <a:gd name="T43" fmla="*/ 4455 h 5201"/>
                                  <a:gd name="T44" fmla="*/ 10715 w 12844"/>
                                  <a:gd name="T45" fmla="*/ 4387 h 5201"/>
                                  <a:gd name="T46" fmla="*/ 11393 w 12844"/>
                                  <a:gd name="T47" fmla="*/ 4065 h 5201"/>
                                  <a:gd name="T48" fmla="*/ 11952 w 12844"/>
                                  <a:gd name="T49" fmla="*/ 3761 h 5201"/>
                                  <a:gd name="T50" fmla="*/ 12138 w 12844"/>
                                  <a:gd name="T51" fmla="*/ 3625 h 5201"/>
                                  <a:gd name="T52" fmla="*/ 12257 w 12844"/>
                                  <a:gd name="T53" fmla="*/ 3540 h 5201"/>
                                  <a:gd name="T54" fmla="*/ 12460 w 12844"/>
                                  <a:gd name="T55" fmla="*/ 3320 h 5201"/>
                                  <a:gd name="T56" fmla="*/ 12545 w 12844"/>
                                  <a:gd name="T57" fmla="*/ 3201 h 5201"/>
                                  <a:gd name="T58" fmla="*/ 12664 w 12844"/>
                                  <a:gd name="T59" fmla="*/ 2981 h 5201"/>
                                  <a:gd name="T60" fmla="*/ 12680 w 12844"/>
                                  <a:gd name="T61" fmla="*/ 1965 h 5201"/>
                                  <a:gd name="T62" fmla="*/ 12104 w 12844"/>
                                  <a:gd name="T63" fmla="*/ 1575 h 5201"/>
                                  <a:gd name="T64" fmla="*/ 11681 w 12844"/>
                                  <a:gd name="T65" fmla="*/ 1440 h 5201"/>
                                  <a:gd name="T66" fmla="*/ 11190 w 12844"/>
                                  <a:gd name="T67" fmla="*/ 1304 h 5201"/>
                                  <a:gd name="T68" fmla="*/ 10986 w 12844"/>
                                  <a:gd name="T69" fmla="*/ 1219 h 5201"/>
                                  <a:gd name="T70" fmla="*/ 10512 w 12844"/>
                                  <a:gd name="T71" fmla="*/ 1084 h 5201"/>
                                  <a:gd name="T72" fmla="*/ 10105 w 12844"/>
                                  <a:gd name="T73" fmla="*/ 965 h 5201"/>
                                  <a:gd name="T74" fmla="*/ 9614 w 12844"/>
                                  <a:gd name="T75" fmla="*/ 813 h 5201"/>
                                  <a:gd name="T76" fmla="*/ 8936 w 12844"/>
                                  <a:gd name="T77" fmla="*/ 677 h 5201"/>
                                  <a:gd name="T78" fmla="*/ 7920 w 12844"/>
                                  <a:gd name="T79" fmla="*/ 389 h 5201"/>
                                  <a:gd name="T80" fmla="*/ 6124 w 12844"/>
                                  <a:gd name="T81" fmla="*/ 0 h 5201"/>
                                  <a:gd name="T82" fmla="*/ 3871 w 12844"/>
                                  <a:gd name="T83" fmla="*/ 84 h 5201"/>
                                  <a:gd name="T84" fmla="*/ 2753 w 12844"/>
                                  <a:gd name="T85" fmla="*/ 321 h 5201"/>
                                  <a:gd name="T86" fmla="*/ 2143 w 12844"/>
                                  <a:gd name="T87" fmla="*/ 457 h 5201"/>
                                  <a:gd name="T88" fmla="*/ 1736 w 12844"/>
                                  <a:gd name="T89" fmla="*/ 559 h 5201"/>
                                  <a:gd name="T90" fmla="*/ 1330 w 12844"/>
                                  <a:gd name="T91" fmla="*/ 677 h 5201"/>
                                  <a:gd name="T92" fmla="*/ 1076 w 12844"/>
                                  <a:gd name="T93" fmla="*/ 796 h 5201"/>
                                  <a:gd name="T94" fmla="*/ 974 w 12844"/>
                                  <a:gd name="T95" fmla="*/ 847 h 5201"/>
                                  <a:gd name="T96" fmla="*/ 822 w 12844"/>
                                  <a:gd name="T97" fmla="*/ 931 h 5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2844" h="5201">
                                    <a:moveTo>
                                      <a:pt x="822" y="931"/>
                                    </a:moveTo>
                                    <a:cubicBezTo>
                                      <a:pt x="805" y="942"/>
                                      <a:pt x="789" y="956"/>
                                      <a:pt x="771" y="965"/>
                                    </a:cubicBezTo>
                                    <a:cubicBezTo>
                                      <a:pt x="755" y="973"/>
                                      <a:pt x="734" y="971"/>
                                      <a:pt x="720" y="982"/>
                                    </a:cubicBezTo>
                                    <a:cubicBezTo>
                                      <a:pt x="704" y="995"/>
                                      <a:pt x="702" y="1020"/>
                                      <a:pt x="686" y="1033"/>
                                    </a:cubicBezTo>
                                    <a:cubicBezTo>
                                      <a:pt x="672" y="1044"/>
                                      <a:pt x="651" y="1042"/>
                                      <a:pt x="635" y="1050"/>
                                    </a:cubicBezTo>
                                    <a:cubicBezTo>
                                      <a:pt x="617" y="1059"/>
                                      <a:pt x="600" y="1071"/>
                                      <a:pt x="584" y="1084"/>
                                    </a:cubicBezTo>
                                    <a:cubicBezTo>
                                      <a:pt x="454" y="1193"/>
                                      <a:pt x="610" y="1084"/>
                                      <a:pt x="483" y="1169"/>
                                    </a:cubicBezTo>
                                    <a:cubicBezTo>
                                      <a:pt x="440" y="1296"/>
                                      <a:pt x="503" y="1143"/>
                                      <a:pt x="415" y="1253"/>
                                    </a:cubicBezTo>
                                    <a:cubicBezTo>
                                      <a:pt x="404" y="1267"/>
                                      <a:pt x="406" y="1288"/>
                                      <a:pt x="398" y="1304"/>
                                    </a:cubicBezTo>
                                    <a:cubicBezTo>
                                      <a:pt x="363" y="1375"/>
                                      <a:pt x="324" y="1440"/>
                                      <a:pt x="280" y="1507"/>
                                    </a:cubicBezTo>
                                    <a:cubicBezTo>
                                      <a:pt x="248" y="1555"/>
                                      <a:pt x="216" y="1697"/>
                                      <a:pt x="195" y="1761"/>
                                    </a:cubicBezTo>
                                    <a:cubicBezTo>
                                      <a:pt x="134" y="1943"/>
                                      <a:pt x="55" y="2117"/>
                                      <a:pt x="8" y="2304"/>
                                    </a:cubicBezTo>
                                    <a:cubicBezTo>
                                      <a:pt x="16" y="2473"/>
                                      <a:pt x="0" y="2637"/>
                                      <a:pt x="59" y="2795"/>
                                    </a:cubicBezTo>
                                    <a:cubicBezTo>
                                      <a:pt x="89" y="2876"/>
                                      <a:pt x="148" y="2944"/>
                                      <a:pt x="195" y="3015"/>
                                    </a:cubicBezTo>
                                    <a:cubicBezTo>
                                      <a:pt x="212" y="3040"/>
                                      <a:pt x="215" y="3073"/>
                                      <a:pt x="229" y="3100"/>
                                    </a:cubicBezTo>
                                    <a:cubicBezTo>
                                      <a:pt x="283" y="3208"/>
                                      <a:pt x="380" y="3292"/>
                                      <a:pt x="449" y="3388"/>
                                    </a:cubicBezTo>
                                    <a:cubicBezTo>
                                      <a:pt x="464" y="3409"/>
                                      <a:pt x="467" y="3437"/>
                                      <a:pt x="483" y="3456"/>
                                    </a:cubicBezTo>
                                    <a:cubicBezTo>
                                      <a:pt x="545" y="3529"/>
                                      <a:pt x="606" y="3606"/>
                                      <a:pt x="686" y="3659"/>
                                    </a:cubicBezTo>
                                    <a:cubicBezTo>
                                      <a:pt x="703" y="3670"/>
                                      <a:pt x="723" y="3679"/>
                                      <a:pt x="737" y="3693"/>
                                    </a:cubicBezTo>
                                    <a:cubicBezTo>
                                      <a:pt x="757" y="3713"/>
                                      <a:pt x="768" y="3741"/>
                                      <a:pt x="788" y="3761"/>
                                    </a:cubicBezTo>
                                    <a:cubicBezTo>
                                      <a:pt x="858" y="3831"/>
                                      <a:pt x="945" y="3889"/>
                                      <a:pt x="1025" y="3947"/>
                                    </a:cubicBezTo>
                                    <a:cubicBezTo>
                                      <a:pt x="1109" y="4009"/>
                                      <a:pt x="1180" y="4083"/>
                                      <a:pt x="1279" y="4116"/>
                                    </a:cubicBezTo>
                                    <a:cubicBezTo>
                                      <a:pt x="1370" y="4207"/>
                                      <a:pt x="1285" y="4133"/>
                                      <a:pt x="1398" y="4201"/>
                                    </a:cubicBezTo>
                                    <a:cubicBezTo>
                                      <a:pt x="1457" y="4237"/>
                                      <a:pt x="1504" y="4292"/>
                                      <a:pt x="1567" y="4320"/>
                                    </a:cubicBezTo>
                                    <a:cubicBezTo>
                                      <a:pt x="1593" y="4332"/>
                                      <a:pt x="1624" y="4331"/>
                                      <a:pt x="1652" y="4337"/>
                                    </a:cubicBezTo>
                                    <a:cubicBezTo>
                                      <a:pt x="1871" y="4474"/>
                                      <a:pt x="2106" y="4592"/>
                                      <a:pt x="2363" y="4641"/>
                                    </a:cubicBezTo>
                                    <a:cubicBezTo>
                                      <a:pt x="2516" y="4717"/>
                                      <a:pt x="2328" y="4633"/>
                                      <a:pt x="2550" y="4692"/>
                                    </a:cubicBezTo>
                                    <a:cubicBezTo>
                                      <a:pt x="2596" y="4704"/>
                                      <a:pt x="2639" y="4729"/>
                                      <a:pt x="2685" y="4743"/>
                                    </a:cubicBezTo>
                                    <a:cubicBezTo>
                                      <a:pt x="2789" y="4775"/>
                                      <a:pt x="2900" y="4796"/>
                                      <a:pt x="3007" y="4811"/>
                                    </a:cubicBezTo>
                                    <a:cubicBezTo>
                                      <a:pt x="3337" y="4921"/>
                                      <a:pt x="3004" y="4820"/>
                                      <a:pt x="3278" y="4879"/>
                                    </a:cubicBezTo>
                                    <a:cubicBezTo>
                                      <a:pt x="3461" y="4918"/>
                                      <a:pt x="3633" y="4976"/>
                                      <a:pt x="3820" y="4997"/>
                                    </a:cubicBezTo>
                                    <a:cubicBezTo>
                                      <a:pt x="4008" y="5078"/>
                                      <a:pt x="4212" y="5087"/>
                                      <a:pt x="4413" y="5116"/>
                                    </a:cubicBezTo>
                                    <a:cubicBezTo>
                                      <a:pt x="4998" y="5200"/>
                                      <a:pt x="5500" y="5192"/>
                                      <a:pt x="6124" y="5201"/>
                                    </a:cubicBezTo>
                                    <a:cubicBezTo>
                                      <a:pt x="6548" y="5195"/>
                                      <a:pt x="6971" y="5194"/>
                                      <a:pt x="7395" y="5184"/>
                                    </a:cubicBezTo>
                                    <a:cubicBezTo>
                                      <a:pt x="7592" y="5179"/>
                                      <a:pt x="7795" y="5114"/>
                                      <a:pt x="7988" y="5082"/>
                                    </a:cubicBezTo>
                                    <a:cubicBezTo>
                                      <a:pt x="8245" y="5039"/>
                                      <a:pt x="8514" y="5043"/>
                                      <a:pt x="8767" y="4980"/>
                                    </a:cubicBezTo>
                                    <a:cubicBezTo>
                                      <a:pt x="8918" y="4942"/>
                                      <a:pt x="9069" y="4912"/>
                                      <a:pt x="9224" y="4896"/>
                                    </a:cubicBezTo>
                                    <a:cubicBezTo>
                                      <a:pt x="9393" y="4854"/>
                                      <a:pt x="9314" y="4870"/>
                                      <a:pt x="9462" y="4845"/>
                                    </a:cubicBezTo>
                                    <a:cubicBezTo>
                                      <a:pt x="9638" y="4786"/>
                                      <a:pt x="9821" y="4705"/>
                                      <a:pt x="10004" y="4675"/>
                                    </a:cubicBezTo>
                                    <a:cubicBezTo>
                                      <a:pt x="10136" y="4596"/>
                                      <a:pt x="10036" y="4645"/>
                                      <a:pt x="10156" y="4608"/>
                                    </a:cubicBezTo>
                                    <a:cubicBezTo>
                                      <a:pt x="10207" y="4592"/>
                                      <a:pt x="10258" y="4574"/>
                                      <a:pt x="10309" y="4557"/>
                                    </a:cubicBezTo>
                                    <a:cubicBezTo>
                                      <a:pt x="10326" y="4551"/>
                                      <a:pt x="10360" y="4540"/>
                                      <a:pt x="10360" y="4540"/>
                                    </a:cubicBezTo>
                                    <a:cubicBezTo>
                                      <a:pt x="10483" y="4456"/>
                                      <a:pt x="10328" y="4553"/>
                                      <a:pt x="10478" y="4489"/>
                                    </a:cubicBezTo>
                                    <a:cubicBezTo>
                                      <a:pt x="10497" y="4481"/>
                                      <a:pt x="10511" y="4464"/>
                                      <a:pt x="10529" y="4455"/>
                                    </a:cubicBezTo>
                                    <a:cubicBezTo>
                                      <a:pt x="10556" y="4441"/>
                                      <a:pt x="10585" y="4431"/>
                                      <a:pt x="10614" y="4421"/>
                                    </a:cubicBezTo>
                                    <a:cubicBezTo>
                                      <a:pt x="10647" y="4409"/>
                                      <a:pt x="10684" y="4405"/>
                                      <a:pt x="10715" y="4387"/>
                                    </a:cubicBezTo>
                                    <a:cubicBezTo>
                                      <a:pt x="10874" y="4293"/>
                                      <a:pt x="11056" y="4244"/>
                                      <a:pt x="11224" y="4167"/>
                                    </a:cubicBezTo>
                                    <a:cubicBezTo>
                                      <a:pt x="11524" y="4030"/>
                                      <a:pt x="11165" y="4194"/>
                                      <a:pt x="11393" y="4065"/>
                                    </a:cubicBezTo>
                                    <a:cubicBezTo>
                                      <a:pt x="11473" y="4020"/>
                                      <a:pt x="11581" y="3993"/>
                                      <a:pt x="11664" y="3947"/>
                                    </a:cubicBezTo>
                                    <a:cubicBezTo>
                                      <a:pt x="11763" y="3892"/>
                                      <a:pt x="11857" y="3823"/>
                                      <a:pt x="11952" y="3761"/>
                                    </a:cubicBezTo>
                                    <a:cubicBezTo>
                                      <a:pt x="12015" y="3720"/>
                                      <a:pt x="12017" y="3739"/>
                                      <a:pt x="12071" y="3693"/>
                                    </a:cubicBezTo>
                                    <a:cubicBezTo>
                                      <a:pt x="12095" y="3672"/>
                                      <a:pt x="12114" y="3646"/>
                                      <a:pt x="12138" y="3625"/>
                                    </a:cubicBezTo>
                                    <a:cubicBezTo>
                                      <a:pt x="12153" y="3612"/>
                                      <a:pt x="12172" y="3603"/>
                                      <a:pt x="12189" y="3591"/>
                                    </a:cubicBezTo>
                                    <a:cubicBezTo>
                                      <a:pt x="12212" y="3575"/>
                                      <a:pt x="12236" y="3559"/>
                                      <a:pt x="12257" y="3540"/>
                                    </a:cubicBezTo>
                                    <a:cubicBezTo>
                                      <a:pt x="12298" y="3503"/>
                                      <a:pt x="12376" y="3422"/>
                                      <a:pt x="12376" y="3422"/>
                                    </a:cubicBezTo>
                                    <a:cubicBezTo>
                                      <a:pt x="12473" y="3222"/>
                                      <a:pt x="12343" y="3460"/>
                                      <a:pt x="12460" y="3320"/>
                                    </a:cubicBezTo>
                                    <a:cubicBezTo>
                                      <a:pt x="12476" y="3301"/>
                                      <a:pt x="12479" y="3273"/>
                                      <a:pt x="12494" y="3252"/>
                                    </a:cubicBezTo>
                                    <a:cubicBezTo>
                                      <a:pt x="12508" y="3232"/>
                                      <a:pt x="12528" y="3218"/>
                                      <a:pt x="12545" y="3201"/>
                                    </a:cubicBezTo>
                                    <a:cubicBezTo>
                                      <a:pt x="12566" y="3138"/>
                                      <a:pt x="12610" y="3104"/>
                                      <a:pt x="12647" y="3049"/>
                                    </a:cubicBezTo>
                                    <a:cubicBezTo>
                                      <a:pt x="12653" y="3026"/>
                                      <a:pt x="12654" y="3002"/>
                                      <a:pt x="12664" y="2981"/>
                                    </a:cubicBezTo>
                                    <a:cubicBezTo>
                                      <a:pt x="12769" y="2768"/>
                                      <a:pt x="12677" y="3021"/>
                                      <a:pt x="12731" y="2863"/>
                                    </a:cubicBezTo>
                                    <a:cubicBezTo>
                                      <a:pt x="12778" y="2583"/>
                                      <a:pt x="12844" y="2210"/>
                                      <a:pt x="12680" y="1965"/>
                                    </a:cubicBezTo>
                                    <a:cubicBezTo>
                                      <a:pt x="12652" y="1877"/>
                                      <a:pt x="12584" y="1827"/>
                                      <a:pt x="12511" y="1778"/>
                                    </a:cubicBezTo>
                                    <a:cubicBezTo>
                                      <a:pt x="12417" y="1639"/>
                                      <a:pt x="12252" y="1625"/>
                                      <a:pt x="12104" y="1575"/>
                                    </a:cubicBezTo>
                                    <a:cubicBezTo>
                                      <a:pt x="11987" y="1536"/>
                                      <a:pt x="11869" y="1504"/>
                                      <a:pt x="11749" y="1473"/>
                                    </a:cubicBezTo>
                                    <a:cubicBezTo>
                                      <a:pt x="11725" y="1467"/>
                                      <a:pt x="11705" y="1449"/>
                                      <a:pt x="11681" y="1440"/>
                                    </a:cubicBezTo>
                                    <a:cubicBezTo>
                                      <a:pt x="11652" y="1429"/>
                                      <a:pt x="11553" y="1411"/>
                                      <a:pt x="11528" y="1406"/>
                                    </a:cubicBezTo>
                                    <a:cubicBezTo>
                                      <a:pt x="11422" y="1352"/>
                                      <a:pt x="11305" y="1333"/>
                                      <a:pt x="11190" y="1304"/>
                                    </a:cubicBezTo>
                                    <a:cubicBezTo>
                                      <a:pt x="11138" y="1291"/>
                                      <a:pt x="11082" y="1283"/>
                                      <a:pt x="11037" y="1253"/>
                                    </a:cubicBezTo>
                                    <a:cubicBezTo>
                                      <a:pt x="11020" y="1242"/>
                                      <a:pt x="11005" y="1227"/>
                                      <a:pt x="10986" y="1219"/>
                                    </a:cubicBezTo>
                                    <a:cubicBezTo>
                                      <a:pt x="10932" y="1196"/>
                                      <a:pt x="10872" y="1191"/>
                                      <a:pt x="10817" y="1169"/>
                                    </a:cubicBezTo>
                                    <a:cubicBezTo>
                                      <a:pt x="10710" y="1127"/>
                                      <a:pt x="10624" y="1103"/>
                                      <a:pt x="10512" y="1084"/>
                                    </a:cubicBezTo>
                                    <a:cubicBezTo>
                                      <a:pt x="10436" y="1046"/>
                                      <a:pt x="10373" y="1038"/>
                                      <a:pt x="10292" y="1016"/>
                                    </a:cubicBezTo>
                                    <a:cubicBezTo>
                                      <a:pt x="10059" y="952"/>
                                      <a:pt x="10308" y="1006"/>
                                      <a:pt x="10105" y="965"/>
                                    </a:cubicBezTo>
                                    <a:cubicBezTo>
                                      <a:pt x="9813" y="839"/>
                                      <a:pt x="10157" y="975"/>
                                      <a:pt x="9868" y="897"/>
                                    </a:cubicBezTo>
                                    <a:cubicBezTo>
                                      <a:pt x="9782" y="874"/>
                                      <a:pt x="9702" y="826"/>
                                      <a:pt x="9614" y="813"/>
                                    </a:cubicBezTo>
                                    <a:cubicBezTo>
                                      <a:pt x="9451" y="789"/>
                                      <a:pt x="9535" y="801"/>
                                      <a:pt x="9360" y="779"/>
                                    </a:cubicBezTo>
                                    <a:cubicBezTo>
                                      <a:pt x="9213" y="730"/>
                                      <a:pt x="9091" y="694"/>
                                      <a:pt x="8936" y="677"/>
                                    </a:cubicBezTo>
                                    <a:cubicBezTo>
                                      <a:pt x="8787" y="612"/>
                                      <a:pt x="8623" y="582"/>
                                      <a:pt x="8462" y="559"/>
                                    </a:cubicBezTo>
                                    <a:cubicBezTo>
                                      <a:pt x="8284" y="492"/>
                                      <a:pt x="8103" y="440"/>
                                      <a:pt x="7920" y="389"/>
                                    </a:cubicBezTo>
                                    <a:cubicBezTo>
                                      <a:pt x="7707" y="330"/>
                                      <a:pt x="7494" y="234"/>
                                      <a:pt x="7276" y="203"/>
                                    </a:cubicBezTo>
                                    <a:cubicBezTo>
                                      <a:pt x="6900" y="95"/>
                                      <a:pt x="6514" y="30"/>
                                      <a:pt x="6124" y="0"/>
                                    </a:cubicBezTo>
                                    <a:cubicBezTo>
                                      <a:pt x="5497" y="6"/>
                                      <a:pt x="4871" y="7"/>
                                      <a:pt x="4244" y="17"/>
                                    </a:cubicBezTo>
                                    <a:cubicBezTo>
                                      <a:pt x="4117" y="19"/>
                                      <a:pt x="3995" y="64"/>
                                      <a:pt x="3871" y="84"/>
                                    </a:cubicBezTo>
                                    <a:cubicBezTo>
                                      <a:pt x="3638" y="121"/>
                                      <a:pt x="3408" y="164"/>
                                      <a:pt x="3176" y="203"/>
                                    </a:cubicBezTo>
                                    <a:cubicBezTo>
                                      <a:pt x="3047" y="268"/>
                                      <a:pt x="2894" y="288"/>
                                      <a:pt x="2753" y="321"/>
                                    </a:cubicBezTo>
                                    <a:cubicBezTo>
                                      <a:pt x="2706" y="332"/>
                                      <a:pt x="2664" y="360"/>
                                      <a:pt x="2617" y="372"/>
                                    </a:cubicBezTo>
                                    <a:cubicBezTo>
                                      <a:pt x="2464" y="411"/>
                                      <a:pt x="2299" y="440"/>
                                      <a:pt x="2143" y="457"/>
                                    </a:cubicBezTo>
                                    <a:cubicBezTo>
                                      <a:pt x="2040" y="491"/>
                                      <a:pt x="1926" y="504"/>
                                      <a:pt x="1821" y="525"/>
                                    </a:cubicBezTo>
                                    <a:cubicBezTo>
                                      <a:pt x="1791" y="531"/>
                                      <a:pt x="1765" y="550"/>
                                      <a:pt x="1736" y="559"/>
                                    </a:cubicBezTo>
                                    <a:cubicBezTo>
                                      <a:pt x="1641" y="588"/>
                                      <a:pt x="1544" y="602"/>
                                      <a:pt x="1448" y="626"/>
                                    </a:cubicBezTo>
                                    <a:cubicBezTo>
                                      <a:pt x="1410" y="645"/>
                                      <a:pt x="1367" y="656"/>
                                      <a:pt x="1330" y="677"/>
                                    </a:cubicBezTo>
                                    <a:cubicBezTo>
                                      <a:pt x="1294" y="697"/>
                                      <a:pt x="1262" y="722"/>
                                      <a:pt x="1228" y="745"/>
                                    </a:cubicBezTo>
                                    <a:cubicBezTo>
                                      <a:pt x="1227" y="746"/>
                                      <a:pt x="1102" y="787"/>
                                      <a:pt x="1076" y="796"/>
                                    </a:cubicBezTo>
                                    <a:cubicBezTo>
                                      <a:pt x="1057" y="802"/>
                                      <a:pt x="1043" y="821"/>
                                      <a:pt x="1025" y="830"/>
                                    </a:cubicBezTo>
                                    <a:cubicBezTo>
                                      <a:pt x="1009" y="838"/>
                                      <a:pt x="991" y="841"/>
                                      <a:pt x="974" y="847"/>
                                    </a:cubicBezTo>
                                    <a:cubicBezTo>
                                      <a:pt x="933" y="907"/>
                                      <a:pt x="949" y="879"/>
                                      <a:pt x="923" y="931"/>
                                    </a:cubicBezTo>
                                    <a:lnTo>
                                      <a:pt x="822" y="9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oup 2675"/>
                          <wpg:cNvGrpSpPr>
                            <a:grpSpLocks/>
                          </wpg:cNvGrpSpPr>
                          <wpg:grpSpPr bwMode="auto">
                            <a:xfrm>
                              <a:off x="1221" y="2601"/>
                              <a:ext cx="13546" cy="8677"/>
                              <a:chOff x="1280" y="2693"/>
                              <a:chExt cx="13546" cy="8677"/>
                            </a:xfrm>
                          </wpg:grpSpPr>
                          <wpg:grpSp>
                            <wpg:cNvPr id="198" name="Group 26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75" y="2693"/>
                                <a:ext cx="13351" cy="8639"/>
                                <a:chOff x="1475" y="2693"/>
                                <a:chExt cx="13351" cy="8639"/>
                              </a:xfrm>
                            </wpg:grpSpPr>
                            <wpg:grpSp>
                              <wpg:cNvPr id="199" name="Group 26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5" y="3129"/>
                                  <a:ext cx="13143" cy="8203"/>
                                  <a:chOff x="1475" y="3129"/>
                                  <a:chExt cx="13143" cy="8203"/>
                                </a:xfrm>
                              </wpg:grpSpPr>
                              <wpg:grpSp>
                                <wpg:cNvPr id="200" name="Group 26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75" y="3129"/>
                                    <a:ext cx="13143" cy="8203"/>
                                    <a:chOff x="1475" y="3129"/>
                                    <a:chExt cx="13143" cy="8203"/>
                                  </a:xfrm>
                                </wpg:grpSpPr>
                                <wps:wsp>
                                  <wps:cNvPr id="201" name="Freeform 254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1475" y="3129"/>
                                      <a:ext cx="13143" cy="8203"/>
                                    </a:xfrm>
                                    <a:custGeom>
                                      <a:avLst/>
                                      <a:gdLst>
                                        <a:gd name="T0" fmla="*/ 816 w 13143"/>
                                        <a:gd name="T1" fmla="*/ 3844 h 8203"/>
                                        <a:gd name="T2" fmla="*/ 816 w 13143"/>
                                        <a:gd name="T3" fmla="*/ 3844 h 8203"/>
                                        <a:gd name="T4" fmla="*/ 1009 w 13143"/>
                                        <a:gd name="T5" fmla="*/ 3049 h 8203"/>
                                        <a:gd name="T6" fmla="*/ 1267 w 13143"/>
                                        <a:gd name="T7" fmla="*/ 2040 h 8203"/>
                                        <a:gd name="T8" fmla="*/ 838 w 13143"/>
                                        <a:gd name="T9" fmla="*/ 1975 h 8203"/>
                                        <a:gd name="T10" fmla="*/ 988 w 13143"/>
                                        <a:gd name="T11" fmla="*/ 1310 h 8203"/>
                                        <a:gd name="T12" fmla="*/ 11210 w 13143"/>
                                        <a:gd name="T13" fmla="*/ 5368 h 8203"/>
                                        <a:gd name="T14" fmla="*/ 10630 w 13143"/>
                                        <a:gd name="T15" fmla="*/ 6313 h 8203"/>
                                        <a:gd name="T16" fmla="*/ 9535 w 13143"/>
                                        <a:gd name="T17" fmla="*/ 6786 h 8203"/>
                                        <a:gd name="T18" fmla="*/ 9836 w 13143"/>
                                        <a:gd name="T19" fmla="*/ 6270 h 8203"/>
                                        <a:gd name="T20" fmla="*/ 10974 w 13143"/>
                                        <a:gd name="T21" fmla="*/ 4166 h 8203"/>
                                        <a:gd name="T22" fmla="*/ 10759 w 13143"/>
                                        <a:gd name="T23" fmla="*/ 4703 h 8203"/>
                                        <a:gd name="T24" fmla="*/ 1267 w 13143"/>
                                        <a:gd name="T25" fmla="*/ 1331 h 8203"/>
                                        <a:gd name="T26" fmla="*/ 709 w 13143"/>
                                        <a:gd name="T27" fmla="*/ 515 h 8203"/>
                                        <a:gd name="T28" fmla="*/ 773 w 13143"/>
                                        <a:gd name="T29" fmla="*/ 816 h 8203"/>
                                        <a:gd name="T30" fmla="*/ 107 w 13143"/>
                                        <a:gd name="T31" fmla="*/ 1031 h 8203"/>
                                        <a:gd name="T32" fmla="*/ 0 w 13143"/>
                                        <a:gd name="T33" fmla="*/ 7000 h 8203"/>
                                        <a:gd name="T34" fmla="*/ 7495 w 13143"/>
                                        <a:gd name="T35" fmla="*/ 7688 h 8203"/>
                                        <a:gd name="T36" fmla="*/ 12370 w 13143"/>
                                        <a:gd name="T37" fmla="*/ 1847 h 8203"/>
                                        <a:gd name="T38" fmla="*/ 12134 w 13143"/>
                                        <a:gd name="T39" fmla="*/ 2684 h 8203"/>
                                        <a:gd name="T40" fmla="*/ 12112 w 13143"/>
                                        <a:gd name="T41" fmla="*/ 537 h 8203"/>
                                        <a:gd name="T42" fmla="*/ 12026 w 13143"/>
                                        <a:gd name="T43" fmla="*/ 451 h 8203"/>
                                        <a:gd name="T44" fmla="*/ 11275 w 13143"/>
                                        <a:gd name="T45" fmla="*/ 1524 h 8203"/>
                                        <a:gd name="T46" fmla="*/ 10587 w 13143"/>
                                        <a:gd name="T47" fmla="*/ 1374 h 8203"/>
                                        <a:gd name="T48" fmla="*/ 8912 w 13143"/>
                                        <a:gd name="T49" fmla="*/ 966 h 8203"/>
                                        <a:gd name="T50" fmla="*/ 9428 w 13143"/>
                                        <a:gd name="T51" fmla="*/ 2598 h 8203"/>
                                        <a:gd name="T52" fmla="*/ 9299 w 13143"/>
                                        <a:gd name="T53" fmla="*/ 2555 h 8203"/>
                                        <a:gd name="T54" fmla="*/ 8268 w 13143"/>
                                        <a:gd name="T55" fmla="*/ 2834 h 8203"/>
                                        <a:gd name="T56" fmla="*/ 8826 w 13143"/>
                                        <a:gd name="T57" fmla="*/ 2942 h 8203"/>
                                        <a:gd name="T58" fmla="*/ 10394 w 13143"/>
                                        <a:gd name="T59" fmla="*/ 3522 h 8203"/>
                                        <a:gd name="T60" fmla="*/ 10459 w 13143"/>
                                        <a:gd name="T61" fmla="*/ 4123 h 8203"/>
                                        <a:gd name="T62" fmla="*/ 9449 w 13143"/>
                                        <a:gd name="T63" fmla="*/ 3758 h 8203"/>
                                        <a:gd name="T64" fmla="*/ 9728 w 13143"/>
                                        <a:gd name="T65" fmla="*/ 4080 h 8203"/>
                                        <a:gd name="T66" fmla="*/ 10287 w 13143"/>
                                        <a:gd name="T67" fmla="*/ 4917 h 8203"/>
                                        <a:gd name="T68" fmla="*/ 9535 w 13143"/>
                                        <a:gd name="T69" fmla="*/ 5755 h 8203"/>
                                        <a:gd name="T70" fmla="*/ 7259 w 13143"/>
                                        <a:gd name="T71" fmla="*/ 5991 h 8203"/>
                                        <a:gd name="T72" fmla="*/ 5949 w 13143"/>
                                        <a:gd name="T73" fmla="*/ 5712 h 8203"/>
                                        <a:gd name="T74" fmla="*/ 4317 w 13143"/>
                                        <a:gd name="T75" fmla="*/ 6056 h 8203"/>
                                        <a:gd name="T76" fmla="*/ 3092 w 13143"/>
                                        <a:gd name="T77" fmla="*/ 6184 h 8203"/>
                                        <a:gd name="T78" fmla="*/ 2599 w 13143"/>
                                        <a:gd name="T79" fmla="*/ 6442 h 8203"/>
                                        <a:gd name="T80" fmla="*/ 2233 w 13143"/>
                                        <a:gd name="T81" fmla="*/ 5390 h 8203"/>
                                        <a:gd name="T82" fmla="*/ 2684 w 13143"/>
                                        <a:gd name="T83" fmla="*/ 5089 h 8203"/>
                                        <a:gd name="T84" fmla="*/ 2212 w 13143"/>
                                        <a:gd name="T85" fmla="*/ 4638 h 8203"/>
                                        <a:gd name="T86" fmla="*/ 3393 w 13143"/>
                                        <a:gd name="T87" fmla="*/ 2383 h 8203"/>
                                        <a:gd name="T88" fmla="*/ 4016 w 13143"/>
                                        <a:gd name="T89" fmla="*/ 2083 h 8203"/>
                                        <a:gd name="T90" fmla="*/ 3823 w 13143"/>
                                        <a:gd name="T91" fmla="*/ 1675 h 8203"/>
                                        <a:gd name="T92" fmla="*/ 3114 w 13143"/>
                                        <a:gd name="T93" fmla="*/ 3071 h 8203"/>
                                        <a:gd name="T94" fmla="*/ 1589 w 13143"/>
                                        <a:gd name="T95" fmla="*/ 3350 h 8203"/>
                                        <a:gd name="T96" fmla="*/ 2878 w 13143"/>
                                        <a:gd name="T97" fmla="*/ 1761 h 8203"/>
                                        <a:gd name="T98" fmla="*/ 1997 w 13143"/>
                                        <a:gd name="T99" fmla="*/ 2706 h 8203"/>
                                        <a:gd name="T100" fmla="*/ 2534 w 13143"/>
                                        <a:gd name="T101" fmla="*/ 601 h 8203"/>
                                        <a:gd name="T102" fmla="*/ 2813 w 13143"/>
                                        <a:gd name="T103" fmla="*/ 150 h 8203"/>
                                        <a:gd name="T104" fmla="*/ 2190 w 13143"/>
                                        <a:gd name="T105" fmla="*/ 515 h 8203"/>
                                        <a:gd name="T106" fmla="*/ 2319 w 13143"/>
                                        <a:gd name="T107" fmla="*/ 988 h 8203"/>
                                        <a:gd name="T108" fmla="*/ 1718 w 13143"/>
                                        <a:gd name="T109" fmla="*/ 623 h 8203"/>
                                        <a:gd name="T110" fmla="*/ 1589 w 13143"/>
                                        <a:gd name="T111" fmla="*/ 365 h 8203"/>
                                        <a:gd name="T112" fmla="*/ 945 w 13143"/>
                                        <a:gd name="T113" fmla="*/ 472 h 820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</a:cxnLst>
                                      <a:rect l="0" t="0" r="r" b="b"/>
                                      <a:pathLst>
                                        <a:path w="13143" h="8203">
                                          <a:moveTo>
                                            <a:pt x="730" y="5218"/>
                                          </a:moveTo>
                                          <a:lnTo>
                                            <a:pt x="902" y="4982"/>
                                          </a:lnTo>
                                          <a:lnTo>
                                            <a:pt x="1224" y="6099"/>
                                          </a:lnTo>
                                          <a:lnTo>
                                            <a:pt x="730" y="5218"/>
                                          </a:lnTo>
                                          <a:close/>
                                          <a:moveTo>
                                            <a:pt x="816" y="3844"/>
                                          </a:moveTo>
                                          <a:lnTo>
                                            <a:pt x="709" y="4166"/>
                                          </a:lnTo>
                                          <a:lnTo>
                                            <a:pt x="795" y="4617"/>
                                          </a:lnTo>
                                          <a:lnTo>
                                            <a:pt x="601" y="4853"/>
                                          </a:lnTo>
                                          <a:lnTo>
                                            <a:pt x="429" y="4359"/>
                                          </a:lnTo>
                                          <a:lnTo>
                                            <a:pt x="558" y="3436"/>
                                          </a:lnTo>
                                          <a:lnTo>
                                            <a:pt x="816" y="3844"/>
                                          </a:lnTo>
                                          <a:close/>
                                          <a:moveTo>
                                            <a:pt x="1009" y="3049"/>
                                          </a:moveTo>
                                          <a:lnTo>
                                            <a:pt x="838" y="3650"/>
                                          </a:lnTo>
                                          <a:lnTo>
                                            <a:pt x="623" y="3371"/>
                                          </a:lnTo>
                                          <a:lnTo>
                                            <a:pt x="1009" y="3049"/>
                                          </a:lnTo>
                                          <a:close/>
                                          <a:moveTo>
                                            <a:pt x="1117" y="2663"/>
                                          </a:moveTo>
                                          <a:lnTo>
                                            <a:pt x="687" y="2813"/>
                                          </a:lnTo>
                                          <a:lnTo>
                                            <a:pt x="838" y="2147"/>
                                          </a:lnTo>
                                          <a:lnTo>
                                            <a:pt x="1267" y="1847"/>
                                          </a:lnTo>
                                          <a:lnTo>
                                            <a:pt x="1267" y="2040"/>
                                          </a:lnTo>
                                          <a:lnTo>
                                            <a:pt x="1246" y="2255"/>
                                          </a:lnTo>
                                          <a:lnTo>
                                            <a:pt x="1181" y="2448"/>
                                          </a:lnTo>
                                          <a:lnTo>
                                            <a:pt x="1117" y="2663"/>
                                          </a:lnTo>
                                          <a:close/>
                                          <a:moveTo>
                                            <a:pt x="1160" y="1761"/>
                                          </a:moveTo>
                                          <a:lnTo>
                                            <a:pt x="838" y="1975"/>
                                          </a:lnTo>
                                          <a:lnTo>
                                            <a:pt x="859" y="1653"/>
                                          </a:lnTo>
                                          <a:lnTo>
                                            <a:pt x="1160" y="1761"/>
                                          </a:lnTo>
                                          <a:close/>
                                          <a:moveTo>
                                            <a:pt x="988" y="1610"/>
                                          </a:moveTo>
                                          <a:lnTo>
                                            <a:pt x="902" y="1546"/>
                                          </a:lnTo>
                                          <a:lnTo>
                                            <a:pt x="988" y="1310"/>
                                          </a:lnTo>
                                          <a:lnTo>
                                            <a:pt x="988" y="1610"/>
                                          </a:lnTo>
                                          <a:close/>
                                          <a:moveTo>
                                            <a:pt x="11210" y="5368"/>
                                          </a:moveTo>
                                          <a:lnTo>
                                            <a:pt x="10995" y="5261"/>
                                          </a:lnTo>
                                          <a:lnTo>
                                            <a:pt x="11210" y="5089"/>
                                          </a:lnTo>
                                          <a:lnTo>
                                            <a:pt x="11210" y="5368"/>
                                          </a:lnTo>
                                          <a:close/>
                                          <a:moveTo>
                                            <a:pt x="10910" y="5325"/>
                                          </a:moveTo>
                                          <a:lnTo>
                                            <a:pt x="11167" y="5454"/>
                                          </a:lnTo>
                                          <a:lnTo>
                                            <a:pt x="10910" y="5884"/>
                                          </a:lnTo>
                                          <a:lnTo>
                                            <a:pt x="10630" y="6313"/>
                                          </a:lnTo>
                                          <a:lnTo>
                                            <a:pt x="10308" y="6700"/>
                                          </a:lnTo>
                                          <a:lnTo>
                                            <a:pt x="9943" y="7065"/>
                                          </a:lnTo>
                                          <a:lnTo>
                                            <a:pt x="9535" y="6915"/>
                                          </a:lnTo>
                                          <a:lnTo>
                                            <a:pt x="9535" y="6786"/>
                                          </a:lnTo>
                                          <a:lnTo>
                                            <a:pt x="9578" y="6678"/>
                                          </a:lnTo>
                                          <a:lnTo>
                                            <a:pt x="9664" y="6614"/>
                                          </a:lnTo>
                                          <a:lnTo>
                                            <a:pt x="9793" y="6571"/>
                                          </a:lnTo>
                                          <a:lnTo>
                                            <a:pt x="9621" y="6571"/>
                                          </a:lnTo>
                                          <a:lnTo>
                                            <a:pt x="9836" y="6270"/>
                                          </a:lnTo>
                                          <a:lnTo>
                                            <a:pt x="10029" y="5948"/>
                                          </a:lnTo>
                                          <a:lnTo>
                                            <a:pt x="10201" y="5626"/>
                                          </a:lnTo>
                                          <a:lnTo>
                                            <a:pt x="10351" y="5325"/>
                                          </a:lnTo>
                                          <a:lnTo>
                                            <a:pt x="10910" y="5325"/>
                                          </a:lnTo>
                                          <a:close/>
                                          <a:moveTo>
                                            <a:pt x="10974" y="4166"/>
                                          </a:moveTo>
                                          <a:lnTo>
                                            <a:pt x="11167" y="4166"/>
                                          </a:lnTo>
                                          <a:lnTo>
                                            <a:pt x="11232" y="4982"/>
                                          </a:lnTo>
                                          <a:lnTo>
                                            <a:pt x="10910" y="5218"/>
                                          </a:lnTo>
                                          <a:lnTo>
                                            <a:pt x="10394" y="5218"/>
                                          </a:lnTo>
                                          <a:lnTo>
                                            <a:pt x="10459" y="5003"/>
                                          </a:lnTo>
                                          <a:lnTo>
                                            <a:pt x="10759" y="4703"/>
                                          </a:lnTo>
                                          <a:lnTo>
                                            <a:pt x="10480" y="4789"/>
                                          </a:lnTo>
                                          <a:lnTo>
                                            <a:pt x="10480" y="4574"/>
                                          </a:lnTo>
                                          <a:lnTo>
                                            <a:pt x="10974" y="4166"/>
                                          </a:lnTo>
                                          <a:close/>
                                          <a:moveTo>
                                            <a:pt x="1052" y="1159"/>
                                          </a:moveTo>
                                          <a:lnTo>
                                            <a:pt x="1267" y="1331"/>
                                          </a:lnTo>
                                          <a:lnTo>
                                            <a:pt x="1267" y="1675"/>
                                          </a:lnTo>
                                          <a:lnTo>
                                            <a:pt x="1052" y="1589"/>
                                          </a:lnTo>
                                          <a:lnTo>
                                            <a:pt x="1052" y="1159"/>
                                          </a:lnTo>
                                          <a:close/>
                                          <a:moveTo>
                                            <a:pt x="945" y="472"/>
                                          </a:moveTo>
                                          <a:lnTo>
                                            <a:pt x="709" y="515"/>
                                          </a:lnTo>
                                          <a:lnTo>
                                            <a:pt x="752" y="708"/>
                                          </a:lnTo>
                                          <a:lnTo>
                                            <a:pt x="580" y="773"/>
                                          </a:lnTo>
                                          <a:lnTo>
                                            <a:pt x="451" y="580"/>
                                          </a:lnTo>
                                          <a:lnTo>
                                            <a:pt x="387" y="580"/>
                                          </a:lnTo>
                                          <a:lnTo>
                                            <a:pt x="537" y="816"/>
                                          </a:lnTo>
                                          <a:lnTo>
                                            <a:pt x="773" y="816"/>
                                          </a:lnTo>
                                          <a:lnTo>
                                            <a:pt x="859" y="1095"/>
                                          </a:lnTo>
                                          <a:lnTo>
                                            <a:pt x="709" y="1396"/>
                                          </a:lnTo>
                                          <a:lnTo>
                                            <a:pt x="365" y="1181"/>
                                          </a:lnTo>
                                          <a:lnTo>
                                            <a:pt x="365" y="859"/>
                                          </a:lnTo>
                                          <a:lnTo>
                                            <a:pt x="279" y="1138"/>
                                          </a:lnTo>
                                          <a:lnTo>
                                            <a:pt x="107" y="1031"/>
                                          </a:lnTo>
                                          <a:lnTo>
                                            <a:pt x="129" y="1138"/>
                                          </a:lnTo>
                                          <a:lnTo>
                                            <a:pt x="666" y="1524"/>
                                          </a:lnTo>
                                          <a:lnTo>
                                            <a:pt x="558" y="1761"/>
                                          </a:lnTo>
                                          <a:lnTo>
                                            <a:pt x="322" y="2684"/>
                                          </a:lnTo>
                                          <a:lnTo>
                                            <a:pt x="451" y="3586"/>
                                          </a:lnTo>
                                          <a:lnTo>
                                            <a:pt x="0" y="7000"/>
                                          </a:lnTo>
                                          <a:lnTo>
                                            <a:pt x="236" y="8096"/>
                                          </a:lnTo>
                                          <a:lnTo>
                                            <a:pt x="3114" y="7559"/>
                                          </a:lnTo>
                                          <a:lnTo>
                                            <a:pt x="4746" y="8139"/>
                                          </a:lnTo>
                                          <a:lnTo>
                                            <a:pt x="5090" y="7623"/>
                                          </a:lnTo>
                                          <a:lnTo>
                                            <a:pt x="5090" y="8096"/>
                                          </a:lnTo>
                                          <a:lnTo>
                                            <a:pt x="7495" y="7688"/>
                                          </a:lnTo>
                                          <a:lnTo>
                                            <a:pt x="13143" y="8203"/>
                                          </a:lnTo>
                                          <a:lnTo>
                                            <a:pt x="13143" y="4875"/>
                                          </a:lnTo>
                                          <a:lnTo>
                                            <a:pt x="12799" y="3736"/>
                                          </a:lnTo>
                                          <a:lnTo>
                                            <a:pt x="13036" y="1546"/>
                                          </a:lnTo>
                                          <a:lnTo>
                                            <a:pt x="12628" y="2233"/>
                                          </a:lnTo>
                                          <a:lnTo>
                                            <a:pt x="12370" y="1847"/>
                                          </a:lnTo>
                                          <a:lnTo>
                                            <a:pt x="12692" y="1546"/>
                                          </a:lnTo>
                                          <a:lnTo>
                                            <a:pt x="12456" y="880"/>
                                          </a:lnTo>
                                          <a:lnTo>
                                            <a:pt x="12456" y="1503"/>
                                          </a:lnTo>
                                          <a:lnTo>
                                            <a:pt x="12198" y="1847"/>
                                          </a:lnTo>
                                          <a:lnTo>
                                            <a:pt x="12499" y="2426"/>
                                          </a:lnTo>
                                          <a:lnTo>
                                            <a:pt x="12134" y="2684"/>
                                          </a:lnTo>
                                          <a:lnTo>
                                            <a:pt x="11962" y="1911"/>
                                          </a:lnTo>
                                          <a:lnTo>
                                            <a:pt x="12220" y="1567"/>
                                          </a:lnTo>
                                          <a:lnTo>
                                            <a:pt x="11919" y="1761"/>
                                          </a:lnTo>
                                          <a:lnTo>
                                            <a:pt x="11855" y="1610"/>
                                          </a:lnTo>
                                          <a:lnTo>
                                            <a:pt x="12348" y="1052"/>
                                          </a:lnTo>
                                          <a:lnTo>
                                            <a:pt x="12112" y="537"/>
                                          </a:lnTo>
                                          <a:lnTo>
                                            <a:pt x="12327" y="300"/>
                                          </a:lnTo>
                                          <a:lnTo>
                                            <a:pt x="12628" y="515"/>
                                          </a:lnTo>
                                          <a:lnTo>
                                            <a:pt x="12434" y="193"/>
                                          </a:lnTo>
                                          <a:lnTo>
                                            <a:pt x="12628" y="0"/>
                                          </a:lnTo>
                                          <a:lnTo>
                                            <a:pt x="12413" y="21"/>
                                          </a:lnTo>
                                          <a:lnTo>
                                            <a:pt x="12026" y="451"/>
                                          </a:lnTo>
                                          <a:lnTo>
                                            <a:pt x="11726" y="64"/>
                                          </a:lnTo>
                                          <a:lnTo>
                                            <a:pt x="11575" y="86"/>
                                          </a:lnTo>
                                          <a:lnTo>
                                            <a:pt x="12091" y="945"/>
                                          </a:lnTo>
                                          <a:lnTo>
                                            <a:pt x="11554" y="1439"/>
                                          </a:lnTo>
                                          <a:lnTo>
                                            <a:pt x="11661" y="2512"/>
                                          </a:lnTo>
                                          <a:lnTo>
                                            <a:pt x="11275" y="1524"/>
                                          </a:lnTo>
                                          <a:lnTo>
                                            <a:pt x="10824" y="1417"/>
                                          </a:lnTo>
                                          <a:lnTo>
                                            <a:pt x="11103" y="859"/>
                                          </a:lnTo>
                                          <a:lnTo>
                                            <a:pt x="10652" y="150"/>
                                          </a:lnTo>
                                          <a:lnTo>
                                            <a:pt x="10523" y="172"/>
                                          </a:lnTo>
                                          <a:lnTo>
                                            <a:pt x="10867" y="859"/>
                                          </a:lnTo>
                                          <a:lnTo>
                                            <a:pt x="10587" y="1374"/>
                                          </a:lnTo>
                                          <a:lnTo>
                                            <a:pt x="9922" y="1224"/>
                                          </a:lnTo>
                                          <a:lnTo>
                                            <a:pt x="9471" y="494"/>
                                          </a:lnTo>
                                          <a:lnTo>
                                            <a:pt x="8934" y="751"/>
                                          </a:lnTo>
                                          <a:lnTo>
                                            <a:pt x="8612" y="343"/>
                                          </a:lnTo>
                                          <a:lnTo>
                                            <a:pt x="8461" y="343"/>
                                          </a:lnTo>
                                          <a:lnTo>
                                            <a:pt x="8912" y="966"/>
                                          </a:lnTo>
                                          <a:lnTo>
                                            <a:pt x="9385" y="687"/>
                                          </a:lnTo>
                                          <a:lnTo>
                                            <a:pt x="9857" y="1589"/>
                                          </a:lnTo>
                                          <a:lnTo>
                                            <a:pt x="10867" y="1825"/>
                                          </a:lnTo>
                                          <a:lnTo>
                                            <a:pt x="11124" y="2899"/>
                                          </a:lnTo>
                                          <a:lnTo>
                                            <a:pt x="10459" y="2448"/>
                                          </a:lnTo>
                                          <a:lnTo>
                                            <a:pt x="9428" y="2598"/>
                                          </a:lnTo>
                                          <a:lnTo>
                                            <a:pt x="9578" y="2341"/>
                                          </a:lnTo>
                                          <a:lnTo>
                                            <a:pt x="9299" y="2040"/>
                                          </a:lnTo>
                                          <a:lnTo>
                                            <a:pt x="9492" y="1847"/>
                                          </a:lnTo>
                                          <a:lnTo>
                                            <a:pt x="9192" y="1997"/>
                                          </a:lnTo>
                                          <a:lnTo>
                                            <a:pt x="9449" y="2362"/>
                                          </a:lnTo>
                                          <a:lnTo>
                                            <a:pt x="9299" y="2555"/>
                                          </a:lnTo>
                                          <a:lnTo>
                                            <a:pt x="8504" y="1890"/>
                                          </a:lnTo>
                                          <a:lnTo>
                                            <a:pt x="8032" y="2018"/>
                                          </a:lnTo>
                                          <a:lnTo>
                                            <a:pt x="8483" y="1997"/>
                                          </a:lnTo>
                                          <a:lnTo>
                                            <a:pt x="9020" y="2512"/>
                                          </a:lnTo>
                                          <a:lnTo>
                                            <a:pt x="8612" y="2469"/>
                                          </a:lnTo>
                                          <a:lnTo>
                                            <a:pt x="8268" y="2834"/>
                                          </a:lnTo>
                                          <a:lnTo>
                                            <a:pt x="8311" y="2963"/>
                                          </a:lnTo>
                                          <a:lnTo>
                                            <a:pt x="8311" y="2856"/>
                                          </a:lnTo>
                                          <a:lnTo>
                                            <a:pt x="8655" y="2534"/>
                                          </a:lnTo>
                                          <a:lnTo>
                                            <a:pt x="9256" y="2706"/>
                                          </a:lnTo>
                                          <a:lnTo>
                                            <a:pt x="9149" y="2985"/>
                                          </a:lnTo>
                                          <a:lnTo>
                                            <a:pt x="8826" y="2942"/>
                                          </a:lnTo>
                                          <a:lnTo>
                                            <a:pt x="9192" y="3071"/>
                                          </a:lnTo>
                                          <a:lnTo>
                                            <a:pt x="9342" y="2770"/>
                                          </a:lnTo>
                                          <a:lnTo>
                                            <a:pt x="10416" y="2663"/>
                                          </a:lnTo>
                                          <a:lnTo>
                                            <a:pt x="11017" y="3543"/>
                                          </a:lnTo>
                                          <a:lnTo>
                                            <a:pt x="10716" y="3650"/>
                                          </a:lnTo>
                                          <a:lnTo>
                                            <a:pt x="10394" y="3522"/>
                                          </a:lnTo>
                                          <a:lnTo>
                                            <a:pt x="10673" y="3736"/>
                                          </a:lnTo>
                                          <a:lnTo>
                                            <a:pt x="11038" y="3672"/>
                                          </a:lnTo>
                                          <a:lnTo>
                                            <a:pt x="11146" y="4058"/>
                                          </a:lnTo>
                                          <a:lnTo>
                                            <a:pt x="10953" y="4058"/>
                                          </a:lnTo>
                                          <a:lnTo>
                                            <a:pt x="10459" y="4424"/>
                                          </a:lnTo>
                                          <a:lnTo>
                                            <a:pt x="10459" y="4123"/>
                                          </a:lnTo>
                                          <a:lnTo>
                                            <a:pt x="10265" y="3908"/>
                                          </a:lnTo>
                                          <a:lnTo>
                                            <a:pt x="10265" y="3672"/>
                                          </a:lnTo>
                                          <a:lnTo>
                                            <a:pt x="10136" y="3865"/>
                                          </a:lnTo>
                                          <a:lnTo>
                                            <a:pt x="9814" y="3672"/>
                                          </a:lnTo>
                                          <a:lnTo>
                                            <a:pt x="9750" y="3758"/>
                                          </a:lnTo>
                                          <a:lnTo>
                                            <a:pt x="9449" y="3758"/>
                                          </a:lnTo>
                                          <a:lnTo>
                                            <a:pt x="9385" y="3994"/>
                                          </a:lnTo>
                                          <a:lnTo>
                                            <a:pt x="9514" y="3844"/>
                                          </a:lnTo>
                                          <a:lnTo>
                                            <a:pt x="9728" y="3844"/>
                                          </a:lnTo>
                                          <a:lnTo>
                                            <a:pt x="9643" y="4166"/>
                                          </a:lnTo>
                                          <a:lnTo>
                                            <a:pt x="9879" y="4252"/>
                                          </a:lnTo>
                                          <a:lnTo>
                                            <a:pt x="9728" y="4080"/>
                                          </a:lnTo>
                                          <a:lnTo>
                                            <a:pt x="9922" y="3822"/>
                                          </a:lnTo>
                                          <a:lnTo>
                                            <a:pt x="10308" y="4166"/>
                                          </a:lnTo>
                                          <a:lnTo>
                                            <a:pt x="10330" y="4445"/>
                                          </a:lnTo>
                                          <a:lnTo>
                                            <a:pt x="10330" y="4681"/>
                                          </a:lnTo>
                                          <a:lnTo>
                                            <a:pt x="10287" y="4917"/>
                                          </a:lnTo>
                                          <a:lnTo>
                                            <a:pt x="10244" y="5154"/>
                                          </a:lnTo>
                                          <a:lnTo>
                                            <a:pt x="10158" y="5368"/>
                                          </a:lnTo>
                                          <a:lnTo>
                                            <a:pt x="10051" y="5583"/>
                                          </a:lnTo>
                                          <a:lnTo>
                                            <a:pt x="9922" y="5776"/>
                                          </a:lnTo>
                                          <a:lnTo>
                                            <a:pt x="9771" y="5948"/>
                                          </a:lnTo>
                                          <a:lnTo>
                                            <a:pt x="9535" y="5755"/>
                                          </a:lnTo>
                                          <a:lnTo>
                                            <a:pt x="9664" y="6056"/>
                                          </a:lnTo>
                                          <a:lnTo>
                                            <a:pt x="8934" y="6678"/>
                                          </a:lnTo>
                                          <a:lnTo>
                                            <a:pt x="7796" y="6184"/>
                                          </a:lnTo>
                                          <a:lnTo>
                                            <a:pt x="7259" y="5991"/>
                                          </a:lnTo>
                                          <a:lnTo>
                                            <a:pt x="6829" y="5841"/>
                                          </a:lnTo>
                                          <a:lnTo>
                                            <a:pt x="6593" y="5776"/>
                                          </a:lnTo>
                                          <a:lnTo>
                                            <a:pt x="6357" y="5733"/>
                                          </a:lnTo>
                                          <a:lnTo>
                                            <a:pt x="6142" y="5712"/>
                                          </a:lnTo>
                                          <a:lnTo>
                                            <a:pt x="5949" y="5712"/>
                                          </a:lnTo>
                                          <a:lnTo>
                                            <a:pt x="5627" y="5733"/>
                                          </a:lnTo>
                                          <a:lnTo>
                                            <a:pt x="5283" y="5798"/>
                                          </a:lnTo>
                                          <a:lnTo>
                                            <a:pt x="4961" y="5862"/>
                                          </a:lnTo>
                                          <a:lnTo>
                                            <a:pt x="4639" y="5948"/>
                                          </a:lnTo>
                                          <a:lnTo>
                                            <a:pt x="4317" y="6056"/>
                                          </a:lnTo>
                                          <a:lnTo>
                                            <a:pt x="3994" y="6184"/>
                                          </a:lnTo>
                                          <a:lnTo>
                                            <a:pt x="3672" y="6335"/>
                                          </a:lnTo>
                                          <a:lnTo>
                                            <a:pt x="3350" y="6507"/>
                                          </a:lnTo>
                                          <a:lnTo>
                                            <a:pt x="3221" y="6356"/>
                                          </a:lnTo>
                                          <a:lnTo>
                                            <a:pt x="3092" y="5927"/>
                                          </a:lnTo>
                                          <a:lnTo>
                                            <a:pt x="3092" y="6184"/>
                                          </a:lnTo>
                                          <a:lnTo>
                                            <a:pt x="2856" y="5905"/>
                                          </a:lnTo>
                                          <a:lnTo>
                                            <a:pt x="3200" y="6614"/>
                                          </a:lnTo>
                                          <a:lnTo>
                                            <a:pt x="2856" y="6829"/>
                                          </a:lnTo>
                                          <a:lnTo>
                                            <a:pt x="2599" y="6442"/>
                                          </a:lnTo>
                                          <a:lnTo>
                                            <a:pt x="2405" y="6120"/>
                                          </a:lnTo>
                                          <a:lnTo>
                                            <a:pt x="2276" y="5819"/>
                                          </a:lnTo>
                                          <a:lnTo>
                                            <a:pt x="2233" y="5691"/>
                                          </a:lnTo>
                                          <a:lnTo>
                                            <a:pt x="2212" y="5583"/>
                                          </a:lnTo>
                                          <a:lnTo>
                                            <a:pt x="2212" y="5476"/>
                                          </a:lnTo>
                                          <a:lnTo>
                                            <a:pt x="2233" y="5390"/>
                                          </a:lnTo>
                                          <a:lnTo>
                                            <a:pt x="2255" y="5304"/>
                                          </a:lnTo>
                                          <a:lnTo>
                                            <a:pt x="2319" y="5240"/>
                                          </a:lnTo>
                                          <a:lnTo>
                                            <a:pt x="2384" y="5175"/>
                                          </a:lnTo>
                                          <a:lnTo>
                                            <a:pt x="2470" y="5132"/>
                                          </a:lnTo>
                                          <a:lnTo>
                                            <a:pt x="2556" y="5111"/>
                                          </a:lnTo>
                                          <a:lnTo>
                                            <a:pt x="2684" y="5089"/>
                                          </a:lnTo>
                                          <a:lnTo>
                                            <a:pt x="2427" y="5089"/>
                                          </a:lnTo>
                                          <a:lnTo>
                                            <a:pt x="2319" y="4638"/>
                                          </a:lnTo>
                                          <a:lnTo>
                                            <a:pt x="2599" y="4295"/>
                                          </a:lnTo>
                                          <a:lnTo>
                                            <a:pt x="2255" y="4595"/>
                                          </a:lnTo>
                                          <a:lnTo>
                                            <a:pt x="2255" y="4338"/>
                                          </a:lnTo>
                                          <a:lnTo>
                                            <a:pt x="2212" y="4638"/>
                                          </a:lnTo>
                                          <a:lnTo>
                                            <a:pt x="2362" y="5111"/>
                                          </a:lnTo>
                                          <a:lnTo>
                                            <a:pt x="2062" y="5519"/>
                                          </a:lnTo>
                                          <a:lnTo>
                                            <a:pt x="1782" y="4789"/>
                                          </a:lnTo>
                                          <a:lnTo>
                                            <a:pt x="2427" y="3500"/>
                                          </a:lnTo>
                                          <a:lnTo>
                                            <a:pt x="3200" y="3178"/>
                                          </a:lnTo>
                                          <a:lnTo>
                                            <a:pt x="3393" y="2383"/>
                                          </a:lnTo>
                                          <a:lnTo>
                                            <a:pt x="3951" y="2448"/>
                                          </a:lnTo>
                                          <a:lnTo>
                                            <a:pt x="4166" y="2147"/>
                                          </a:lnTo>
                                          <a:lnTo>
                                            <a:pt x="3930" y="2362"/>
                                          </a:lnTo>
                                          <a:lnTo>
                                            <a:pt x="3415" y="2319"/>
                                          </a:lnTo>
                                          <a:lnTo>
                                            <a:pt x="3522" y="2083"/>
                                          </a:lnTo>
                                          <a:lnTo>
                                            <a:pt x="4016" y="2083"/>
                                          </a:lnTo>
                                          <a:lnTo>
                                            <a:pt x="4166" y="1804"/>
                                          </a:lnTo>
                                          <a:lnTo>
                                            <a:pt x="4424" y="1804"/>
                                          </a:lnTo>
                                          <a:lnTo>
                                            <a:pt x="4123" y="1761"/>
                                          </a:lnTo>
                                          <a:lnTo>
                                            <a:pt x="3951" y="2018"/>
                                          </a:lnTo>
                                          <a:lnTo>
                                            <a:pt x="3737" y="2018"/>
                                          </a:lnTo>
                                          <a:lnTo>
                                            <a:pt x="3823" y="1675"/>
                                          </a:lnTo>
                                          <a:lnTo>
                                            <a:pt x="4317" y="1482"/>
                                          </a:lnTo>
                                          <a:lnTo>
                                            <a:pt x="3758" y="1632"/>
                                          </a:lnTo>
                                          <a:lnTo>
                                            <a:pt x="3651" y="1997"/>
                                          </a:lnTo>
                                          <a:lnTo>
                                            <a:pt x="3458" y="1997"/>
                                          </a:lnTo>
                                          <a:lnTo>
                                            <a:pt x="3286" y="2362"/>
                                          </a:lnTo>
                                          <a:lnTo>
                                            <a:pt x="3114" y="3071"/>
                                          </a:lnTo>
                                          <a:lnTo>
                                            <a:pt x="2298" y="3350"/>
                                          </a:lnTo>
                                          <a:lnTo>
                                            <a:pt x="1546" y="4101"/>
                                          </a:lnTo>
                                          <a:lnTo>
                                            <a:pt x="1525" y="3822"/>
                                          </a:lnTo>
                                          <a:lnTo>
                                            <a:pt x="1525" y="3586"/>
                                          </a:lnTo>
                                          <a:lnTo>
                                            <a:pt x="1589" y="3350"/>
                                          </a:lnTo>
                                          <a:lnTo>
                                            <a:pt x="1697" y="3178"/>
                                          </a:lnTo>
                                          <a:lnTo>
                                            <a:pt x="1847" y="3006"/>
                                          </a:lnTo>
                                          <a:lnTo>
                                            <a:pt x="2019" y="2877"/>
                                          </a:lnTo>
                                          <a:lnTo>
                                            <a:pt x="2255" y="2770"/>
                                          </a:lnTo>
                                          <a:lnTo>
                                            <a:pt x="2513" y="2684"/>
                                          </a:lnTo>
                                          <a:lnTo>
                                            <a:pt x="2878" y="1761"/>
                                          </a:lnTo>
                                          <a:lnTo>
                                            <a:pt x="3157" y="1890"/>
                                          </a:lnTo>
                                          <a:lnTo>
                                            <a:pt x="2964" y="1696"/>
                                          </a:lnTo>
                                          <a:lnTo>
                                            <a:pt x="3372" y="1524"/>
                                          </a:lnTo>
                                          <a:lnTo>
                                            <a:pt x="2856" y="1632"/>
                                          </a:lnTo>
                                          <a:lnTo>
                                            <a:pt x="2470" y="2577"/>
                                          </a:lnTo>
                                          <a:lnTo>
                                            <a:pt x="1997" y="2706"/>
                                          </a:lnTo>
                                          <a:lnTo>
                                            <a:pt x="2212" y="2341"/>
                                          </a:lnTo>
                                          <a:lnTo>
                                            <a:pt x="1911" y="2727"/>
                                          </a:lnTo>
                                          <a:lnTo>
                                            <a:pt x="1654" y="2727"/>
                                          </a:lnTo>
                                          <a:lnTo>
                                            <a:pt x="1825" y="2040"/>
                                          </a:lnTo>
                                          <a:lnTo>
                                            <a:pt x="2362" y="1567"/>
                                          </a:lnTo>
                                          <a:lnTo>
                                            <a:pt x="2534" y="601"/>
                                          </a:lnTo>
                                          <a:lnTo>
                                            <a:pt x="3007" y="343"/>
                                          </a:lnTo>
                                          <a:lnTo>
                                            <a:pt x="3178" y="494"/>
                                          </a:lnTo>
                                          <a:lnTo>
                                            <a:pt x="3049" y="257"/>
                                          </a:lnTo>
                                          <a:lnTo>
                                            <a:pt x="2835" y="343"/>
                                          </a:lnTo>
                                          <a:lnTo>
                                            <a:pt x="2899" y="129"/>
                                          </a:lnTo>
                                          <a:lnTo>
                                            <a:pt x="2813" y="150"/>
                                          </a:lnTo>
                                          <a:lnTo>
                                            <a:pt x="2727" y="365"/>
                                          </a:lnTo>
                                          <a:lnTo>
                                            <a:pt x="2556" y="451"/>
                                          </a:lnTo>
                                          <a:lnTo>
                                            <a:pt x="2556" y="193"/>
                                          </a:lnTo>
                                          <a:lnTo>
                                            <a:pt x="2448" y="215"/>
                                          </a:lnTo>
                                          <a:lnTo>
                                            <a:pt x="2405" y="902"/>
                                          </a:lnTo>
                                          <a:lnTo>
                                            <a:pt x="2190" y="515"/>
                                          </a:lnTo>
                                          <a:lnTo>
                                            <a:pt x="2276" y="236"/>
                                          </a:lnTo>
                                          <a:lnTo>
                                            <a:pt x="2233" y="257"/>
                                          </a:lnTo>
                                          <a:lnTo>
                                            <a:pt x="2126" y="451"/>
                                          </a:lnTo>
                                          <a:lnTo>
                                            <a:pt x="2040" y="279"/>
                                          </a:lnTo>
                                          <a:lnTo>
                                            <a:pt x="1997" y="300"/>
                                          </a:lnTo>
                                          <a:lnTo>
                                            <a:pt x="2319" y="988"/>
                                          </a:lnTo>
                                          <a:lnTo>
                                            <a:pt x="2276" y="1460"/>
                                          </a:lnTo>
                                          <a:lnTo>
                                            <a:pt x="1825" y="1718"/>
                                          </a:lnTo>
                                          <a:lnTo>
                                            <a:pt x="1761" y="1116"/>
                                          </a:lnTo>
                                          <a:lnTo>
                                            <a:pt x="2062" y="902"/>
                                          </a:lnTo>
                                          <a:lnTo>
                                            <a:pt x="1718" y="988"/>
                                          </a:lnTo>
                                          <a:lnTo>
                                            <a:pt x="1718" y="623"/>
                                          </a:lnTo>
                                          <a:lnTo>
                                            <a:pt x="1890" y="623"/>
                                          </a:lnTo>
                                          <a:lnTo>
                                            <a:pt x="1997" y="300"/>
                                          </a:lnTo>
                                          <a:lnTo>
                                            <a:pt x="1933" y="300"/>
                                          </a:lnTo>
                                          <a:lnTo>
                                            <a:pt x="1825" y="515"/>
                                          </a:lnTo>
                                          <a:lnTo>
                                            <a:pt x="1697" y="515"/>
                                          </a:lnTo>
                                          <a:lnTo>
                                            <a:pt x="1589" y="365"/>
                                          </a:lnTo>
                                          <a:lnTo>
                                            <a:pt x="1160" y="451"/>
                                          </a:lnTo>
                                          <a:lnTo>
                                            <a:pt x="1246" y="666"/>
                                          </a:lnTo>
                                          <a:lnTo>
                                            <a:pt x="1246" y="1181"/>
                                          </a:lnTo>
                                          <a:lnTo>
                                            <a:pt x="1052" y="1052"/>
                                          </a:lnTo>
                                          <a:lnTo>
                                            <a:pt x="945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26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47" y="3516"/>
                                      <a:ext cx="1376" cy="6059"/>
                                    </a:xfrm>
                                    <a:custGeom>
                                      <a:avLst/>
                                      <a:gdLst>
                                        <a:gd name="T0" fmla="*/ 423 w 1376"/>
                                        <a:gd name="T1" fmla="*/ 228 h 6059"/>
                                        <a:gd name="T2" fmla="*/ 508 w 1376"/>
                                        <a:gd name="T3" fmla="*/ 482 h 6059"/>
                                        <a:gd name="T4" fmla="*/ 542 w 1376"/>
                                        <a:gd name="T5" fmla="*/ 635 h 6059"/>
                                        <a:gd name="T6" fmla="*/ 525 w 1376"/>
                                        <a:gd name="T7" fmla="*/ 940 h 6059"/>
                                        <a:gd name="T8" fmla="*/ 457 w 1376"/>
                                        <a:gd name="T9" fmla="*/ 1143 h 6059"/>
                                        <a:gd name="T10" fmla="*/ 423 w 1376"/>
                                        <a:gd name="T11" fmla="*/ 1194 h 6059"/>
                                        <a:gd name="T12" fmla="*/ 338 w 1376"/>
                                        <a:gd name="T13" fmla="*/ 1448 h 6059"/>
                                        <a:gd name="T14" fmla="*/ 271 w 1376"/>
                                        <a:gd name="T15" fmla="*/ 1736 h 6059"/>
                                        <a:gd name="T16" fmla="*/ 237 w 1376"/>
                                        <a:gd name="T17" fmla="*/ 1837 h 6059"/>
                                        <a:gd name="T18" fmla="*/ 186 w 1376"/>
                                        <a:gd name="T19" fmla="*/ 2295 h 6059"/>
                                        <a:gd name="T20" fmla="*/ 135 w 1376"/>
                                        <a:gd name="T21" fmla="*/ 2447 h 6059"/>
                                        <a:gd name="T22" fmla="*/ 118 w 1376"/>
                                        <a:gd name="T23" fmla="*/ 2498 h 6059"/>
                                        <a:gd name="T24" fmla="*/ 67 w 1376"/>
                                        <a:gd name="T25" fmla="*/ 3532 h 6059"/>
                                        <a:gd name="T26" fmla="*/ 0 w 1376"/>
                                        <a:gd name="T27" fmla="*/ 4108 h 6059"/>
                                        <a:gd name="T28" fmla="*/ 17 w 1376"/>
                                        <a:gd name="T29" fmla="*/ 4802 h 6059"/>
                                        <a:gd name="T30" fmla="*/ 101 w 1376"/>
                                        <a:gd name="T31" fmla="*/ 5344 h 6059"/>
                                        <a:gd name="T32" fmla="*/ 152 w 1376"/>
                                        <a:gd name="T33" fmla="*/ 5598 h 6059"/>
                                        <a:gd name="T34" fmla="*/ 254 w 1376"/>
                                        <a:gd name="T35" fmla="*/ 5802 h 6059"/>
                                        <a:gd name="T36" fmla="*/ 305 w 1376"/>
                                        <a:gd name="T37" fmla="*/ 5836 h 6059"/>
                                        <a:gd name="T38" fmla="*/ 694 w 1376"/>
                                        <a:gd name="T39" fmla="*/ 6056 h 6059"/>
                                        <a:gd name="T40" fmla="*/ 897 w 1376"/>
                                        <a:gd name="T41" fmla="*/ 6039 h 6059"/>
                                        <a:gd name="T42" fmla="*/ 914 w 1376"/>
                                        <a:gd name="T43" fmla="*/ 5988 h 6059"/>
                                        <a:gd name="T44" fmla="*/ 999 w 1376"/>
                                        <a:gd name="T45" fmla="*/ 5886 h 6059"/>
                                        <a:gd name="T46" fmla="*/ 1050 w 1376"/>
                                        <a:gd name="T47" fmla="*/ 5734 h 6059"/>
                                        <a:gd name="T48" fmla="*/ 1067 w 1376"/>
                                        <a:gd name="T49" fmla="*/ 5683 h 6059"/>
                                        <a:gd name="T50" fmla="*/ 965 w 1376"/>
                                        <a:gd name="T51" fmla="*/ 4836 h 6059"/>
                                        <a:gd name="T52" fmla="*/ 847 w 1376"/>
                                        <a:gd name="T53" fmla="*/ 3989 h 6059"/>
                                        <a:gd name="T54" fmla="*/ 864 w 1376"/>
                                        <a:gd name="T55" fmla="*/ 3498 h 6059"/>
                                        <a:gd name="T56" fmla="*/ 965 w 1376"/>
                                        <a:gd name="T57" fmla="*/ 3142 h 6059"/>
                                        <a:gd name="T58" fmla="*/ 1084 w 1376"/>
                                        <a:gd name="T59" fmla="*/ 2684 h 6059"/>
                                        <a:gd name="T60" fmla="*/ 1185 w 1376"/>
                                        <a:gd name="T61" fmla="*/ 2346 h 6059"/>
                                        <a:gd name="T62" fmla="*/ 1219 w 1376"/>
                                        <a:gd name="T63" fmla="*/ 2278 h 6059"/>
                                        <a:gd name="T64" fmla="*/ 1355 w 1376"/>
                                        <a:gd name="T65" fmla="*/ 1753 h 6059"/>
                                        <a:gd name="T66" fmla="*/ 1321 w 1376"/>
                                        <a:gd name="T67" fmla="*/ 940 h 6059"/>
                                        <a:gd name="T68" fmla="*/ 1270 w 1376"/>
                                        <a:gd name="T69" fmla="*/ 448 h 6059"/>
                                        <a:gd name="T70" fmla="*/ 1236 w 1376"/>
                                        <a:gd name="T71" fmla="*/ 245 h 6059"/>
                                        <a:gd name="T72" fmla="*/ 1219 w 1376"/>
                                        <a:gd name="T73" fmla="*/ 194 h 6059"/>
                                        <a:gd name="T74" fmla="*/ 1169 w 1376"/>
                                        <a:gd name="T75" fmla="*/ 177 h 6059"/>
                                        <a:gd name="T76" fmla="*/ 1118 w 1376"/>
                                        <a:gd name="T77" fmla="*/ 143 h 6059"/>
                                        <a:gd name="T78" fmla="*/ 1084 w 1376"/>
                                        <a:gd name="T79" fmla="*/ 92 h 6059"/>
                                        <a:gd name="T80" fmla="*/ 491 w 1376"/>
                                        <a:gd name="T81" fmla="*/ 25 h 6059"/>
                                        <a:gd name="T82" fmla="*/ 423 w 1376"/>
                                        <a:gd name="T83" fmla="*/ 228 h 60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</a:cxnLst>
                                      <a:rect l="0" t="0" r="r" b="b"/>
                                      <a:pathLst>
                                        <a:path w="1376" h="6059">
                                          <a:moveTo>
                                            <a:pt x="423" y="228"/>
                                          </a:moveTo>
                                          <a:cubicBezTo>
                                            <a:pt x="451" y="313"/>
                                            <a:pt x="480" y="397"/>
                                            <a:pt x="508" y="482"/>
                                          </a:cubicBezTo>
                                          <a:cubicBezTo>
                                            <a:pt x="525" y="532"/>
                                            <a:pt x="525" y="585"/>
                                            <a:pt x="542" y="635"/>
                                          </a:cubicBezTo>
                                          <a:cubicBezTo>
                                            <a:pt x="536" y="737"/>
                                            <a:pt x="538" y="839"/>
                                            <a:pt x="525" y="940"/>
                                          </a:cubicBezTo>
                                          <a:cubicBezTo>
                                            <a:pt x="525" y="943"/>
                                            <a:pt x="470" y="1124"/>
                                            <a:pt x="457" y="1143"/>
                                          </a:cubicBezTo>
                                          <a:cubicBezTo>
                                            <a:pt x="446" y="1160"/>
                                            <a:pt x="431" y="1175"/>
                                            <a:pt x="423" y="1194"/>
                                          </a:cubicBezTo>
                                          <a:cubicBezTo>
                                            <a:pt x="387" y="1273"/>
                                            <a:pt x="366" y="1365"/>
                                            <a:pt x="338" y="1448"/>
                                          </a:cubicBezTo>
                                          <a:cubicBezTo>
                                            <a:pt x="306" y="1543"/>
                                            <a:pt x="295" y="1640"/>
                                            <a:pt x="271" y="1736"/>
                                          </a:cubicBezTo>
                                          <a:cubicBezTo>
                                            <a:pt x="262" y="1770"/>
                                            <a:pt x="237" y="1837"/>
                                            <a:pt x="237" y="1837"/>
                                          </a:cubicBezTo>
                                          <a:cubicBezTo>
                                            <a:pt x="218" y="1989"/>
                                            <a:pt x="230" y="2149"/>
                                            <a:pt x="186" y="2295"/>
                                          </a:cubicBezTo>
                                          <a:cubicBezTo>
                                            <a:pt x="171" y="2346"/>
                                            <a:pt x="152" y="2396"/>
                                            <a:pt x="135" y="2447"/>
                                          </a:cubicBezTo>
                                          <a:cubicBezTo>
                                            <a:pt x="129" y="2464"/>
                                            <a:pt x="118" y="2498"/>
                                            <a:pt x="118" y="2498"/>
                                          </a:cubicBezTo>
                                          <a:cubicBezTo>
                                            <a:pt x="131" y="2874"/>
                                            <a:pt x="185" y="3178"/>
                                            <a:pt x="67" y="3532"/>
                                          </a:cubicBezTo>
                                          <a:cubicBezTo>
                                            <a:pt x="45" y="3725"/>
                                            <a:pt x="15" y="3913"/>
                                            <a:pt x="0" y="4108"/>
                                          </a:cubicBezTo>
                                          <a:cubicBezTo>
                                            <a:pt x="6" y="4339"/>
                                            <a:pt x="9" y="4571"/>
                                            <a:pt x="17" y="4802"/>
                                          </a:cubicBezTo>
                                          <a:cubicBezTo>
                                            <a:pt x="24" y="4996"/>
                                            <a:pt x="55" y="5160"/>
                                            <a:pt x="101" y="5344"/>
                                          </a:cubicBezTo>
                                          <a:cubicBezTo>
                                            <a:pt x="122" y="5426"/>
                                            <a:pt x="119" y="5519"/>
                                            <a:pt x="152" y="5598"/>
                                          </a:cubicBezTo>
                                          <a:cubicBezTo>
                                            <a:pt x="152" y="5598"/>
                                            <a:pt x="237" y="5768"/>
                                            <a:pt x="254" y="5802"/>
                                          </a:cubicBezTo>
                                          <a:cubicBezTo>
                                            <a:pt x="263" y="5820"/>
                                            <a:pt x="289" y="5823"/>
                                            <a:pt x="305" y="5836"/>
                                          </a:cubicBezTo>
                                          <a:cubicBezTo>
                                            <a:pt x="435" y="5944"/>
                                            <a:pt x="519" y="6027"/>
                                            <a:pt x="694" y="6056"/>
                                          </a:cubicBezTo>
                                          <a:cubicBezTo>
                                            <a:pt x="762" y="6050"/>
                                            <a:pt x="832" y="6059"/>
                                            <a:pt x="897" y="6039"/>
                                          </a:cubicBezTo>
                                          <a:cubicBezTo>
                                            <a:pt x="914" y="6034"/>
                                            <a:pt x="906" y="6004"/>
                                            <a:pt x="914" y="5988"/>
                                          </a:cubicBezTo>
                                          <a:cubicBezTo>
                                            <a:pt x="938" y="5941"/>
                                            <a:pt x="961" y="5924"/>
                                            <a:pt x="999" y="5886"/>
                                          </a:cubicBezTo>
                                          <a:cubicBezTo>
                                            <a:pt x="1039" y="5768"/>
                                            <a:pt x="1022" y="5819"/>
                                            <a:pt x="1050" y="5734"/>
                                          </a:cubicBezTo>
                                          <a:cubicBezTo>
                                            <a:pt x="1056" y="5717"/>
                                            <a:pt x="1067" y="5683"/>
                                            <a:pt x="1067" y="5683"/>
                                          </a:cubicBezTo>
                                          <a:cubicBezTo>
                                            <a:pt x="1061" y="5497"/>
                                            <a:pt x="1105" y="5046"/>
                                            <a:pt x="965" y="4836"/>
                                          </a:cubicBezTo>
                                          <a:cubicBezTo>
                                            <a:pt x="930" y="4552"/>
                                            <a:pt x="871" y="4275"/>
                                            <a:pt x="847" y="3989"/>
                                          </a:cubicBezTo>
                                          <a:cubicBezTo>
                                            <a:pt x="853" y="3825"/>
                                            <a:pt x="852" y="3661"/>
                                            <a:pt x="864" y="3498"/>
                                          </a:cubicBezTo>
                                          <a:cubicBezTo>
                                            <a:pt x="874" y="3362"/>
                                            <a:pt x="924" y="3266"/>
                                            <a:pt x="965" y="3142"/>
                                          </a:cubicBezTo>
                                          <a:cubicBezTo>
                                            <a:pt x="985" y="2986"/>
                                            <a:pt x="1034" y="2834"/>
                                            <a:pt x="1084" y="2684"/>
                                          </a:cubicBezTo>
                                          <a:cubicBezTo>
                                            <a:pt x="1121" y="2574"/>
                                            <a:pt x="1145" y="2455"/>
                                            <a:pt x="1185" y="2346"/>
                                          </a:cubicBezTo>
                                          <a:cubicBezTo>
                                            <a:pt x="1194" y="2322"/>
                                            <a:pt x="1210" y="2302"/>
                                            <a:pt x="1219" y="2278"/>
                                          </a:cubicBezTo>
                                          <a:cubicBezTo>
                                            <a:pt x="1283" y="2107"/>
                                            <a:pt x="1319" y="1931"/>
                                            <a:pt x="1355" y="1753"/>
                                          </a:cubicBezTo>
                                          <a:cubicBezTo>
                                            <a:pt x="1376" y="1478"/>
                                            <a:pt x="1367" y="1212"/>
                                            <a:pt x="1321" y="940"/>
                                          </a:cubicBezTo>
                                          <a:cubicBezTo>
                                            <a:pt x="1308" y="776"/>
                                            <a:pt x="1293" y="611"/>
                                            <a:pt x="1270" y="448"/>
                                          </a:cubicBezTo>
                                          <a:cubicBezTo>
                                            <a:pt x="1260" y="380"/>
                                            <a:pt x="1258" y="310"/>
                                            <a:pt x="1236" y="245"/>
                                          </a:cubicBezTo>
                                          <a:cubicBezTo>
                                            <a:pt x="1230" y="228"/>
                                            <a:pt x="1232" y="207"/>
                                            <a:pt x="1219" y="194"/>
                                          </a:cubicBezTo>
                                          <a:cubicBezTo>
                                            <a:pt x="1207" y="181"/>
                                            <a:pt x="1185" y="185"/>
                                            <a:pt x="1169" y="177"/>
                                          </a:cubicBezTo>
                                          <a:cubicBezTo>
                                            <a:pt x="1151" y="168"/>
                                            <a:pt x="1135" y="154"/>
                                            <a:pt x="1118" y="143"/>
                                          </a:cubicBezTo>
                                          <a:cubicBezTo>
                                            <a:pt x="1107" y="126"/>
                                            <a:pt x="1101" y="103"/>
                                            <a:pt x="1084" y="92"/>
                                          </a:cubicBezTo>
                                          <a:cubicBezTo>
                                            <a:pt x="935" y="0"/>
                                            <a:pt x="607" y="25"/>
                                            <a:pt x="491" y="25"/>
                                          </a:cubicBezTo>
                                          <a:lnTo>
                                            <a:pt x="423" y="2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Freeform 2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06" y="8917"/>
                                    <a:ext cx="679" cy="835"/>
                                  </a:xfrm>
                                  <a:custGeom>
                                    <a:avLst/>
                                    <a:gdLst>
                                      <a:gd name="T0" fmla="*/ 58 w 679"/>
                                      <a:gd name="T1" fmla="*/ 45 h 835"/>
                                      <a:gd name="T2" fmla="*/ 18 w 679"/>
                                      <a:gd name="T3" fmla="*/ 81 h 835"/>
                                      <a:gd name="T4" fmla="*/ 0 w 679"/>
                                      <a:gd name="T5" fmla="*/ 126 h 835"/>
                                      <a:gd name="T6" fmla="*/ 54 w 679"/>
                                      <a:gd name="T7" fmla="*/ 325 h 835"/>
                                      <a:gd name="T8" fmla="*/ 104 w 679"/>
                                      <a:gd name="T9" fmla="*/ 415 h 835"/>
                                      <a:gd name="T10" fmla="*/ 144 w 679"/>
                                      <a:gd name="T11" fmla="*/ 474 h 835"/>
                                      <a:gd name="T12" fmla="*/ 212 w 679"/>
                                      <a:gd name="T13" fmla="*/ 573 h 835"/>
                                      <a:gd name="T14" fmla="*/ 271 w 679"/>
                                      <a:gd name="T15" fmla="*/ 668 h 835"/>
                                      <a:gd name="T16" fmla="*/ 316 w 679"/>
                                      <a:gd name="T17" fmla="*/ 722 h 835"/>
                                      <a:gd name="T18" fmla="*/ 347 w 679"/>
                                      <a:gd name="T19" fmla="*/ 758 h 835"/>
                                      <a:gd name="T20" fmla="*/ 370 w 679"/>
                                      <a:gd name="T21" fmla="*/ 776 h 835"/>
                                      <a:gd name="T22" fmla="*/ 379 w 679"/>
                                      <a:gd name="T23" fmla="*/ 790 h 835"/>
                                      <a:gd name="T24" fmla="*/ 447 w 679"/>
                                      <a:gd name="T25" fmla="*/ 817 h 835"/>
                                      <a:gd name="T26" fmla="*/ 465 w 679"/>
                                      <a:gd name="T27" fmla="*/ 835 h 835"/>
                                      <a:gd name="T28" fmla="*/ 505 w 679"/>
                                      <a:gd name="T29" fmla="*/ 812 h 835"/>
                                      <a:gd name="T30" fmla="*/ 528 w 679"/>
                                      <a:gd name="T31" fmla="*/ 794 h 835"/>
                                      <a:gd name="T32" fmla="*/ 537 w 679"/>
                                      <a:gd name="T33" fmla="*/ 781 h 835"/>
                                      <a:gd name="T34" fmla="*/ 591 w 679"/>
                                      <a:gd name="T35" fmla="*/ 754 h 835"/>
                                      <a:gd name="T36" fmla="*/ 641 w 679"/>
                                      <a:gd name="T37" fmla="*/ 668 h 835"/>
                                      <a:gd name="T38" fmla="*/ 668 w 679"/>
                                      <a:gd name="T39" fmla="*/ 591 h 835"/>
                                      <a:gd name="T40" fmla="*/ 614 w 679"/>
                                      <a:gd name="T41" fmla="*/ 298 h 835"/>
                                      <a:gd name="T42" fmla="*/ 591 w 679"/>
                                      <a:gd name="T43" fmla="*/ 244 h 835"/>
                                      <a:gd name="T44" fmla="*/ 528 w 679"/>
                                      <a:gd name="T45" fmla="*/ 167 h 835"/>
                                      <a:gd name="T46" fmla="*/ 492 w 679"/>
                                      <a:gd name="T47" fmla="*/ 135 h 835"/>
                                      <a:gd name="T48" fmla="*/ 429 w 679"/>
                                      <a:gd name="T49" fmla="*/ 81 h 835"/>
                                      <a:gd name="T50" fmla="*/ 198 w 679"/>
                                      <a:gd name="T51" fmla="*/ 13 h 835"/>
                                      <a:gd name="T52" fmla="*/ 18 w 679"/>
                                      <a:gd name="T53" fmla="*/ 13 h 835"/>
                                      <a:gd name="T54" fmla="*/ 18 w 679"/>
                                      <a:gd name="T55" fmla="*/ 86 h 8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79" h="835">
                                        <a:moveTo>
                                          <a:pt x="58" y="45"/>
                                        </a:moveTo>
                                        <a:cubicBezTo>
                                          <a:pt x="43" y="55"/>
                                          <a:pt x="18" y="81"/>
                                          <a:pt x="18" y="81"/>
                                        </a:cubicBezTo>
                                        <a:cubicBezTo>
                                          <a:pt x="12" y="98"/>
                                          <a:pt x="4" y="108"/>
                                          <a:pt x="0" y="126"/>
                                        </a:cubicBezTo>
                                        <a:cubicBezTo>
                                          <a:pt x="4" y="187"/>
                                          <a:pt x="15" y="275"/>
                                          <a:pt x="54" y="325"/>
                                        </a:cubicBezTo>
                                        <a:cubicBezTo>
                                          <a:pt x="61" y="356"/>
                                          <a:pt x="81" y="393"/>
                                          <a:pt x="104" y="415"/>
                                        </a:cubicBezTo>
                                        <a:cubicBezTo>
                                          <a:pt x="111" y="439"/>
                                          <a:pt x="129" y="455"/>
                                          <a:pt x="144" y="474"/>
                                        </a:cubicBezTo>
                                        <a:cubicBezTo>
                                          <a:pt x="169" y="505"/>
                                          <a:pt x="182" y="546"/>
                                          <a:pt x="212" y="573"/>
                                        </a:cubicBezTo>
                                        <a:cubicBezTo>
                                          <a:pt x="222" y="608"/>
                                          <a:pt x="251" y="637"/>
                                          <a:pt x="271" y="668"/>
                                        </a:cubicBezTo>
                                        <a:cubicBezTo>
                                          <a:pt x="284" y="689"/>
                                          <a:pt x="295" y="708"/>
                                          <a:pt x="316" y="722"/>
                                        </a:cubicBezTo>
                                        <a:cubicBezTo>
                                          <a:pt x="337" y="753"/>
                                          <a:pt x="325" y="743"/>
                                          <a:pt x="347" y="758"/>
                                        </a:cubicBezTo>
                                        <a:cubicBezTo>
                                          <a:pt x="373" y="798"/>
                                          <a:pt x="338" y="751"/>
                                          <a:pt x="370" y="776"/>
                                        </a:cubicBezTo>
                                        <a:cubicBezTo>
                                          <a:pt x="374" y="779"/>
                                          <a:pt x="375" y="786"/>
                                          <a:pt x="379" y="790"/>
                                        </a:cubicBezTo>
                                        <a:cubicBezTo>
                                          <a:pt x="387" y="796"/>
                                          <a:pt x="434" y="813"/>
                                          <a:pt x="447" y="817"/>
                                        </a:cubicBezTo>
                                        <a:cubicBezTo>
                                          <a:pt x="451" y="829"/>
                                          <a:pt x="449" y="835"/>
                                          <a:pt x="465" y="835"/>
                                        </a:cubicBezTo>
                                        <a:cubicBezTo>
                                          <a:pt x="480" y="835"/>
                                          <a:pt x="505" y="812"/>
                                          <a:pt x="505" y="812"/>
                                        </a:cubicBezTo>
                                        <a:cubicBezTo>
                                          <a:pt x="530" y="776"/>
                                          <a:pt x="497" y="818"/>
                                          <a:pt x="528" y="794"/>
                                        </a:cubicBezTo>
                                        <a:cubicBezTo>
                                          <a:pt x="532" y="791"/>
                                          <a:pt x="533" y="784"/>
                                          <a:pt x="537" y="781"/>
                                        </a:cubicBezTo>
                                        <a:cubicBezTo>
                                          <a:pt x="551" y="769"/>
                                          <a:pt x="572" y="759"/>
                                          <a:pt x="591" y="754"/>
                                        </a:cubicBezTo>
                                        <a:cubicBezTo>
                                          <a:pt x="615" y="739"/>
                                          <a:pt x="621" y="694"/>
                                          <a:pt x="641" y="668"/>
                                        </a:cubicBezTo>
                                        <a:cubicBezTo>
                                          <a:pt x="647" y="642"/>
                                          <a:pt x="659" y="617"/>
                                          <a:pt x="668" y="591"/>
                                        </a:cubicBezTo>
                                        <a:cubicBezTo>
                                          <a:pt x="679" y="492"/>
                                          <a:pt x="660" y="386"/>
                                          <a:pt x="614" y="298"/>
                                        </a:cubicBezTo>
                                        <a:cubicBezTo>
                                          <a:pt x="605" y="280"/>
                                          <a:pt x="603" y="261"/>
                                          <a:pt x="591" y="244"/>
                                        </a:cubicBezTo>
                                        <a:cubicBezTo>
                                          <a:pt x="585" y="222"/>
                                          <a:pt x="548" y="181"/>
                                          <a:pt x="528" y="167"/>
                                        </a:cubicBezTo>
                                        <a:cubicBezTo>
                                          <a:pt x="519" y="153"/>
                                          <a:pt x="492" y="135"/>
                                          <a:pt x="492" y="135"/>
                                        </a:cubicBezTo>
                                        <a:cubicBezTo>
                                          <a:pt x="481" y="106"/>
                                          <a:pt x="454" y="97"/>
                                          <a:pt x="429" y="81"/>
                                        </a:cubicBezTo>
                                        <a:cubicBezTo>
                                          <a:pt x="361" y="36"/>
                                          <a:pt x="279" y="21"/>
                                          <a:pt x="198" y="13"/>
                                        </a:cubicBezTo>
                                        <a:cubicBezTo>
                                          <a:pt x="139" y="0"/>
                                          <a:pt x="79" y="13"/>
                                          <a:pt x="18" y="13"/>
                                        </a:cubicBezTo>
                                        <a:lnTo>
                                          <a:pt x="18" y="8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4" name="Freeform 2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86" y="2693"/>
                                  <a:ext cx="4646" cy="1522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2667"/>
                              <wps:cNvSpPr>
                                <a:spLocks/>
                              </wps:cNvSpPr>
                              <wps:spPr bwMode="auto">
                                <a:xfrm rot="212338">
                                  <a:off x="12839" y="3515"/>
                                  <a:ext cx="1987" cy="1549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6" name="Group 26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0" y="10263"/>
                                <a:ext cx="13345" cy="1107"/>
                                <a:chOff x="1280" y="10263"/>
                                <a:chExt cx="13345" cy="1107"/>
                              </a:xfrm>
                            </wpg:grpSpPr>
                            <wps:wsp>
                              <wps:cNvPr id="207" name="Freeform 2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0" y="10263"/>
                                  <a:ext cx="13345" cy="1107"/>
                                </a:xfrm>
                                <a:custGeom>
                                  <a:avLst/>
                                  <a:gdLst>
                                    <a:gd name="T0" fmla="*/ 6 w 8513"/>
                                    <a:gd name="T1" fmla="*/ 939 h 939"/>
                                    <a:gd name="T2" fmla="*/ 94 w 8513"/>
                                    <a:gd name="T3" fmla="*/ 829 h 939"/>
                                    <a:gd name="T4" fmla="*/ 316 w 8513"/>
                                    <a:gd name="T5" fmla="*/ 651 h 939"/>
                                    <a:gd name="T6" fmla="*/ 382 w 8513"/>
                                    <a:gd name="T7" fmla="*/ 607 h 939"/>
                                    <a:gd name="T8" fmla="*/ 427 w 8513"/>
                                    <a:gd name="T9" fmla="*/ 563 h 939"/>
                                    <a:gd name="T10" fmla="*/ 560 w 8513"/>
                                    <a:gd name="T11" fmla="*/ 518 h 939"/>
                                    <a:gd name="T12" fmla="*/ 648 w 8513"/>
                                    <a:gd name="T13" fmla="*/ 474 h 939"/>
                                    <a:gd name="T14" fmla="*/ 781 w 8513"/>
                                    <a:gd name="T15" fmla="*/ 430 h 939"/>
                                    <a:gd name="T16" fmla="*/ 1490 w 8513"/>
                                    <a:gd name="T17" fmla="*/ 208 h 939"/>
                                    <a:gd name="T18" fmla="*/ 1889 w 8513"/>
                                    <a:gd name="T19" fmla="*/ 142 h 939"/>
                                    <a:gd name="T20" fmla="*/ 2354 w 8513"/>
                                    <a:gd name="T21" fmla="*/ 75 h 939"/>
                                    <a:gd name="T22" fmla="*/ 2996 w 8513"/>
                                    <a:gd name="T23" fmla="*/ 9 h 939"/>
                                    <a:gd name="T24" fmla="*/ 4813 w 8513"/>
                                    <a:gd name="T25" fmla="*/ 31 h 939"/>
                                    <a:gd name="T26" fmla="*/ 5810 w 8513"/>
                                    <a:gd name="T27" fmla="*/ 142 h 939"/>
                                    <a:gd name="T28" fmla="*/ 6342 w 8513"/>
                                    <a:gd name="T29" fmla="*/ 230 h 939"/>
                                    <a:gd name="T30" fmla="*/ 6740 w 8513"/>
                                    <a:gd name="T31" fmla="*/ 319 h 939"/>
                                    <a:gd name="T32" fmla="*/ 6896 w 8513"/>
                                    <a:gd name="T33" fmla="*/ 341 h 939"/>
                                    <a:gd name="T34" fmla="*/ 7405 w 8513"/>
                                    <a:gd name="T35" fmla="*/ 496 h 939"/>
                                    <a:gd name="T36" fmla="*/ 7959 w 8513"/>
                                    <a:gd name="T37" fmla="*/ 673 h 939"/>
                                    <a:gd name="T38" fmla="*/ 8158 w 8513"/>
                                    <a:gd name="T39" fmla="*/ 740 h 939"/>
                                    <a:gd name="T40" fmla="*/ 8225 w 8513"/>
                                    <a:gd name="T41" fmla="*/ 762 h 939"/>
                                    <a:gd name="T42" fmla="*/ 8291 w 8513"/>
                                    <a:gd name="T43" fmla="*/ 806 h 939"/>
                                    <a:gd name="T44" fmla="*/ 8513 w 8513"/>
                                    <a:gd name="T45" fmla="*/ 895 h 939"/>
                                    <a:gd name="T46" fmla="*/ 6 w 8513"/>
                                    <a:gd name="T47" fmla="*/ 939 h 9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8513" h="939">
                                      <a:moveTo>
                                        <a:pt x="6" y="939"/>
                                      </a:moveTo>
                                      <a:cubicBezTo>
                                        <a:pt x="44" y="826"/>
                                        <a:pt x="0" y="911"/>
                                        <a:pt x="94" y="829"/>
                                      </a:cubicBezTo>
                                      <a:cubicBezTo>
                                        <a:pt x="202" y="735"/>
                                        <a:pt x="197" y="690"/>
                                        <a:pt x="316" y="651"/>
                                      </a:cubicBezTo>
                                      <a:cubicBezTo>
                                        <a:pt x="338" y="636"/>
                                        <a:pt x="361" y="623"/>
                                        <a:pt x="382" y="607"/>
                                      </a:cubicBezTo>
                                      <a:cubicBezTo>
                                        <a:pt x="398" y="594"/>
                                        <a:pt x="408" y="572"/>
                                        <a:pt x="427" y="563"/>
                                      </a:cubicBezTo>
                                      <a:cubicBezTo>
                                        <a:pt x="469" y="542"/>
                                        <a:pt x="516" y="533"/>
                                        <a:pt x="560" y="518"/>
                                      </a:cubicBezTo>
                                      <a:cubicBezTo>
                                        <a:pt x="591" y="507"/>
                                        <a:pt x="618" y="486"/>
                                        <a:pt x="648" y="474"/>
                                      </a:cubicBezTo>
                                      <a:cubicBezTo>
                                        <a:pt x="691" y="457"/>
                                        <a:pt x="781" y="430"/>
                                        <a:pt x="781" y="430"/>
                                      </a:cubicBezTo>
                                      <a:cubicBezTo>
                                        <a:pt x="993" y="288"/>
                                        <a:pt x="1242" y="249"/>
                                        <a:pt x="1490" y="208"/>
                                      </a:cubicBezTo>
                                      <a:cubicBezTo>
                                        <a:pt x="1626" y="186"/>
                                        <a:pt x="1750" y="157"/>
                                        <a:pt x="1889" y="142"/>
                                      </a:cubicBezTo>
                                      <a:cubicBezTo>
                                        <a:pt x="2049" y="102"/>
                                        <a:pt x="2185" y="94"/>
                                        <a:pt x="2354" y="75"/>
                                      </a:cubicBezTo>
                                      <a:cubicBezTo>
                                        <a:pt x="3011" y="0"/>
                                        <a:pt x="2307" y="55"/>
                                        <a:pt x="2996" y="9"/>
                                      </a:cubicBezTo>
                                      <a:cubicBezTo>
                                        <a:pt x="3602" y="16"/>
                                        <a:pt x="4207" y="18"/>
                                        <a:pt x="4813" y="31"/>
                                      </a:cubicBezTo>
                                      <a:cubicBezTo>
                                        <a:pt x="5145" y="38"/>
                                        <a:pt x="5479" y="118"/>
                                        <a:pt x="5810" y="142"/>
                                      </a:cubicBezTo>
                                      <a:cubicBezTo>
                                        <a:pt x="5987" y="186"/>
                                        <a:pt x="6162" y="204"/>
                                        <a:pt x="6342" y="230"/>
                                      </a:cubicBezTo>
                                      <a:cubicBezTo>
                                        <a:pt x="6476" y="249"/>
                                        <a:pt x="6607" y="295"/>
                                        <a:pt x="6740" y="319"/>
                                      </a:cubicBezTo>
                                      <a:cubicBezTo>
                                        <a:pt x="6792" y="328"/>
                                        <a:pt x="6844" y="332"/>
                                        <a:pt x="6896" y="341"/>
                                      </a:cubicBezTo>
                                      <a:cubicBezTo>
                                        <a:pt x="7069" y="372"/>
                                        <a:pt x="7239" y="441"/>
                                        <a:pt x="7405" y="496"/>
                                      </a:cubicBezTo>
                                      <a:cubicBezTo>
                                        <a:pt x="7589" y="557"/>
                                        <a:pt x="7775" y="611"/>
                                        <a:pt x="7959" y="673"/>
                                      </a:cubicBezTo>
                                      <a:cubicBezTo>
                                        <a:pt x="8025" y="695"/>
                                        <a:pt x="8092" y="718"/>
                                        <a:pt x="8158" y="740"/>
                                      </a:cubicBezTo>
                                      <a:cubicBezTo>
                                        <a:pt x="8180" y="747"/>
                                        <a:pt x="8225" y="762"/>
                                        <a:pt x="8225" y="762"/>
                                      </a:cubicBezTo>
                                      <a:cubicBezTo>
                                        <a:pt x="8247" y="777"/>
                                        <a:pt x="8267" y="795"/>
                                        <a:pt x="8291" y="806"/>
                                      </a:cubicBezTo>
                                      <a:cubicBezTo>
                                        <a:pt x="8359" y="837"/>
                                        <a:pt x="8457" y="839"/>
                                        <a:pt x="8513" y="895"/>
                                      </a:cubicBezTo>
                                      <a:lnTo>
                                        <a:pt x="6" y="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255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707" y="10785"/>
                                  <a:ext cx="701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255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3806" y="11049"/>
                                  <a:ext cx="670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266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650" y="10978"/>
                                  <a:ext cx="701" cy="71"/>
                                </a:xfrm>
                                <a:custGeom>
                                  <a:avLst/>
                                  <a:gdLst>
                                    <a:gd name="T0" fmla="*/ 9 w 4240"/>
                                    <a:gd name="T1" fmla="*/ 398 h 414"/>
                                    <a:gd name="T2" fmla="*/ 120 w 4240"/>
                                    <a:gd name="T3" fmla="*/ 288 h 414"/>
                                    <a:gd name="T4" fmla="*/ 297 w 4240"/>
                                    <a:gd name="T5" fmla="*/ 155 h 414"/>
                                    <a:gd name="T6" fmla="*/ 341 w 4240"/>
                                    <a:gd name="T7" fmla="*/ 110 h 414"/>
                                    <a:gd name="T8" fmla="*/ 496 w 4240"/>
                                    <a:gd name="T9" fmla="*/ 177 h 414"/>
                                    <a:gd name="T10" fmla="*/ 585 w 4240"/>
                                    <a:gd name="T11" fmla="*/ 288 h 414"/>
                                    <a:gd name="T12" fmla="*/ 629 w 4240"/>
                                    <a:gd name="T13" fmla="*/ 354 h 414"/>
                                    <a:gd name="T14" fmla="*/ 718 w 4240"/>
                                    <a:gd name="T15" fmla="*/ 376 h 414"/>
                                    <a:gd name="T16" fmla="*/ 939 w 4240"/>
                                    <a:gd name="T17" fmla="*/ 266 h 414"/>
                                    <a:gd name="T18" fmla="*/ 1006 w 4240"/>
                                    <a:gd name="T19" fmla="*/ 243 h 414"/>
                                    <a:gd name="T20" fmla="*/ 1072 w 4240"/>
                                    <a:gd name="T21" fmla="*/ 199 h 414"/>
                                    <a:gd name="T22" fmla="*/ 1205 w 4240"/>
                                    <a:gd name="T23" fmla="*/ 155 h 414"/>
                                    <a:gd name="T24" fmla="*/ 1272 w 4240"/>
                                    <a:gd name="T25" fmla="*/ 199 h 414"/>
                                    <a:gd name="T26" fmla="*/ 1405 w 4240"/>
                                    <a:gd name="T27" fmla="*/ 310 h 414"/>
                                    <a:gd name="T28" fmla="*/ 1471 w 4240"/>
                                    <a:gd name="T29" fmla="*/ 376 h 414"/>
                                    <a:gd name="T30" fmla="*/ 1825 w 4240"/>
                                    <a:gd name="T31" fmla="*/ 243 h 414"/>
                                    <a:gd name="T32" fmla="*/ 1958 w 4240"/>
                                    <a:gd name="T33" fmla="*/ 199 h 414"/>
                                    <a:gd name="T34" fmla="*/ 2047 w 4240"/>
                                    <a:gd name="T35" fmla="*/ 221 h 414"/>
                                    <a:gd name="T36" fmla="*/ 2180 w 4240"/>
                                    <a:gd name="T37" fmla="*/ 310 h 414"/>
                                    <a:gd name="T38" fmla="*/ 2667 w 4240"/>
                                    <a:gd name="T39" fmla="*/ 199 h 414"/>
                                    <a:gd name="T40" fmla="*/ 3155 w 4240"/>
                                    <a:gd name="T41" fmla="*/ 221 h 414"/>
                                    <a:gd name="T42" fmla="*/ 3664 w 4240"/>
                                    <a:gd name="T43" fmla="*/ 155 h 414"/>
                                    <a:gd name="T44" fmla="*/ 4107 w 4240"/>
                                    <a:gd name="T45" fmla="*/ 88 h 414"/>
                                    <a:gd name="T46" fmla="*/ 4240 w 4240"/>
                                    <a:gd name="T4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40" h="414">
                                      <a:moveTo>
                                        <a:pt x="9" y="398"/>
                                      </a:moveTo>
                                      <a:cubicBezTo>
                                        <a:pt x="99" y="263"/>
                                        <a:pt x="0" y="393"/>
                                        <a:pt x="120" y="288"/>
                                      </a:cubicBezTo>
                                      <a:cubicBezTo>
                                        <a:pt x="277" y="150"/>
                                        <a:pt x="167" y="198"/>
                                        <a:pt x="297" y="155"/>
                                      </a:cubicBezTo>
                                      <a:cubicBezTo>
                                        <a:pt x="312" y="140"/>
                                        <a:pt x="320" y="113"/>
                                        <a:pt x="341" y="110"/>
                                      </a:cubicBezTo>
                                      <a:cubicBezTo>
                                        <a:pt x="397" y="101"/>
                                        <a:pt x="455" y="150"/>
                                        <a:pt x="496" y="177"/>
                                      </a:cubicBezTo>
                                      <a:cubicBezTo>
                                        <a:pt x="645" y="396"/>
                                        <a:pt x="450" y="117"/>
                                        <a:pt x="585" y="288"/>
                                      </a:cubicBezTo>
                                      <a:cubicBezTo>
                                        <a:pt x="601" y="309"/>
                                        <a:pt x="607" y="339"/>
                                        <a:pt x="629" y="354"/>
                                      </a:cubicBezTo>
                                      <a:cubicBezTo>
                                        <a:pt x="654" y="371"/>
                                        <a:pt x="688" y="369"/>
                                        <a:pt x="718" y="376"/>
                                      </a:cubicBezTo>
                                      <a:cubicBezTo>
                                        <a:pt x="799" y="349"/>
                                        <a:pt x="860" y="300"/>
                                        <a:pt x="939" y="266"/>
                                      </a:cubicBezTo>
                                      <a:cubicBezTo>
                                        <a:pt x="961" y="257"/>
                                        <a:pt x="985" y="254"/>
                                        <a:pt x="1006" y="243"/>
                                      </a:cubicBezTo>
                                      <a:cubicBezTo>
                                        <a:pt x="1030" y="231"/>
                                        <a:pt x="1048" y="210"/>
                                        <a:pt x="1072" y="199"/>
                                      </a:cubicBezTo>
                                      <a:cubicBezTo>
                                        <a:pt x="1115" y="180"/>
                                        <a:pt x="1205" y="155"/>
                                        <a:pt x="1205" y="155"/>
                                      </a:cubicBezTo>
                                      <a:cubicBezTo>
                                        <a:pt x="1227" y="170"/>
                                        <a:pt x="1253" y="180"/>
                                        <a:pt x="1272" y="199"/>
                                      </a:cubicBezTo>
                                      <a:cubicBezTo>
                                        <a:pt x="1394" y="321"/>
                                        <a:pt x="1276" y="268"/>
                                        <a:pt x="1405" y="310"/>
                                      </a:cubicBezTo>
                                      <a:cubicBezTo>
                                        <a:pt x="1427" y="332"/>
                                        <a:pt x="1440" y="371"/>
                                        <a:pt x="1471" y="376"/>
                                      </a:cubicBezTo>
                                      <a:cubicBezTo>
                                        <a:pt x="1701" y="414"/>
                                        <a:pt x="1662" y="309"/>
                                        <a:pt x="1825" y="243"/>
                                      </a:cubicBezTo>
                                      <a:cubicBezTo>
                                        <a:pt x="1868" y="226"/>
                                        <a:pt x="1958" y="199"/>
                                        <a:pt x="1958" y="199"/>
                                      </a:cubicBezTo>
                                      <a:cubicBezTo>
                                        <a:pt x="1988" y="206"/>
                                        <a:pt x="2020" y="207"/>
                                        <a:pt x="2047" y="221"/>
                                      </a:cubicBezTo>
                                      <a:cubicBezTo>
                                        <a:pt x="2095" y="245"/>
                                        <a:pt x="2180" y="310"/>
                                        <a:pt x="2180" y="310"/>
                                      </a:cubicBezTo>
                                      <a:cubicBezTo>
                                        <a:pt x="2446" y="292"/>
                                        <a:pt x="2487" y="319"/>
                                        <a:pt x="2667" y="199"/>
                                      </a:cubicBezTo>
                                      <a:cubicBezTo>
                                        <a:pt x="2946" y="268"/>
                                        <a:pt x="2784" y="247"/>
                                        <a:pt x="3155" y="221"/>
                                      </a:cubicBezTo>
                                      <a:cubicBezTo>
                                        <a:pt x="3351" y="172"/>
                                        <a:pt x="3411" y="171"/>
                                        <a:pt x="3664" y="155"/>
                                      </a:cubicBezTo>
                                      <a:cubicBezTo>
                                        <a:pt x="3895" y="77"/>
                                        <a:pt x="3750" y="113"/>
                                        <a:pt x="4107" y="88"/>
                                      </a:cubicBezTo>
                                      <a:cubicBezTo>
                                        <a:pt x="4215" y="35"/>
                                        <a:pt x="4173" y="67"/>
                                        <a:pt x="4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11" name="Group 2915"/>
                        <wpg:cNvGrpSpPr>
                          <a:grpSpLocks/>
                        </wpg:cNvGrpSpPr>
                        <wpg:grpSpPr bwMode="auto">
                          <a:xfrm>
                            <a:off x="671" y="9584"/>
                            <a:ext cx="2944" cy="1955"/>
                            <a:chOff x="10" y="10"/>
                            <a:chExt cx="2944" cy="1955"/>
                          </a:xfrm>
                        </wpg:grpSpPr>
                        <wps:wsp>
                          <wps:cNvPr id="212" name="Freeform 2916"/>
                          <wps:cNvSpPr>
                            <a:spLocks/>
                          </wps:cNvSpPr>
                          <wps:spPr bwMode="auto">
                            <a:xfrm>
                              <a:off x="1260" y="10"/>
                              <a:ext cx="1694" cy="1955"/>
                            </a:xfrm>
                            <a:custGeom>
                              <a:avLst/>
                              <a:gdLst>
                                <a:gd name="T0" fmla="*/ 1649 w 1694"/>
                                <a:gd name="T1" fmla="*/ 1215 h 1955"/>
                                <a:gd name="T2" fmla="*/ 1549 w 1694"/>
                                <a:gd name="T3" fmla="*/ 885 h 1955"/>
                                <a:gd name="T4" fmla="*/ 1549 w 1694"/>
                                <a:gd name="T5" fmla="*/ 840 h 1955"/>
                                <a:gd name="T6" fmla="*/ 1459 w 1694"/>
                                <a:gd name="T7" fmla="*/ 640 h 1955"/>
                                <a:gd name="T8" fmla="*/ 1464 w 1694"/>
                                <a:gd name="T9" fmla="*/ 600 h 1955"/>
                                <a:gd name="T10" fmla="*/ 1434 w 1694"/>
                                <a:gd name="T11" fmla="*/ 525 h 1955"/>
                                <a:gd name="T12" fmla="*/ 1364 w 1694"/>
                                <a:gd name="T13" fmla="*/ 435 h 1955"/>
                                <a:gd name="T14" fmla="*/ 1364 w 1694"/>
                                <a:gd name="T15" fmla="*/ 430 h 1955"/>
                                <a:gd name="T16" fmla="*/ 1369 w 1694"/>
                                <a:gd name="T17" fmla="*/ 370 h 1955"/>
                                <a:gd name="T18" fmla="*/ 1314 w 1694"/>
                                <a:gd name="T19" fmla="*/ 280 h 1955"/>
                                <a:gd name="T20" fmla="*/ 1264 w 1694"/>
                                <a:gd name="T21" fmla="*/ 195 h 1955"/>
                                <a:gd name="T22" fmla="*/ 1309 w 1694"/>
                                <a:gd name="T23" fmla="*/ 130 h 1955"/>
                                <a:gd name="T24" fmla="*/ 1319 w 1694"/>
                                <a:gd name="T25" fmla="*/ 80 h 1955"/>
                                <a:gd name="T26" fmla="*/ 1304 w 1694"/>
                                <a:gd name="T27" fmla="*/ 45 h 1955"/>
                                <a:gd name="T28" fmla="*/ 1234 w 1694"/>
                                <a:gd name="T29" fmla="*/ 20 h 1955"/>
                                <a:gd name="T30" fmla="*/ 1174 w 1694"/>
                                <a:gd name="T31" fmla="*/ 25 h 1955"/>
                                <a:gd name="T32" fmla="*/ 1079 w 1694"/>
                                <a:gd name="T33" fmla="*/ 80 h 1955"/>
                                <a:gd name="T34" fmla="*/ 964 w 1694"/>
                                <a:gd name="T35" fmla="*/ 55 h 1955"/>
                                <a:gd name="T36" fmla="*/ 799 w 1694"/>
                                <a:gd name="T37" fmla="*/ 50 h 1955"/>
                                <a:gd name="T38" fmla="*/ 659 w 1694"/>
                                <a:gd name="T39" fmla="*/ 80 h 1955"/>
                                <a:gd name="T40" fmla="*/ 574 w 1694"/>
                                <a:gd name="T41" fmla="*/ 25 h 1955"/>
                                <a:gd name="T42" fmla="*/ 494 w 1694"/>
                                <a:gd name="T43" fmla="*/ 0 h 1955"/>
                                <a:gd name="T44" fmla="*/ 409 w 1694"/>
                                <a:gd name="T45" fmla="*/ 20 h 1955"/>
                                <a:gd name="T46" fmla="*/ 389 w 1694"/>
                                <a:gd name="T47" fmla="*/ 50 h 1955"/>
                                <a:gd name="T48" fmla="*/ 399 w 1694"/>
                                <a:gd name="T49" fmla="*/ 105 h 1955"/>
                                <a:gd name="T50" fmla="*/ 459 w 1694"/>
                                <a:gd name="T51" fmla="*/ 190 h 1955"/>
                                <a:gd name="T52" fmla="*/ 349 w 1694"/>
                                <a:gd name="T53" fmla="*/ 310 h 1955"/>
                                <a:gd name="T54" fmla="*/ 314 w 1694"/>
                                <a:gd name="T55" fmla="*/ 385 h 1955"/>
                                <a:gd name="T56" fmla="*/ 329 w 1694"/>
                                <a:gd name="T57" fmla="*/ 415 h 1955"/>
                                <a:gd name="T58" fmla="*/ 234 w 1694"/>
                                <a:gd name="T59" fmla="*/ 535 h 1955"/>
                                <a:gd name="T60" fmla="*/ 215 w 1694"/>
                                <a:gd name="T61" fmla="*/ 595 h 1955"/>
                                <a:gd name="T62" fmla="*/ 224 w 1694"/>
                                <a:gd name="T63" fmla="*/ 635 h 1955"/>
                                <a:gd name="T64" fmla="*/ 160 w 1694"/>
                                <a:gd name="T65" fmla="*/ 735 h 1955"/>
                                <a:gd name="T66" fmla="*/ 135 w 1694"/>
                                <a:gd name="T67" fmla="*/ 815 h 1955"/>
                                <a:gd name="T68" fmla="*/ 140 w 1694"/>
                                <a:gd name="T69" fmla="*/ 865 h 1955"/>
                                <a:gd name="T70" fmla="*/ 140 w 1694"/>
                                <a:gd name="T71" fmla="*/ 870 h 1955"/>
                                <a:gd name="T72" fmla="*/ 45 w 1694"/>
                                <a:gd name="T73" fmla="*/ 1135 h 1955"/>
                                <a:gd name="T74" fmla="*/ 40 w 1694"/>
                                <a:gd name="T75" fmla="*/ 1260 h 1955"/>
                                <a:gd name="T76" fmla="*/ 10 w 1694"/>
                                <a:gd name="T77" fmla="*/ 1490 h 1955"/>
                                <a:gd name="T78" fmla="*/ 0 w 1694"/>
                                <a:gd name="T79" fmla="*/ 1720 h 1955"/>
                                <a:gd name="T80" fmla="*/ 454 w 1694"/>
                                <a:gd name="T81" fmla="*/ 1775 h 1955"/>
                                <a:gd name="T82" fmla="*/ 539 w 1694"/>
                                <a:gd name="T83" fmla="*/ 1910 h 1955"/>
                                <a:gd name="T84" fmla="*/ 604 w 1694"/>
                                <a:gd name="T85" fmla="*/ 1955 h 1955"/>
                                <a:gd name="T86" fmla="*/ 639 w 1694"/>
                                <a:gd name="T87" fmla="*/ 1950 h 1955"/>
                                <a:gd name="T88" fmla="*/ 674 w 1694"/>
                                <a:gd name="T89" fmla="*/ 1910 h 1955"/>
                                <a:gd name="T90" fmla="*/ 684 w 1694"/>
                                <a:gd name="T91" fmla="*/ 1860 h 1955"/>
                                <a:gd name="T92" fmla="*/ 674 w 1694"/>
                                <a:gd name="T93" fmla="*/ 1790 h 1955"/>
                                <a:gd name="T94" fmla="*/ 979 w 1694"/>
                                <a:gd name="T95" fmla="*/ 1785 h 1955"/>
                                <a:gd name="T96" fmla="*/ 974 w 1694"/>
                                <a:gd name="T97" fmla="*/ 1885 h 1955"/>
                                <a:gd name="T98" fmla="*/ 989 w 1694"/>
                                <a:gd name="T99" fmla="*/ 1925 h 1955"/>
                                <a:gd name="T100" fmla="*/ 1029 w 1694"/>
                                <a:gd name="T101" fmla="*/ 1950 h 1955"/>
                                <a:gd name="T102" fmla="*/ 1074 w 1694"/>
                                <a:gd name="T103" fmla="*/ 1940 h 1955"/>
                                <a:gd name="T104" fmla="*/ 1134 w 1694"/>
                                <a:gd name="T105" fmla="*/ 1880 h 1955"/>
                                <a:gd name="T106" fmla="*/ 1199 w 1694"/>
                                <a:gd name="T107" fmla="*/ 1770 h 1955"/>
                                <a:gd name="T108" fmla="*/ 1569 w 1694"/>
                                <a:gd name="T109" fmla="*/ 1720 h 1955"/>
                                <a:gd name="T110" fmla="*/ 1689 w 1694"/>
                                <a:gd name="T111" fmla="*/ 1600 h 1955"/>
                                <a:gd name="T112" fmla="*/ 1654 w 1694"/>
                                <a:gd name="T113" fmla="*/ 1310 h 1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94" h="1955">
                                  <a:moveTo>
                                    <a:pt x="1654" y="1310"/>
                                  </a:moveTo>
                                  <a:lnTo>
                                    <a:pt x="1654" y="1310"/>
                                  </a:lnTo>
                                  <a:lnTo>
                                    <a:pt x="1649" y="1215"/>
                                  </a:lnTo>
                                  <a:lnTo>
                                    <a:pt x="1624" y="1110"/>
                                  </a:lnTo>
                                  <a:lnTo>
                                    <a:pt x="1594" y="1000"/>
                                  </a:lnTo>
                                  <a:lnTo>
                                    <a:pt x="1549" y="885"/>
                                  </a:lnTo>
                                  <a:lnTo>
                                    <a:pt x="1554" y="865"/>
                                  </a:lnTo>
                                  <a:lnTo>
                                    <a:pt x="1549" y="840"/>
                                  </a:lnTo>
                                  <a:lnTo>
                                    <a:pt x="1534" y="785"/>
                                  </a:lnTo>
                                  <a:lnTo>
                                    <a:pt x="1504" y="720"/>
                                  </a:lnTo>
                                  <a:lnTo>
                                    <a:pt x="1459" y="640"/>
                                  </a:lnTo>
                                  <a:lnTo>
                                    <a:pt x="1464" y="620"/>
                                  </a:lnTo>
                                  <a:lnTo>
                                    <a:pt x="1464" y="600"/>
                                  </a:lnTo>
                                  <a:lnTo>
                                    <a:pt x="1459" y="580"/>
                                  </a:lnTo>
                                  <a:lnTo>
                                    <a:pt x="1449" y="555"/>
                                  </a:lnTo>
                                  <a:lnTo>
                                    <a:pt x="1434" y="525"/>
                                  </a:lnTo>
                                  <a:lnTo>
                                    <a:pt x="1419" y="495"/>
                                  </a:lnTo>
                                  <a:lnTo>
                                    <a:pt x="1364" y="435"/>
                                  </a:lnTo>
                                  <a:lnTo>
                                    <a:pt x="1364" y="430"/>
                                  </a:lnTo>
                                  <a:lnTo>
                                    <a:pt x="1374" y="415"/>
                                  </a:lnTo>
                                  <a:lnTo>
                                    <a:pt x="1374" y="395"/>
                                  </a:lnTo>
                                  <a:lnTo>
                                    <a:pt x="1369" y="370"/>
                                  </a:lnTo>
                                  <a:lnTo>
                                    <a:pt x="1359" y="345"/>
                                  </a:lnTo>
                                  <a:lnTo>
                                    <a:pt x="1339" y="315"/>
                                  </a:lnTo>
                                  <a:lnTo>
                                    <a:pt x="1314" y="280"/>
                                  </a:lnTo>
                                  <a:lnTo>
                                    <a:pt x="1244" y="210"/>
                                  </a:lnTo>
                                  <a:lnTo>
                                    <a:pt x="1264" y="195"/>
                                  </a:lnTo>
                                  <a:lnTo>
                                    <a:pt x="1279" y="175"/>
                                  </a:lnTo>
                                  <a:lnTo>
                                    <a:pt x="1294" y="155"/>
                                  </a:lnTo>
                                  <a:lnTo>
                                    <a:pt x="1309" y="130"/>
                                  </a:lnTo>
                                  <a:lnTo>
                                    <a:pt x="1319" y="100"/>
                                  </a:lnTo>
                                  <a:lnTo>
                                    <a:pt x="1319" y="80"/>
                                  </a:lnTo>
                                  <a:lnTo>
                                    <a:pt x="1314" y="60"/>
                                  </a:lnTo>
                                  <a:lnTo>
                                    <a:pt x="1304" y="45"/>
                                  </a:lnTo>
                                  <a:lnTo>
                                    <a:pt x="1284" y="30"/>
                                  </a:lnTo>
                                  <a:lnTo>
                                    <a:pt x="1264" y="20"/>
                                  </a:lnTo>
                                  <a:lnTo>
                                    <a:pt x="1234" y="20"/>
                                  </a:lnTo>
                                  <a:lnTo>
                                    <a:pt x="1204" y="20"/>
                                  </a:lnTo>
                                  <a:lnTo>
                                    <a:pt x="1174" y="25"/>
                                  </a:lnTo>
                                  <a:lnTo>
                                    <a:pt x="1139" y="40"/>
                                  </a:lnTo>
                                  <a:lnTo>
                                    <a:pt x="1109" y="55"/>
                                  </a:lnTo>
                                  <a:lnTo>
                                    <a:pt x="1079" y="80"/>
                                  </a:lnTo>
                                  <a:lnTo>
                                    <a:pt x="1019" y="65"/>
                                  </a:lnTo>
                                  <a:lnTo>
                                    <a:pt x="964" y="55"/>
                                  </a:lnTo>
                                  <a:lnTo>
                                    <a:pt x="904" y="50"/>
                                  </a:lnTo>
                                  <a:lnTo>
                                    <a:pt x="854" y="45"/>
                                  </a:lnTo>
                                  <a:lnTo>
                                    <a:pt x="799" y="50"/>
                                  </a:lnTo>
                                  <a:lnTo>
                                    <a:pt x="749" y="55"/>
                                  </a:lnTo>
                                  <a:lnTo>
                                    <a:pt x="704" y="65"/>
                                  </a:lnTo>
                                  <a:lnTo>
                                    <a:pt x="659" y="80"/>
                                  </a:lnTo>
                                  <a:lnTo>
                                    <a:pt x="619" y="50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534" y="1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09" y="20"/>
                                  </a:lnTo>
                                  <a:lnTo>
                                    <a:pt x="394" y="35"/>
                                  </a:lnTo>
                                  <a:lnTo>
                                    <a:pt x="389" y="50"/>
                                  </a:lnTo>
                                  <a:lnTo>
                                    <a:pt x="389" y="70"/>
                                  </a:lnTo>
                                  <a:lnTo>
                                    <a:pt x="389" y="85"/>
                                  </a:lnTo>
                                  <a:lnTo>
                                    <a:pt x="399" y="105"/>
                                  </a:lnTo>
                                  <a:lnTo>
                                    <a:pt x="419" y="135"/>
                                  </a:lnTo>
                                  <a:lnTo>
                                    <a:pt x="459" y="19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349" y="310"/>
                                  </a:lnTo>
                                  <a:lnTo>
                                    <a:pt x="329" y="340"/>
                                  </a:lnTo>
                                  <a:lnTo>
                                    <a:pt x="314" y="365"/>
                                  </a:lnTo>
                                  <a:lnTo>
                                    <a:pt x="314" y="385"/>
                                  </a:lnTo>
                                  <a:lnTo>
                                    <a:pt x="319" y="405"/>
                                  </a:lnTo>
                                  <a:lnTo>
                                    <a:pt x="329" y="415"/>
                                  </a:lnTo>
                                  <a:lnTo>
                                    <a:pt x="289" y="460"/>
                                  </a:lnTo>
                                  <a:lnTo>
                                    <a:pt x="259" y="500"/>
                                  </a:lnTo>
                                  <a:lnTo>
                                    <a:pt x="234" y="535"/>
                                  </a:lnTo>
                                  <a:lnTo>
                                    <a:pt x="220" y="570"/>
                                  </a:lnTo>
                                  <a:lnTo>
                                    <a:pt x="215" y="595"/>
                                  </a:lnTo>
                                  <a:lnTo>
                                    <a:pt x="210" y="615"/>
                                  </a:lnTo>
                                  <a:lnTo>
                                    <a:pt x="215" y="630"/>
                                  </a:lnTo>
                                  <a:lnTo>
                                    <a:pt x="224" y="635"/>
                                  </a:lnTo>
                                  <a:lnTo>
                                    <a:pt x="180" y="705"/>
                                  </a:lnTo>
                                  <a:lnTo>
                                    <a:pt x="160" y="735"/>
                                  </a:lnTo>
                                  <a:lnTo>
                                    <a:pt x="150" y="765"/>
                                  </a:lnTo>
                                  <a:lnTo>
                                    <a:pt x="140" y="790"/>
                                  </a:lnTo>
                                  <a:lnTo>
                                    <a:pt x="135" y="815"/>
                                  </a:lnTo>
                                  <a:lnTo>
                                    <a:pt x="135" y="840"/>
                                  </a:lnTo>
                                  <a:lnTo>
                                    <a:pt x="140" y="865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90" y="985"/>
                                  </a:lnTo>
                                  <a:lnTo>
                                    <a:pt x="55" y="1090"/>
                                  </a:lnTo>
                                  <a:lnTo>
                                    <a:pt x="45" y="1135"/>
                                  </a:lnTo>
                                  <a:lnTo>
                                    <a:pt x="40" y="1180"/>
                                  </a:lnTo>
                                  <a:lnTo>
                                    <a:pt x="35" y="1225"/>
                                  </a:lnTo>
                                  <a:lnTo>
                                    <a:pt x="40" y="1260"/>
                                  </a:lnTo>
                                  <a:lnTo>
                                    <a:pt x="20" y="1375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720"/>
                                  </a:lnTo>
                                  <a:lnTo>
                                    <a:pt x="224" y="1755"/>
                                  </a:lnTo>
                                  <a:lnTo>
                                    <a:pt x="454" y="1775"/>
                                  </a:lnTo>
                                  <a:lnTo>
                                    <a:pt x="494" y="1855"/>
                                  </a:lnTo>
                                  <a:lnTo>
                                    <a:pt x="519" y="1885"/>
                                  </a:lnTo>
                                  <a:lnTo>
                                    <a:pt x="539" y="1910"/>
                                  </a:lnTo>
                                  <a:lnTo>
                                    <a:pt x="559" y="1930"/>
                                  </a:lnTo>
                                  <a:lnTo>
                                    <a:pt x="579" y="1945"/>
                                  </a:lnTo>
                                  <a:lnTo>
                                    <a:pt x="604" y="1955"/>
                                  </a:lnTo>
                                  <a:lnTo>
                                    <a:pt x="624" y="1955"/>
                                  </a:lnTo>
                                  <a:lnTo>
                                    <a:pt x="639" y="1950"/>
                                  </a:lnTo>
                                  <a:lnTo>
                                    <a:pt x="654" y="1945"/>
                                  </a:lnTo>
                                  <a:lnTo>
                                    <a:pt x="664" y="1930"/>
                                  </a:lnTo>
                                  <a:lnTo>
                                    <a:pt x="674" y="1910"/>
                                  </a:lnTo>
                                  <a:lnTo>
                                    <a:pt x="679" y="1890"/>
                                  </a:lnTo>
                                  <a:lnTo>
                                    <a:pt x="684" y="1860"/>
                                  </a:lnTo>
                                  <a:lnTo>
                                    <a:pt x="679" y="1825"/>
                                  </a:lnTo>
                                  <a:lnTo>
                                    <a:pt x="674" y="1790"/>
                                  </a:lnTo>
                                  <a:lnTo>
                                    <a:pt x="829" y="1790"/>
                                  </a:lnTo>
                                  <a:lnTo>
                                    <a:pt x="979" y="1785"/>
                                  </a:lnTo>
                                  <a:lnTo>
                                    <a:pt x="974" y="1825"/>
                                  </a:lnTo>
                                  <a:lnTo>
                                    <a:pt x="974" y="1855"/>
                                  </a:lnTo>
                                  <a:lnTo>
                                    <a:pt x="974" y="1885"/>
                                  </a:lnTo>
                                  <a:lnTo>
                                    <a:pt x="979" y="1910"/>
                                  </a:lnTo>
                                  <a:lnTo>
                                    <a:pt x="989" y="1925"/>
                                  </a:lnTo>
                                  <a:lnTo>
                                    <a:pt x="999" y="1940"/>
                                  </a:lnTo>
                                  <a:lnTo>
                                    <a:pt x="1014" y="1945"/>
                                  </a:lnTo>
                                  <a:lnTo>
                                    <a:pt x="1029" y="1950"/>
                                  </a:lnTo>
                                  <a:lnTo>
                                    <a:pt x="1054" y="1950"/>
                                  </a:lnTo>
                                  <a:lnTo>
                                    <a:pt x="1074" y="1940"/>
                                  </a:lnTo>
                                  <a:lnTo>
                                    <a:pt x="1094" y="1925"/>
                                  </a:lnTo>
                                  <a:lnTo>
                                    <a:pt x="1114" y="1905"/>
                                  </a:lnTo>
                                  <a:lnTo>
                                    <a:pt x="1134" y="1880"/>
                                  </a:lnTo>
                                  <a:lnTo>
                                    <a:pt x="1159" y="1850"/>
                                  </a:lnTo>
                                  <a:lnTo>
                                    <a:pt x="1199" y="1770"/>
                                  </a:lnTo>
                                  <a:lnTo>
                                    <a:pt x="1324" y="1760"/>
                                  </a:lnTo>
                                  <a:lnTo>
                                    <a:pt x="1449" y="1740"/>
                                  </a:lnTo>
                                  <a:lnTo>
                                    <a:pt x="1569" y="1720"/>
                                  </a:lnTo>
                                  <a:lnTo>
                                    <a:pt x="1694" y="1700"/>
                                  </a:lnTo>
                                  <a:lnTo>
                                    <a:pt x="1689" y="1600"/>
                                  </a:lnTo>
                                  <a:lnTo>
                                    <a:pt x="1679" y="1505"/>
                                  </a:lnTo>
                                  <a:lnTo>
                                    <a:pt x="1669" y="1410"/>
                                  </a:lnTo>
                                  <a:lnTo>
                                    <a:pt x="1654" y="1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917"/>
                          <wps:cNvSpPr>
                            <a:spLocks/>
                          </wps:cNvSpPr>
                          <wps:spPr bwMode="auto">
                            <a:xfrm>
                              <a:off x="1799" y="415"/>
                              <a:ext cx="145" cy="110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110 h 110"/>
                                <a:gd name="T2" fmla="*/ 145 w 145"/>
                                <a:gd name="T3" fmla="*/ 110 h 110"/>
                                <a:gd name="T4" fmla="*/ 120 w 145"/>
                                <a:gd name="T5" fmla="*/ 75 h 110"/>
                                <a:gd name="T6" fmla="*/ 95 w 145"/>
                                <a:gd name="T7" fmla="*/ 45 h 110"/>
                                <a:gd name="T8" fmla="*/ 60 w 145"/>
                                <a:gd name="T9" fmla="*/ 20 h 110"/>
                                <a:gd name="T10" fmla="*/ 20 w 145"/>
                                <a:gd name="T11" fmla="*/ 0 h 110"/>
                                <a:gd name="T12" fmla="*/ 0 w 145"/>
                                <a:gd name="T13" fmla="*/ 25 h 110"/>
                                <a:gd name="T14" fmla="*/ 0 w 145"/>
                                <a:gd name="T15" fmla="*/ 25 h 110"/>
                                <a:gd name="T16" fmla="*/ 45 w 145"/>
                                <a:gd name="T17" fmla="*/ 35 h 110"/>
                                <a:gd name="T18" fmla="*/ 80 w 145"/>
                                <a:gd name="T19" fmla="*/ 55 h 110"/>
                                <a:gd name="T20" fmla="*/ 115 w 145"/>
                                <a:gd name="T21" fmla="*/ 80 h 110"/>
                                <a:gd name="T22" fmla="*/ 145 w 145"/>
                                <a:gd name="T23" fmla="*/ 110 h 110"/>
                                <a:gd name="T24" fmla="*/ 145 w 145"/>
                                <a:gd name="T2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0">
                                  <a:moveTo>
                                    <a:pt x="145" y="110"/>
                                  </a:moveTo>
                                  <a:lnTo>
                                    <a:pt x="145" y="110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15" y="80"/>
                                  </a:lnTo>
                                  <a:lnTo>
                                    <a:pt x="14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918"/>
                          <wps:cNvSpPr>
                            <a:spLocks/>
                          </wps:cNvSpPr>
                          <wps:spPr bwMode="auto">
                            <a:xfrm>
                              <a:off x="1894" y="215"/>
                              <a:ext cx="415" cy="450"/>
                            </a:xfrm>
                            <a:custGeom>
                              <a:avLst/>
                              <a:gdLst>
                                <a:gd name="T0" fmla="*/ 160 w 415"/>
                                <a:gd name="T1" fmla="*/ 155 h 450"/>
                                <a:gd name="T2" fmla="*/ 130 w 415"/>
                                <a:gd name="T3" fmla="*/ 55 h 450"/>
                                <a:gd name="T4" fmla="*/ 115 w 415"/>
                                <a:gd name="T5" fmla="*/ 35 h 450"/>
                                <a:gd name="T6" fmla="*/ 100 w 415"/>
                                <a:gd name="T7" fmla="*/ 35 h 450"/>
                                <a:gd name="T8" fmla="*/ 90 w 415"/>
                                <a:gd name="T9" fmla="*/ 45 h 450"/>
                                <a:gd name="T10" fmla="*/ 80 w 415"/>
                                <a:gd name="T11" fmla="*/ 85 h 450"/>
                                <a:gd name="T12" fmla="*/ 90 w 415"/>
                                <a:gd name="T13" fmla="*/ 180 h 450"/>
                                <a:gd name="T14" fmla="*/ 70 w 415"/>
                                <a:gd name="T15" fmla="*/ 140 h 450"/>
                                <a:gd name="T16" fmla="*/ 35 w 415"/>
                                <a:gd name="T17" fmla="*/ 105 h 450"/>
                                <a:gd name="T18" fmla="*/ 20 w 415"/>
                                <a:gd name="T19" fmla="*/ 105 h 450"/>
                                <a:gd name="T20" fmla="*/ 5 w 415"/>
                                <a:gd name="T21" fmla="*/ 115 h 450"/>
                                <a:gd name="T22" fmla="*/ 0 w 415"/>
                                <a:gd name="T23" fmla="*/ 160 h 450"/>
                                <a:gd name="T24" fmla="*/ 100 w 415"/>
                                <a:gd name="T25" fmla="*/ 440 h 450"/>
                                <a:gd name="T26" fmla="*/ 110 w 415"/>
                                <a:gd name="T27" fmla="*/ 425 h 450"/>
                                <a:gd name="T28" fmla="*/ 125 w 415"/>
                                <a:gd name="T29" fmla="*/ 410 h 450"/>
                                <a:gd name="T30" fmla="*/ 160 w 415"/>
                                <a:gd name="T31" fmla="*/ 395 h 450"/>
                                <a:gd name="T32" fmla="*/ 205 w 415"/>
                                <a:gd name="T33" fmla="*/ 390 h 450"/>
                                <a:gd name="T34" fmla="*/ 285 w 415"/>
                                <a:gd name="T35" fmla="*/ 405 h 450"/>
                                <a:gd name="T36" fmla="*/ 300 w 415"/>
                                <a:gd name="T37" fmla="*/ 415 h 450"/>
                                <a:gd name="T38" fmla="*/ 315 w 415"/>
                                <a:gd name="T39" fmla="*/ 435 h 450"/>
                                <a:gd name="T40" fmla="*/ 405 w 415"/>
                                <a:gd name="T41" fmla="*/ 190 h 450"/>
                                <a:gd name="T42" fmla="*/ 415 w 415"/>
                                <a:gd name="T43" fmla="*/ 150 h 450"/>
                                <a:gd name="T44" fmla="*/ 410 w 415"/>
                                <a:gd name="T45" fmla="*/ 100 h 450"/>
                                <a:gd name="T46" fmla="*/ 400 w 415"/>
                                <a:gd name="T47" fmla="*/ 90 h 450"/>
                                <a:gd name="T48" fmla="*/ 380 w 415"/>
                                <a:gd name="T49" fmla="*/ 95 h 450"/>
                                <a:gd name="T50" fmla="*/ 355 w 415"/>
                                <a:gd name="T51" fmla="*/ 135 h 450"/>
                                <a:gd name="T52" fmla="*/ 340 w 415"/>
                                <a:gd name="T53" fmla="*/ 170 h 450"/>
                                <a:gd name="T54" fmla="*/ 340 w 415"/>
                                <a:gd name="T55" fmla="*/ 75 h 450"/>
                                <a:gd name="T56" fmla="*/ 330 w 415"/>
                                <a:gd name="T57" fmla="*/ 40 h 450"/>
                                <a:gd name="T58" fmla="*/ 320 w 415"/>
                                <a:gd name="T59" fmla="*/ 35 h 450"/>
                                <a:gd name="T60" fmla="*/ 310 w 415"/>
                                <a:gd name="T61" fmla="*/ 35 h 450"/>
                                <a:gd name="T62" fmla="*/ 280 w 415"/>
                                <a:gd name="T63" fmla="*/ 95 h 450"/>
                                <a:gd name="T64" fmla="*/ 260 w 415"/>
                                <a:gd name="T65" fmla="*/ 150 h 450"/>
                                <a:gd name="T66" fmla="*/ 245 w 415"/>
                                <a:gd name="T67" fmla="*/ 35 h 450"/>
                                <a:gd name="T68" fmla="*/ 230 w 415"/>
                                <a:gd name="T69" fmla="*/ 10 h 450"/>
                                <a:gd name="T70" fmla="*/ 210 w 415"/>
                                <a:gd name="T71" fmla="*/ 0 h 450"/>
                                <a:gd name="T72" fmla="*/ 200 w 415"/>
                                <a:gd name="T73" fmla="*/ 5 h 450"/>
                                <a:gd name="T74" fmla="*/ 180 w 415"/>
                                <a:gd name="T75" fmla="*/ 25 h 450"/>
                                <a:gd name="T76" fmla="*/ 165 w 415"/>
                                <a:gd name="T77" fmla="*/ 90 h 450"/>
                                <a:gd name="T78" fmla="*/ 160 w 415"/>
                                <a:gd name="T79" fmla="*/ 155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5" h="450">
                                  <a:moveTo>
                                    <a:pt x="160" y="155"/>
                                  </a:moveTo>
                                  <a:lnTo>
                                    <a:pt x="160" y="155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200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110" y="425"/>
                                  </a:lnTo>
                                  <a:lnTo>
                                    <a:pt x="125" y="410"/>
                                  </a:lnTo>
                                  <a:lnTo>
                                    <a:pt x="140" y="400"/>
                                  </a:lnTo>
                                  <a:lnTo>
                                    <a:pt x="160" y="395"/>
                                  </a:lnTo>
                                  <a:lnTo>
                                    <a:pt x="205" y="390"/>
                                  </a:lnTo>
                                  <a:lnTo>
                                    <a:pt x="250" y="395"/>
                                  </a:lnTo>
                                  <a:lnTo>
                                    <a:pt x="285" y="405"/>
                                  </a:lnTo>
                                  <a:lnTo>
                                    <a:pt x="300" y="415"/>
                                  </a:lnTo>
                                  <a:lnTo>
                                    <a:pt x="310" y="425"/>
                                  </a:lnTo>
                                  <a:lnTo>
                                    <a:pt x="315" y="435"/>
                                  </a:lnTo>
                                  <a:lnTo>
                                    <a:pt x="315" y="450"/>
                                  </a:lnTo>
                                  <a:lnTo>
                                    <a:pt x="405" y="190"/>
                                  </a:lnTo>
                                  <a:lnTo>
                                    <a:pt x="415" y="150"/>
                                  </a:lnTo>
                                  <a:lnTo>
                                    <a:pt x="415" y="120"/>
                                  </a:lnTo>
                                  <a:lnTo>
                                    <a:pt x="410" y="100"/>
                                  </a:lnTo>
                                  <a:lnTo>
                                    <a:pt x="405" y="95"/>
                                  </a:lnTo>
                                  <a:lnTo>
                                    <a:pt x="400" y="90"/>
                                  </a:lnTo>
                                  <a:lnTo>
                                    <a:pt x="380" y="95"/>
                                  </a:lnTo>
                                  <a:lnTo>
                                    <a:pt x="365" y="110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40" y="115"/>
                                  </a:lnTo>
                                  <a:lnTo>
                                    <a:pt x="340" y="75"/>
                                  </a:lnTo>
                                  <a:lnTo>
                                    <a:pt x="335" y="50"/>
                                  </a:lnTo>
                                  <a:lnTo>
                                    <a:pt x="330" y="40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6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919"/>
                          <wps:cNvSpPr>
                            <a:spLocks/>
                          </wps:cNvSpPr>
                          <wps:spPr bwMode="auto">
                            <a:xfrm>
                              <a:off x="1994" y="605"/>
                              <a:ext cx="215" cy="130"/>
                            </a:xfrm>
                            <a:custGeom>
                              <a:avLst/>
                              <a:gdLst>
                                <a:gd name="T0" fmla="*/ 110 w 215"/>
                                <a:gd name="T1" fmla="*/ 130 h 130"/>
                                <a:gd name="T2" fmla="*/ 110 w 215"/>
                                <a:gd name="T3" fmla="*/ 130 h 130"/>
                                <a:gd name="T4" fmla="*/ 110 w 215"/>
                                <a:gd name="T5" fmla="*/ 130 h 130"/>
                                <a:gd name="T6" fmla="*/ 110 w 215"/>
                                <a:gd name="T7" fmla="*/ 130 h 130"/>
                                <a:gd name="T8" fmla="*/ 125 w 215"/>
                                <a:gd name="T9" fmla="*/ 125 h 130"/>
                                <a:gd name="T10" fmla="*/ 135 w 215"/>
                                <a:gd name="T11" fmla="*/ 115 h 130"/>
                                <a:gd name="T12" fmla="*/ 145 w 215"/>
                                <a:gd name="T13" fmla="*/ 100 h 130"/>
                                <a:gd name="T14" fmla="*/ 155 w 215"/>
                                <a:gd name="T15" fmla="*/ 75 h 130"/>
                                <a:gd name="T16" fmla="*/ 155 w 215"/>
                                <a:gd name="T17" fmla="*/ 75 h 130"/>
                                <a:gd name="T18" fmla="*/ 150 w 215"/>
                                <a:gd name="T19" fmla="*/ 100 h 130"/>
                                <a:gd name="T20" fmla="*/ 155 w 215"/>
                                <a:gd name="T21" fmla="*/ 115 h 130"/>
                                <a:gd name="T22" fmla="*/ 165 w 215"/>
                                <a:gd name="T23" fmla="*/ 120 h 130"/>
                                <a:gd name="T24" fmla="*/ 175 w 215"/>
                                <a:gd name="T25" fmla="*/ 125 h 130"/>
                                <a:gd name="T26" fmla="*/ 175 w 215"/>
                                <a:gd name="T27" fmla="*/ 125 h 130"/>
                                <a:gd name="T28" fmla="*/ 190 w 215"/>
                                <a:gd name="T29" fmla="*/ 120 h 130"/>
                                <a:gd name="T30" fmla="*/ 200 w 215"/>
                                <a:gd name="T31" fmla="*/ 110 h 130"/>
                                <a:gd name="T32" fmla="*/ 210 w 215"/>
                                <a:gd name="T33" fmla="*/ 95 h 130"/>
                                <a:gd name="T34" fmla="*/ 215 w 215"/>
                                <a:gd name="T35" fmla="*/ 75 h 130"/>
                                <a:gd name="T36" fmla="*/ 215 w 215"/>
                                <a:gd name="T37" fmla="*/ 75 h 130"/>
                                <a:gd name="T38" fmla="*/ 215 w 215"/>
                                <a:gd name="T39" fmla="*/ 60 h 130"/>
                                <a:gd name="T40" fmla="*/ 215 w 215"/>
                                <a:gd name="T41" fmla="*/ 60 h 130"/>
                                <a:gd name="T42" fmla="*/ 215 w 215"/>
                                <a:gd name="T43" fmla="*/ 45 h 130"/>
                                <a:gd name="T44" fmla="*/ 210 w 215"/>
                                <a:gd name="T45" fmla="*/ 35 h 130"/>
                                <a:gd name="T46" fmla="*/ 200 w 215"/>
                                <a:gd name="T47" fmla="*/ 25 h 130"/>
                                <a:gd name="T48" fmla="*/ 185 w 215"/>
                                <a:gd name="T49" fmla="*/ 15 h 130"/>
                                <a:gd name="T50" fmla="*/ 185 w 215"/>
                                <a:gd name="T51" fmla="*/ 15 h 130"/>
                                <a:gd name="T52" fmla="*/ 150 w 215"/>
                                <a:gd name="T53" fmla="*/ 5 h 130"/>
                                <a:gd name="T54" fmla="*/ 105 w 215"/>
                                <a:gd name="T55" fmla="*/ 0 h 130"/>
                                <a:gd name="T56" fmla="*/ 105 w 215"/>
                                <a:gd name="T57" fmla="*/ 0 h 130"/>
                                <a:gd name="T58" fmla="*/ 60 w 215"/>
                                <a:gd name="T59" fmla="*/ 5 h 130"/>
                                <a:gd name="T60" fmla="*/ 40 w 215"/>
                                <a:gd name="T61" fmla="*/ 10 h 130"/>
                                <a:gd name="T62" fmla="*/ 25 w 215"/>
                                <a:gd name="T63" fmla="*/ 20 h 130"/>
                                <a:gd name="T64" fmla="*/ 25 w 215"/>
                                <a:gd name="T65" fmla="*/ 20 h 130"/>
                                <a:gd name="T66" fmla="*/ 10 w 215"/>
                                <a:gd name="T67" fmla="*/ 35 h 130"/>
                                <a:gd name="T68" fmla="*/ 0 w 215"/>
                                <a:gd name="T69" fmla="*/ 50 h 130"/>
                                <a:gd name="T70" fmla="*/ 0 w 215"/>
                                <a:gd name="T71" fmla="*/ 50 h 130"/>
                                <a:gd name="T72" fmla="*/ 5 w 215"/>
                                <a:gd name="T73" fmla="*/ 75 h 130"/>
                                <a:gd name="T74" fmla="*/ 5 w 215"/>
                                <a:gd name="T75" fmla="*/ 75 h 130"/>
                                <a:gd name="T76" fmla="*/ 15 w 215"/>
                                <a:gd name="T77" fmla="*/ 95 h 130"/>
                                <a:gd name="T78" fmla="*/ 25 w 215"/>
                                <a:gd name="T79" fmla="*/ 115 h 130"/>
                                <a:gd name="T80" fmla="*/ 40 w 215"/>
                                <a:gd name="T81" fmla="*/ 120 h 130"/>
                                <a:gd name="T82" fmla="*/ 50 w 215"/>
                                <a:gd name="T83" fmla="*/ 125 h 130"/>
                                <a:gd name="T84" fmla="*/ 50 w 215"/>
                                <a:gd name="T85" fmla="*/ 125 h 130"/>
                                <a:gd name="T86" fmla="*/ 65 w 215"/>
                                <a:gd name="T87" fmla="*/ 120 h 130"/>
                                <a:gd name="T88" fmla="*/ 70 w 215"/>
                                <a:gd name="T89" fmla="*/ 115 h 130"/>
                                <a:gd name="T90" fmla="*/ 70 w 215"/>
                                <a:gd name="T91" fmla="*/ 100 h 130"/>
                                <a:gd name="T92" fmla="*/ 70 w 215"/>
                                <a:gd name="T93" fmla="*/ 75 h 130"/>
                                <a:gd name="T94" fmla="*/ 70 w 215"/>
                                <a:gd name="T95" fmla="*/ 75 h 130"/>
                                <a:gd name="T96" fmla="*/ 80 w 215"/>
                                <a:gd name="T97" fmla="*/ 100 h 130"/>
                                <a:gd name="T98" fmla="*/ 85 w 215"/>
                                <a:gd name="T99" fmla="*/ 115 h 130"/>
                                <a:gd name="T100" fmla="*/ 100 w 215"/>
                                <a:gd name="T101" fmla="*/ 130 h 130"/>
                                <a:gd name="T102" fmla="*/ 110 w 215"/>
                                <a:gd name="T103" fmla="*/ 130 h 130"/>
                                <a:gd name="T104" fmla="*/ 110 w 215"/>
                                <a:gd name="T10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5" h="130">
                                  <a:moveTo>
                                    <a:pt x="110" y="130"/>
                                  </a:moveTo>
                                  <a:lnTo>
                                    <a:pt x="110" y="130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5" y="115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10" y="35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11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920"/>
                          <wps:cNvSpPr>
                            <a:spLocks/>
                          </wps:cNvSpPr>
                          <wps:spPr bwMode="auto">
                            <a:xfrm>
                              <a:off x="2104" y="735"/>
                              <a:ext cx="100" cy="27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90 h 270"/>
                                <a:gd name="T2" fmla="*/ 100 w 100"/>
                                <a:gd name="T3" fmla="*/ 90 h 270"/>
                                <a:gd name="T4" fmla="*/ 65 w 100"/>
                                <a:gd name="T5" fmla="*/ 75 h 270"/>
                                <a:gd name="T6" fmla="*/ 40 w 100"/>
                                <a:gd name="T7" fmla="*/ 55 h 270"/>
                                <a:gd name="T8" fmla="*/ 15 w 100"/>
                                <a:gd name="T9" fmla="*/ 30 h 270"/>
                                <a:gd name="T10" fmla="*/ 0 w 100"/>
                                <a:gd name="T11" fmla="*/ 0 h 270"/>
                                <a:gd name="T12" fmla="*/ 10 w 100"/>
                                <a:gd name="T13" fmla="*/ 270 h 270"/>
                                <a:gd name="T14" fmla="*/ 70 w 100"/>
                                <a:gd name="T15" fmla="*/ 270 h 270"/>
                                <a:gd name="T16" fmla="*/ 100 w 100"/>
                                <a:gd name="T17" fmla="*/ 90 h 270"/>
                                <a:gd name="T18" fmla="*/ 100 w 100"/>
                                <a:gd name="T19" fmla="*/ 9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" h="270">
                                  <a:moveTo>
                                    <a:pt x="100" y="90"/>
                                  </a:moveTo>
                                  <a:lnTo>
                                    <a:pt x="100" y="90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70" y="270"/>
                                  </a:lnTo>
                                  <a:lnTo>
                                    <a:pt x="10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921"/>
                          <wps:cNvSpPr>
                            <a:spLocks/>
                          </wps:cNvSpPr>
                          <wps:spPr bwMode="auto">
                            <a:xfrm>
                              <a:off x="2004" y="735"/>
                              <a:ext cx="100" cy="270"/>
                            </a:xfrm>
                            <a:custGeom>
                              <a:avLst/>
                              <a:gdLst>
                                <a:gd name="T0" fmla="*/ 90 w 100"/>
                                <a:gd name="T1" fmla="*/ 270 h 270"/>
                                <a:gd name="T2" fmla="*/ 100 w 100"/>
                                <a:gd name="T3" fmla="*/ 0 h 270"/>
                                <a:gd name="T4" fmla="*/ 100 w 100"/>
                                <a:gd name="T5" fmla="*/ 0 h 270"/>
                                <a:gd name="T6" fmla="*/ 90 w 100"/>
                                <a:gd name="T7" fmla="*/ 25 h 270"/>
                                <a:gd name="T8" fmla="*/ 70 w 100"/>
                                <a:gd name="T9" fmla="*/ 45 h 270"/>
                                <a:gd name="T10" fmla="*/ 40 w 100"/>
                                <a:gd name="T11" fmla="*/ 70 h 270"/>
                                <a:gd name="T12" fmla="*/ 0 w 100"/>
                                <a:gd name="T13" fmla="*/ 95 h 270"/>
                                <a:gd name="T14" fmla="*/ 30 w 100"/>
                                <a:gd name="T15" fmla="*/ 270 h 270"/>
                                <a:gd name="T16" fmla="*/ 90 w 100"/>
                                <a:gd name="T17" fmla="*/ 270 h 270"/>
                                <a:gd name="T18" fmla="*/ 90 w 100"/>
                                <a:gd name="T1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" h="270">
                                  <a:moveTo>
                                    <a:pt x="90" y="27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922"/>
                          <wps:cNvSpPr>
                            <a:spLocks/>
                          </wps:cNvSpPr>
                          <wps:spPr bwMode="auto">
                            <a:xfrm>
                              <a:off x="2259" y="415"/>
                              <a:ext cx="145" cy="110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25 h 110"/>
                                <a:gd name="T2" fmla="*/ 125 w 145"/>
                                <a:gd name="T3" fmla="*/ 0 h 110"/>
                                <a:gd name="T4" fmla="*/ 125 w 145"/>
                                <a:gd name="T5" fmla="*/ 0 h 110"/>
                                <a:gd name="T6" fmla="*/ 85 w 145"/>
                                <a:gd name="T7" fmla="*/ 20 h 110"/>
                                <a:gd name="T8" fmla="*/ 50 w 145"/>
                                <a:gd name="T9" fmla="*/ 45 h 110"/>
                                <a:gd name="T10" fmla="*/ 25 w 145"/>
                                <a:gd name="T11" fmla="*/ 75 h 110"/>
                                <a:gd name="T12" fmla="*/ 0 w 145"/>
                                <a:gd name="T13" fmla="*/ 110 h 110"/>
                                <a:gd name="T14" fmla="*/ 0 w 145"/>
                                <a:gd name="T15" fmla="*/ 110 h 110"/>
                                <a:gd name="T16" fmla="*/ 30 w 145"/>
                                <a:gd name="T17" fmla="*/ 80 h 110"/>
                                <a:gd name="T18" fmla="*/ 65 w 145"/>
                                <a:gd name="T19" fmla="*/ 55 h 110"/>
                                <a:gd name="T20" fmla="*/ 100 w 145"/>
                                <a:gd name="T21" fmla="*/ 35 h 110"/>
                                <a:gd name="T22" fmla="*/ 145 w 145"/>
                                <a:gd name="T23" fmla="*/ 25 h 110"/>
                                <a:gd name="T24" fmla="*/ 145 w 145"/>
                                <a:gd name="T25" fmla="*/ 2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0">
                                  <a:moveTo>
                                    <a:pt x="145" y="25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923"/>
                          <wps:cNvSpPr>
                            <a:spLocks/>
                          </wps:cNvSpPr>
                          <wps:spPr bwMode="auto">
                            <a:xfrm>
                              <a:off x="2459" y="1390"/>
                              <a:ext cx="145" cy="390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390 h 390"/>
                                <a:gd name="T2" fmla="*/ 0 w 145"/>
                                <a:gd name="T3" fmla="*/ 390 h 390"/>
                                <a:gd name="T4" fmla="*/ 50 w 145"/>
                                <a:gd name="T5" fmla="*/ 290 h 390"/>
                                <a:gd name="T6" fmla="*/ 95 w 145"/>
                                <a:gd name="T7" fmla="*/ 190 h 390"/>
                                <a:gd name="T8" fmla="*/ 125 w 145"/>
                                <a:gd name="T9" fmla="*/ 95 h 390"/>
                                <a:gd name="T10" fmla="*/ 145 w 145"/>
                                <a:gd name="T11" fmla="*/ 0 h 390"/>
                                <a:gd name="T12" fmla="*/ 145 w 145"/>
                                <a:gd name="T13" fmla="*/ 0 h 390"/>
                                <a:gd name="T14" fmla="*/ 110 w 145"/>
                                <a:gd name="T15" fmla="*/ 105 h 390"/>
                                <a:gd name="T16" fmla="*/ 75 w 145"/>
                                <a:gd name="T17" fmla="*/ 205 h 390"/>
                                <a:gd name="T18" fmla="*/ 40 w 145"/>
                                <a:gd name="T19" fmla="*/ 300 h 390"/>
                                <a:gd name="T20" fmla="*/ 0 w 145"/>
                                <a:gd name="T21" fmla="*/ 390 h 390"/>
                                <a:gd name="T22" fmla="*/ 0 w 145"/>
                                <a:gd name="T23" fmla="*/ 39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5" h="390">
                                  <a:moveTo>
                                    <a:pt x="0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924"/>
                          <wps:cNvSpPr>
                            <a:spLocks/>
                          </wps:cNvSpPr>
                          <wps:spPr bwMode="auto">
                            <a:xfrm>
                              <a:off x="2244" y="1415"/>
                              <a:ext cx="35" cy="3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380 h 380"/>
                                <a:gd name="T2" fmla="*/ 0 w 35"/>
                                <a:gd name="T3" fmla="*/ 380 h 380"/>
                                <a:gd name="T4" fmla="*/ 20 w 35"/>
                                <a:gd name="T5" fmla="*/ 280 h 380"/>
                                <a:gd name="T6" fmla="*/ 30 w 35"/>
                                <a:gd name="T7" fmla="*/ 180 h 380"/>
                                <a:gd name="T8" fmla="*/ 35 w 35"/>
                                <a:gd name="T9" fmla="*/ 90 h 380"/>
                                <a:gd name="T10" fmla="*/ 30 w 35"/>
                                <a:gd name="T11" fmla="*/ 0 h 380"/>
                                <a:gd name="T12" fmla="*/ 30 w 35"/>
                                <a:gd name="T13" fmla="*/ 0 h 380"/>
                                <a:gd name="T14" fmla="*/ 30 w 35"/>
                                <a:gd name="T15" fmla="*/ 100 h 380"/>
                                <a:gd name="T16" fmla="*/ 20 w 35"/>
                                <a:gd name="T17" fmla="*/ 200 h 380"/>
                                <a:gd name="T18" fmla="*/ 10 w 35"/>
                                <a:gd name="T19" fmla="*/ 290 h 380"/>
                                <a:gd name="T20" fmla="*/ 0 w 35"/>
                                <a:gd name="T21" fmla="*/ 380 h 380"/>
                                <a:gd name="T22" fmla="*/ 0 w 35"/>
                                <a:gd name="T23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" h="380">
                                  <a:moveTo>
                                    <a:pt x="0" y="380"/>
                                  </a:moveTo>
                                  <a:lnTo>
                                    <a:pt x="0" y="38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10" y="29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25"/>
                          <wps:cNvSpPr>
                            <a:spLocks/>
                          </wps:cNvSpPr>
                          <wps:spPr bwMode="auto">
                            <a:xfrm>
                              <a:off x="1569" y="1390"/>
                              <a:ext cx="145" cy="395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395 h 395"/>
                                <a:gd name="T2" fmla="*/ 145 w 145"/>
                                <a:gd name="T3" fmla="*/ 395 h 395"/>
                                <a:gd name="T4" fmla="*/ 105 w 145"/>
                                <a:gd name="T5" fmla="*/ 305 h 395"/>
                                <a:gd name="T6" fmla="*/ 65 w 145"/>
                                <a:gd name="T7" fmla="*/ 210 h 395"/>
                                <a:gd name="T8" fmla="*/ 30 w 145"/>
                                <a:gd name="T9" fmla="*/ 105 h 395"/>
                                <a:gd name="T10" fmla="*/ 0 w 145"/>
                                <a:gd name="T11" fmla="*/ 0 h 395"/>
                                <a:gd name="T12" fmla="*/ 0 w 145"/>
                                <a:gd name="T13" fmla="*/ 0 h 395"/>
                                <a:gd name="T14" fmla="*/ 20 w 145"/>
                                <a:gd name="T15" fmla="*/ 95 h 395"/>
                                <a:gd name="T16" fmla="*/ 50 w 145"/>
                                <a:gd name="T17" fmla="*/ 190 h 395"/>
                                <a:gd name="T18" fmla="*/ 90 w 145"/>
                                <a:gd name="T19" fmla="*/ 295 h 395"/>
                                <a:gd name="T20" fmla="*/ 145 w 145"/>
                                <a:gd name="T21" fmla="*/ 395 h 395"/>
                                <a:gd name="T22" fmla="*/ 145 w 145"/>
                                <a:gd name="T23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5" h="395">
                                  <a:moveTo>
                                    <a:pt x="145" y="395"/>
                                  </a:moveTo>
                                  <a:lnTo>
                                    <a:pt x="145" y="395"/>
                                  </a:lnTo>
                                  <a:lnTo>
                                    <a:pt x="105" y="3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145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926"/>
                          <wps:cNvSpPr>
                            <a:spLocks/>
                          </wps:cNvSpPr>
                          <wps:spPr bwMode="auto">
                            <a:xfrm>
                              <a:off x="730" y="1510"/>
                              <a:ext cx="150" cy="230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0 h 230"/>
                                <a:gd name="T2" fmla="*/ 85 w 150"/>
                                <a:gd name="T3" fmla="*/ 0 h 230"/>
                                <a:gd name="T4" fmla="*/ 85 w 150"/>
                                <a:gd name="T5" fmla="*/ 0 h 230"/>
                                <a:gd name="T6" fmla="*/ 0 w 150"/>
                                <a:gd name="T7" fmla="*/ 115 h 230"/>
                                <a:gd name="T8" fmla="*/ 45 w 150"/>
                                <a:gd name="T9" fmla="*/ 230 h 230"/>
                                <a:gd name="T10" fmla="*/ 150 w 150"/>
                                <a:gd name="T11" fmla="*/ 130 h 230"/>
                                <a:gd name="T12" fmla="*/ 85 w 150"/>
                                <a:gd name="T13" fmla="*/ 0 h 230"/>
                                <a:gd name="T14" fmla="*/ 85 w 150"/>
                                <a:gd name="T15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0" h="230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5" y="230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927"/>
                          <wps:cNvSpPr>
                            <a:spLocks/>
                          </wps:cNvSpPr>
                          <wps:spPr bwMode="auto">
                            <a:xfrm>
                              <a:off x="815" y="1510"/>
                              <a:ext cx="260" cy="150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50"/>
                                <a:gd name="T2" fmla="*/ 65 w 260"/>
                                <a:gd name="T3" fmla="*/ 130 h 150"/>
                                <a:gd name="T4" fmla="*/ 140 w 260"/>
                                <a:gd name="T5" fmla="*/ 55 h 150"/>
                                <a:gd name="T6" fmla="*/ 200 w 260"/>
                                <a:gd name="T7" fmla="*/ 150 h 150"/>
                                <a:gd name="T8" fmla="*/ 260 w 260"/>
                                <a:gd name="T9" fmla="*/ 115 h 150"/>
                                <a:gd name="T10" fmla="*/ 260 w 260"/>
                                <a:gd name="T11" fmla="*/ 115 h 150"/>
                                <a:gd name="T12" fmla="*/ 125 w 260"/>
                                <a:gd name="T13" fmla="*/ 50 h 150"/>
                                <a:gd name="T14" fmla="*/ 0 w 260"/>
                                <a:gd name="T15" fmla="*/ 0 h 150"/>
                                <a:gd name="T16" fmla="*/ 0 w 260"/>
                                <a:gd name="T1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0" h="150">
                                  <a:moveTo>
                                    <a:pt x="0" y="0"/>
                                  </a:moveTo>
                                  <a:lnTo>
                                    <a:pt x="65" y="130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928"/>
                          <wps:cNvSpPr>
                            <a:spLocks/>
                          </wps:cNvSpPr>
                          <wps:spPr bwMode="auto">
                            <a:xfrm>
                              <a:off x="880" y="1565"/>
                              <a:ext cx="135" cy="160"/>
                            </a:xfrm>
                            <a:custGeom>
                              <a:avLst/>
                              <a:gdLst>
                                <a:gd name="T0" fmla="*/ 75 w 135"/>
                                <a:gd name="T1" fmla="*/ 0 h 160"/>
                                <a:gd name="T2" fmla="*/ 0 w 135"/>
                                <a:gd name="T3" fmla="*/ 75 h 160"/>
                                <a:gd name="T4" fmla="*/ 40 w 135"/>
                                <a:gd name="T5" fmla="*/ 160 h 160"/>
                                <a:gd name="T6" fmla="*/ 135 w 135"/>
                                <a:gd name="T7" fmla="*/ 95 h 160"/>
                                <a:gd name="T8" fmla="*/ 75 w 135"/>
                                <a:gd name="T9" fmla="*/ 0 h 160"/>
                                <a:gd name="T10" fmla="*/ 75 w 135"/>
                                <a:gd name="T1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929"/>
                          <wps:cNvSpPr>
                            <a:spLocks/>
                          </wps:cNvSpPr>
                          <wps:spPr bwMode="auto">
                            <a:xfrm>
                              <a:off x="1075" y="1625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55"/>
                                <a:gd name="T2" fmla="*/ 35 w 60"/>
                                <a:gd name="T3" fmla="*/ 55 h 55"/>
                                <a:gd name="T4" fmla="*/ 60 w 60"/>
                                <a:gd name="T5" fmla="*/ 30 h 55"/>
                                <a:gd name="T6" fmla="*/ 60 w 60"/>
                                <a:gd name="T7" fmla="*/ 30 h 55"/>
                                <a:gd name="T8" fmla="*/ 0 w 60"/>
                                <a:gd name="T9" fmla="*/ 0 h 55"/>
                                <a:gd name="T10" fmla="*/ 0 w 60"/>
                                <a:gd name="T1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0" y="0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930"/>
                          <wps:cNvSpPr>
                            <a:spLocks/>
                          </wps:cNvSpPr>
                          <wps:spPr bwMode="auto">
                            <a:xfrm>
                              <a:off x="1015" y="1625"/>
                              <a:ext cx="95" cy="95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55 h 95"/>
                                <a:gd name="T2" fmla="*/ 60 w 95"/>
                                <a:gd name="T3" fmla="*/ 0 h 95"/>
                                <a:gd name="T4" fmla="*/ 60 w 95"/>
                                <a:gd name="T5" fmla="*/ 0 h 95"/>
                                <a:gd name="T6" fmla="*/ 0 w 95"/>
                                <a:gd name="T7" fmla="*/ 35 h 95"/>
                                <a:gd name="T8" fmla="*/ 40 w 95"/>
                                <a:gd name="T9" fmla="*/ 95 h 95"/>
                                <a:gd name="T10" fmla="*/ 95 w 95"/>
                                <a:gd name="T11" fmla="*/ 55 h 95"/>
                                <a:gd name="T12" fmla="*/ 95 w 95"/>
                                <a:gd name="T13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5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9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931"/>
                          <wps:cNvSpPr>
                            <a:spLocks/>
                          </wps:cNvSpPr>
                          <wps:spPr bwMode="auto">
                            <a:xfrm>
                              <a:off x="1110" y="1655"/>
                              <a:ext cx="150" cy="75"/>
                            </a:xfrm>
                            <a:custGeom>
                              <a:avLst/>
                              <a:gdLst>
                                <a:gd name="T0" fmla="*/ 25 w 150"/>
                                <a:gd name="T1" fmla="*/ 65 h 75"/>
                                <a:gd name="T2" fmla="*/ 25 w 150"/>
                                <a:gd name="T3" fmla="*/ 65 h 75"/>
                                <a:gd name="T4" fmla="*/ 90 w 150"/>
                                <a:gd name="T5" fmla="*/ 65 h 75"/>
                                <a:gd name="T6" fmla="*/ 150 w 150"/>
                                <a:gd name="T7" fmla="*/ 75 h 75"/>
                                <a:gd name="T8" fmla="*/ 150 w 150"/>
                                <a:gd name="T9" fmla="*/ 75 h 75"/>
                                <a:gd name="T10" fmla="*/ 25 w 150"/>
                                <a:gd name="T11" fmla="*/ 0 h 75"/>
                                <a:gd name="T12" fmla="*/ 0 w 150"/>
                                <a:gd name="T13" fmla="*/ 25 h 75"/>
                                <a:gd name="T14" fmla="*/ 25 w 150"/>
                                <a:gd name="T15" fmla="*/ 65 h 75"/>
                                <a:gd name="T16" fmla="*/ 25 w 150"/>
                                <a:gd name="T17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75">
                                  <a:moveTo>
                                    <a:pt x="25" y="65"/>
                                  </a:moveTo>
                                  <a:lnTo>
                                    <a:pt x="25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932"/>
                          <wps:cNvSpPr>
                            <a:spLocks/>
                          </wps:cNvSpPr>
                          <wps:spPr bwMode="auto">
                            <a:xfrm>
                              <a:off x="635" y="1625"/>
                              <a:ext cx="500" cy="130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95 h 130"/>
                                <a:gd name="T2" fmla="*/ 475 w 500"/>
                                <a:gd name="T3" fmla="*/ 55 h 130"/>
                                <a:gd name="T4" fmla="*/ 420 w 500"/>
                                <a:gd name="T5" fmla="*/ 95 h 130"/>
                                <a:gd name="T6" fmla="*/ 380 w 500"/>
                                <a:gd name="T7" fmla="*/ 35 h 130"/>
                                <a:gd name="T8" fmla="*/ 285 w 500"/>
                                <a:gd name="T9" fmla="*/ 100 h 130"/>
                                <a:gd name="T10" fmla="*/ 245 w 500"/>
                                <a:gd name="T11" fmla="*/ 15 h 130"/>
                                <a:gd name="T12" fmla="*/ 140 w 500"/>
                                <a:gd name="T13" fmla="*/ 115 h 130"/>
                                <a:gd name="T14" fmla="*/ 95 w 500"/>
                                <a:gd name="T15" fmla="*/ 0 h 130"/>
                                <a:gd name="T16" fmla="*/ 0 w 500"/>
                                <a:gd name="T17" fmla="*/ 130 h 130"/>
                                <a:gd name="T18" fmla="*/ 0 w 500"/>
                                <a:gd name="T19" fmla="*/ 130 h 130"/>
                                <a:gd name="T20" fmla="*/ 280 w 500"/>
                                <a:gd name="T21" fmla="*/ 100 h 130"/>
                                <a:gd name="T22" fmla="*/ 280 w 500"/>
                                <a:gd name="T23" fmla="*/ 100 h 130"/>
                                <a:gd name="T24" fmla="*/ 395 w 500"/>
                                <a:gd name="T25" fmla="*/ 95 h 130"/>
                                <a:gd name="T26" fmla="*/ 500 w 500"/>
                                <a:gd name="T27" fmla="*/ 95 h 130"/>
                                <a:gd name="T28" fmla="*/ 500 w 500"/>
                                <a:gd name="T29" fmla="*/ 9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0" h="130">
                                  <a:moveTo>
                                    <a:pt x="500" y="95"/>
                                  </a:moveTo>
                                  <a:lnTo>
                                    <a:pt x="475" y="55"/>
                                  </a:lnTo>
                                  <a:lnTo>
                                    <a:pt x="420" y="95"/>
                                  </a:lnTo>
                                  <a:lnTo>
                                    <a:pt x="380" y="35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50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933"/>
                          <wps:cNvSpPr>
                            <a:spLocks/>
                          </wps:cNvSpPr>
                          <wps:spPr bwMode="auto">
                            <a:xfrm>
                              <a:off x="1894" y="1420"/>
                              <a:ext cx="40" cy="38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80 h 380"/>
                                <a:gd name="T2" fmla="*/ 40 w 40"/>
                                <a:gd name="T3" fmla="*/ 380 h 380"/>
                                <a:gd name="T4" fmla="*/ 25 w 40"/>
                                <a:gd name="T5" fmla="*/ 290 h 380"/>
                                <a:gd name="T6" fmla="*/ 15 w 40"/>
                                <a:gd name="T7" fmla="*/ 195 h 380"/>
                                <a:gd name="T8" fmla="*/ 10 w 40"/>
                                <a:gd name="T9" fmla="*/ 100 h 380"/>
                                <a:gd name="T10" fmla="*/ 5 w 40"/>
                                <a:gd name="T11" fmla="*/ 0 h 380"/>
                                <a:gd name="T12" fmla="*/ 5 w 40"/>
                                <a:gd name="T13" fmla="*/ 0 h 380"/>
                                <a:gd name="T14" fmla="*/ 0 w 40"/>
                                <a:gd name="T15" fmla="*/ 90 h 380"/>
                                <a:gd name="T16" fmla="*/ 5 w 40"/>
                                <a:gd name="T17" fmla="*/ 180 h 380"/>
                                <a:gd name="T18" fmla="*/ 15 w 40"/>
                                <a:gd name="T19" fmla="*/ 275 h 380"/>
                                <a:gd name="T20" fmla="*/ 40 w 40"/>
                                <a:gd name="T21" fmla="*/ 380 h 380"/>
                                <a:gd name="T22" fmla="*/ 40 w 40"/>
                                <a:gd name="T23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380">
                                  <a:moveTo>
                                    <a:pt x="40" y="380"/>
                                  </a:moveTo>
                                  <a:lnTo>
                                    <a:pt x="40" y="380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4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934"/>
                          <wps:cNvSpPr>
                            <a:spLocks/>
                          </wps:cNvSpPr>
                          <wps:spPr bwMode="auto">
                            <a:xfrm>
                              <a:off x="10" y="1510"/>
                              <a:ext cx="145" cy="225"/>
                            </a:xfrm>
                            <a:custGeom>
                              <a:avLst/>
                              <a:gdLst>
                                <a:gd name="T0" fmla="*/ 35 w 145"/>
                                <a:gd name="T1" fmla="*/ 225 h 225"/>
                                <a:gd name="T2" fmla="*/ 145 w 145"/>
                                <a:gd name="T3" fmla="*/ 115 h 225"/>
                                <a:gd name="T4" fmla="*/ 65 w 145"/>
                                <a:gd name="T5" fmla="*/ 0 h 225"/>
                                <a:gd name="T6" fmla="*/ 65 w 145"/>
                                <a:gd name="T7" fmla="*/ 0 h 225"/>
                                <a:gd name="T8" fmla="*/ 35 w 145"/>
                                <a:gd name="T9" fmla="*/ 35 h 225"/>
                                <a:gd name="T10" fmla="*/ 15 w 145"/>
                                <a:gd name="T11" fmla="*/ 75 h 225"/>
                                <a:gd name="T12" fmla="*/ 15 w 145"/>
                                <a:gd name="T13" fmla="*/ 75 h 225"/>
                                <a:gd name="T14" fmla="*/ 0 w 145"/>
                                <a:gd name="T15" fmla="*/ 115 h 225"/>
                                <a:gd name="T16" fmla="*/ 0 w 145"/>
                                <a:gd name="T17" fmla="*/ 135 h 225"/>
                                <a:gd name="T18" fmla="*/ 0 w 145"/>
                                <a:gd name="T19" fmla="*/ 155 h 225"/>
                                <a:gd name="T20" fmla="*/ 0 w 145"/>
                                <a:gd name="T21" fmla="*/ 175 h 225"/>
                                <a:gd name="T22" fmla="*/ 10 w 145"/>
                                <a:gd name="T23" fmla="*/ 190 h 225"/>
                                <a:gd name="T24" fmla="*/ 20 w 145"/>
                                <a:gd name="T25" fmla="*/ 205 h 225"/>
                                <a:gd name="T26" fmla="*/ 30 w 145"/>
                                <a:gd name="T27" fmla="*/ 220 h 225"/>
                                <a:gd name="T28" fmla="*/ 30 w 145"/>
                                <a:gd name="T29" fmla="*/ 220 h 225"/>
                                <a:gd name="T30" fmla="*/ 35 w 145"/>
                                <a:gd name="T31" fmla="*/ 225 h 225"/>
                                <a:gd name="T32" fmla="*/ 35 w 145"/>
                                <a:gd name="T33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225">
                                  <a:moveTo>
                                    <a:pt x="35" y="225"/>
                                  </a:moveTo>
                                  <a:lnTo>
                                    <a:pt x="145" y="11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5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935"/>
                          <wps:cNvSpPr>
                            <a:spLocks/>
                          </wps:cNvSpPr>
                          <wps:spPr bwMode="auto">
                            <a:xfrm>
                              <a:off x="45" y="1625"/>
                              <a:ext cx="215" cy="160"/>
                            </a:xfrm>
                            <a:custGeom>
                              <a:avLst/>
                              <a:gdLst>
                                <a:gd name="T0" fmla="*/ 110 w 215"/>
                                <a:gd name="T1" fmla="*/ 0 h 160"/>
                                <a:gd name="T2" fmla="*/ 0 w 215"/>
                                <a:gd name="T3" fmla="*/ 110 h 160"/>
                                <a:gd name="T4" fmla="*/ 0 w 215"/>
                                <a:gd name="T5" fmla="*/ 110 h 160"/>
                                <a:gd name="T6" fmla="*/ 35 w 215"/>
                                <a:gd name="T7" fmla="*/ 130 h 160"/>
                                <a:gd name="T8" fmla="*/ 80 w 215"/>
                                <a:gd name="T9" fmla="*/ 145 h 160"/>
                                <a:gd name="T10" fmla="*/ 130 w 215"/>
                                <a:gd name="T11" fmla="*/ 155 h 160"/>
                                <a:gd name="T12" fmla="*/ 195 w 215"/>
                                <a:gd name="T13" fmla="*/ 160 h 160"/>
                                <a:gd name="T14" fmla="*/ 195 w 215"/>
                                <a:gd name="T15" fmla="*/ 160 h 160"/>
                                <a:gd name="T16" fmla="*/ 215 w 215"/>
                                <a:gd name="T17" fmla="*/ 160 h 160"/>
                                <a:gd name="T18" fmla="*/ 110 w 215"/>
                                <a:gd name="T19" fmla="*/ 0 h 160"/>
                                <a:gd name="T20" fmla="*/ 110 w 215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5" h="160">
                                  <a:moveTo>
                                    <a:pt x="110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936"/>
                          <wps:cNvSpPr>
                            <a:spLocks/>
                          </wps:cNvSpPr>
                          <wps:spPr bwMode="auto">
                            <a:xfrm>
                              <a:off x="75" y="1435"/>
                              <a:ext cx="265" cy="190"/>
                            </a:xfrm>
                            <a:custGeom>
                              <a:avLst/>
                              <a:gdLst>
                                <a:gd name="T0" fmla="*/ 0 w 265"/>
                                <a:gd name="T1" fmla="*/ 75 h 190"/>
                                <a:gd name="T2" fmla="*/ 80 w 265"/>
                                <a:gd name="T3" fmla="*/ 190 h 190"/>
                                <a:gd name="T4" fmla="*/ 265 w 265"/>
                                <a:gd name="T5" fmla="*/ 0 h 190"/>
                                <a:gd name="T6" fmla="*/ 265 w 265"/>
                                <a:gd name="T7" fmla="*/ 0 h 190"/>
                                <a:gd name="T8" fmla="*/ 190 w 265"/>
                                <a:gd name="T9" fmla="*/ 10 h 190"/>
                                <a:gd name="T10" fmla="*/ 115 w 265"/>
                                <a:gd name="T11" fmla="*/ 20 h 190"/>
                                <a:gd name="T12" fmla="*/ 115 w 265"/>
                                <a:gd name="T13" fmla="*/ 20 h 190"/>
                                <a:gd name="T14" fmla="*/ 80 w 265"/>
                                <a:gd name="T15" fmla="*/ 30 h 190"/>
                                <a:gd name="T16" fmla="*/ 50 w 265"/>
                                <a:gd name="T17" fmla="*/ 40 h 190"/>
                                <a:gd name="T18" fmla="*/ 25 w 265"/>
                                <a:gd name="T19" fmla="*/ 55 h 190"/>
                                <a:gd name="T20" fmla="*/ 0 w 265"/>
                                <a:gd name="T21" fmla="*/ 75 h 190"/>
                                <a:gd name="T22" fmla="*/ 0 w 265"/>
                                <a:gd name="T23" fmla="*/ 7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5" h="190">
                                  <a:moveTo>
                                    <a:pt x="0" y="75"/>
                                  </a:moveTo>
                                  <a:lnTo>
                                    <a:pt x="80" y="19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937"/>
                          <wps:cNvSpPr>
                            <a:spLocks/>
                          </wps:cNvSpPr>
                          <wps:spPr bwMode="auto">
                            <a:xfrm>
                              <a:off x="535" y="1445"/>
                              <a:ext cx="280" cy="180"/>
                            </a:xfrm>
                            <a:custGeom>
                              <a:avLst/>
                              <a:gdLst>
                                <a:gd name="T0" fmla="*/ 145 w 280"/>
                                <a:gd name="T1" fmla="*/ 25 h 180"/>
                                <a:gd name="T2" fmla="*/ 195 w 280"/>
                                <a:gd name="T3" fmla="*/ 180 h 180"/>
                                <a:gd name="T4" fmla="*/ 280 w 280"/>
                                <a:gd name="T5" fmla="*/ 65 h 180"/>
                                <a:gd name="T6" fmla="*/ 280 w 280"/>
                                <a:gd name="T7" fmla="*/ 65 h 180"/>
                                <a:gd name="T8" fmla="*/ 205 w 280"/>
                                <a:gd name="T9" fmla="*/ 45 h 180"/>
                                <a:gd name="T10" fmla="*/ 135 w 280"/>
                                <a:gd name="T11" fmla="*/ 25 h 180"/>
                                <a:gd name="T12" fmla="*/ 65 w 280"/>
                                <a:gd name="T13" fmla="*/ 10 h 180"/>
                                <a:gd name="T14" fmla="*/ 0 w 280"/>
                                <a:gd name="T15" fmla="*/ 0 h 180"/>
                                <a:gd name="T16" fmla="*/ 50 w 280"/>
                                <a:gd name="T17" fmla="*/ 160 h 180"/>
                                <a:gd name="T18" fmla="*/ 145 w 280"/>
                                <a:gd name="T19" fmla="*/ 25 h 180"/>
                                <a:gd name="T20" fmla="*/ 145 w 280"/>
                                <a:gd name="T21" fmla="*/ 2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0" h="180">
                                  <a:moveTo>
                                    <a:pt x="145" y="25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280" y="65"/>
                                  </a:lnTo>
                                  <a:lnTo>
                                    <a:pt x="205" y="4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1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938"/>
                          <wps:cNvSpPr>
                            <a:spLocks/>
                          </wps:cNvSpPr>
                          <wps:spPr bwMode="auto">
                            <a:xfrm>
                              <a:off x="585" y="1470"/>
                              <a:ext cx="145" cy="285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155 h 285"/>
                                <a:gd name="T2" fmla="*/ 95 w 145"/>
                                <a:gd name="T3" fmla="*/ 0 h 285"/>
                                <a:gd name="T4" fmla="*/ 0 w 145"/>
                                <a:gd name="T5" fmla="*/ 135 h 285"/>
                                <a:gd name="T6" fmla="*/ 50 w 145"/>
                                <a:gd name="T7" fmla="*/ 285 h 285"/>
                                <a:gd name="T8" fmla="*/ 145 w 145"/>
                                <a:gd name="T9" fmla="*/ 155 h 285"/>
                                <a:gd name="T10" fmla="*/ 145 w 145"/>
                                <a:gd name="T11" fmla="*/ 15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285">
                                  <a:moveTo>
                                    <a:pt x="145" y="155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14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939"/>
                          <wps:cNvSpPr>
                            <a:spLocks/>
                          </wps:cNvSpPr>
                          <wps:spPr bwMode="auto">
                            <a:xfrm>
                              <a:off x="410" y="1445"/>
                              <a:ext cx="175" cy="3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160 h 330"/>
                                <a:gd name="T2" fmla="*/ 125 w 175"/>
                                <a:gd name="T3" fmla="*/ 0 h 330"/>
                                <a:gd name="T4" fmla="*/ 0 w 175"/>
                                <a:gd name="T5" fmla="*/ 155 h 330"/>
                                <a:gd name="T6" fmla="*/ 65 w 175"/>
                                <a:gd name="T7" fmla="*/ 330 h 330"/>
                                <a:gd name="T8" fmla="*/ 175 w 175"/>
                                <a:gd name="T9" fmla="*/ 160 h 330"/>
                                <a:gd name="T10" fmla="*/ 175 w 175"/>
                                <a:gd name="T11" fmla="*/ 16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5" h="330">
                                  <a:moveTo>
                                    <a:pt x="175" y="16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17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940"/>
                          <wps:cNvSpPr>
                            <a:spLocks/>
                          </wps:cNvSpPr>
                          <wps:spPr bwMode="auto">
                            <a:xfrm>
                              <a:off x="155" y="1435"/>
                              <a:ext cx="255" cy="350"/>
                            </a:xfrm>
                            <a:custGeom>
                              <a:avLst/>
                              <a:gdLst>
                                <a:gd name="T0" fmla="*/ 190 w 255"/>
                                <a:gd name="T1" fmla="*/ 0 h 350"/>
                                <a:gd name="T2" fmla="*/ 190 w 255"/>
                                <a:gd name="T3" fmla="*/ 0 h 350"/>
                                <a:gd name="T4" fmla="*/ 185 w 255"/>
                                <a:gd name="T5" fmla="*/ 0 h 350"/>
                                <a:gd name="T6" fmla="*/ 0 w 255"/>
                                <a:gd name="T7" fmla="*/ 190 h 350"/>
                                <a:gd name="T8" fmla="*/ 105 w 255"/>
                                <a:gd name="T9" fmla="*/ 350 h 350"/>
                                <a:gd name="T10" fmla="*/ 255 w 255"/>
                                <a:gd name="T11" fmla="*/ 165 h 350"/>
                                <a:gd name="T12" fmla="*/ 190 w 255"/>
                                <a:gd name="T13" fmla="*/ 0 h 350"/>
                                <a:gd name="T14" fmla="*/ 190 w 255"/>
                                <a:gd name="T15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5" h="350">
                                  <a:moveTo>
                                    <a:pt x="190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255" y="165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941"/>
                          <wps:cNvSpPr>
                            <a:spLocks/>
                          </wps:cNvSpPr>
                          <wps:spPr bwMode="auto">
                            <a:xfrm>
                              <a:off x="345" y="1435"/>
                              <a:ext cx="190" cy="16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0 h 165"/>
                                <a:gd name="T2" fmla="*/ 65 w 190"/>
                                <a:gd name="T3" fmla="*/ 165 h 165"/>
                                <a:gd name="T4" fmla="*/ 190 w 190"/>
                                <a:gd name="T5" fmla="*/ 10 h 165"/>
                                <a:gd name="T6" fmla="*/ 190 w 190"/>
                                <a:gd name="T7" fmla="*/ 10 h 165"/>
                                <a:gd name="T8" fmla="*/ 90 w 190"/>
                                <a:gd name="T9" fmla="*/ 0 h 165"/>
                                <a:gd name="T10" fmla="*/ 0 w 190"/>
                                <a:gd name="T11" fmla="*/ 0 h 165"/>
                                <a:gd name="T12" fmla="*/ 0 w 190"/>
                                <a:gd name="T1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65">
                                  <a:moveTo>
                                    <a:pt x="0" y="0"/>
                                  </a:moveTo>
                                  <a:lnTo>
                                    <a:pt x="65" y="165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942"/>
                          <wps:cNvSpPr>
                            <a:spLocks/>
                          </wps:cNvSpPr>
                          <wps:spPr bwMode="auto">
                            <a:xfrm>
                              <a:off x="260" y="1600"/>
                              <a:ext cx="215" cy="185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85 h 185"/>
                                <a:gd name="T2" fmla="*/ 0 w 215"/>
                                <a:gd name="T3" fmla="*/ 185 h 185"/>
                                <a:gd name="T4" fmla="*/ 95 w 215"/>
                                <a:gd name="T5" fmla="*/ 185 h 185"/>
                                <a:gd name="T6" fmla="*/ 215 w 215"/>
                                <a:gd name="T7" fmla="*/ 175 h 185"/>
                                <a:gd name="T8" fmla="*/ 150 w 215"/>
                                <a:gd name="T9" fmla="*/ 0 h 185"/>
                                <a:gd name="T10" fmla="*/ 0 w 215"/>
                                <a:gd name="T11" fmla="*/ 185 h 185"/>
                                <a:gd name="T12" fmla="*/ 0 w 215"/>
                                <a:gd name="T1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85">
                                  <a:moveTo>
                                    <a:pt x="0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943"/>
                          <wps:cNvSpPr>
                            <a:spLocks/>
                          </wps:cNvSpPr>
                          <wps:spPr bwMode="auto">
                            <a:xfrm>
                              <a:off x="475" y="1605"/>
                              <a:ext cx="160" cy="170"/>
                            </a:xfrm>
                            <a:custGeom>
                              <a:avLst/>
                              <a:gdLst>
                                <a:gd name="T0" fmla="*/ 80 w 160"/>
                                <a:gd name="T1" fmla="*/ 160 h 170"/>
                                <a:gd name="T2" fmla="*/ 80 w 160"/>
                                <a:gd name="T3" fmla="*/ 160 h 170"/>
                                <a:gd name="T4" fmla="*/ 160 w 160"/>
                                <a:gd name="T5" fmla="*/ 150 h 170"/>
                                <a:gd name="T6" fmla="*/ 110 w 160"/>
                                <a:gd name="T7" fmla="*/ 0 h 170"/>
                                <a:gd name="T8" fmla="*/ 0 w 160"/>
                                <a:gd name="T9" fmla="*/ 170 h 170"/>
                                <a:gd name="T10" fmla="*/ 0 w 160"/>
                                <a:gd name="T11" fmla="*/ 170 h 170"/>
                                <a:gd name="T12" fmla="*/ 80 w 160"/>
                                <a:gd name="T13" fmla="*/ 160 h 170"/>
                                <a:gd name="T14" fmla="*/ 80 w 160"/>
                                <a:gd name="T15" fmla="*/ 16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80" y="160"/>
                                  </a:moveTo>
                                  <a:lnTo>
                                    <a:pt x="80" y="160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8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511"/>
                        <wpg:cNvGrpSpPr>
                          <a:grpSpLocks/>
                        </wpg:cNvGrpSpPr>
                        <wpg:grpSpPr bwMode="auto">
                          <a:xfrm>
                            <a:off x="11863" y="8755"/>
                            <a:ext cx="3047" cy="1928"/>
                            <a:chOff x="10" y="10"/>
                            <a:chExt cx="2923" cy="1706"/>
                          </a:xfrm>
                        </wpg:grpSpPr>
                        <wps:wsp>
                          <wps:cNvPr id="241" name="Freeform 2512"/>
                          <wps:cNvSpPr>
                            <a:spLocks/>
                          </wps:cNvSpPr>
                          <wps:spPr bwMode="auto">
                            <a:xfrm>
                              <a:off x="160" y="1316"/>
                              <a:ext cx="250" cy="15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150 h 150"/>
                                <a:gd name="T2" fmla="*/ 195 w 250"/>
                                <a:gd name="T3" fmla="*/ 0 h 150"/>
                                <a:gd name="T4" fmla="*/ 0 w 250"/>
                                <a:gd name="T5" fmla="*/ 25 h 150"/>
                                <a:gd name="T6" fmla="*/ 135 w 250"/>
                                <a:gd name="T7" fmla="*/ 150 h 150"/>
                                <a:gd name="T8" fmla="*/ 250 w 250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0">
                                  <a:moveTo>
                                    <a:pt x="250" y="15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25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513"/>
                          <wps:cNvSpPr>
                            <a:spLocks/>
                          </wps:cNvSpPr>
                          <wps:spPr bwMode="auto">
                            <a:xfrm>
                              <a:off x="585" y="1196"/>
                              <a:ext cx="549" cy="465"/>
                            </a:xfrm>
                            <a:custGeom>
                              <a:avLst/>
                              <a:gdLst>
                                <a:gd name="T0" fmla="*/ 0 w 549"/>
                                <a:gd name="T1" fmla="*/ 0 h 465"/>
                                <a:gd name="T2" fmla="*/ 0 w 549"/>
                                <a:gd name="T3" fmla="*/ 0 h 465"/>
                                <a:gd name="T4" fmla="*/ 30 w 549"/>
                                <a:gd name="T5" fmla="*/ 60 h 465"/>
                                <a:gd name="T6" fmla="*/ 65 w 549"/>
                                <a:gd name="T7" fmla="*/ 130 h 465"/>
                                <a:gd name="T8" fmla="*/ 65 w 549"/>
                                <a:gd name="T9" fmla="*/ 130 h 465"/>
                                <a:gd name="T10" fmla="*/ 140 w 549"/>
                                <a:gd name="T11" fmla="*/ 255 h 465"/>
                                <a:gd name="T12" fmla="*/ 229 w 549"/>
                                <a:gd name="T13" fmla="*/ 390 h 465"/>
                                <a:gd name="T14" fmla="*/ 229 w 549"/>
                                <a:gd name="T15" fmla="*/ 390 h 465"/>
                                <a:gd name="T16" fmla="*/ 204 w 549"/>
                                <a:gd name="T17" fmla="*/ 405 h 465"/>
                                <a:gd name="T18" fmla="*/ 184 w 549"/>
                                <a:gd name="T19" fmla="*/ 420 h 465"/>
                                <a:gd name="T20" fmla="*/ 164 w 549"/>
                                <a:gd name="T21" fmla="*/ 440 h 465"/>
                                <a:gd name="T22" fmla="*/ 154 w 549"/>
                                <a:gd name="T23" fmla="*/ 465 h 465"/>
                                <a:gd name="T24" fmla="*/ 549 w 549"/>
                                <a:gd name="T25" fmla="*/ 465 h 465"/>
                                <a:gd name="T26" fmla="*/ 334 w 549"/>
                                <a:gd name="T27" fmla="*/ 0 h 465"/>
                                <a:gd name="T28" fmla="*/ 0 w 549"/>
                                <a:gd name="T2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49" h="4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229" y="390"/>
                                  </a:lnTo>
                                  <a:lnTo>
                                    <a:pt x="204" y="405"/>
                                  </a:lnTo>
                                  <a:lnTo>
                                    <a:pt x="184" y="420"/>
                                  </a:lnTo>
                                  <a:lnTo>
                                    <a:pt x="164" y="440"/>
                                  </a:lnTo>
                                  <a:lnTo>
                                    <a:pt x="154" y="465"/>
                                  </a:lnTo>
                                  <a:lnTo>
                                    <a:pt x="549" y="46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514"/>
                          <wps:cNvSpPr>
                            <a:spLocks/>
                          </wps:cNvSpPr>
                          <wps:spPr bwMode="auto">
                            <a:xfrm>
                              <a:off x="1364" y="1196"/>
                              <a:ext cx="580" cy="465"/>
                            </a:xfrm>
                            <a:custGeom>
                              <a:avLst/>
                              <a:gdLst>
                                <a:gd name="T0" fmla="*/ 0 w 580"/>
                                <a:gd name="T1" fmla="*/ 0 h 465"/>
                                <a:gd name="T2" fmla="*/ 0 w 580"/>
                                <a:gd name="T3" fmla="*/ 0 h 465"/>
                                <a:gd name="T4" fmla="*/ 15 w 580"/>
                                <a:gd name="T5" fmla="*/ 50 h 465"/>
                                <a:gd name="T6" fmla="*/ 30 w 580"/>
                                <a:gd name="T7" fmla="*/ 95 h 465"/>
                                <a:gd name="T8" fmla="*/ 50 w 580"/>
                                <a:gd name="T9" fmla="*/ 145 h 465"/>
                                <a:gd name="T10" fmla="*/ 80 w 580"/>
                                <a:gd name="T11" fmla="*/ 190 h 465"/>
                                <a:gd name="T12" fmla="*/ 80 w 580"/>
                                <a:gd name="T13" fmla="*/ 190 h 465"/>
                                <a:gd name="T14" fmla="*/ 115 w 580"/>
                                <a:gd name="T15" fmla="*/ 245 h 465"/>
                                <a:gd name="T16" fmla="*/ 160 w 580"/>
                                <a:gd name="T17" fmla="*/ 295 h 465"/>
                                <a:gd name="T18" fmla="*/ 210 w 580"/>
                                <a:gd name="T19" fmla="*/ 345 h 465"/>
                                <a:gd name="T20" fmla="*/ 265 w 580"/>
                                <a:gd name="T21" fmla="*/ 390 h 465"/>
                                <a:gd name="T22" fmla="*/ 265 w 580"/>
                                <a:gd name="T23" fmla="*/ 390 h 465"/>
                                <a:gd name="T24" fmla="*/ 240 w 580"/>
                                <a:gd name="T25" fmla="*/ 405 h 465"/>
                                <a:gd name="T26" fmla="*/ 215 w 580"/>
                                <a:gd name="T27" fmla="*/ 420 h 465"/>
                                <a:gd name="T28" fmla="*/ 200 w 580"/>
                                <a:gd name="T29" fmla="*/ 440 h 465"/>
                                <a:gd name="T30" fmla="*/ 185 w 580"/>
                                <a:gd name="T31" fmla="*/ 465 h 465"/>
                                <a:gd name="T32" fmla="*/ 580 w 580"/>
                                <a:gd name="T33" fmla="*/ 465 h 465"/>
                                <a:gd name="T34" fmla="*/ 365 w 580"/>
                                <a:gd name="T35" fmla="*/ 0 h 465"/>
                                <a:gd name="T36" fmla="*/ 0 w 580"/>
                                <a:gd name="T3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0" h="4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80" y="190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60" y="295"/>
                                  </a:lnTo>
                                  <a:lnTo>
                                    <a:pt x="210" y="345"/>
                                  </a:lnTo>
                                  <a:lnTo>
                                    <a:pt x="265" y="390"/>
                                  </a:lnTo>
                                  <a:lnTo>
                                    <a:pt x="240" y="405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200" y="440"/>
                                  </a:lnTo>
                                  <a:lnTo>
                                    <a:pt x="185" y="465"/>
                                  </a:lnTo>
                                  <a:lnTo>
                                    <a:pt x="580" y="46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515"/>
                          <wps:cNvSpPr>
                            <a:spLocks/>
                          </wps:cNvSpPr>
                          <wps:spPr bwMode="auto">
                            <a:xfrm>
                              <a:off x="245" y="1326"/>
                              <a:ext cx="100" cy="140"/>
                            </a:xfrm>
                            <a:custGeom>
                              <a:avLst/>
                              <a:gdLst>
                                <a:gd name="T0" fmla="*/ 20 w 100"/>
                                <a:gd name="T1" fmla="*/ 0 h 140"/>
                                <a:gd name="T2" fmla="*/ 0 w 100"/>
                                <a:gd name="T3" fmla="*/ 5 h 140"/>
                                <a:gd name="T4" fmla="*/ 100 w 100"/>
                                <a:gd name="T5" fmla="*/ 140 h 140"/>
                                <a:gd name="T6" fmla="*/ 20 w 100"/>
                                <a:gd name="T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140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51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923" cy="1706"/>
                            </a:xfrm>
                            <a:custGeom>
                              <a:avLst/>
                              <a:gdLst>
                                <a:gd name="T0" fmla="*/ 1664 w 2923"/>
                                <a:gd name="T1" fmla="*/ 15 h 1706"/>
                                <a:gd name="T2" fmla="*/ 1474 w 2923"/>
                                <a:gd name="T3" fmla="*/ 40 h 1706"/>
                                <a:gd name="T4" fmla="*/ 1289 w 2923"/>
                                <a:gd name="T5" fmla="*/ 100 h 1706"/>
                                <a:gd name="T6" fmla="*/ 1264 w 2923"/>
                                <a:gd name="T7" fmla="*/ 0 h 1706"/>
                                <a:gd name="T8" fmla="*/ 1129 w 2923"/>
                                <a:gd name="T9" fmla="*/ 55 h 1706"/>
                                <a:gd name="T10" fmla="*/ 1019 w 2923"/>
                                <a:gd name="T11" fmla="*/ 125 h 1706"/>
                                <a:gd name="T12" fmla="*/ 854 w 2923"/>
                                <a:gd name="T13" fmla="*/ 260 h 1706"/>
                                <a:gd name="T14" fmla="*/ 879 w 2923"/>
                                <a:gd name="T15" fmla="*/ 150 h 1706"/>
                                <a:gd name="T16" fmla="*/ 729 w 2923"/>
                                <a:gd name="T17" fmla="*/ 235 h 1706"/>
                                <a:gd name="T18" fmla="*/ 610 w 2923"/>
                                <a:gd name="T19" fmla="*/ 335 h 1706"/>
                                <a:gd name="T20" fmla="*/ 425 w 2923"/>
                                <a:gd name="T21" fmla="*/ 530 h 1706"/>
                                <a:gd name="T22" fmla="*/ 185 w 2923"/>
                                <a:gd name="T23" fmla="*/ 830 h 1706"/>
                                <a:gd name="T24" fmla="*/ 0 w 2923"/>
                                <a:gd name="T25" fmla="*/ 1116 h 1706"/>
                                <a:gd name="T26" fmla="*/ 15 w 2923"/>
                                <a:gd name="T27" fmla="*/ 1181 h 1706"/>
                                <a:gd name="T28" fmla="*/ 155 w 2923"/>
                                <a:gd name="T29" fmla="*/ 1336 h 1706"/>
                                <a:gd name="T30" fmla="*/ 804 w 2923"/>
                                <a:gd name="T31" fmla="*/ 1306 h 1706"/>
                                <a:gd name="T32" fmla="*/ 854 w 2923"/>
                                <a:gd name="T33" fmla="*/ 1461 h 1706"/>
                                <a:gd name="T34" fmla="*/ 939 w 2923"/>
                                <a:gd name="T35" fmla="*/ 1611 h 1706"/>
                                <a:gd name="T36" fmla="*/ 874 w 2923"/>
                                <a:gd name="T37" fmla="*/ 1651 h 1706"/>
                                <a:gd name="T38" fmla="*/ 1314 w 2923"/>
                                <a:gd name="T39" fmla="*/ 1701 h 1706"/>
                                <a:gd name="T40" fmla="*/ 1334 w 2923"/>
                                <a:gd name="T41" fmla="*/ 1591 h 1706"/>
                                <a:gd name="T42" fmla="*/ 1374 w 2923"/>
                                <a:gd name="T43" fmla="*/ 1486 h 1706"/>
                                <a:gd name="T44" fmla="*/ 1434 w 2923"/>
                                <a:gd name="T45" fmla="*/ 1376 h 1706"/>
                                <a:gd name="T46" fmla="*/ 1509 w 2923"/>
                                <a:gd name="T47" fmla="*/ 1266 h 1706"/>
                                <a:gd name="T48" fmla="*/ 1584 w 2923"/>
                                <a:gd name="T49" fmla="*/ 1426 h 1706"/>
                                <a:gd name="T50" fmla="*/ 1649 w 2923"/>
                                <a:gd name="T51" fmla="*/ 1516 h 1706"/>
                                <a:gd name="T52" fmla="*/ 1779 w 2923"/>
                                <a:gd name="T53" fmla="*/ 1636 h 1706"/>
                                <a:gd name="T54" fmla="*/ 1754 w 2923"/>
                                <a:gd name="T55" fmla="*/ 1651 h 1706"/>
                                <a:gd name="T56" fmla="*/ 1709 w 2923"/>
                                <a:gd name="T57" fmla="*/ 1691 h 1706"/>
                                <a:gd name="T58" fmla="*/ 2164 w 2923"/>
                                <a:gd name="T59" fmla="*/ 1706 h 1706"/>
                                <a:gd name="T60" fmla="*/ 2189 w 2923"/>
                                <a:gd name="T61" fmla="*/ 1466 h 1706"/>
                                <a:gd name="T62" fmla="*/ 2233 w 2923"/>
                                <a:gd name="T63" fmla="*/ 1351 h 1706"/>
                                <a:gd name="T64" fmla="*/ 2308 w 2923"/>
                                <a:gd name="T65" fmla="*/ 1421 h 1706"/>
                                <a:gd name="T66" fmla="*/ 2388 w 2923"/>
                                <a:gd name="T67" fmla="*/ 1476 h 1706"/>
                                <a:gd name="T68" fmla="*/ 2518 w 2923"/>
                                <a:gd name="T69" fmla="*/ 1526 h 1706"/>
                                <a:gd name="T70" fmla="*/ 2503 w 2923"/>
                                <a:gd name="T71" fmla="*/ 1501 h 1706"/>
                                <a:gd name="T72" fmla="*/ 2378 w 2923"/>
                                <a:gd name="T73" fmla="*/ 1401 h 1706"/>
                                <a:gd name="T74" fmla="*/ 2483 w 2923"/>
                                <a:gd name="T75" fmla="*/ 1451 h 1706"/>
                                <a:gd name="T76" fmla="*/ 2648 w 2923"/>
                                <a:gd name="T77" fmla="*/ 1481 h 1706"/>
                                <a:gd name="T78" fmla="*/ 2818 w 2923"/>
                                <a:gd name="T79" fmla="*/ 1461 h 1706"/>
                                <a:gd name="T80" fmla="*/ 2643 w 2923"/>
                                <a:gd name="T81" fmla="*/ 1426 h 1706"/>
                                <a:gd name="T82" fmla="*/ 2513 w 2923"/>
                                <a:gd name="T83" fmla="*/ 1366 h 1706"/>
                                <a:gd name="T84" fmla="*/ 2688 w 2923"/>
                                <a:gd name="T85" fmla="*/ 1401 h 1706"/>
                                <a:gd name="T86" fmla="*/ 2828 w 2923"/>
                                <a:gd name="T87" fmla="*/ 1381 h 1706"/>
                                <a:gd name="T88" fmla="*/ 2903 w 2923"/>
                                <a:gd name="T89" fmla="*/ 1336 h 1706"/>
                                <a:gd name="T90" fmla="*/ 2628 w 2923"/>
                                <a:gd name="T91" fmla="*/ 1346 h 1706"/>
                                <a:gd name="T92" fmla="*/ 2618 w 2923"/>
                                <a:gd name="T93" fmla="*/ 1331 h 1706"/>
                                <a:gd name="T94" fmla="*/ 2768 w 2923"/>
                                <a:gd name="T95" fmla="*/ 1311 h 1706"/>
                                <a:gd name="T96" fmla="*/ 2893 w 2923"/>
                                <a:gd name="T97" fmla="*/ 1261 h 1706"/>
                                <a:gd name="T98" fmla="*/ 2853 w 2923"/>
                                <a:gd name="T99" fmla="*/ 1251 h 1706"/>
                                <a:gd name="T100" fmla="*/ 2618 w 2923"/>
                                <a:gd name="T101" fmla="*/ 1266 h 1706"/>
                                <a:gd name="T102" fmla="*/ 2458 w 2923"/>
                                <a:gd name="T103" fmla="*/ 1251 h 1706"/>
                                <a:gd name="T104" fmla="*/ 2348 w 2923"/>
                                <a:gd name="T105" fmla="*/ 1146 h 1706"/>
                                <a:gd name="T106" fmla="*/ 2458 w 2923"/>
                                <a:gd name="T107" fmla="*/ 1096 h 1706"/>
                                <a:gd name="T108" fmla="*/ 2348 w 2923"/>
                                <a:gd name="T109" fmla="*/ 695 h 1706"/>
                                <a:gd name="T110" fmla="*/ 2433 w 2923"/>
                                <a:gd name="T111" fmla="*/ 600 h 1706"/>
                                <a:gd name="T112" fmla="*/ 2109 w 2923"/>
                                <a:gd name="T113" fmla="*/ 310 h 1706"/>
                                <a:gd name="T114" fmla="*/ 2129 w 2923"/>
                                <a:gd name="T115" fmla="*/ 195 h 1706"/>
                                <a:gd name="T116" fmla="*/ 1959 w 2923"/>
                                <a:gd name="T117" fmla="*/ 160 h 1706"/>
                                <a:gd name="T118" fmla="*/ 1954 w 2923"/>
                                <a:gd name="T119" fmla="*/ 85 h 1706"/>
                                <a:gd name="T120" fmla="*/ 1829 w 2923"/>
                                <a:gd name="T121" fmla="*/ 80 h 1706"/>
                                <a:gd name="T122" fmla="*/ 1644 w 2923"/>
                                <a:gd name="T123" fmla="*/ 105 h 1706"/>
                                <a:gd name="T124" fmla="*/ 1459 w 2923"/>
                                <a:gd name="T125" fmla="*/ 175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23" h="1706">
                                  <a:moveTo>
                                    <a:pt x="1459" y="175"/>
                                  </a:moveTo>
                                  <a:lnTo>
                                    <a:pt x="1664" y="15"/>
                                  </a:lnTo>
                                  <a:lnTo>
                                    <a:pt x="1599" y="20"/>
                                  </a:lnTo>
                                  <a:lnTo>
                                    <a:pt x="1534" y="25"/>
                                  </a:lnTo>
                                  <a:lnTo>
                                    <a:pt x="1474" y="40"/>
                                  </a:lnTo>
                                  <a:lnTo>
                                    <a:pt x="1409" y="55"/>
                                  </a:lnTo>
                                  <a:lnTo>
                                    <a:pt x="1349" y="75"/>
                                  </a:lnTo>
                                  <a:lnTo>
                                    <a:pt x="1289" y="100"/>
                                  </a:lnTo>
                                  <a:lnTo>
                                    <a:pt x="1229" y="125"/>
                                  </a:lnTo>
                                  <a:lnTo>
                                    <a:pt x="1169" y="155"/>
                                  </a:lnTo>
                                  <a:lnTo>
                                    <a:pt x="1264" y="0"/>
                                  </a:lnTo>
                                  <a:lnTo>
                                    <a:pt x="1194" y="30"/>
                                  </a:lnTo>
                                  <a:lnTo>
                                    <a:pt x="1129" y="55"/>
                                  </a:lnTo>
                                  <a:lnTo>
                                    <a:pt x="1069" y="90"/>
                                  </a:lnTo>
                                  <a:lnTo>
                                    <a:pt x="1019" y="125"/>
                                  </a:lnTo>
                                  <a:lnTo>
                                    <a:pt x="959" y="165"/>
                                  </a:lnTo>
                                  <a:lnTo>
                                    <a:pt x="909" y="210"/>
                                  </a:lnTo>
                                  <a:lnTo>
                                    <a:pt x="854" y="260"/>
                                  </a:lnTo>
                                  <a:lnTo>
                                    <a:pt x="809" y="320"/>
                                  </a:lnTo>
                                  <a:lnTo>
                                    <a:pt x="879" y="150"/>
                                  </a:lnTo>
                                  <a:lnTo>
                                    <a:pt x="834" y="170"/>
                                  </a:lnTo>
                                  <a:lnTo>
                                    <a:pt x="784" y="195"/>
                                  </a:lnTo>
                                  <a:lnTo>
                                    <a:pt x="729" y="235"/>
                                  </a:lnTo>
                                  <a:lnTo>
                                    <a:pt x="670" y="285"/>
                                  </a:lnTo>
                                  <a:lnTo>
                                    <a:pt x="610" y="335"/>
                                  </a:lnTo>
                                  <a:lnTo>
                                    <a:pt x="550" y="395"/>
                                  </a:lnTo>
                                  <a:lnTo>
                                    <a:pt x="425" y="530"/>
                                  </a:lnTo>
                                  <a:lnTo>
                                    <a:pt x="300" y="675"/>
                                  </a:lnTo>
                                  <a:lnTo>
                                    <a:pt x="185" y="830"/>
                                  </a:lnTo>
                                  <a:lnTo>
                                    <a:pt x="80" y="981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56"/>
                                  </a:lnTo>
                                  <a:lnTo>
                                    <a:pt x="15" y="1181"/>
                                  </a:lnTo>
                                  <a:lnTo>
                                    <a:pt x="30" y="1206"/>
                                  </a:lnTo>
                                  <a:lnTo>
                                    <a:pt x="80" y="1266"/>
                                  </a:lnTo>
                                  <a:lnTo>
                                    <a:pt x="155" y="1336"/>
                                  </a:lnTo>
                                  <a:lnTo>
                                    <a:pt x="160" y="1336"/>
                                  </a:lnTo>
                                  <a:lnTo>
                                    <a:pt x="804" y="1306"/>
                                  </a:lnTo>
                                  <a:lnTo>
                                    <a:pt x="824" y="1381"/>
                                  </a:lnTo>
                                  <a:lnTo>
                                    <a:pt x="854" y="1461"/>
                                  </a:lnTo>
                                  <a:lnTo>
                                    <a:pt x="889" y="1536"/>
                                  </a:lnTo>
                                  <a:lnTo>
                                    <a:pt x="939" y="1611"/>
                                  </a:lnTo>
                                  <a:lnTo>
                                    <a:pt x="904" y="1626"/>
                                  </a:lnTo>
                                  <a:lnTo>
                                    <a:pt x="874" y="1651"/>
                                  </a:lnTo>
                                  <a:lnTo>
                                    <a:pt x="854" y="1676"/>
                                  </a:lnTo>
                                  <a:lnTo>
                                    <a:pt x="844" y="1701"/>
                                  </a:lnTo>
                                  <a:lnTo>
                                    <a:pt x="1314" y="1701"/>
                                  </a:lnTo>
                                  <a:lnTo>
                                    <a:pt x="1324" y="1646"/>
                                  </a:lnTo>
                                  <a:lnTo>
                                    <a:pt x="1334" y="1591"/>
                                  </a:lnTo>
                                  <a:lnTo>
                                    <a:pt x="1354" y="1536"/>
                                  </a:lnTo>
                                  <a:lnTo>
                                    <a:pt x="1374" y="1486"/>
                                  </a:lnTo>
                                  <a:lnTo>
                                    <a:pt x="1399" y="1431"/>
                                  </a:lnTo>
                                  <a:lnTo>
                                    <a:pt x="1434" y="1376"/>
                                  </a:lnTo>
                                  <a:lnTo>
                                    <a:pt x="1469" y="1321"/>
                                  </a:lnTo>
                                  <a:lnTo>
                                    <a:pt x="1509" y="1266"/>
                                  </a:lnTo>
                                  <a:lnTo>
                                    <a:pt x="1529" y="1321"/>
                                  </a:lnTo>
                                  <a:lnTo>
                                    <a:pt x="1554" y="1376"/>
                                  </a:lnTo>
                                  <a:lnTo>
                                    <a:pt x="1584" y="1426"/>
                                  </a:lnTo>
                                  <a:lnTo>
                                    <a:pt x="1614" y="1476"/>
                                  </a:lnTo>
                                  <a:lnTo>
                                    <a:pt x="1649" y="1516"/>
                                  </a:lnTo>
                                  <a:lnTo>
                                    <a:pt x="1689" y="1556"/>
                                  </a:lnTo>
                                  <a:lnTo>
                                    <a:pt x="1729" y="1596"/>
                                  </a:lnTo>
                                  <a:lnTo>
                                    <a:pt x="1779" y="1636"/>
                                  </a:lnTo>
                                  <a:lnTo>
                                    <a:pt x="1754" y="1651"/>
                                  </a:lnTo>
                                  <a:lnTo>
                                    <a:pt x="1739" y="1661"/>
                                  </a:lnTo>
                                  <a:lnTo>
                                    <a:pt x="1724" y="1676"/>
                                  </a:lnTo>
                                  <a:lnTo>
                                    <a:pt x="1709" y="1691"/>
                                  </a:lnTo>
                                  <a:lnTo>
                                    <a:pt x="1699" y="1706"/>
                                  </a:lnTo>
                                  <a:lnTo>
                                    <a:pt x="2164" y="1706"/>
                                  </a:lnTo>
                                  <a:lnTo>
                                    <a:pt x="2164" y="1601"/>
                                  </a:lnTo>
                                  <a:lnTo>
                                    <a:pt x="2179" y="1511"/>
                                  </a:lnTo>
                                  <a:lnTo>
                                    <a:pt x="2189" y="1466"/>
                                  </a:lnTo>
                                  <a:lnTo>
                                    <a:pt x="2198" y="1426"/>
                                  </a:lnTo>
                                  <a:lnTo>
                                    <a:pt x="2213" y="1391"/>
                                  </a:lnTo>
                                  <a:lnTo>
                                    <a:pt x="2233" y="1351"/>
                                  </a:lnTo>
                                  <a:lnTo>
                                    <a:pt x="2268" y="1391"/>
                                  </a:lnTo>
                                  <a:lnTo>
                                    <a:pt x="2308" y="1421"/>
                                  </a:lnTo>
                                  <a:lnTo>
                                    <a:pt x="2348" y="1451"/>
                                  </a:lnTo>
                                  <a:lnTo>
                                    <a:pt x="2388" y="1476"/>
                                  </a:lnTo>
                                  <a:lnTo>
                                    <a:pt x="2433" y="1501"/>
                                  </a:lnTo>
                                  <a:lnTo>
                                    <a:pt x="2478" y="1516"/>
                                  </a:lnTo>
                                  <a:lnTo>
                                    <a:pt x="2518" y="1526"/>
                                  </a:lnTo>
                                  <a:lnTo>
                                    <a:pt x="2558" y="1531"/>
                                  </a:lnTo>
                                  <a:lnTo>
                                    <a:pt x="2503" y="1501"/>
                                  </a:lnTo>
                                  <a:lnTo>
                                    <a:pt x="2453" y="1471"/>
                                  </a:lnTo>
                                  <a:lnTo>
                                    <a:pt x="2413" y="1436"/>
                                  </a:lnTo>
                                  <a:lnTo>
                                    <a:pt x="2378" y="1401"/>
                                  </a:lnTo>
                                  <a:lnTo>
                                    <a:pt x="2433" y="1431"/>
                                  </a:lnTo>
                                  <a:lnTo>
                                    <a:pt x="2483" y="1451"/>
                                  </a:lnTo>
                                  <a:lnTo>
                                    <a:pt x="2538" y="1466"/>
                                  </a:lnTo>
                                  <a:lnTo>
                                    <a:pt x="2593" y="1476"/>
                                  </a:lnTo>
                                  <a:lnTo>
                                    <a:pt x="2648" y="1481"/>
                                  </a:lnTo>
                                  <a:lnTo>
                                    <a:pt x="2703" y="1481"/>
                                  </a:lnTo>
                                  <a:lnTo>
                                    <a:pt x="2763" y="1471"/>
                                  </a:lnTo>
                                  <a:lnTo>
                                    <a:pt x="2818" y="1461"/>
                                  </a:lnTo>
                                  <a:lnTo>
                                    <a:pt x="2723" y="1446"/>
                                  </a:lnTo>
                                  <a:lnTo>
                                    <a:pt x="2643" y="1426"/>
                                  </a:lnTo>
                                  <a:lnTo>
                                    <a:pt x="2568" y="1396"/>
                                  </a:lnTo>
                                  <a:lnTo>
                                    <a:pt x="2513" y="1366"/>
                                  </a:lnTo>
                                  <a:lnTo>
                                    <a:pt x="2578" y="1381"/>
                                  </a:lnTo>
                                  <a:lnTo>
                                    <a:pt x="2633" y="1396"/>
                                  </a:lnTo>
                                  <a:lnTo>
                                    <a:pt x="2688" y="1401"/>
                                  </a:lnTo>
                                  <a:lnTo>
                                    <a:pt x="2743" y="1401"/>
                                  </a:lnTo>
                                  <a:lnTo>
                                    <a:pt x="2788" y="1391"/>
                                  </a:lnTo>
                                  <a:lnTo>
                                    <a:pt x="2828" y="1381"/>
                                  </a:lnTo>
                                  <a:lnTo>
                                    <a:pt x="2868" y="1361"/>
                                  </a:lnTo>
                                  <a:lnTo>
                                    <a:pt x="2903" y="1336"/>
                                  </a:lnTo>
                                  <a:lnTo>
                                    <a:pt x="2798" y="1346"/>
                                  </a:lnTo>
                                  <a:lnTo>
                                    <a:pt x="2708" y="1351"/>
                                  </a:lnTo>
                                  <a:lnTo>
                                    <a:pt x="2628" y="1346"/>
                                  </a:lnTo>
                                  <a:lnTo>
                                    <a:pt x="2563" y="1331"/>
                                  </a:lnTo>
                                  <a:lnTo>
                                    <a:pt x="2618" y="1331"/>
                                  </a:lnTo>
                                  <a:lnTo>
                                    <a:pt x="2673" y="1331"/>
                                  </a:lnTo>
                                  <a:lnTo>
                                    <a:pt x="2723" y="1321"/>
                                  </a:lnTo>
                                  <a:lnTo>
                                    <a:pt x="2768" y="1311"/>
                                  </a:lnTo>
                                  <a:lnTo>
                                    <a:pt x="2813" y="1296"/>
                                  </a:lnTo>
                                  <a:lnTo>
                                    <a:pt x="2853" y="1281"/>
                                  </a:lnTo>
                                  <a:lnTo>
                                    <a:pt x="2893" y="1261"/>
                                  </a:lnTo>
                                  <a:lnTo>
                                    <a:pt x="2923" y="1236"/>
                                  </a:lnTo>
                                  <a:lnTo>
                                    <a:pt x="2853" y="1251"/>
                                  </a:lnTo>
                                  <a:lnTo>
                                    <a:pt x="2773" y="1261"/>
                                  </a:lnTo>
                                  <a:lnTo>
                                    <a:pt x="2698" y="1266"/>
                                  </a:lnTo>
                                  <a:lnTo>
                                    <a:pt x="2618" y="1266"/>
                                  </a:lnTo>
                                  <a:lnTo>
                                    <a:pt x="2533" y="1261"/>
                                  </a:lnTo>
                                  <a:lnTo>
                                    <a:pt x="2458" y="1251"/>
                                  </a:lnTo>
                                  <a:lnTo>
                                    <a:pt x="2383" y="1241"/>
                                  </a:lnTo>
                                  <a:lnTo>
                                    <a:pt x="2313" y="1221"/>
                                  </a:lnTo>
                                  <a:lnTo>
                                    <a:pt x="2348" y="1146"/>
                                  </a:lnTo>
                                  <a:lnTo>
                                    <a:pt x="2398" y="1191"/>
                                  </a:lnTo>
                                  <a:lnTo>
                                    <a:pt x="2398" y="1066"/>
                                  </a:lnTo>
                                  <a:lnTo>
                                    <a:pt x="2458" y="1096"/>
                                  </a:lnTo>
                                  <a:lnTo>
                                    <a:pt x="2388" y="861"/>
                                  </a:lnTo>
                                  <a:lnTo>
                                    <a:pt x="2448" y="896"/>
                                  </a:lnTo>
                                  <a:lnTo>
                                    <a:pt x="2348" y="695"/>
                                  </a:lnTo>
                                  <a:lnTo>
                                    <a:pt x="2433" y="735"/>
                                  </a:lnTo>
                                  <a:lnTo>
                                    <a:pt x="2288" y="555"/>
                                  </a:lnTo>
                                  <a:lnTo>
                                    <a:pt x="2433" y="600"/>
                                  </a:lnTo>
                                  <a:lnTo>
                                    <a:pt x="2228" y="435"/>
                                  </a:lnTo>
                                  <a:lnTo>
                                    <a:pt x="2343" y="435"/>
                                  </a:lnTo>
                                  <a:lnTo>
                                    <a:pt x="2109" y="310"/>
                                  </a:lnTo>
                                  <a:lnTo>
                                    <a:pt x="2238" y="310"/>
                                  </a:lnTo>
                                  <a:lnTo>
                                    <a:pt x="2004" y="235"/>
                                  </a:lnTo>
                                  <a:lnTo>
                                    <a:pt x="2129" y="195"/>
                                  </a:lnTo>
                                  <a:lnTo>
                                    <a:pt x="2049" y="170"/>
                                  </a:lnTo>
                                  <a:lnTo>
                                    <a:pt x="1959" y="160"/>
                                  </a:lnTo>
                                  <a:lnTo>
                                    <a:pt x="1869" y="155"/>
                                  </a:lnTo>
                                  <a:lnTo>
                                    <a:pt x="1779" y="165"/>
                                  </a:lnTo>
                                  <a:lnTo>
                                    <a:pt x="1954" y="85"/>
                                  </a:lnTo>
                                  <a:lnTo>
                                    <a:pt x="1889" y="80"/>
                                  </a:lnTo>
                                  <a:lnTo>
                                    <a:pt x="1829" y="80"/>
                                  </a:lnTo>
                                  <a:lnTo>
                                    <a:pt x="1769" y="85"/>
                                  </a:lnTo>
                                  <a:lnTo>
                                    <a:pt x="1704" y="95"/>
                                  </a:lnTo>
                                  <a:lnTo>
                                    <a:pt x="1644" y="105"/>
                                  </a:lnTo>
                                  <a:lnTo>
                                    <a:pt x="1584" y="125"/>
                                  </a:lnTo>
                                  <a:lnTo>
                                    <a:pt x="1519" y="145"/>
                                  </a:lnTo>
                                  <a:lnTo>
                                    <a:pt x="14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517"/>
                          <wps:cNvSpPr>
                            <a:spLocks/>
                          </wps:cNvSpPr>
                          <wps:spPr bwMode="auto">
                            <a:xfrm>
                              <a:off x="245" y="840"/>
                              <a:ext cx="80" cy="6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61"/>
                                <a:gd name="T2" fmla="*/ 0 w 80"/>
                                <a:gd name="T3" fmla="*/ 26 h 61"/>
                                <a:gd name="T4" fmla="*/ 0 w 80"/>
                                <a:gd name="T5" fmla="*/ 26 h 61"/>
                                <a:gd name="T6" fmla="*/ 20 w 80"/>
                                <a:gd name="T7" fmla="*/ 26 h 61"/>
                                <a:gd name="T8" fmla="*/ 40 w 80"/>
                                <a:gd name="T9" fmla="*/ 31 h 61"/>
                                <a:gd name="T10" fmla="*/ 60 w 80"/>
                                <a:gd name="T11" fmla="*/ 46 h 61"/>
                                <a:gd name="T12" fmla="*/ 80 w 80"/>
                                <a:gd name="T13" fmla="*/ 61 h 61"/>
                                <a:gd name="T14" fmla="*/ 80 w 80"/>
                                <a:gd name="T15" fmla="*/ 61 h 61"/>
                                <a:gd name="T16" fmla="*/ 65 w 80"/>
                                <a:gd name="T17" fmla="*/ 41 h 61"/>
                                <a:gd name="T18" fmla="*/ 45 w 80"/>
                                <a:gd name="T19" fmla="*/ 26 h 61"/>
                                <a:gd name="T20" fmla="*/ 25 w 80"/>
                                <a:gd name="T21" fmla="*/ 10 h 61"/>
                                <a:gd name="T22" fmla="*/ 0 w 80"/>
                                <a:gd name="T23" fmla="*/ 0 h 61"/>
                                <a:gd name="T24" fmla="*/ 0 w 80"/>
                                <a:gd name="T25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18"/>
                          <wps:cNvSpPr>
                            <a:spLocks/>
                          </wps:cNvSpPr>
                          <wps:spPr bwMode="auto">
                            <a:xfrm>
                              <a:off x="440" y="835"/>
                              <a:ext cx="90" cy="6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61"/>
                                <a:gd name="T2" fmla="*/ 90 w 90"/>
                                <a:gd name="T3" fmla="*/ 0 h 61"/>
                                <a:gd name="T4" fmla="*/ 60 w 90"/>
                                <a:gd name="T5" fmla="*/ 10 h 61"/>
                                <a:gd name="T6" fmla="*/ 40 w 90"/>
                                <a:gd name="T7" fmla="*/ 25 h 61"/>
                                <a:gd name="T8" fmla="*/ 15 w 90"/>
                                <a:gd name="T9" fmla="*/ 41 h 61"/>
                                <a:gd name="T10" fmla="*/ 0 w 90"/>
                                <a:gd name="T11" fmla="*/ 61 h 61"/>
                                <a:gd name="T12" fmla="*/ 0 w 90"/>
                                <a:gd name="T13" fmla="*/ 61 h 61"/>
                                <a:gd name="T14" fmla="*/ 25 w 90"/>
                                <a:gd name="T15" fmla="*/ 46 h 61"/>
                                <a:gd name="T16" fmla="*/ 45 w 90"/>
                                <a:gd name="T17" fmla="*/ 36 h 61"/>
                                <a:gd name="T18" fmla="*/ 70 w 90"/>
                                <a:gd name="T19" fmla="*/ 25 h 61"/>
                                <a:gd name="T20" fmla="*/ 90 w 90"/>
                                <a:gd name="T21" fmla="*/ 20 h 61"/>
                                <a:gd name="T22" fmla="*/ 90 w 90"/>
                                <a:gd name="T2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19"/>
                          <wps:cNvSpPr>
                            <a:spLocks/>
                          </wps:cNvSpPr>
                          <wps:spPr bwMode="auto">
                            <a:xfrm>
                              <a:off x="170" y="1096"/>
                              <a:ext cx="105" cy="14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5 h 140"/>
                                <a:gd name="T2" fmla="*/ 105 w 105"/>
                                <a:gd name="T3" fmla="*/ 25 h 140"/>
                                <a:gd name="T4" fmla="*/ 100 w 105"/>
                                <a:gd name="T5" fmla="*/ 10 h 140"/>
                                <a:gd name="T6" fmla="*/ 85 w 105"/>
                                <a:gd name="T7" fmla="*/ 0 h 140"/>
                                <a:gd name="T8" fmla="*/ 85 w 105"/>
                                <a:gd name="T9" fmla="*/ 0 h 140"/>
                                <a:gd name="T10" fmla="*/ 65 w 105"/>
                                <a:gd name="T11" fmla="*/ 0 h 140"/>
                                <a:gd name="T12" fmla="*/ 50 w 105"/>
                                <a:gd name="T13" fmla="*/ 10 h 140"/>
                                <a:gd name="T14" fmla="*/ 50 w 105"/>
                                <a:gd name="T15" fmla="*/ 10 h 140"/>
                                <a:gd name="T16" fmla="*/ 30 w 105"/>
                                <a:gd name="T17" fmla="*/ 35 h 140"/>
                                <a:gd name="T18" fmla="*/ 10 w 105"/>
                                <a:gd name="T19" fmla="*/ 65 h 140"/>
                                <a:gd name="T20" fmla="*/ 0 w 105"/>
                                <a:gd name="T21" fmla="*/ 100 h 140"/>
                                <a:gd name="T22" fmla="*/ 0 w 105"/>
                                <a:gd name="T23" fmla="*/ 140 h 140"/>
                                <a:gd name="T24" fmla="*/ 0 w 105"/>
                                <a:gd name="T25" fmla="*/ 140 h 140"/>
                                <a:gd name="T26" fmla="*/ 5 w 105"/>
                                <a:gd name="T27" fmla="*/ 105 h 140"/>
                                <a:gd name="T28" fmla="*/ 15 w 105"/>
                                <a:gd name="T29" fmla="*/ 80 h 140"/>
                                <a:gd name="T30" fmla="*/ 35 w 105"/>
                                <a:gd name="T31" fmla="*/ 60 h 140"/>
                                <a:gd name="T32" fmla="*/ 55 w 105"/>
                                <a:gd name="T33" fmla="*/ 45 h 140"/>
                                <a:gd name="T34" fmla="*/ 55 w 105"/>
                                <a:gd name="T35" fmla="*/ 45 h 140"/>
                                <a:gd name="T36" fmla="*/ 90 w 105"/>
                                <a:gd name="T37" fmla="*/ 40 h 140"/>
                                <a:gd name="T38" fmla="*/ 90 w 105"/>
                                <a:gd name="T39" fmla="*/ 40 h 140"/>
                                <a:gd name="T40" fmla="*/ 100 w 105"/>
                                <a:gd name="T41" fmla="*/ 35 h 140"/>
                                <a:gd name="T42" fmla="*/ 105 w 105"/>
                                <a:gd name="T43" fmla="*/ 25 h 140"/>
                                <a:gd name="T44" fmla="*/ 105 w 105"/>
                                <a:gd name="T45" fmla="*/ 2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140">
                                  <a:moveTo>
                                    <a:pt x="105" y="25"/>
                                  </a:moveTo>
                                  <a:lnTo>
                                    <a:pt x="105" y="25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20"/>
                          <wps:cNvSpPr>
                            <a:spLocks/>
                          </wps:cNvSpPr>
                          <wps:spPr bwMode="auto">
                            <a:xfrm>
                              <a:off x="50" y="1146"/>
                              <a:ext cx="120" cy="90"/>
                            </a:xfrm>
                            <a:custGeom>
                              <a:avLst/>
                              <a:gdLst>
                                <a:gd name="T0" fmla="*/ 10 w 120"/>
                                <a:gd name="T1" fmla="*/ 5 h 90"/>
                                <a:gd name="T2" fmla="*/ 10 w 120"/>
                                <a:gd name="T3" fmla="*/ 5 h 90"/>
                                <a:gd name="T4" fmla="*/ 0 w 120"/>
                                <a:gd name="T5" fmla="*/ 15 h 90"/>
                                <a:gd name="T6" fmla="*/ 0 w 120"/>
                                <a:gd name="T7" fmla="*/ 25 h 90"/>
                                <a:gd name="T8" fmla="*/ 0 w 120"/>
                                <a:gd name="T9" fmla="*/ 25 h 90"/>
                                <a:gd name="T10" fmla="*/ 5 w 120"/>
                                <a:gd name="T11" fmla="*/ 30 h 90"/>
                                <a:gd name="T12" fmla="*/ 15 w 120"/>
                                <a:gd name="T13" fmla="*/ 30 h 90"/>
                                <a:gd name="T14" fmla="*/ 15 w 120"/>
                                <a:gd name="T15" fmla="*/ 30 h 90"/>
                                <a:gd name="T16" fmla="*/ 45 w 120"/>
                                <a:gd name="T17" fmla="*/ 30 h 90"/>
                                <a:gd name="T18" fmla="*/ 45 w 120"/>
                                <a:gd name="T19" fmla="*/ 30 h 90"/>
                                <a:gd name="T20" fmla="*/ 65 w 120"/>
                                <a:gd name="T21" fmla="*/ 35 h 90"/>
                                <a:gd name="T22" fmla="*/ 85 w 120"/>
                                <a:gd name="T23" fmla="*/ 50 h 90"/>
                                <a:gd name="T24" fmla="*/ 105 w 120"/>
                                <a:gd name="T25" fmla="*/ 65 h 90"/>
                                <a:gd name="T26" fmla="*/ 120 w 120"/>
                                <a:gd name="T27" fmla="*/ 90 h 90"/>
                                <a:gd name="T28" fmla="*/ 120 w 120"/>
                                <a:gd name="T29" fmla="*/ 90 h 90"/>
                                <a:gd name="T30" fmla="*/ 100 w 120"/>
                                <a:gd name="T31" fmla="*/ 60 h 90"/>
                                <a:gd name="T32" fmla="*/ 85 w 120"/>
                                <a:gd name="T33" fmla="*/ 35 h 90"/>
                                <a:gd name="T34" fmla="*/ 60 w 120"/>
                                <a:gd name="T35" fmla="*/ 15 h 90"/>
                                <a:gd name="T36" fmla="*/ 35 w 120"/>
                                <a:gd name="T37" fmla="*/ 0 h 90"/>
                                <a:gd name="T38" fmla="*/ 35 w 120"/>
                                <a:gd name="T39" fmla="*/ 0 h 90"/>
                                <a:gd name="T40" fmla="*/ 20 w 120"/>
                                <a:gd name="T41" fmla="*/ 0 h 90"/>
                                <a:gd name="T42" fmla="*/ 10 w 120"/>
                                <a:gd name="T43" fmla="*/ 5 h 90"/>
                                <a:gd name="T44" fmla="*/ 10 w 120"/>
                                <a:gd name="T45" fmla="*/ 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90">
                                  <a:moveTo>
                                    <a:pt x="1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21"/>
                          <wps:cNvSpPr>
                            <a:spLocks/>
                          </wps:cNvSpPr>
                          <wps:spPr bwMode="auto">
                            <a:xfrm>
                              <a:off x="320" y="1206"/>
                              <a:ext cx="30" cy="2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0 h 20"/>
                                <a:gd name="T2" fmla="*/ 30 w 30"/>
                                <a:gd name="T3" fmla="*/ 20 h 20"/>
                                <a:gd name="T4" fmla="*/ 15 w 30"/>
                                <a:gd name="T5" fmla="*/ 0 h 20"/>
                                <a:gd name="T6" fmla="*/ 0 w 3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0" y="2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22"/>
                          <wps:cNvSpPr>
                            <a:spLocks/>
                          </wps:cNvSpPr>
                          <wps:spPr bwMode="auto">
                            <a:xfrm>
                              <a:off x="420" y="1126"/>
                              <a:ext cx="25" cy="2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25"/>
                                <a:gd name="T2" fmla="*/ 25 w 25"/>
                                <a:gd name="T3" fmla="*/ 25 h 25"/>
                                <a:gd name="T4" fmla="*/ 10 w 25"/>
                                <a:gd name="T5" fmla="*/ 0 h 25"/>
                                <a:gd name="T6" fmla="*/ 0 w 2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5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23"/>
                          <wps:cNvSpPr>
                            <a:spLocks/>
                          </wps:cNvSpPr>
                          <wps:spPr bwMode="auto">
                            <a:xfrm>
                              <a:off x="425" y="1241"/>
                              <a:ext cx="30" cy="2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0 h 20"/>
                                <a:gd name="T2" fmla="*/ 30 w 30"/>
                                <a:gd name="T3" fmla="*/ 20 h 20"/>
                                <a:gd name="T4" fmla="*/ 15 w 30"/>
                                <a:gd name="T5" fmla="*/ 0 h 20"/>
                                <a:gd name="T6" fmla="*/ 0 w 3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0" y="2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4"/>
                          <wps:cNvSpPr>
                            <a:spLocks/>
                          </wps:cNvSpPr>
                          <wps:spPr bwMode="auto">
                            <a:xfrm>
                              <a:off x="749" y="921"/>
                              <a:ext cx="245" cy="400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0 h 400"/>
                                <a:gd name="T2" fmla="*/ 245 w 245"/>
                                <a:gd name="T3" fmla="*/ 0 h 400"/>
                                <a:gd name="T4" fmla="*/ 200 w 245"/>
                                <a:gd name="T5" fmla="*/ 20 h 400"/>
                                <a:gd name="T6" fmla="*/ 155 w 245"/>
                                <a:gd name="T7" fmla="*/ 55 h 400"/>
                                <a:gd name="T8" fmla="*/ 105 w 245"/>
                                <a:gd name="T9" fmla="*/ 95 h 400"/>
                                <a:gd name="T10" fmla="*/ 80 w 245"/>
                                <a:gd name="T11" fmla="*/ 120 h 400"/>
                                <a:gd name="T12" fmla="*/ 55 w 245"/>
                                <a:gd name="T13" fmla="*/ 150 h 400"/>
                                <a:gd name="T14" fmla="*/ 35 w 245"/>
                                <a:gd name="T15" fmla="*/ 185 h 400"/>
                                <a:gd name="T16" fmla="*/ 20 w 245"/>
                                <a:gd name="T17" fmla="*/ 220 h 400"/>
                                <a:gd name="T18" fmla="*/ 5 w 245"/>
                                <a:gd name="T19" fmla="*/ 260 h 400"/>
                                <a:gd name="T20" fmla="*/ 0 w 245"/>
                                <a:gd name="T21" fmla="*/ 305 h 400"/>
                                <a:gd name="T22" fmla="*/ 0 w 245"/>
                                <a:gd name="T23" fmla="*/ 350 h 400"/>
                                <a:gd name="T24" fmla="*/ 5 w 245"/>
                                <a:gd name="T25" fmla="*/ 400 h 400"/>
                                <a:gd name="T26" fmla="*/ 65 w 245"/>
                                <a:gd name="T27" fmla="*/ 395 h 400"/>
                                <a:gd name="T28" fmla="*/ 65 w 245"/>
                                <a:gd name="T29" fmla="*/ 395 h 400"/>
                                <a:gd name="T30" fmla="*/ 60 w 245"/>
                                <a:gd name="T31" fmla="*/ 385 h 400"/>
                                <a:gd name="T32" fmla="*/ 50 w 245"/>
                                <a:gd name="T33" fmla="*/ 360 h 400"/>
                                <a:gd name="T34" fmla="*/ 45 w 245"/>
                                <a:gd name="T35" fmla="*/ 325 h 400"/>
                                <a:gd name="T36" fmla="*/ 45 w 245"/>
                                <a:gd name="T37" fmla="*/ 275 h 400"/>
                                <a:gd name="T38" fmla="*/ 50 w 245"/>
                                <a:gd name="T39" fmla="*/ 245 h 400"/>
                                <a:gd name="T40" fmla="*/ 55 w 245"/>
                                <a:gd name="T41" fmla="*/ 215 h 400"/>
                                <a:gd name="T42" fmla="*/ 70 w 245"/>
                                <a:gd name="T43" fmla="*/ 180 h 400"/>
                                <a:gd name="T44" fmla="*/ 90 w 245"/>
                                <a:gd name="T45" fmla="*/ 145 h 400"/>
                                <a:gd name="T46" fmla="*/ 120 w 245"/>
                                <a:gd name="T47" fmla="*/ 110 h 400"/>
                                <a:gd name="T48" fmla="*/ 150 w 245"/>
                                <a:gd name="T49" fmla="*/ 75 h 400"/>
                                <a:gd name="T50" fmla="*/ 195 w 245"/>
                                <a:gd name="T51" fmla="*/ 35 h 400"/>
                                <a:gd name="T52" fmla="*/ 245 w 245"/>
                                <a:gd name="T53" fmla="*/ 0 h 400"/>
                                <a:gd name="T54" fmla="*/ 245 w 245"/>
                                <a:gd name="T55" fmla="*/ 0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5" h="400">
                                  <a:moveTo>
                                    <a:pt x="24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65" y="395"/>
                                  </a:lnTo>
                                  <a:lnTo>
                                    <a:pt x="60" y="385"/>
                                  </a:lnTo>
                                  <a:lnTo>
                                    <a:pt x="50" y="360"/>
                                  </a:lnTo>
                                  <a:lnTo>
                                    <a:pt x="45" y="325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649"/>
                        <wpg:cNvGrpSpPr>
                          <a:grpSpLocks/>
                        </wpg:cNvGrpSpPr>
                        <wpg:grpSpPr bwMode="auto">
                          <a:xfrm rot="-393495">
                            <a:off x="4427" y="5230"/>
                            <a:ext cx="4966" cy="4844"/>
                            <a:chOff x="10" y="10"/>
                            <a:chExt cx="2860" cy="2790"/>
                          </a:xfrm>
                        </wpg:grpSpPr>
                        <wps:wsp>
                          <wps:cNvPr id="255" name="Freeform 2650"/>
                          <wps:cNvSpPr>
                            <a:spLocks/>
                          </wps:cNvSpPr>
                          <wps:spPr bwMode="auto">
                            <a:xfrm>
                              <a:off x="1065" y="10"/>
                              <a:ext cx="1805" cy="900"/>
                            </a:xfrm>
                            <a:custGeom>
                              <a:avLst/>
                              <a:gdLst>
                                <a:gd name="T0" fmla="*/ 400 w 1805"/>
                                <a:gd name="T1" fmla="*/ 60 h 900"/>
                                <a:gd name="T2" fmla="*/ 315 w 1805"/>
                                <a:gd name="T3" fmla="*/ 260 h 900"/>
                                <a:gd name="T4" fmla="*/ 250 w 1805"/>
                                <a:gd name="T5" fmla="*/ 505 h 900"/>
                                <a:gd name="T6" fmla="*/ 235 w 1805"/>
                                <a:gd name="T7" fmla="*/ 310 h 900"/>
                                <a:gd name="T8" fmla="*/ 245 w 1805"/>
                                <a:gd name="T9" fmla="*/ 15 h 900"/>
                                <a:gd name="T10" fmla="*/ 185 w 1805"/>
                                <a:gd name="T11" fmla="*/ 80 h 900"/>
                                <a:gd name="T12" fmla="*/ 190 w 1805"/>
                                <a:gd name="T13" fmla="*/ 430 h 900"/>
                                <a:gd name="T14" fmla="*/ 130 w 1805"/>
                                <a:gd name="T15" fmla="*/ 435 h 900"/>
                                <a:gd name="T16" fmla="*/ 80 w 1805"/>
                                <a:gd name="T17" fmla="*/ 145 h 900"/>
                                <a:gd name="T18" fmla="*/ 10 w 1805"/>
                                <a:gd name="T19" fmla="*/ 185 h 900"/>
                                <a:gd name="T20" fmla="*/ 30 w 1805"/>
                                <a:gd name="T21" fmla="*/ 440 h 900"/>
                                <a:gd name="T22" fmla="*/ 300 w 1805"/>
                                <a:gd name="T23" fmla="*/ 745 h 900"/>
                                <a:gd name="T24" fmla="*/ 780 w 1805"/>
                                <a:gd name="T25" fmla="*/ 895 h 900"/>
                                <a:gd name="T26" fmla="*/ 1330 w 1805"/>
                                <a:gd name="T27" fmla="*/ 830 h 900"/>
                                <a:gd name="T28" fmla="*/ 1675 w 1805"/>
                                <a:gd name="T29" fmla="*/ 605 h 900"/>
                                <a:gd name="T30" fmla="*/ 1800 w 1805"/>
                                <a:gd name="T31" fmla="*/ 290 h 900"/>
                                <a:gd name="T32" fmla="*/ 1770 w 1805"/>
                                <a:gd name="T33" fmla="*/ 130 h 900"/>
                                <a:gd name="T34" fmla="*/ 1700 w 1805"/>
                                <a:gd name="T35" fmla="*/ 265 h 900"/>
                                <a:gd name="T36" fmla="*/ 1645 w 1805"/>
                                <a:gd name="T37" fmla="*/ 480 h 900"/>
                                <a:gd name="T38" fmla="*/ 1635 w 1805"/>
                                <a:gd name="T39" fmla="*/ 245 h 900"/>
                                <a:gd name="T40" fmla="*/ 1605 w 1805"/>
                                <a:gd name="T41" fmla="*/ 0 h 900"/>
                                <a:gd name="T42" fmla="*/ 1570 w 1805"/>
                                <a:gd name="T43" fmla="*/ 175 h 900"/>
                                <a:gd name="T44" fmla="*/ 1575 w 1805"/>
                                <a:gd name="T45" fmla="*/ 495 h 900"/>
                                <a:gd name="T46" fmla="*/ 1515 w 1805"/>
                                <a:gd name="T47" fmla="*/ 355 h 900"/>
                                <a:gd name="T48" fmla="*/ 1470 w 1805"/>
                                <a:gd name="T49" fmla="*/ 85 h 900"/>
                                <a:gd name="T50" fmla="*/ 1395 w 1805"/>
                                <a:gd name="T51" fmla="*/ 105 h 900"/>
                                <a:gd name="T52" fmla="*/ 1470 w 1805"/>
                                <a:gd name="T53" fmla="*/ 395 h 900"/>
                                <a:gd name="T54" fmla="*/ 1460 w 1805"/>
                                <a:gd name="T55" fmla="*/ 650 h 900"/>
                                <a:gd name="T56" fmla="*/ 1345 w 1805"/>
                                <a:gd name="T57" fmla="*/ 600 h 900"/>
                                <a:gd name="T58" fmla="*/ 1285 w 1805"/>
                                <a:gd name="T59" fmla="*/ 245 h 900"/>
                                <a:gd name="T60" fmla="*/ 1225 w 1805"/>
                                <a:gd name="T61" fmla="*/ 195 h 900"/>
                                <a:gd name="T62" fmla="*/ 1245 w 1805"/>
                                <a:gd name="T63" fmla="*/ 420 h 900"/>
                                <a:gd name="T64" fmla="*/ 1210 w 1805"/>
                                <a:gd name="T65" fmla="*/ 420 h 900"/>
                                <a:gd name="T66" fmla="*/ 1160 w 1805"/>
                                <a:gd name="T67" fmla="*/ 240 h 900"/>
                                <a:gd name="T68" fmla="*/ 1090 w 1805"/>
                                <a:gd name="T69" fmla="*/ 255 h 900"/>
                                <a:gd name="T70" fmla="*/ 1155 w 1805"/>
                                <a:gd name="T71" fmla="*/ 425 h 900"/>
                                <a:gd name="T72" fmla="*/ 1070 w 1805"/>
                                <a:gd name="T73" fmla="*/ 370 h 900"/>
                                <a:gd name="T74" fmla="*/ 960 w 1805"/>
                                <a:gd name="T75" fmla="*/ 295 h 900"/>
                                <a:gd name="T76" fmla="*/ 1040 w 1805"/>
                                <a:gd name="T77" fmla="*/ 455 h 900"/>
                                <a:gd name="T78" fmla="*/ 1295 w 1805"/>
                                <a:gd name="T79" fmla="*/ 700 h 900"/>
                                <a:gd name="T80" fmla="*/ 1220 w 1805"/>
                                <a:gd name="T81" fmla="*/ 815 h 900"/>
                                <a:gd name="T82" fmla="*/ 735 w 1805"/>
                                <a:gd name="T83" fmla="*/ 855 h 900"/>
                                <a:gd name="T84" fmla="*/ 525 w 1805"/>
                                <a:gd name="T85" fmla="*/ 745 h 900"/>
                                <a:gd name="T86" fmla="*/ 620 w 1805"/>
                                <a:gd name="T87" fmla="*/ 605 h 900"/>
                                <a:gd name="T88" fmla="*/ 900 w 1805"/>
                                <a:gd name="T89" fmla="*/ 335 h 900"/>
                                <a:gd name="T90" fmla="*/ 875 w 1805"/>
                                <a:gd name="T91" fmla="*/ 270 h 900"/>
                                <a:gd name="T92" fmla="*/ 700 w 1805"/>
                                <a:gd name="T93" fmla="*/ 445 h 900"/>
                                <a:gd name="T94" fmla="*/ 755 w 1805"/>
                                <a:gd name="T95" fmla="*/ 305 h 900"/>
                                <a:gd name="T96" fmla="*/ 750 w 1805"/>
                                <a:gd name="T97" fmla="*/ 215 h 900"/>
                                <a:gd name="T98" fmla="*/ 655 w 1805"/>
                                <a:gd name="T99" fmla="*/ 325 h 900"/>
                                <a:gd name="T100" fmla="*/ 605 w 1805"/>
                                <a:gd name="T101" fmla="*/ 450 h 900"/>
                                <a:gd name="T102" fmla="*/ 630 w 1805"/>
                                <a:gd name="T103" fmla="*/ 225 h 900"/>
                                <a:gd name="T104" fmla="*/ 590 w 1805"/>
                                <a:gd name="T105" fmla="*/ 195 h 900"/>
                                <a:gd name="T106" fmla="*/ 540 w 1805"/>
                                <a:gd name="T107" fmla="*/ 435 h 900"/>
                                <a:gd name="T108" fmla="*/ 415 w 1805"/>
                                <a:gd name="T109" fmla="*/ 655 h 900"/>
                                <a:gd name="T110" fmla="*/ 320 w 1805"/>
                                <a:gd name="T111" fmla="*/ 560 h 900"/>
                                <a:gd name="T112" fmla="*/ 425 w 1805"/>
                                <a:gd name="T113" fmla="*/ 215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05" h="900">
                                  <a:moveTo>
                                    <a:pt x="450" y="105"/>
                                  </a:moveTo>
                                  <a:lnTo>
                                    <a:pt x="450" y="105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440" y="65"/>
                                  </a:lnTo>
                                  <a:lnTo>
                                    <a:pt x="430" y="60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400" y="60"/>
                                  </a:lnTo>
                                  <a:lnTo>
                                    <a:pt x="380" y="70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25" y="175"/>
                                  </a:lnTo>
                                  <a:lnTo>
                                    <a:pt x="320" y="215"/>
                                  </a:lnTo>
                                  <a:lnTo>
                                    <a:pt x="315" y="260"/>
                                  </a:lnTo>
                                  <a:lnTo>
                                    <a:pt x="305" y="355"/>
                                  </a:lnTo>
                                  <a:lnTo>
                                    <a:pt x="290" y="435"/>
                                  </a:lnTo>
                                  <a:lnTo>
                                    <a:pt x="270" y="485"/>
                                  </a:lnTo>
                                  <a:lnTo>
                                    <a:pt x="260" y="495"/>
                                  </a:lnTo>
                                  <a:lnTo>
                                    <a:pt x="250" y="505"/>
                                  </a:lnTo>
                                  <a:lnTo>
                                    <a:pt x="240" y="505"/>
                                  </a:lnTo>
                                  <a:lnTo>
                                    <a:pt x="235" y="495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5" y="460"/>
                                  </a:lnTo>
                                  <a:lnTo>
                                    <a:pt x="225" y="430"/>
                                  </a:lnTo>
                                  <a:lnTo>
                                    <a:pt x="225" y="395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55" y="70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185" y="80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85"/>
                                  </a:lnTo>
                                  <a:lnTo>
                                    <a:pt x="180" y="245"/>
                                  </a:lnTo>
                                  <a:lnTo>
                                    <a:pt x="190" y="310"/>
                                  </a:lnTo>
                                  <a:lnTo>
                                    <a:pt x="195" y="375"/>
                                  </a:lnTo>
                                  <a:lnTo>
                                    <a:pt x="190" y="430"/>
                                  </a:lnTo>
                                  <a:lnTo>
                                    <a:pt x="175" y="465"/>
                                  </a:lnTo>
                                  <a:lnTo>
                                    <a:pt x="170" y="475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50" y="480"/>
                                  </a:lnTo>
                                  <a:lnTo>
                                    <a:pt x="145" y="470"/>
                                  </a:lnTo>
                                  <a:lnTo>
                                    <a:pt x="135" y="455"/>
                                  </a:lnTo>
                                  <a:lnTo>
                                    <a:pt x="130" y="435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10" y="265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90" y="16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440"/>
                                  </a:lnTo>
                                  <a:lnTo>
                                    <a:pt x="45" y="480"/>
                                  </a:lnTo>
                                  <a:lnTo>
                                    <a:pt x="65" y="525"/>
                                  </a:lnTo>
                                  <a:lnTo>
                                    <a:pt x="90" y="565"/>
                                  </a:lnTo>
                                  <a:lnTo>
                                    <a:pt x="125" y="605"/>
                                  </a:lnTo>
                                  <a:lnTo>
                                    <a:pt x="160" y="640"/>
                                  </a:lnTo>
                                  <a:lnTo>
                                    <a:pt x="200" y="675"/>
                                  </a:lnTo>
                                  <a:lnTo>
                                    <a:pt x="245" y="710"/>
                                  </a:lnTo>
                                  <a:lnTo>
                                    <a:pt x="300" y="745"/>
                                  </a:lnTo>
                                  <a:lnTo>
                                    <a:pt x="360" y="775"/>
                                  </a:lnTo>
                                  <a:lnTo>
                                    <a:pt x="420" y="805"/>
                                  </a:lnTo>
                                  <a:lnTo>
                                    <a:pt x="485" y="830"/>
                                  </a:lnTo>
                                  <a:lnTo>
                                    <a:pt x="555" y="850"/>
                                  </a:lnTo>
                                  <a:lnTo>
                                    <a:pt x="630" y="870"/>
                                  </a:lnTo>
                                  <a:lnTo>
                                    <a:pt x="705" y="885"/>
                                  </a:lnTo>
                                  <a:lnTo>
                                    <a:pt x="780" y="895"/>
                                  </a:lnTo>
                                  <a:lnTo>
                                    <a:pt x="865" y="900"/>
                                  </a:lnTo>
                                  <a:lnTo>
                                    <a:pt x="975" y="900"/>
                                  </a:lnTo>
                                  <a:lnTo>
                                    <a:pt x="1055" y="895"/>
                                  </a:lnTo>
                                  <a:lnTo>
                                    <a:pt x="1125" y="885"/>
                                  </a:lnTo>
                                  <a:lnTo>
                                    <a:pt x="1195" y="870"/>
                                  </a:lnTo>
                                  <a:lnTo>
                                    <a:pt x="1265" y="850"/>
                                  </a:lnTo>
                                  <a:lnTo>
                                    <a:pt x="1330" y="830"/>
                                  </a:lnTo>
                                  <a:lnTo>
                                    <a:pt x="1390" y="805"/>
                                  </a:lnTo>
                                  <a:lnTo>
                                    <a:pt x="1450" y="775"/>
                                  </a:lnTo>
                                  <a:lnTo>
                                    <a:pt x="1505" y="745"/>
                                  </a:lnTo>
                                  <a:lnTo>
                                    <a:pt x="1555" y="710"/>
                                  </a:lnTo>
                                  <a:lnTo>
                                    <a:pt x="1600" y="675"/>
                                  </a:lnTo>
                                  <a:lnTo>
                                    <a:pt x="1640" y="640"/>
                                  </a:lnTo>
                                  <a:lnTo>
                                    <a:pt x="1675" y="605"/>
                                  </a:lnTo>
                                  <a:lnTo>
                                    <a:pt x="1705" y="565"/>
                                  </a:lnTo>
                                  <a:lnTo>
                                    <a:pt x="1730" y="525"/>
                                  </a:lnTo>
                                  <a:lnTo>
                                    <a:pt x="1750" y="480"/>
                                  </a:lnTo>
                                  <a:lnTo>
                                    <a:pt x="1770" y="440"/>
                                  </a:lnTo>
                                  <a:lnTo>
                                    <a:pt x="1785" y="385"/>
                                  </a:lnTo>
                                  <a:lnTo>
                                    <a:pt x="1795" y="335"/>
                                  </a:lnTo>
                                  <a:lnTo>
                                    <a:pt x="1800" y="290"/>
                                  </a:lnTo>
                                  <a:lnTo>
                                    <a:pt x="1805" y="245"/>
                                  </a:lnTo>
                                  <a:lnTo>
                                    <a:pt x="1800" y="210"/>
                                  </a:lnTo>
                                  <a:lnTo>
                                    <a:pt x="1795" y="185"/>
                                  </a:lnTo>
                                  <a:lnTo>
                                    <a:pt x="1790" y="160"/>
                                  </a:lnTo>
                                  <a:lnTo>
                                    <a:pt x="1780" y="140"/>
                                  </a:lnTo>
                                  <a:lnTo>
                                    <a:pt x="1770" y="130"/>
                                  </a:lnTo>
                                  <a:lnTo>
                                    <a:pt x="1755" y="130"/>
                                  </a:lnTo>
                                  <a:lnTo>
                                    <a:pt x="1745" y="130"/>
                                  </a:lnTo>
                                  <a:lnTo>
                                    <a:pt x="1735" y="145"/>
                                  </a:lnTo>
                                  <a:lnTo>
                                    <a:pt x="1720" y="165"/>
                                  </a:lnTo>
                                  <a:lnTo>
                                    <a:pt x="1710" y="190"/>
                                  </a:lnTo>
                                  <a:lnTo>
                                    <a:pt x="1705" y="225"/>
                                  </a:lnTo>
                                  <a:lnTo>
                                    <a:pt x="1700" y="265"/>
                                  </a:lnTo>
                                  <a:lnTo>
                                    <a:pt x="1690" y="360"/>
                                  </a:lnTo>
                                  <a:lnTo>
                                    <a:pt x="1675" y="435"/>
                                  </a:lnTo>
                                  <a:lnTo>
                                    <a:pt x="1660" y="470"/>
                                  </a:lnTo>
                                  <a:lnTo>
                                    <a:pt x="1650" y="480"/>
                                  </a:lnTo>
                                  <a:lnTo>
                                    <a:pt x="1645" y="480"/>
                                  </a:lnTo>
                                  <a:lnTo>
                                    <a:pt x="1635" y="475"/>
                                  </a:lnTo>
                                  <a:lnTo>
                                    <a:pt x="1630" y="465"/>
                                  </a:lnTo>
                                  <a:lnTo>
                                    <a:pt x="1620" y="430"/>
                                  </a:lnTo>
                                  <a:lnTo>
                                    <a:pt x="1620" y="375"/>
                                  </a:lnTo>
                                  <a:lnTo>
                                    <a:pt x="1625" y="310"/>
                                  </a:lnTo>
                                  <a:lnTo>
                                    <a:pt x="1635" y="245"/>
                                  </a:lnTo>
                                  <a:lnTo>
                                    <a:pt x="1640" y="185"/>
                                  </a:lnTo>
                                  <a:lnTo>
                                    <a:pt x="1640" y="130"/>
                                  </a:lnTo>
                                  <a:lnTo>
                                    <a:pt x="1635" y="80"/>
                                  </a:lnTo>
                                  <a:lnTo>
                                    <a:pt x="1630" y="45"/>
                                  </a:lnTo>
                                  <a:lnTo>
                                    <a:pt x="1625" y="20"/>
                                  </a:lnTo>
                                  <a:lnTo>
                                    <a:pt x="1615" y="5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1585" y="15"/>
                                  </a:lnTo>
                                  <a:lnTo>
                                    <a:pt x="1580" y="35"/>
                                  </a:lnTo>
                                  <a:lnTo>
                                    <a:pt x="1575" y="70"/>
                                  </a:lnTo>
                                  <a:lnTo>
                                    <a:pt x="1570" y="120"/>
                                  </a:lnTo>
                                  <a:lnTo>
                                    <a:pt x="1570" y="175"/>
                                  </a:lnTo>
                                  <a:lnTo>
                                    <a:pt x="1575" y="240"/>
                                  </a:lnTo>
                                  <a:lnTo>
                                    <a:pt x="1580" y="310"/>
                                  </a:lnTo>
                                  <a:lnTo>
                                    <a:pt x="1590" y="395"/>
                                  </a:lnTo>
                                  <a:lnTo>
                                    <a:pt x="1585" y="460"/>
                                  </a:lnTo>
                                  <a:lnTo>
                                    <a:pt x="1580" y="480"/>
                                  </a:lnTo>
                                  <a:lnTo>
                                    <a:pt x="1575" y="495"/>
                                  </a:lnTo>
                                  <a:lnTo>
                                    <a:pt x="1570" y="505"/>
                                  </a:lnTo>
                                  <a:lnTo>
                                    <a:pt x="1560" y="505"/>
                                  </a:lnTo>
                                  <a:lnTo>
                                    <a:pt x="1550" y="495"/>
                                  </a:lnTo>
                                  <a:lnTo>
                                    <a:pt x="1545" y="485"/>
                                  </a:lnTo>
                                  <a:lnTo>
                                    <a:pt x="1530" y="435"/>
                                  </a:lnTo>
                                  <a:lnTo>
                                    <a:pt x="1515" y="355"/>
                                  </a:lnTo>
                                  <a:lnTo>
                                    <a:pt x="1510" y="260"/>
                                  </a:lnTo>
                                  <a:lnTo>
                                    <a:pt x="1510" y="215"/>
                                  </a:lnTo>
                                  <a:lnTo>
                                    <a:pt x="1505" y="175"/>
                                  </a:lnTo>
                                  <a:lnTo>
                                    <a:pt x="1495" y="140"/>
                                  </a:lnTo>
                                  <a:lnTo>
                                    <a:pt x="1485" y="105"/>
                                  </a:lnTo>
                                  <a:lnTo>
                                    <a:pt x="1470" y="85"/>
                                  </a:lnTo>
                                  <a:lnTo>
                                    <a:pt x="1460" y="70"/>
                                  </a:lnTo>
                                  <a:lnTo>
                                    <a:pt x="1445" y="60"/>
                                  </a:lnTo>
                                  <a:lnTo>
                                    <a:pt x="1430" y="55"/>
                                  </a:lnTo>
                                  <a:lnTo>
                                    <a:pt x="1415" y="60"/>
                                  </a:lnTo>
                                  <a:lnTo>
                                    <a:pt x="1405" y="65"/>
                                  </a:lnTo>
                                  <a:lnTo>
                                    <a:pt x="1400" y="85"/>
                                  </a:lnTo>
                                  <a:lnTo>
                                    <a:pt x="1395" y="105"/>
                                  </a:lnTo>
                                  <a:lnTo>
                                    <a:pt x="1395" y="135"/>
                                  </a:lnTo>
                                  <a:lnTo>
                                    <a:pt x="1400" y="170"/>
                                  </a:lnTo>
                                  <a:lnTo>
                                    <a:pt x="1410" y="215"/>
                                  </a:lnTo>
                                  <a:lnTo>
                                    <a:pt x="1425" y="260"/>
                                  </a:lnTo>
                                  <a:lnTo>
                                    <a:pt x="1455" y="330"/>
                                  </a:lnTo>
                                  <a:lnTo>
                                    <a:pt x="1470" y="395"/>
                                  </a:lnTo>
                                  <a:lnTo>
                                    <a:pt x="1485" y="455"/>
                                  </a:lnTo>
                                  <a:lnTo>
                                    <a:pt x="1490" y="515"/>
                                  </a:lnTo>
                                  <a:lnTo>
                                    <a:pt x="1490" y="560"/>
                                  </a:lnTo>
                                  <a:lnTo>
                                    <a:pt x="1485" y="600"/>
                                  </a:lnTo>
                                  <a:lnTo>
                                    <a:pt x="1475" y="630"/>
                                  </a:lnTo>
                                  <a:lnTo>
                                    <a:pt x="1460" y="650"/>
                                  </a:lnTo>
                                  <a:lnTo>
                                    <a:pt x="1445" y="655"/>
                                  </a:lnTo>
                                  <a:lnTo>
                                    <a:pt x="1435" y="660"/>
                                  </a:lnTo>
                                  <a:lnTo>
                                    <a:pt x="1420" y="660"/>
                                  </a:lnTo>
                                  <a:lnTo>
                                    <a:pt x="1405" y="655"/>
                                  </a:lnTo>
                                  <a:lnTo>
                                    <a:pt x="1390" y="650"/>
                                  </a:lnTo>
                                  <a:lnTo>
                                    <a:pt x="1375" y="635"/>
                                  </a:lnTo>
                                  <a:lnTo>
                                    <a:pt x="1345" y="600"/>
                                  </a:lnTo>
                                  <a:lnTo>
                                    <a:pt x="1320" y="550"/>
                                  </a:lnTo>
                                  <a:lnTo>
                                    <a:pt x="1300" y="495"/>
                                  </a:lnTo>
                                  <a:lnTo>
                                    <a:pt x="1295" y="435"/>
                                  </a:lnTo>
                                  <a:lnTo>
                                    <a:pt x="1295" y="370"/>
                                  </a:lnTo>
                                  <a:lnTo>
                                    <a:pt x="1295" y="305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270" y="210"/>
                                  </a:lnTo>
                                  <a:lnTo>
                                    <a:pt x="1260" y="195"/>
                                  </a:lnTo>
                                  <a:lnTo>
                                    <a:pt x="1250" y="185"/>
                                  </a:lnTo>
                                  <a:lnTo>
                                    <a:pt x="1240" y="185"/>
                                  </a:lnTo>
                                  <a:lnTo>
                                    <a:pt x="1235" y="185"/>
                                  </a:lnTo>
                                  <a:lnTo>
                                    <a:pt x="1225" y="195"/>
                                  </a:lnTo>
                                  <a:lnTo>
                                    <a:pt x="1225" y="205"/>
                                  </a:lnTo>
                                  <a:lnTo>
                                    <a:pt x="1220" y="225"/>
                                  </a:lnTo>
                                  <a:lnTo>
                                    <a:pt x="1220" y="255"/>
                                  </a:lnTo>
                                  <a:lnTo>
                                    <a:pt x="1230" y="325"/>
                                  </a:lnTo>
                                  <a:lnTo>
                                    <a:pt x="1240" y="375"/>
                                  </a:lnTo>
                                  <a:lnTo>
                                    <a:pt x="1245" y="420"/>
                                  </a:lnTo>
                                  <a:lnTo>
                                    <a:pt x="1240" y="445"/>
                                  </a:lnTo>
                                  <a:lnTo>
                                    <a:pt x="1240" y="450"/>
                                  </a:lnTo>
                                  <a:lnTo>
                                    <a:pt x="1235" y="455"/>
                                  </a:lnTo>
                                  <a:lnTo>
                                    <a:pt x="1230" y="450"/>
                                  </a:lnTo>
                                  <a:lnTo>
                                    <a:pt x="1220" y="445"/>
                                  </a:lnTo>
                                  <a:lnTo>
                                    <a:pt x="1210" y="420"/>
                                  </a:lnTo>
                                  <a:lnTo>
                                    <a:pt x="1200" y="380"/>
                                  </a:lnTo>
                                  <a:lnTo>
                                    <a:pt x="1195" y="325"/>
                                  </a:lnTo>
                                  <a:lnTo>
                                    <a:pt x="1190" y="300"/>
                                  </a:lnTo>
                                  <a:lnTo>
                                    <a:pt x="1185" y="275"/>
                                  </a:lnTo>
                                  <a:lnTo>
                                    <a:pt x="1175" y="255"/>
                                  </a:lnTo>
                                  <a:lnTo>
                                    <a:pt x="1160" y="240"/>
                                  </a:lnTo>
                                  <a:lnTo>
                                    <a:pt x="1135" y="220"/>
                                  </a:lnTo>
                                  <a:lnTo>
                                    <a:pt x="1125" y="215"/>
                                  </a:lnTo>
                                  <a:lnTo>
                                    <a:pt x="1115" y="215"/>
                                  </a:lnTo>
                                  <a:lnTo>
                                    <a:pt x="1105" y="215"/>
                                  </a:lnTo>
                                  <a:lnTo>
                                    <a:pt x="1095" y="225"/>
                                  </a:lnTo>
                                  <a:lnTo>
                                    <a:pt x="1090" y="235"/>
                                  </a:lnTo>
                                  <a:lnTo>
                                    <a:pt x="1090" y="255"/>
                                  </a:lnTo>
                                  <a:lnTo>
                                    <a:pt x="1095" y="275"/>
                                  </a:lnTo>
                                  <a:lnTo>
                                    <a:pt x="1105" y="305"/>
                                  </a:lnTo>
                                  <a:lnTo>
                                    <a:pt x="1135" y="370"/>
                                  </a:lnTo>
                                  <a:lnTo>
                                    <a:pt x="1150" y="400"/>
                                  </a:lnTo>
                                  <a:lnTo>
                                    <a:pt x="1155" y="425"/>
                                  </a:lnTo>
                                  <a:lnTo>
                                    <a:pt x="1155" y="440"/>
                                  </a:lnTo>
                                  <a:lnTo>
                                    <a:pt x="1145" y="445"/>
                                  </a:lnTo>
                                  <a:lnTo>
                                    <a:pt x="1130" y="440"/>
                                  </a:lnTo>
                                  <a:lnTo>
                                    <a:pt x="1110" y="425"/>
                                  </a:lnTo>
                                  <a:lnTo>
                                    <a:pt x="1090" y="400"/>
                                  </a:lnTo>
                                  <a:lnTo>
                                    <a:pt x="1070" y="370"/>
                                  </a:lnTo>
                                  <a:lnTo>
                                    <a:pt x="1040" y="320"/>
                                  </a:lnTo>
                                  <a:lnTo>
                                    <a:pt x="1015" y="290"/>
                                  </a:lnTo>
                                  <a:lnTo>
                                    <a:pt x="995" y="270"/>
                                  </a:lnTo>
                                  <a:lnTo>
                                    <a:pt x="980" y="26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65" y="280"/>
                                  </a:lnTo>
                                  <a:lnTo>
                                    <a:pt x="960" y="295"/>
                                  </a:lnTo>
                                  <a:lnTo>
                                    <a:pt x="960" y="310"/>
                                  </a:lnTo>
                                  <a:lnTo>
                                    <a:pt x="965" y="335"/>
                                  </a:lnTo>
                                  <a:lnTo>
                                    <a:pt x="975" y="360"/>
                                  </a:lnTo>
                                  <a:lnTo>
                                    <a:pt x="985" y="385"/>
                                  </a:lnTo>
                                  <a:lnTo>
                                    <a:pt x="1000" y="410"/>
                                  </a:lnTo>
                                  <a:lnTo>
                                    <a:pt x="1040" y="455"/>
                                  </a:lnTo>
                                  <a:lnTo>
                                    <a:pt x="1090" y="505"/>
                                  </a:lnTo>
                                  <a:lnTo>
                                    <a:pt x="1150" y="555"/>
                                  </a:lnTo>
                                  <a:lnTo>
                                    <a:pt x="1215" y="605"/>
                                  </a:lnTo>
                                  <a:lnTo>
                                    <a:pt x="1245" y="630"/>
                                  </a:lnTo>
                                  <a:lnTo>
                                    <a:pt x="1270" y="650"/>
                                  </a:lnTo>
                                  <a:lnTo>
                                    <a:pt x="1285" y="675"/>
                                  </a:lnTo>
                                  <a:lnTo>
                                    <a:pt x="1295" y="700"/>
                                  </a:lnTo>
                                  <a:lnTo>
                                    <a:pt x="1300" y="720"/>
                                  </a:lnTo>
                                  <a:lnTo>
                                    <a:pt x="1295" y="740"/>
                                  </a:lnTo>
                                  <a:lnTo>
                                    <a:pt x="1290" y="760"/>
                                  </a:lnTo>
                                  <a:lnTo>
                                    <a:pt x="1275" y="780"/>
                                  </a:lnTo>
                                  <a:lnTo>
                                    <a:pt x="1250" y="800"/>
                                  </a:lnTo>
                                  <a:lnTo>
                                    <a:pt x="1220" y="815"/>
                                  </a:lnTo>
                                  <a:lnTo>
                                    <a:pt x="1185" y="830"/>
                                  </a:lnTo>
                                  <a:lnTo>
                                    <a:pt x="1145" y="840"/>
                                  </a:lnTo>
                                  <a:lnTo>
                                    <a:pt x="1095" y="850"/>
                                  </a:lnTo>
                                  <a:lnTo>
                                    <a:pt x="1045" y="860"/>
                                  </a:lnTo>
                                  <a:lnTo>
                                    <a:pt x="920" y="865"/>
                                  </a:lnTo>
                                  <a:lnTo>
                                    <a:pt x="790" y="860"/>
                                  </a:lnTo>
                                  <a:lnTo>
                                    <a:pt x="735" y="855"/>
                                  </a:lnTo>
                                  <a:lnTo>
                                    <a:pt x="685" y="845"/>
                                  </a:lnTo>
                                  <a:lnTo>
                                    <a:pt x="640" y="835"/>
                                  </a:lnTo>
                                  <a:lnTo>
                                    <a:pt x="605" y="820"/>
                                  </a:lnTo>
                                  <a:lnTo>
                                    <a:pt x="570" y="805"/>
                                  </a:lnTo>
                                  <a:lnTo>
                                    <a:pt x="550" y="785"/>
                                  </a:lnTo>
                                  <a:lnTo>
                                    <a:pt x="530" y="765"/>
                                  </a:lnTo>
                                  <a:lnTo>
                                    <a:pt x="525" y="745"/>
                                  </a:lnTo>
                                  <a:lnTo>
                                    <a:pt x="520" y="725"/>
                                  </a:lnTo>
                                  <a:lnTo>
                                    <a:pt x="530" y="700"/>
                                  </a:lnTo>
                                  <a:lnTo>
                                    <a:pt x="540" y="675"/>
                                  </a:lnTo>
                                  <a:lnTo>
                                    <a:pt x="560" y="655"/>
                                  </a:lnTo>
                                  <a:lnTo>
                                    <a:pt x="585" y="630"/>
                                  </a:lnTo>
                                  <a:lnTo>
                                    <a:pt x="620" y="605"/>
                                  </a:lnTo>
                                  <a:lnTo>
                                    <a:pt x="700" y="550"/>
                                  </a:lnTo>
                                  <a:lnTo>
                                    <a:pt x="770" y="500"/>
                                  </a:lnTo>
                                  <a:lnTo>
                                    <a:pt x="825" y="450"/>
                                  </a:lnTo>
                                  <a:lnTo>
                                    <a:pt x="860" y="410"/>
                                  </a:lnTo>
                                  <a:lnTo>
                                    <a:pt x="880" y="385"/>
                                  </a:lnTo>
                                  <a:lnTo>
                                    <a:pt x="890" y="360"/>
                                  </a:lnTo>
                                  <a:lnTo>
                                    <a:pt x="900" y="335"/>
                                  </a:lnTo>
                                  <a:lnTo>
                                    <a:pt x="905" y="310"/>
                                  </a:lnTo>
                                  <a:lnTo>
                                    <a:pt x="905" y="295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900" y="270"/>
                                  </a:lnTo>
                                  <a:lnTo>
                                    <a:pt x="890" y="265"/>
                                  </a:lnTo>
                                  <a:lnTo>
                                    <a:pt x="875" y="270"/>
                                  </a:lnTo>
                                  <a:lnTo>
                                    <a:pt x="850" y="290"/>
                                  </a:lnTo>
                                  <a:lnTo>
                                    <a:pt x="820" y="320"/>
                                  </a:lnTo>
                                  <a:lnTo>
                                    <a:pt x="785" y="370"/>
                                  </a:lnTo>
                                  <a:lnTo>
                                    <a:pt x="760" y="400"/>
                                  </a:lnTo>
                                  <a:lnTo>
                                    <a:pt x="740" y="425"/>
                                  </a:lnTo>
                                  <a:lnTo>
                                    <a:pt x="720" y="440"/>
                                  </a:lnTo>
                                  <a:lnTo>
                                    <a:pt x="700" y="445"/>
                                  </a:lnTo>
                                  <a:lnTo>
                                    <a:pt x="690" y="440"/>
                                  </a:lnTo>
                                  <a:lnTo>
                                    <a:pt x="690" y="425"/>
                                  </a:lnTo>
                                  <a:lnTo>
                                    <a:pt x="700" y="400"/>
                                  </a:lnTo>
                                  <a:lnTo>
                                    <a:pt x="720" y="370"/>
                                  </a:lnTo>
                                  <a:lnTo>
                                    <a:pt x="755" y="305"/>
                                  </a:lnTo>
                                  <a:lnTo>
                                    <a:pt x="765" y="275"/>
                                  </a:lnTo>
                                  <a:lnTo>
                                    <a:pt x="770" y="255"/>
                                  </a:lnTo>
                                  <a:lnTo>
                                    <a:pt x="770" y="235"/>
                                  </a:lnTo>
                                  <a:lnTo>
                                    <a:pt x="765" y="225"/>
                                  </a:lnTo>
                                  <a:lnTo>
                                    <a:pt x="760" y="215"/>
                                  </a:lnTo>
                                  <a:lnTo>
                                    <a:pt x="750" y="215"/>
                                  </a:lnTo>
                                  <a:lnTo>
                                    <a:pt x="735" y="215"/>
                                  </a:lnTo>
                                  <a:lnTo>
                                    <a:pt x="725" y="220"/>
                                  </a:lnTo>
                                  <a:lnTo>
                                    <a:pt x="695" y="240"/>
                                  </a:lnTo>
                                  <a:lnTo>
                                    <a:pt x="680" y="255"/>
                                  </a:lnTo>
                                  <a:lnTo>
                                    <a:pt x="670" y="275"/>
                                  </a:lnTo>
                                  <a:lnTo>
                                    <a:pt x="660" y="300"/>
                                  </a:lnTo>
                                  <a:lnTo>
                                    <a:pt x="655" y="325"/>
                                  </a:lnTo>
                                  <a:lnTo>
                                    <a:pt x="645" y="380"/>
                                  </a:lnTo>
                                  <a:lnTo>
                                    <a:pt x="630" y="420"/>
                                  </a:lnTo>
                                  <a:lnTo>
                                    <a:pt x="620" y="445"/>
                                  </a:lnTo>
                                  <a:lnTo>
                                    <a:pt x="615" y="450"/>
                                  </a:lnTo>
                                  <a:lnTo>
                                    <a:pt x="605" y="455"/>
                                  </a:lnTo>
                                  <a:lnTo>
                                    <a:pt x="605" y="450"/>
                                  </a:lnTo>
                                  <a:lnTo>
                                    <a:pt x="600" y="445"/>
                                  </a:lnTo>
                                  <a:lnTo>
                                    <a:pt x="600" y="420"/>
                                  </a:lnTo>
                                  <a:lnTo>
                                    <a:pt x="605" y="375"/>
                                  </a:lnTo>
                                  <a:lnTo>
                                    <a:pt x="615" y="325"/>
                                  </a:lnTo>
                                  <a:lnTo>
                                    <a:pt x="630" y="255"/>
                                  </a:lnTo>
                                  <a:lnTo>
                                    <a:pt x="630" y="225"/>
                                  </a:lnTo>
                                  <a:lnTo>
                                    <a:pt x="630" y="205"/>
                                  </a:lnTo>
                                  <a:lnTo>
                                    <a:pt x="625" y="195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10" y="185"/>
                                  </a:lnTo>
                                  <a:lnTo>
                                    <a:pt x="600" y="185"/>
                                  </a:lnTo>
                                  <a:lnTo>
                                    <a:pt x="590" y="195"/>
                                  </a:lnTo>
                                  <a:lnTo>
                                    <a:pt x="580" y="210"/>
                                  </a:lnTo>
                                  <a:lnTo>
                                    <a:pt x="565" y="245"/>
                                  </a:lnTo>
                                  <a:lnTo>
                                    <a:pt x="555" y="275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540" y="435"/>
                                  </a:lnTo>
                                  <a:lnTo>
                                    <a:pt x="530" y="495"/>
                                  </a:lnTo>
                                  <a:lnTo>
                                    <a:pt x="510" y="550"/>
                                  </a:lnTo>
                                  <a:lnTo>
                                    <a:pt x="480" y="600"/>
                                  </a:lnTo>
                                  <a:lnTo>
                                    <a:pt x="445" y="635"/>
                                  </a:lnTo>
                                  <a:lnTo>
                                    <a:pt x="430" y="650"/>
                                  </a:lnTo>
                                  <a:lnTo>
                                    <a:pt x="415" y="655"/>
                                  </a:lnTo>
                                  <a:lnTo>
                                    <a:pt x="395" y="660"/>
                                  </a:lnTo>
                                  <a:lnTo>
                                    <a:pt x="380" y="660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50" y="650"/>
                                  </a:lnTo>
                                  <a:lnTo>
                                    <a:pt x="335" y="630"/>
                                  </a:lnTo>
                                  <a:lnTo>
                                    <a:pt x="325" y="600"/>
                                  </a:lnTo>
                                  <a:lnTo>
                                    <a:pt x="320" y="560"/>
                                  </a:lnTo>
                                  <a:lnTo>
                                    <a:pt x="325" y="515"/>
                                  </a:lnTo>
                                  <a:lnTo>
                                    <a:pt x="335" y="455"/>
                                  </a:lnTo>
                                  <a:lnTo>
                                    <a:pt x="350" y="39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05" y="260"/>
                                  </a:lnTo>
                                  <a:lnTo>
                                    <a:pt x="425" y="215"/>
                                  </a:lnTo>
                                  <a:lnTo>
                                    <a:pt x="440" y="170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45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51"/>
                          <wps:cNvSpPr>
                            <a:spLocks/>
                          </wps:cNvSpPr>
                          <wps:spPr bwMode="auto">
                            <a:xfrm>
                              <a:off x="1470" y="2095"/>
                              <a:ext cx="415" cy="230"/>
                            </a:xfrm>
                            <a:custGeom>
                              <a:avLst/>
                              <a:gdLst>
                                <a:gd name="T0" fmla="*/ 415 w 415"/>
                                <a:gd name="T1" fmla="*/ 100 h 230"/>
                                <a:gd name="T2" fmla="*/ 410 w 415"/>
                                <a:gd name="T3" fmla="*/ 105 h 230"/>
                                <a:gd name="T4" fmla="*/ 410 w 415"/>
                                <a:gd name="T5" fmla="*/ 105 h 230"/>
                                <a:gd name="T6" fmla="*/ 400 w 415"/>
                                <a:gd name="T7" fmla="*/ 130 h 230"/>
                                <a:gd name="T8" fmla="*/ 385 w 415"/>
                                <a:gd name="T9" fmla="*/ 155 h 230"/>
                                <a:gd name="T10" fmla="*/ 365 w 415"/>
                                <a:gd name="T11" fmla="*/ 175 h 230"/>
                                <a:gd name="T12" fmla="*/ 345 w 415"/>
                                <a:gd name="T13" fmla="*/ 190 h 230"/>
                                <a:gd name="T14" fmla="*/ 345 w 415"/>
                                <a:gd name="T15" fmla="*/ 190 h 230"/>
                                <a:gd name="T16" fmla="*/ 325 w 415"/>
                                <a:gd name="T17" fmla="*/ 200 h 230"/>
                                <a:gd name="T18" fmla="*/ 300 w 415"/>
                                <a:gd name="T19" fmla="*/ 210 h 230"/>
                                <a:gd name="T20" fmla="*/ 280 w 415"/>
                                <a:gd name="T21" fmla="*/ 210 h 230"/>
                                <a:gd name="T22" fmla="*/ 255 w 415"/>
                                <a:gd name="T23" fmla="*/ 205 h 230"/>
                                <a:gd name="T24" fmla="*/ 255 w 415"/>
                                <a:gd name="T25" fmla="*/ 205 h 230"/>
                                <a:gd name="T26" fmla="*/ 230 w 415"/>
                                <a:gd name="T27" fmla="*/ 200 h 230"/>
                                <a:gd name="T28" fmla="*/ 205 w 415"/>
                                <a:gd name="T29" fmla="*/ 185 h 230"/>
                                <a:gd name="T30" fmla="*/ 185 w 415"/>
                                <a:gd name="T31" fmla="*/ 165 h 230"/>
                                <a:gd name="T32" fmla="*/ 165 w 415"/>
                                <a:gd name="T33" fmla="*/ 145 h 230"/>
                                <a:gd name="T34" fmla="*/ 165 w 415"/>
                                <a:gd name="T35" fmla="*/ 145 h 230"/>
                                <a:gd name="T36" fmla="*/ 140 w 415"/>
                                <a:gd name="T37" fmla="*/ 115 h 230"/>
                                <a:gd name="T38" fmla="*/ 125 w 415"/>
                                <a:gd name="T39" fmla="*/ 80 h 230"/>
                                <a:gd name="T40" fmla="*/ 110 w 415"/>
                                <a:gd name="T41" fmla="*/ 40 h 230"/>
                                <a:gd name="T42" fmla="*/ 95 w 415"/>
                                <a:gd name="T43" fmla="*/ 0 h 230"/>
                                <a:gd name="T44" fmla="*/ 70 w 415"/>
                                <a:gd name="T45" fmla="*/ 70 h 230"/>
                                <a:gd name="T46" fmla="*/ 0 w 415"/>
                                <a:gd name="T47" fmla="*/ 35 h 230"/>
                                <a:gd name="T48" fmla="*/ 0 w 415"/>
                                <a:gd name="T49" fmla="*/ 35 h 230"/>
                                <a:gd name="T50" fmla="*/ 15 w 415"/>
                                <a:gd name="T51" fmla="*/ 70 h 230"/>
                                <a:gd name="T52" fmla="*/ 35 w 415"/>
                                <a:gd name="T53" fmla="*/ 105 h 230"/>
                                <a:gd name="T54" fmla="*/ 55 w 415"/>
                                <a:gd name="T55" fmla="*/ 140 h 230"/>
                                <a:gd name="T56" fmla="*/ 85 w 415"/>
                                <a:gd name="T57" fmla="*/ 165 h 230"/>
                                <a:gd name="T58" fmla="*/ 85 w 415"/>
                                <a:gd name="T59" fmla="*/ 165 h 230"/>
                                <a:gd name="T60" fmla="*/ 120 w 415"/>
                                <a:gd name="T61" fmla="*/ 190 h 230"/>
                                <a:gd name="T62" fmla="*/ 150 w 415"/>
                                <a:gd name="T63" fmla="*/ 205 h 230"/>
                                <a:gd name="T64" fmla="*/ 185 w 415"/>
                                <a:gd name="T65" fmla="*/ 220 h 230"/>
                                <a:gd name="T66" fmla="*/ 220 w 415"/>
                                <a:gd name="T67" fmla="*/ 225 h 230"/>
                                <a:gd name="T68" fmla="*/ 220 w 415"/>
                                <a:gd name="T69" fmla="*/ 225 h 230"/>
                                <a:gd name="T70" fmla="*/ 255 w 415"/>
                                <a:gd name="T71" fmla="*/ 230 h 230"/>
                                <a:gd name="T72" fmla="*/ 285 w 415"/>
                                <a:gd name="T73" fmla="*/ 230 h 230"/>
                                <a:gd name="T74" fmla="*/ 315 w 415"/>
                                <a:gd name="T75" fmla="*/ 225 h 230"/>
                                <a:gd name="T76" fmla="*/ 340 w 415"/>
                                <a:gd name="T77" fmla="*/ 210 h 230"/>
                                <a:gd name="T78" fmla="*/ 340 w 415"/>
                                <a:gd name="T79" fmla="*/ 210 h 230"/>
                                <a:gd name="T80" fmla="*/ 370 w 415"/>
                                <a:gd name="T81" fmla="*/ 195 h 230"/>
                                <a:gd name="T82" fmla="*/ 390 w 415"/>
                                <a:gd name="T83" fmla="*/ 175 h 230"/>
                                <a:gd name="T84" fmla="*/ 400 w 415"/>
                                <a:gd name="T85" fmla="*/ 145 h 230"/>
                                <a:gd name="T86" fmla="*/ 410 w 415"/>
                                <a:gd name="T87" fmla="*/ 115 h 230"/>
                                <a:gd name="T88" fmla="*/ 410 w 415"/>
                                <a:gd name="T89" fmla="*/ 115 h 230"/>
                                <a:gd name="T90" fmla="*/ 415 w 415"/>
                                <a:gd name="T91" fmla="*/ 100 h 230"/>
                                <a:gd name="T92" fmla="*/ 415 w 415"/>
                                <a:gd name="T93" fmla="*/ 10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5" h="230">
                                  <a:moveTo>
                                    <a:pt x="415" y="100"/>
                                  </a:moveTo>
                                  <a:lnTo>
                                    <a:pt x="410" y="10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45" y="190"/>
                                  </a:lnTo>
                                  <a:lnTo>
                                    <a:pt x="325" y="200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30" y="20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85" y="165"/>
                                  </a:lnTo>
                                  <a:lnTo>
                                    <a:pt x="165" y="145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20" y="190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85" y="220"/>
                                  </a:lnTo>
                                  <a:lnTo>
                                    <a:pt x="220" y="225"/>
                                  </a:lnTo>
                                  <a:lnTo>
                                    <a:pt x="255" y="230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40" y="210"/>
                                  </a:lnTo>
                                  <a:lnTo>
                                    <a:pt x="370" y="195"/>
                                  </a:lnTo>
                                  <a:lnTo>
                                    <a:pt x="390" y="175"/>
                                  </a:lnTo>
                                  <a:lnTo>
                                    <a:pt x="400" y="14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4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52"/>
                          <wps:cNvSpPr>
                            <a:spLocks/>
                          </wps:cNvSpPr>
                          <wps:spPr bwMode="auto">
                            <a:xfrm>
                              <a:off x="1345" y="1680"/>
                              <a:ext cx="555" cy="515"/>
                            </a:xfrm>
                            <a:custGeom>
                              <a:avLst/>
                              <a:gdLst>
                                <a:gd name="T0" fmla="*/ 420 w 555"/>
                                <a:gd name="T1" fmla="*/ 265 h 515"/>
                                <a:gd name="T2" fmla="*/ 420 w 555"/>
                                <a:gd name="T3" fmla="*/ 265 h 515"/>
                                <a:gd name="T4" fmla="*/ 450 w 555"/>
                                <a:gd name="T5" fmla="*/ 290 h 515"/>
                                <a:gd name="T6" fmla="*/ 480 w 555"/>
                                <a:gd name="T7" fmla="*/ 320 h 515"/>
                                <a:gd name="T8" fmla="*/ 500 w 555"/>
                                <a:gd name="T9" fmla="*/ 350 h 515"/>
                                <a:gd name="T10" fmla="*/ 515 w 555"/>
                                <a:gd name="T11" fmla="*/ 385 h 515"/>
                                <a:gd name="T12" fmla="*/ 530 w 555"/>
                                <a:gd name="T13" fmla="*/ 415 h 515"/>
                                <a:gd name="T14" fmla="*/ 535 w 555"/>
                                <a:gd name="T15" fmla="*/ 450 h 515"/>
                                <a:gd name="T16" fmla="*/ 540 w 555"/>
                                <a:gd name="T17" fmla="*/ 480 h 515"/>
                                <a:gd name="T18" fmla="*/ 540 w 555"/>
                                <a:gd name="T19" fmla="*/ 515 h 515"/>
                                <a:gd name="T20" fmla="*/ 540 w 555"/>
                                <a:gd name="T21" fmla="*/ 515 h 515"/>
                                <a:gd name="T22" fmla="*/ 550 w 555"/>
                                <a:gd name="T23" fmla="*/ 480 h 515"/>
                                <a:gd name="T24" fmla="*/ 555 w 555"/>
                                <a:gd name="T25" fmla="*/ 450 h 515"/>
                                <a:gd name="T26" fmla="*/ 555 w 555"/>
                                <a:gd name="T27" fmla="*/ 415 h 515"/>
                                <a:gd name="T28" fmla="*/ 550 w 555"/>
                                <a:gd name="T29" fmla="*/ 380 h 515"/>
                                <a:gd name="T30" fmla="*/ 540 w 555"/>
                                <a:gd name="T31" fmla="*/ 345 h 515"/>
                                <a:gd name="T32" fmla="*/ 530 w 555"/>
                                <a:gd name="T33" fmla="*/ 310 h 515"/>
                                <a:gd name="T34" fmla="*/ 510 w 555"/>
                                <a:gd name="T35" fmla="*/ 275 h 515"/>
                                <a:gd name="T36" fmla="*/ 490 w 555"/>
                                <a:gd name="T37" fmla="*/ 245 h 515"/>
                                <a:gd name="T38" fmla="*/ 490 w 555"/>
                                <a:gd name="T39" fmla="*/ 245 h 515"/>
                                <a:gd name="T40" fmla="*/ 460 w 555"/>
                                <a:gd name="T41" fmla="*/ 210 h 515"/>
                                <a:gd name="T42" fmla="*/ 430 w 555"/>
                                <a:gd name="T43" fmla="*/ 180 h 515"/>
                                <a:gd name="T44" fmla="*/ 395 w 555"/>
                                <a:gd name="T45" fmla="*/ 150 h 515"/>
                                <a:gd name="T46" fmla="*/ 355 w 555"/>
                                <a:gd name="T47" fmla="*/ 115 h 515"/>
                                <a:gd name="T48" fmla="*/ 265 w 555"/>
                                <a:gd name="T49" fmla="*/ 55 h 515"/>
                                <a:gd name="T50" fmla="*/ 160 w 555"/>
                                <a:gd name="T51" fmla="*/ 0 h 515"/>
                                <a:gd name="T52" fmla="*/ 0 w 555"/>
                                <a:gd name="T53" fmla="*/ 95 h 515"/>
                                <a:gd name="T54" fmla="*/ 0 w 555"/>
                                <a:gd name="T55" fmla="*/ 95 h 515"/>
                                <a:gd name="T56" fmla="*/ 65 w 555"/>
                                <a:gd name="T57" fmla="*/ 105 h 515"/>
                                <a:gd name="T58" fmla="*/ 130 w 555"/>
                                <a:gd name="T59" fmla="*/ 125 h 515"/>
                                <a:gd name="T60" fmla="*/ 185 w 555"/>
                                <a:gd name="T61" fmla="*/ 140 h 515"/>
                                <a:gd name="T62" fmla="*/ 240 w 555"/>
                                <a:gd name="T63" fmla="*/ 160 h 515"/>
                                <a:gd name="T64" fmla="*/ 295 w 555"/>
                                <a:gd name="T65" fmla="*/ 185 h 515"/>
                                <a:gd name="T66" fmla="*/ 340 w 555"/>
                                <a:gd name="T67" fmla="*/ 210 h 515"/>
                                <a:gd name="T68" fmla="*/ 380 w 555"/>
                                <a:gd name="T69" fmla="*/ 235 h 515"/>
                                <a:gd name="T70" fmla="*/ 420 w 555"/>
                                <a:gd name="T71" fmla="*/ 265 h 515"/>
                                <a:gd name="T72" fmla="*/ 420 w 555"/>
                                <a:gd name="T73" fmla="*/ 265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55" h="515">
                                  <a:moveTo>
                                    <a:pt x="420" y="265"/>
                                  </a:moveTo>
                                  <a:lnTo>
                                    <a:pt x="420" y="265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480" y="320"/>
                                  </a:lnTo>
                                  <a:lnTo>
                                    <a:pt x="500" y="350"/>
                                  </a:lnTo>
                                  <a:lnTo>
                                    <a:pt x="515" y="385"/>
                                  </a:lnTo>
                                  <a:lnTo>
                                    <a:pt x="530" y="415"/>
                                  </a:lnTo>
                                  <a:lnTo>
                                    <a:pt x="535" y="450"/>
                                  </a:lnTo>
                                  <a:lnTo>
                                    <a:pt x="540" y="480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50" y="480"/>
                                  </a:lnTo>
                                  <a:lnTo>
                                    <a:pt x="555" y="450"/>
                                  </a:lnTo>
                                  <a:lnTo>
                                    <a:pt x="555" y="415"/>
                                  </a:lnTo>
                                  <a:lnTo>
                                    <a:pt x="550" y="380"/>
                                  </a:lnTo>
                                  <a:lnTo>
                                    <a:pt x="540" y="345"/>
                                  </a:lnTo>
                                  <a:lnTo>
                                    <a:pt x="530" y="310"/>
                                  </a:lnTo>
                                  <a:lnTo>
                                    <a:pt x="510" y="275"/>
                                  </a:lnTo>
                                  <a:lnTo>
                                    <a:pt x="490" y="245"/>
                                  </a:lnTo>
                                  <a:lnTo>
                                    <a:pt x="460" y="210"/>
                                  </a:lnTo>
                                  <a:lnTo>
                                    <a:pt x="430" y="180"/>
                                  </a:lnTo>
                                  <a:lnTo>
                                    <a:pt x="395" y="150"/>
                                  </a:lnTo>
                                  <a:lnTo>
                                    <a:pt x="355" y="115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40" y="210"/>
                                  </a:lnTo>
                                  <a:lnTo>
                                    <a:pt x="380" y="235"/>
                                  </a:lnTo>
                                  <a:lnTo>
                                    <a:pt x="42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53"/>
                          <wps:cNvSpPr>
                            <a:spLocks/>
                          </wps:cNvSpPr>
                          <wps:spPr bwMode="auto">
                            <a:xfrm>
                              <a:off x="290" y="1450"/>
                              <a:ext cx="320" cy="1165"/>
                            </a:xfrm>
                            <a:custGeom>
                              <a:avLst/>
                              <a:gdLst>
                                <a:gd name="T0" fmla="*/ 130 w 320"/>
                                <a:gd name="T1" fmla="*/ 0 h 1165"/>
                                <a:gd name="T2" fmla="*/ 130 w 320"/>
                                <a:gd name="T3" fmla="*/ 0 h 1165"/>
                                <a:gd name="T4" fmla="*/ 130 w 320"/>
                                <a:gd name="T5" fmla="*/ 15 h 1165"/>
                                <a:gd name="T6" fmla="*/ 130 w 320"/>
                                <a:gd name="T7" fmla="*/ 15 h 1165"/>
                                <a:gd name="T8" fmla="*/ 130 w 320"/>
                                <a:gd name="T9" fmla="*/ 85 h 1165"/>
                                <a:gd name="T10" fmla="*/ 125 w 320"/>
                                <a:gd name="T11" fmla="*/ 155 h 1165"/>
                                <a:gd name="T12" fmla="*/ 115 w 320"/>
                                <a:gd name="T13" fmla="*/ 225 h 1165"/>
                                <a:gd name="T14" fmla="*/ 100 w 320"/>
                                <a:gd name="T15" fmla="*/ 295 h 1165"/>
                                <a:gd name="T16" fmla="*/ 80 w 320"/>
                                <a:gd name="T17" fmla="*/ 370 h 1165"/>
                                <a:gd name="T18" fmla="*/ 60 w 320"/>
                                <a:gd name="T19" fmla="*/ 450 h 1165"/>
                                <a:gd name="T20" fmla="*/ 35 w 320"/>
                                <a:gd name="T21" fmla="*/ 525 h 1165"/>
                                <a:gd name="T22" fmla="*/ 5 w 320"/>
                                <a:gd name="T23" fmla="*/ 605 h 1165"/>
                                <a:gd name="T24" fmla="*/ 5 w 320"/>
                                <a:gd name="T25" fmla="*/ 605 h 1165"/>
                                <a:gd name="T26" fmla="*/ 0 w 320"/>
                                <a:gd name="T27" fmla="*/ 745 h 1165"/>
                                <a:gd name="T28" fmla="*/ 10 w 320"/>
                                <a:gd name="T29" fmla="*/ 885 h 1165"/>
                                <a:gd name="T30" fmla="*/ 25 w 320"/>
                                <a:gd name="T31" fmla="*/ 1015 h 1165"/>
                                <a:gd name="T32" fmla="*/ 50 w 320"/>
                                <a:gd name="T33" fmla="*/ 1140 h 1165"/>
                                <a:gd name="T34" fmla="*/ 50 w 320"/>
                                <a:gd name="T35" fmla="*/ 1140 h 1165"/>
                                <a:gd name="T36" fmla="*/ 85 w 320"/>
                                <a:gd name="T37" fmla="*/ 1155 h 1165"/>
                                <a:gd name="T38" fmla="*/ 125 w 320"/>
                                <a:gd name="T39" fmla="*/ 1165 h 1165"/>
                                <a:gd name="T40" fmla="*/ 160 w 320"/>
                                <a:gd name="T41" fmla="*/ 1165 h 1165"/>
                                <a:gd name="T42" fmla="*/ 195 w 320"/>
                                <a:gd name="T43" fmla="*/ 1155 h 1165"/>
                                <a:gd name="T44" fmla="*/ 135 w 320"/>
                                <a:gd name="T45" fmla="*/ 1125 h 1165"/>
                                <a:gd name="T46" fmla="*/ 190 w 320"/>
                                <a:gd name="T47" fmla="*/ 1120 h 1165"/>
                                <a:gd name="T48" fmla="*/ 190 w 320"/>
                                <a:gd name="T49" fmla="*/ 1120 h 1165"/>
                                <a:gd name="T50" fmla="*/ 155 w 320"/>
                                <a:gd name="T51" fmla="*/ 1090 h 1165"/>
                                <a:gd name="T52" fmla="*/ 125 w 320"/>
                                <a:gd name="T53" fmla="*/ 1055 h 1165"/>
                                <a:gd name="T54" fmla="*/ 95 w 320"/>
                                <a:gd name="T55" fmla="*/ 1010 h 1165"/>
                                <a:gd name="T56" fmla="*/ 75 w 320"/>
                                <a:gd name="T57" fmla="*/ 950 h 1165"/>
                                <a:gd name="T58" fmla="*/ 55 w 320"/>
                                <a:gd name="T59" fmla="*/ 890 h 1165"/>
                                <a:gd name="T60" fmla="*/ 40 w 320"/>
                                <a:gd name="T61" fmla="*/ 815 h 1165"/>
                                <a:gd name="T62" fmla="*/ 30 w 320"/>
                                <a:gd name="T63" fmla="*/ 735 h 1165"/>
                                <a:gd name="T64" fmla="*/ 20 w 320"/>
                                <a:gd name="T65" fmla="*/ 640 h 1165"/>
                                <a:gd name="T66" fmla="*/ 20 w 320"/>
                                <a:gd name="T67" fmla="*/ 640 h 1165"/>
                                <a:gd name="T68" fmla="*/ 70 w 320"/>
                                <a:gd name="T69" fmla="*/ 595 h 1165"/>
                                <a:gd name="T70" fmla="*/ 110 w 320"/>
                                <a:gd name="T71" fmla="*/ 545 h 1165"/>
                                <a:gd name="T72" fmla="*/ 150 w 320"/>
                                <a:gd name="T73" fmla="*/ 490 h 1165"/>
                                <a:gd name="T74" fmla="*/ 190 w 320"/>
                                <a:gd name="T75" fmla="*/ 430 h 1165"/>
                                <a:gd name="T76" fmla="*/ 225 w 320"/>
                                <a:gd name="T77" fmla="*/ 365 h 1165"/>
                                <a:gd name="T78" fmla="*/ 260 w 320"/>
                                <a:gd name="T79" fmla="*/ 295 h 1165"/>
                                <a:gd name="T80" fmla="*/ 290 w 320"/>
                                <a:gd name="T81" fmla="*/ 220 h 1165"/>
                                <a:gd name="T82" fmla="*/ 320 w 320"/>
                                <a:gd name="T83" fmla="*/ 140 h 1165"/>
                                <a:gd name="T84" fmla="*/ 130 w 320"/>
                                <a:gd name="T85" fmla="*/ 0 h 1165"/>
                                <a:gd name="T86" fmla="*/ 130 w 320"/>
                                <a:gd name="T87" fmla="*/ 0 h 1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0" h="1165">
                                  <a:moveTo>
                                    <a:pt x="13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25" y="155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80" y="37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35" y="525"/>
                                  </a:lnTo>
                                  <a:lnTo>
                                    <a:pt x="5" y="605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10" y="885"/>
                                  </a:lnTo>
                                  <a:lnTo>
                                    <a:pt x="25" y="1015"/>
                                  </a:lnTo>
                                  <a:lnTo>
                                    <a:pt x="50" y="1140"/>
                                  </a:lnTo>
                                  <a:lnTo>
                                    <a:pt x="85" y="1155"/>
                                  </a:lnTo>
                                  <a:lnTo>
                                    <a:pt x="125" y="1165"/>
                                  </a:lnTo>
                                  <a:lnTo>
                                    <a:pt x="160" y="1165"/>
                                  </a:lnTo>
                                  <a:lnTo>
                                    <a:pt x="195" y="1155"/>
                                  </a:lnTo>
                                  <a:lnTo>
                                    <a:pt x="135" y="1125"/>
                                  </a:lnTo>
                                  <a:lnTo>
                                    <a:pt x="190" y="1120"/>
                                  </a:lnTo>
                                  <a:lnTo>
                                    <a:pt x="155" y="1090"/>
                                  </a:lnTo>
                                  <a:lnTo>
                                    <a:pt x="125" y="1055"/>
                                  </a:lnTo>
                                  <a:lnTo>
                                    <a:pt x="95" y="1010"/>
                                  </a:lnTo>
                                  <a:lnTo>
                                    <a:pt x="75" y="950"/>
                                  </a:lnTo>
                                  <a:lnTo>
                                    <a:pt x="55" y="890"/>
                                  </a:lnTo>
                                  <a:lnTo>
                                    <a:pt x="40" y="815"/>
                                  </a:lnTo>
                                  <a:lnTo>
                                    <a:pt x="30" y="735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70" y="595"/>
                                  </a:lnTo>
                                  <a:lnTo>
                                    <a:pt x="110" y="545"/>
                                  </a:lnTo>
                                  <a:lnTo>
                                    <a:pt x="150" y="490"/>
                                  </a:lnTo>
                                  <a:lnTo>
                                    <a:pt x="190" y="430"/>
                                  </a:lnTo>
                                  <a:lnTo>
                                    <a:pt x="225" y="365"/>
                                  </a:lnTo>
                                  <a:lnTo>
                                    <a:pt x="260" y="295"/>
                                  </a:lnTo>
                                  <a:lnTo>
                                    <a:pt x="290" y="220"/>
                                  </a:lnTo>
                                  <a:lnTo>
                                    <a:pt x="320" y="14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54"/>
                          <wps:cNvSpPr>
                            <a:spLocks/>
                          </wps:cNvSpPr>
                          <wps:spPr bwMode="auto">
                            <a:xfrm>
                              <a:off x="10" y="850"/>
                              <a:ext cx="2450" cy="1840"/>
                            </a:xfrm>
                            <a:custGeom>
                              <a:avLst/>
                              <a:gdLst>
                                <a:gd name="T0" fmla="*/ 400 w 2450"/>
                                <a:gd name="T1" fmla="*/ 285 h 1840"/>
                                <a:gd name="T2" fmla="*/ 315 w 2450"/>
                                <a:gd name="T3" fmla="*/ 305 h 1840"/>
                                <a:gd name="T4" fmla="*/ 240 w 2450"/>
                                <a:gd name="T5" fmla="*/ 360 h 1840"/>
                                <a:gd name="T6" fmla="*/ 155 w 2450"/>
                                <a:gd name="T7" fmla="*/ 485 h 1840"/>
                                <a:gd name="T8" fmla="*/ 130 w 2450"/>
                                <a:gd name="T9" fmla="*/ 630 h 1840"/>
                                <a:gd name="T10" fmla="*/ 110 w 2450"/>
                                <a:gd name="T11" fmla="*/ 850 h 1840"/>
                                <a:gd name="T12" fmla="*/ 30 w 2450"/>
                                <a:gd name="T13" fmla="*/ 1165 h 1840"/>
                                <a:gd name="T14" fmla="*/ 10 w 2450"/>
                                <a:gd name="T15" fmla="*/ 1540 h 1840"/>
                                <a:gd name="T16" fmla="*/ 90 w 2450"/>
                                <a:gd name="T17" fmla="*/ 1830 h 1840"/>
                                <a:gd name="T18" fmla="*/ 135 w 2450"/>
                                <a:gd name="T19" fmla="*/ 1795 h 1840"/>
                                <a:gd name="T20" fmla="*/ 125 w 2450"/>
                                <a:gd name="T21" fmla="*/ 1720 h 1840"/>
                                <a:gd name="T22" fmla="*/ 40 w 2450"/>
                                <a:gd name="T23" fmla="*/ 1470 h 1840"/>
                                <a:gd name="T24" fmla="*/ 65 w 2450"/>
                                <a:gd name="T25" fmla="*/ 1240 h 1840"/>
                                <a:gd name="T26" fmla="*/ 225 w 2450"/>
                                <a:gd name="T27" fmla="*/ 1000 h 1840"/>
                                <a:gd name="T28" fmla="*/ 315 w 2450"/>
                                <a:gd name="T29" fmla="*/ 760 h 1840"/>
                                <a:gd name="T30" fmla="*/ 695 w 2450"/>
                                <a:gd name="T31" fmla="*/ 955 h 1840"/>
                                <a:gd name="T32" fmla="*/ 1160 w 2450"/>
                                <a:gd name="T33" fmla="*/ 1015 h 1840"/>
                                <a:gd name="T34" fmla="*/ 1265 w 2450"/>
                                <a:gd name="T35" fmla="*/ 1450 h 1840"/>
                                <a:gd name="T36" fmla="*/ 1375 w 2450"/>
                                <a:gd name="T37" fmla="*/ 960 h 1840"/>
                                <a:gd name="T38" fmla="*/ 1555 w 2450"/>
                                <a:gd name="T39" fmla="*/ 835 h 1840"/>
                                <a:gd name="T40" fmla="*/ 1655 w 2450"/>
                                <a:gd name="T41" fmla="*/ 855 h 1840"/>
                                <a:gd name="T42" fmla="*/ 1750 w 2450"/>
                                <a:gd name="T43" fmla="*/ 745 h 1840"/>
                                <a:gd name="T44" fmla="*/ 1830 w 2450"/>
                                <a:gd name="T45" fmla="*/ 790 h 1840"/>
                                <a:gd name="T46" fmla="*/ 1930 w 2450"/>
                                <a:gd name="T47" fmla="*/ 685 h 1840"/>
                                <a:gd name="T48" fmla="*/ 1970 w 2450"/>
                                <a:gd name="T49" fmla="*/ 655 h 1840"/>
                                <a:gd name="T50" fmla="*/ 2005 w 2450"/>
                                <a:gd name="T51" fmla="*/ 655 h 1840"/>
                                <a:gd name="T52" fmla="*/ 2065 w 2450"/>
                                <a:gd name="T53" fmla="*/ 585 h 1840"/>
                                <a:gd name="T54" fmla="*/ 2070 w 2450"/>
                                <a:gd name="T55" fmla="*/ 495 h 1840"/>
                                <a:gd name="T56" fmla="*/ 2100 w 2450"/>
                                <a:gd name="T57" fmla="*/ 430 h 1840"/>
                                <a:gd name="T58" fmla="*/ 2155 w 2450"/>
                                <a:gd name="T59" fmla="*/ 435 h 1840"/>
                                <a:gd name="T60" fmla="*/ 2215 w 2450"/>
                                <a:gd name="T61" fmla="*/ 580 h 1840"/>
                                <a:gd name="T62" fmla="*/ 2245 w 2450"/>
                                <a:gd name="T63" fmla="*/ 590 h 1840"/>
                                <a:gd name="T64" fmla="*/ 2295 w 2450"/>
                                <a:gd name="T65" fmla="*/ 500 h 1840"/>
                                <a:gd name="T66" fmla="*/ 2330 w 2450"/>
                                <a:gd name="T67" fmla="*/ 580 h 1840"/>
                                <a:gd name="T68" fmla="*/ 2385 w 2450"/>
                                <a:gd name="T69" fmla="*/ 560 h 1840"/>
                                <a:gd name="T70" fmla="*/ 2435 w 2450"/>
                                <a:gd name="T71" fmla="*/ 430 h 1840"/>
                                <a:gd name="T72" fmla="*/ 2445 w 2450"/>
                                <a:gd name="T73" fmla="*/ 290 h 1840"/>
                                <a:gd name="T74" fmla="*/ 2370 w 2450"/>
                                <a:gd name="T75" fmla="*/ 190 h 1840"/>
                                <a:gd name="T76" fmla="*/ 2195 w 2450"/>
                                <a:gd name="T77" fmla="*/ 105 h 1840"/>
                                <a:gd name="T78" fmla="*/ 2100 w 2450"/>
                                <a:gd name="T79" fmla="*/ 30 h 1840"/>
                                <a:gd name="T80" fmla="*/ 1935 w 2450"/>
                                <a:gd name="T81" fmla="*/ 10 h 1840"/>
                                <a:gd name="T82" fmla="*/ 1815 w 2450"/>
                                <a:gd name="T83" fmla="*/ 55 h 1840"/>
                                <a:gd name="T84" fmla="*/ 1645 w 2450"/>
                                <a:gd name="T85" fmla="*/ 175 h 1840"/>
                                <a:gd name="T86" fmla="*/ 1445 w 2450"/>
                                <a:gd name="T87" fmla="*/ 180 h 1840"/>
                                <a:gd name="T88" fmla="*/ 1350 w 2450"/>
                                <a:gd name="T89" fmla="*/ 75 h 1840"/>
                                <a:gd name="T90" fmla="*/ 1300 w 2450"/>
                                <a:gd name="T91" fmla="*/ 5 h 1840"/>
                                <a:gd name="T92" fmla="*/ 1205 w 2450"/>
                                <a:gd name="T93" fmla="*/ 15 h 1840"/>
                                <a:gd name="T94" fmla="*/ 985 w 2450"/>
                                <a:gd name="T95" fmla="*/ 140 h 1840"/>
                                <a:gd name="T96" fmla="*/ 795 w 2450"/>
                                <a:gd name="T97" fmla="*/ 285 h 1840"/>
                                <a:gd name="T98" fmla="*/ 675 w 2450"/>
                                <a:gd name="T99" fmla="*/ 345 h 1840"/>
                                <a:gd name="T100" fmla="*/ 520 w 2450"/>
                                <a:gd name="T101" fmla="*/ 330 h 1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50" h="1840">
                                  <a:moveTo>
                                    <a:pt x="450" y="300"/>
                                  </a:moveTo>
                                  <a:lnTo>
                                    <a:pt x="450" y="300"/>
                                  </a:lnTo>
                                  <a:lnTo>
                                    <a:pt x="425" y="290"/>
                                  </a:lnTo>
                                  <a:lnTo>
                                    <a:pt x="400" y="285"/>
                                  </a:lnTo>
                                  <a:lnTo>
                                    <a:pt x="370" y="290"/>
                                  </a:lnTo>
                                  <a:lnTo>
                                    <a:pt x="345" y="295"/>
                                  </a:lnTo>
                                  <a:lnTo>
                                    <a:pt x="315" y="305"/>
                                  </a:lnTo>
                                  <a:lnTo>
                                    <a:pt x="290" y="320"/>
                                  </a:lnTo>
                                  <a:lnTo>
                                    <a:pt x="265" y="340"/>
                                  </a:lnTo>
                                  <a:lnTo>
                                    <a:pt x="240" y="360"/>
                                  </a:lnTo>
                                  <a:lnTo>
                                    <a:pt x="210" y="390"/>
                                  </a:lnTo>
                                  <a:lnTo>
                                    <a:pt x="190" y="420"/>
                                  </a:lnTo>
                                  <a:lnTo>
                                    <a:pt x="170" y="450"/>
                                  </a:lnTo>
                                  <a:lnTo>
                                    <a:pt x="155" y="485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35" y="555"/>
                                  </a:lnTo>
                                  <a:lnTo>
                                    <a:pt x="130" y="590"/>
                                  </a:lnTo>
                                  <a:lnTo>
                                    <a:pt x="130" y="630"/>
                                  </a:lnTo>
                                  <a:lnTo>
                                    <a:pt x="125" y="700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10" y="850"/>
                                  </a:lnTo>
                                  <a:lnTo>
                                    <a:pt x="95" y="925"/>
                                  </a:lnTo>
                                  <a:lnTo>
                                    <a:pt x="80" y="1005"/>
                                  </a:lnTo>
                                  <a:lnTo>
                                    <a:pt x="55" y="1085"/>
                                  </a:lnTo>
                                  <a:lnTo>
                                    <a:pt x="30" y="116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1400"/>
                                  </a:lnTo>
                                  <a:lnTo>
                                    <a:pt x="10" y="1540"/>
                                  </a:lnTo>
                                  <a:lnTo>
                                    <a:pt x="25" y="1680"/>
                                  </a:lnTo>
                                  <a:lnTo>
                                    <a:pt x="50" y="1810"/>
                                  </a:lnTo>
                                  <a:lnTo>
                                    <a:pt x="90" y="1830"/>
                                  </a:lnTo>
                                  <a:lnTo>
                                    <a:pt x="125" y="1835"/>
                                  </a:lnTo>
                                  <a:lnTo>
                                    <a:pt x="160" y="1840"/>
                                  </a:lnTo>
                                  <a:lnTo>
                                    <a:pt x="195" y="1830"/>
                                  </a:lnTo>
                                  <a:lnTo>
                                    <a:pt x="135" y="1795"/>
                                  </a:lnTo>
                                  <a:lnTo>
                                    <a:pt x="190" y="1790"/>
                                  </a:lnTo>
                                  <a:lnTo>
                                    <a:pt x="155" y="1760"/>
                                  </a:lnTo>
                                  <a:lnTo>
                                    <a:pt x="125" y="1720"/>
                                  </a:lnTo>
                                  <a:lnTo>
                                    <a:pt x="95" y="1675"/>
                                  </a:lnTo>
                                  <a:lnTo>
                                    <a:pt x="75" y="1615"/>
                                  </a:lnTo>
                                  <a:lnTo>
                                    <a:pt x="55" y="1545"/>
                                  </a:lnTo>
                                  <a:lnTo>
                                    <a:pt x="40" y="1470"/>
                                  </a:lnTo>
                                  <a:lnTo>
                                    <a:pt x="30" y="1385"/>
                                  </a:lnTo>
                                  <a:lnTo>
                                    <a:pt x="20" y="1290"/>
                                  </a:lnTo>
                                  <a:lnTo>
                                    <a:pt x="65" y="1240"/>
                                  </a:lnTo>
                                  <a:lnTo>
                                    <a:pt x="110" y="1190"/>
                                  </a:lnTo>
                                  <a:lnTo>
                                    <a:pt x="150" y="1130"/>
                                  </a:lnTo>
                                  <a:lnTo>
                                    <a:pt x="190" y="1065"/>
                                  </a:lnTo>
                                  <a:lnTo>
                                    <a:pt x="225" y="1000"/>
                                  </a:lnTo>
                                  <a:lnTo>
                                    <a:pt x="260" y="925"/>
                                  </a:lnTo>
                                  <a:lnTo>
                                    <a:pt x="290" y="845"/>
                                  </a:lnTo>
                                  <a:lnTo>
                                    <a:pt x="315" y="760"/>
                                  </a:lnTo>
                                  <a:lnTo>
                                    <a:pt x="405" y="820"/>
                                  </a:lnTo>
                                  <a:lnTo>
                                    <a:pt x="495" y="875"/>
                                  </a:lnTo>
                                  <a:lnTo>
                                    <a:pt x="590" y="920"/>
                                  </a:lnTo>
                                  <a:lnTo>
                                    <a:pt x="695" y="955"/>
                                  </a:lnTo>
                                  <a:lnTo>
                                    <a:pt x="805" y="980"/>
                                  </a:lnTo>
                                  <a:lnTo>
                                    <a:pt x="915" y="1000"/>
                                  </a:lnTo>
                                  <a:lnTo>
                                    <a:pt x="1035" y="1010"/>
                                  </a:lnTo>
                                  <a:lnTo>
                                    <a:pt x="1160" y="1015"/>
                                  </a:lnTo>
                                  <a:lnTo>
                                    <a:pt x="1195" y="1175"/>
                                  </a:lnTo>
                                  <a:lnTo>
                                    <a:pt x="1230" y="1320"/>
                                  </a:lnTo>
                                  <a:lnTo>
                                    <a:pt x="1265" y="1450"/>
                                  </a:lnTo>
                                  <a:lnTo>
                                    <a:pt x="1300" y="1565"/>
                                  </a:lnTo>
                                  <a:lnTo>
                                    <a:pt x="1310" y="980"/>
                                  </a:lnTo>
                                  <a:lnTo>
                                    <a:pt x="1375" y="960"/>
                                  </a:lnTo>
                                  <a:lnTo>
                                    <a:pt x="1435" y="930"/>
                                  </a:lnTo>
                                  <a:lnTo>
                                    <a:pt x="1495" y="890"/>
                                  </a:lnTo>
                                  <a:lnTo>
                                    <a:pt x="1555" y="835"/>
                                  </a:lnTo>
                                  <a:lnTo>
                                    <a:pt x="1585" y="855"/>
                                  </a:lnTo>
                                  <a:lnTo>
                                    <a:pt x="1610" y="860"/>
                                  </a:lnTo>
                                  <a:lnTo>
                                    <a:pt x="1635" y="860"/>
                                  </a:lnTo>
                                  <a:lnTo>
                                    <a:pt x="1655" y="855"/>
                                  </a:lnTo>
                                  <a:lnTo>
                                    <a:pt x="1680" y="840"/>
                                  </a:lnTo>
                                  <a:lnTo>
                                    <a:pt x="1705" y="815"/>
                                  </a:lnTo>
                                  <a:lnTo>
                                    <a:pt x="1730" y="785"/>
                                  </a:lnTo>
                                  <a:lnTo>
                                    <a:pt x="1750" y="745"/>
                                  </a:lnTo>
                                  <a:lnTo>
                                    <a:pt x="1780" y="770"/>
                                  </a:lnTo>
                                  <a:lnTo>
                                    <a:pt x="1805" y="785"/>
                                  </a:lnTo>
                                  <a:lnTo>
                                    <a:pt x="1830" y="790"/>
                                  </a:lnTo>
                                  <a:lnTo>
                                    <a:pt x="1855" y="780"/>
                                  </a:lnTo>
                                  <a:lnTo>
                                    <a:pt x="1880" y="760"/>
                                  </a:lnTo>
                                  <a:lnTo>
                                    <a:pt x="1905" y="730"/>
                                  </a:lnTo>
                                  <a:lnTo>
                                    <a:pt x="1930" y="685"/>
                                  </a:lnTo>
                                  <a:lnTo>
                                    <a:pt x="1955" y="630"/>
                                  </a:lnTo>
                                  <a:lnTo>
                                    <a:pt x="1960" y="645"/>
                                  </a:lnTo>
                                  <a:lnTo>
                                    <a:pt x="1970" y="655"/>
                                  </a:lnTo>
                                  <a:lnTo>
                                    <a:pt x="1975" y="660"/>
                                  </a:lnTo>
                                  <a:lnTo>
                                    <a:pt x="1985" y="660"/>
                                  </a:lnTo>
                                  <a:lnTo>
                                    <a:pt x="2005" y="655"/>
                                  </a:lnTo>
                                  <a:lnTo>
                                    <a:pt x="2030" y="640"/>
                                  </a:lnTo>
                                  <a:lnTo>
                                    <a:pt x="2050" y="610"/>
                                  </a:lnTo>
                                  <a:lnTo>
                                    <a:pt x="2065" y="585"/>
                                  </a:lnTo>
                                  <a:lnTo>
                                    <a:pt x="2070" y="555"/>
                                  </a:lnTo>
                                  <a:lnTo>
                                    <a:pt x="2070" y="525"/>
                                  </a:lnTo>
                                  <a:lnTo>
                                    <a:pt x="2070" y="495"/>
                                  </a:lnTo>
                                  <a:lnTo>
                                    <a:pt x="2070" y="475"/>
                                  </a:lnTo>
                                  <a:lnTo>
                                    <a:pt x="2075" y="455"/>
                                  </a:lnTo>
                                  <a:lnTo>
                                    <a:pt x="2085" y="440"/>
                                  </a:lnTo>
                                  <a:lnTo>
                                    <a:pt x="2100" y="430"/>
                                  </a:lnTo>
                                  <a:lnTo>
                                    <a:pt x="2115" y="430"/>
                                  </a:lnTo>
                                  <a:lnTo>
                                    <a:pt x="2135" y="430"/>
                                  </a:lnTo>
                                  <a:lnTo>
                                    <a:pt x="2155" y="435"/>
                                  </a:lnTo>
                                  <a:lnTo>
                                    <a:pt x="2170" y="495"/>
                                  </a:lnTo>
                                  <a:lnTo>
                                    <a:pt x="2185" y="540"/>
                                  </a:lnTo>
                                  <a:lnTo>
                                    <a:pt x="2205" y="570"/>
                                  </a:lnTo>
                                  <a:lnTo>
                                    <a:pt x="2215" y="580"/>
                                  </a:lnTo>
                                  <a:lnTo>
                                    <a:pt x="2225" y="590"/>
                                  </a:lnTo>
                                  <a:lnTo>
                                    <a:pt x="2235" y="590"/>
                                  </a:lnTo>
                                  <a:lnTo>
                                    <a:pt x="2245" y="590"/>
                                  </a:lnTo>
                                  <a:lnTo>
                                    <a:pt x="2255" y="585"/>
                                  </a:lnTo>
                                  <a:lnTo>
                                    <a:pt x="2265" y="575"/>
                                  </a:lnTo>
                                  <a:lnTo>
                                    <a:pt x="2280" y="545"/>
                                  </a:lnTo>
                                  <a:lnTo>
                                    <a:pt x="2295" y="500"/>
                                  </a:lnTo>
                                  <a:lnTo>
                                    <a:pt x="2305" y="535"/>
                                  </a:lnTo>
                                  <a:lnTo>
                                    <a:pt x="2315" y="565"/>
                                  </a:lnTo>
                                  <a:lnTo>
                                    <a:pt x="2330" y="580"/>
                                  </a:lnTo>
                                  <a:lnTo>
                                    <a:pt x="2350" y="585"/>
                                  </a:lnTo>
                                  <a:lnTo>
                                    <a:pt x="2365" y="575"/>
                                  </a:lnTo>
                                  <a:lnTo>
                                    <a:pt x="2385" y="560"/>
                                  </a:lnTo>
                                  <a:lnTo>
                                    <a:pt x="2400" y="530"/>
                                  </a:lnTo>
                                  <a:lnTo>
                                    <a:pt x="2420" y="490"/>
                                  </a:lnTo>
                                  <a:lnTo>
                                    <a:pt x="2435" y="430"/>
                                  </a:lnTo>
                                  <a:lnTo>
                                    <a:pt x="2445" y="375"/>
                                  </a:lnTo>
                                  <a:lnTo>
                                    <a:pt x="2450" y="330"/>
                                  </a:lnTo>
                                  <a:lnTo>
                                    <a:pt x="2445" y="290"/>
                                  </a:lnTo>
                                  <a:lnTo>
                                    <a:pt x="2435" y="260"/>
                                  </a:lnTo>
                                  <a:lnTo>
                                    <a:pt x="2420" y="235"/>
                                  </a:lnTo>
                                  <a:lnTo>
                                    <a:pt x="2395" y="215"/>
                                  </a:lnTo>
                                  <a:lnTo>
                                    <a:pt x="2370" y="190"/>
                                  </a:lnTo>
                                  <a:lnTo>
                                    <a:pt x="2240" y="125"/>
                                  </a:lnTo>
                                  <a:lnTo>
                                    <a:pt x="2195" y="105"/>
                                  </a:lnTo>
                                  <a:lnTo>
                                    <a:pt x="2160" y="80"/>
                                  </a:lnTo>
                                  <a:lnTo>
                                    <a:pt x="2130" y="55"/>
                                  </a:lnTo>
                                  <a:lnTo>
                                    <a:pt x="2100" y="30"/>
                                  </a:lnTo>
                                  <a:lnTo>
                                    <a:pt x="2055" y="20"/>
                                  </a:lnTo>
                                  <a:lnTo>
                                    <a:pt x="2010" y="15"/>
                                  </a:lnTo>
                                  <a:lnTo>
                                    <a:pt x="1970" y="10"/>
                                  </a:lnTo>
                                  <a:lnTo>
                                    <a:pt x="1935" y="10"/>
                                  </a:lnTo>
                                  <a:lnTo>
                                    <a:pt x="1900" y="15"/>
                                  </a:lnTo>
                                  <a:lnTo>
                                    <a:pt x="1870" y="25"/>
                                  </a:lnTo>
                                  <a:lnTo>
                                    <a:pt x="1840" y="40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760" y="105"/>
                                  </a:lnTo>
                                  <a:lnTo>
                                    <a:pt x="1700" y="150"/>
                                  </a:lnTo>
                                  <a:lnTo>
                                    <a:pt x="1645" y="175"/>
                                  </a:lnTo>
                                  <a:lnTo>
                                    <a:pt x="1595" y="195"/>
                                  </a:lnTo>
                                  <a:lnTo>
                                    <a:pt x="1545" y="200"/>
                                  </a:lnTo>
                                  <a:lnTo>
                                    <a:pt x="1495" y="195"/>
                                  </a:lnTo>
                                  <a:lnTo>
                                    <a:pt x="1445" y="180"/>
                                  </a:lnTo>
                                  <a:lnTo>
                                    <a:pt x="1400" y="150"/>
                                  </a:lnTo>
                                  <a:lnTo>
                                    <a:pt x="1375" y="120"/>
                                  </a:lnTo>
                                  <a:lnTo>
                                    <a:pt x="1350" y="75"/>
                                  </a:lnTo>
                                  <a:lnTo>
                                    <a:pt x="1325" y="30"/>
                                  </a:lnTo>
                                  <a:lnTo>
                                    <a:pt x="1310" y="15"/>
                                  </a:lnTo>
                                  <a:lnTo>
                                    <a:pt x="1300" y="5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40" y="0"/>
                                  </a:lnTo>
                                  <a:lnTo>
                                    <a:pt x="1205" y="15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05" y="60"/>
                                  </a:lnTo>
                                  <a:lnTo>
                                    <a:pt x="1050" y="95"/>
                                  </a:lnTo>
                                  <a:lnTo>
                                    <a:pt x="985" y="140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795" y="285"/>
                                  </a:lnTo>
                                  <a:lnTo>
                                    <a:pt x="745" y="320"/>
                                  </a:lnTo>
                                  <a:lnTo>
                                    <a:pt x="700" y="335"/>
                                  </a:lnTo>
                                  <a:lnTo>
                                    <a:pt x="675" y="345"/>
                                  </a:lnTo>
                                  <a:lnTo>
                                    <a:pt x="645" y="345"/>
                                  </a:lnTo>
                                  <a:lnTo>
                                    <a:pt x="615" y="345"/>
                                  </a:lnTo>
                                  <a:lnTo>
                                    <a:pt x="585" y="345"/>
                                  </a:lnTo>
                                  <a:lnTo>
                                    <a:pt x="520" y="330"/>
                                  </a:lnTo>
                                  <a:lnTo>
                                    <a:pt x="45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55"/>
                          <wps:cNvSpPr>
                            <a:spLocks/>
                          </wps:cNvSpPr>
                          <wps:spPr bwMode="auto">
                            <a:xfrm>
                              <a:off x="1305" y="2415"/>
                              <a:ext cx="190" cy="38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355 h 385"/>
                                <a:gd name="T2" fmla="*/ 0 w 190"/>
                                <a:gd name="T3" fmla="*/ 355 h 385"/>
                                <a:gd name="T4" fmla="*/ 45 w 190"/>
                                <a:gd name="T5" fmla="*/ 375 h 385"/>
                                <a:gd name="T6" fmla="*/ 95 w 190"/>
                                <a:gd name="T7" fmla="*/ 385 h 385"/>
                                <a:gd name="T8" fmla="*/ 145 w 190"/>
                                <a:gd name="T9" fmla="*/ 385 h 385"/>
                                <a:gd name="T10" fmla="*/ 190 w 190"/>
                                <a:gd name="T11" fmla="*/ 380 h 385"/>
                                <a:gd name="T12" fmla="*/ 105 w 190"/>
                                <a:gd name="T13" fmla="*/ 335 h 385"/>
                                <a:gd name="T14" fmla="*/ 185 w 190"/>
                                <a:gd name="T15" fmla="*/ 330 h 385"/>
                                <a:gd name="T16" fmla="*/ 185 w 190"/>
                                <a:gd name="T17" fmla="*/ 330 h 385"/>
                                <a:gd name="T18" fmla="*/ 160 w 190"/>
                                <a:gd name="T19" fmla="*/ 315 h 385"/>
                                <a:gd name="T20" fmla="*/ 140 w 190"/>
                                <a:gd name="T21" fmla="*/ 290 h 385"/>
                                <a:gd name="T22" fmla="*/ 120 w 190"/>
                                <a:gd name="T23" fmla="*/ 260 h 385"/>
                                <a:gd name="T24" fmla="*/ 95 w 190"/>
                                <a:gd name="T25" fmla="*/ 220 h 385"/>
                                <a:gd name="T26" fmla="*/ 50 w 190"/>
                                <a:gd name="T27" fmla="*/ 125 h 385"/>
                                <a:gd name="T28" fmla="*/ 5 w 190"/>
                                <a:gd name="T29" fmla="*/ 0 h 385"/>
                                <a:gd name="T30" fmla="*/ 0 w 190"/>
                                <a:gd name="T31" fmla="*/ 355 h 385"/>
                                <a:gd name="T32" fmla="*/ 0 w 190"/>
                                <a:gd name="T33" fmla="*/ 35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0" h="385">
                                  <a:moveTo>
                                    <a:pt x="0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5" y="375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145" y="385"/>
                                  </a:lnTo>
                                  <a:lnTo>
                                    <a:pt x="190" y="380"/>
                                  </a:lnTo>
                                  <a:lnTo>
                                    <a:pt x="105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0" y="315"/>
                                  </a:lnTo>
                                  <a:lnTo>
                                    <a:pt x="140" y="29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56"/>
                          <wps:cNvSpPr>
                            <a:spLocks/>
                          </wps:cNvSpPr>
                          <wps:spPr bwMode="auto">
                            <a:xfrm>
                              <a:off x="1485" y="905"/>
                              <a:ext cx="340" cy="95"/>
                            </a:xfrm>
                            <a:custGeom>
                              <a:avLst/>
                              <a:gdLst>
                                <a:gd name="T0" fmla="*/ 120 w 340"/>
                                <a:gd name="T1" fmla="*/ 95 h 95"/>
                                <a:gd name="T2" fmla="*/ 120 w 340"/>
                                <a:gd name="T3" fmla="*/ 95 h 95"/>
                                <a:gd name="T4" fmla="*/ 160 w 340"/>
                                <a:gd name="T5" fmla="*/ 85 h 95"/>
                                <a:gd name="T6" fmla="*/ 210 w 340"/>
                                <a:gd name="T7" fmla="*/ 65 h 95"/>
                                <a:gd name="T8" fmla="*/ 270 w 340"/>
                                <a:gd name="T9" fmla="*/ 35 h 95"/>
                                <a:gd name="T10" fmla="*/ 340 w 340"/>
                                <a:gd name="T11" fmla="*/ 0 h 95"/>
                                <a:gd name="T12" fmla="*/ 0 w 340"/>
                                <a:gd name="T13" fmla="*/ 35 h 95"/>
                                <a:gd name="T14" fmla="*/ 0 w 340"/>
                                <a:gd name="T15" fmla="*/ 35 h 95"/>
                                <a:gd name="T16" fmla="*/ 10 w 340"/>
                                <a:gd name="T17" fmla="*/ 50 h 95"/>
                                <a:gd name="T18" fmla="*/ 20 w 340"/>
                                <a:gd name="T19" fmla="*/ 65 h 95"/>
                                <a:gd name="T20" fmla="*/ 35 w 340"/>
                                <a:gd name="T21" fmla="*/ 80 h 95"/>
                                <a:gd name="T22" fmla="*/ 50 w 340"/>
                                <a:gd name="T23" fmla="*/ 85 h 95"/>
                                <a:gd name="T24" fmla="*/ 65 w 340"/>
                                <a:gd name="T25" fmla="*/ 90 h 95"/>
                                <a:gd name="T26" fmla="*/ 80 w 340"/>
                                <a:gd name="T27" fmla="*/ 95 h 95"/>
                                <a:gd name="T28" fmla="*/ 120 w 340"/>
                                <a:gd name="T29" fmla="*/ 95 h 95"/>
                                <a:gd name="T30" fmla="*/ 120 w 340"/>
                                <a:gd name="T31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40" h="95">
                                  <a:moveTo>
                                    <a:pt x="120" y="95"/>
                                  </a:moveTo>
                                  <a:lnTo>
                                    <a:pt x="120" y="9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1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57"/>
                          <wps:cNvSpPr>
                            <a:spLocks/>
                          </wps:cNvSpPr>
                          <wps:spPr bwMode="auto">
                            <a:xfrm>
                              <a:off x="2135" y="905"/>
                              <a:ext cx="375" cy="100"/>
                            </a:xfrm>
                            <a:custGeom>
                              <a:avLst/>
                              <a:gdLst>
                                <a:gd name="T0" fmla="*/ 375 w 375"/>
                                <a:gd name="T1" fmla="*/ 45 h 100"/>
                                <a:gd name="T2" fmla="*/ 0 w 375"/>
                                <a:gd name="T3" fmla="*/ 0 h 100"/>
                                <a:gd name="T4" fmla="*/ 0 w 375"/>
                                <a:gd name="T5" fmla="*/ 0 h 100"/>
                                <a:gd name="T6" fmla="*/ 80 w 375"/>
                                <a:gd name="T7" fmla="*/ 40 h 100"/>
                                <a:gd name="T8" fmla="*/ 150 w 375"/>
                                <a:gd name="T9" fmla="*/ 70 h 100"/>
                                <a:gd name="T10" fmla="*/ 210 w 375"/>
                                <a:gd name="T11" fmla="*/ 90 h 100"/>
                                <a:gd name="T12" fmla="*/ 255 w 375"/>
                                <a:gd name="T13" fmla="*/ 100 h 100"/>
                                <a:gd name="T14" fmla="*/ 255 w 375"/>
                                <a:gd name="T15" fmla="*/ 100 h 100"/>
                                <a:gd name="T16" fmla="*/ 295 w 375"/>
                                <a:gd name="T17" fmla="*/ 100 h 100"/>
                                <a:gd name="T18" fmla="*/ 315 w 375"/>
                                <a:gd name="T19" fmla="*/ 100 h 100"/>
                                <a:gd name="T20" fmla="*/ 330 w 375"/>
                                <a:gd name="T21" fmla="*/ 95 h 100"/>
                                <a:gd name="T22" fmla="*/ 345 w 375"/>
                                <a:gd name="T23" fmla="*/ 85 h 100"/>
                                <a:gd name="T24" fmla="*/ 355 w 375"/>
                                <a:gd name="T25" fmla="*/ 75 h 100"/>
                                <a:gd name="T26" fmla="*/ 365 w 375"/>
                                <a:gd name="T27" fmla="*/ 60 h 100"/>
                                <a:gd name="T28" fmla="*/ 375 w 375"/>
                                <a:gd name="T29" fmla="*/ 45 h 100"/>
                                <a:gd name="T30" fmla="*/ 375 w 375"/>
                                <a:gd name="T31" fmla="*/ 4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5" h="100">
                                  <a:moveTo>
                                    <a:pt x="375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255" y="100"/>
                                  </a:lnTo>
                                  <a:lnTo>
                                    <a:pt x="295" y="100"/>
                                  </a:lnTo>
                                  <a:lnTo>
                                    <a:pt x="315" y="100"/>
                                  </a:lnTo>
                                  <a:lnTo>
                                    <a:pt x="330" y="95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65" y="60"/>
                                  </a:lnTo>
                                  <a:lnTo>
                                    <a:pt x="37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58"/>
                          <wps:cNvSpPr>
                            <a:spLocks/>
                          </wps:cNvSpPr>
                          <wps:spPr bwMode="auto">
                            <a:xfrm>
                              <a:off x="1885" y="990"/>
                              <a:ext cx="70" cy="90"/>
                            </a:xfrm>
                            <a:custGeom>
                              <a:avLst/>
                              <a:gdLst>
                                <a:gd name="T0" fmla="*/ 45 w 70"/>
                                <a:gd name="T1" fmla="*/ 90 h 90"/>
                                <a:gd name="T2" fmla="*/ 45 w 70"/>
                                <a:gd name="T3" fmla="*/ 90 h 90"/>
                                <a:gd name="T4" fmla="*/ 55 w 70"/>
                                <a:gd name="T5" fmla="*/ 85 h 90"/>
                                <a:gd name="T6" fmla="*/ 65 w 70"/>
                                <a:gd name="T7" fmla="*/ 65 h 90"/>
                                <a:gd name="T8" fmla="*/ 70 w 70"/>
                                <a:gd name="T9" fmla="*/ 40 h 90"/>
                                <a:gd name="T10" fmla="*/ 70 w 70"/>
                                <a:gd name="T11" fmla="*/ 0 h 90"/>
                                <a:gd name="T12" fmla="*/ 70 w 70"/>
                                <a:gd name="T13" fmla="*/ 0 h 90"/>
                                <a:gd name="T14" fmla="*/ 60 w 70"/>
                                <a:gd name="T15" fmla="*/ 55 h 90"/>
                                <a:gd name="T16" fmla="*/ 50 w 70"/>
                                <a:gd name="T17" fmla="*/ 65 h 90"/>
                                <a:gd name="T18" fmla="*/ 40 w 70"/>
                                <a:gd name="T19" fmla="*/ 70 h 90"/>
                                <a:gd name="T20" fmla="*/ 35 w 70"/>
                                <a:gd name="T21" fmla="*/ 70 h 90"/>
                                <a:gd name="T22" fmla="*/ 25 w 70"/>
                                <a:gd name="T23" fmla="*/ 55 h 90"/>
                                <a:gd name="T24" fmla="*/ 0 w 70"/>
                                <a:gd name="T25" fmla="*/ 10 h 90"/>
                                <a:gd name="T26" fmla="*/ 0 w 70"/>
                                <a:gd name="T27" fmla="*/ 10 h 90"/>
                                <a:gd name="T28" fmla="*/ 10 w 70"/>
                                <a:gd name="T29" fmla="*/ 45 h 90"/>
                                <a:gd name="T30" fmla="*/ 20 w 70"/>
                                <a:gd name="T31" fmla="*/ 70 h 90"/>
                                <a:gd name="T32" fmla="*/ 30 w 70"/>
                                <a:gd name="T33" fmla="*/ 85 h 90"/>
                                <a:gd name="T34" fmla="*/ 45 w 70"/>
                                <a:gd name="T35" fmla="*/ 90 h 90"/>
                                <a:gd name="T36" fmla="*/ 45 w 70"/>
                                <a:gd name="T3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" h="90">
                                  <a:moveTo>
                                    <a:pt x="45" y="90"/>
                                  </a:moveTo>
                                  <a:lnTo>
                                    <a:pt x="45" y="9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9"/>
                          <wps:cNvSpPr>
                            <a:spLocks/>
                          </wps:cNvSpPr>
                          <wps:spPr bwMode="auto">
                            <a:xfrm>
                              <a:off x="2040" y="980"/>
                              <a:ext cx="70" cy="8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 h 85"/>
                                <a:gd name="T2" fmla="*/ 0 w 70"/>
                                <a:gd name="T3" fmla="*/ 5 h 85"/>
                                <a:gd name="T4" fmla="*/ 10 w 70"/>
                                <a:gd name="T5" fmla="*/ 40 h 85"/>
                                <a:gd name="T6" fmla="*/ 15 w 70"/>
                                <a:gd name="T7" fmla="*/ 65 h 85"/>
                                <a:gd name="T8" fmla="*/ 30 w 70"/>
                                <a:gd name="T9" fmla="*/ 80 h 85"/>
                                <a:gd name="T10" fmla="*/ 45 w 70"/>
                                <a:gd name="T11" fmla="*/ 85 h 85"/>
                                <a:gd name="T12" fmla="*/ 45 w 70"/>
                                <a:gd name="T13" fmla="*/ 85 h 85"/>
                                <a:gd name="T14" fmla="*/ 55 w 70"/>
                                <a:gd name="T15" fmla="*/ 80 h 85"/>
                                <a:gd name="T16" fmla="*/ 65 w 70"/>
                                <a:gd name="T17" fmla="*/ 60 h 85"/>
                                <a:gd name="T18" fmla="*/ 70 w 70"/>
                                <a:gd name="T19" fmla="*/ 35 h 85"/>
                                <a:gd name="T20" fmla="*/ 70 w 70"/>
                                <a:gd name="T21" fmla="*/ 0 h 85"/>
                                <a:gd name="T22" fmla="*/ 70 w 70"/>
                                <a:gd name="T23" fmla="*/ 0 h 85"/>
                                <a:gd name="T24" fmla="*/ 55 w 70"/>
                                <a:gd name="T25" fmla="*/ 50 h 85"/>
                                <a:gd name="T26" fmla="*/ 50 w 70"/>
                                <a:gd name="T27" fmla="*/ 65 h 85"/>
                                <a:gd name="T28" fmla="*/ 40 w 70"/>
                                <a:gd name="T29" fmla="*/ 70 h 85"/>
                                <a:gd name="T30" fmla="*/ 30 w 70"/>
                                <a:gd name="T31" fmla="*/ 65 h 85"/>
                                <a:gd name="T32" fmla="*/ 20 w 70"/>
                                <a:gd name="T33" fmla="*/ 55 h 85"/>
                                <a:gd name="T34" fmla="*/ 0 w 70"/>
                                <a:gd name="T35" fmla="*/ 5 h 85"/>
                                <a:gd name="T36" fmla="*/ 0 w 70"/>
                                <a:gd name="T37" fmla="*/ 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60"/>
                          <wps:cNvSpPr>
                            <a:spLocks/>
                          </wps:cNvSpPr>
                          <wps:spPr bwMode="auto">
                            <a:xfrm>
                              <a:off x="2215" y="1070"/>
                              <a:ext cx="90" cy="130"/>
                            </a:xfrm>
                            <a:custGeom>
                              <a:avLst/>
                              <a:gdLst>
                                <a:gd name="T0" fmla="*/ 50 w 90"/>
                                <a:gd name="T1" fmla="*/ 10 h 130"/>
                                <a:gd name="T2" fmla="*/ 50 w 90"/>
                                <a:gd name="T3" fmla="*/ 10 h 130"/>
                                <a:gd name="T4" fmla="*/ 35 w 90"/>
                                <a:gd name="T5" fmla="*/ 0 h 130"/>
                                <a:gd name="T6" fmla="*/ 20 w 90"/>
                                <a:gd name="T7" fmla="*/ 0 h 130"/>
                                <a:gd name="T8" fmla="*/ 10 w 90"/>
                                <a:gd name="T9" fmla="*/ 5 h 130"/>
                                <a:gd name="T10" fmla="*/ 0 w 90"/>
                                <a:gd name="T11" fmla="*/ 15 h 130"/>
                                <a:gd name="T12" fmla="*/ 0 w 90"/>
                                <a:gd name="T13" fmla="*/ 15 h 130"/>
                                <a:gd name="T14" fmla="*/ 0 w 90"/>
                                <a:gd name="T15" fmla="*/ 25 h 130"/>
                                <a:gd name="T16" fmla="*/ 5 w 90"/>
                                <a:gd name="T17" fmla="*/ 35 h 130"/>
                                <a:gd name="T18" fmla="*/ 5 w 90"/>
                                <a:gd name="T19" fmla="*/ 35 h 130"/>
                                <a:gd name="T20" fmla="*/ 20 w 90"/>
                                <a:gd name="T21" fmla="*/ 45 h 130"/>
                                <a:gd name="T22" fmla="*/ 35 w 90"/>
                                <a:gd name="T23" fmla="*/ 45 h 130"/>
                                <a:gd name="T24" fmla="*/ 35 w 90"/>
                                <a:gd name="T25" fmla="*/ 45 h 130"/>
                                <a:gd name="T26" fmla="*/ 50 w 90"/>
                                <a:gd name="T27" fmla="*/ 45 h 130"/>
                                <a:gd name="T28" fmla="*/ 60 w 90"/>
                                <a:gd name="T29" fmla="*/ 50 h 130"/>
                                <a:gd name="T30" fmla="*/ 70 w 90"/>
                                <a:gd name="T31" fmla="*/ 60 h 130"/>
                                <a:gd name="T32" fmla="*/ 75 w 90"/>
                                <a:gd name="T33" fmla="*/ 70 h 130"/>
                                <a:gd name="T34" fmla="*/ 75 w 90"/>
                                <a:gd name="T35" fmla="*/ 70 h 130"/>
                                <a:gd name="T36" fmla="*/ 80 w 90"/>
                                <a:gd name="T37" fmla="*/ 95 h 130"/>
                                <a:gd name="T38" fmla="*/ 85 w 90"/>
                                <a:gd name="T39" fmla="*/ 130 h 130"/>
                                <a:gd name="T40" fmla="*/ 85 w 90"/>
                                <a:gd name="T41" fmla="*/ 130 h 130"/>
                                <a:gd name="T42" fmla="*/ 90 w 90"/>
                                <a:gd name="T43" fmla="*/ 90 h 130"/>
                                <a:gd name="T44" fmla="*/ 85 w 90"/>
                                <a:gd name="T45" fmla="*/ 55 h 130"/>
                                <a:gd name="T46" fmla="*/ 85 w 90"/>
                                <a:gd name="T47" fmla="*/ 55 h 130"/>
                                <a:gd name="T48" fmla="*/ 70 w 90"/>
                                <a:gd name="T49" fmla="*/ 25 h 130"/>
                                <a:gd name="T50" fmla="*/ 65 w 90"/>
                                <a:gd name="T51" fmla="*/ 15 h 130"/>
                                <a:gd name="T52" fmla="*/ 50 w 90"/>
                                <a:gd name="T53" fmla="*/ 10 h 130"/>
                                <a:gd name="T54" fmla="*/ 50 w 90"/>
                                <a:gd name="T55" fmla="*/ 1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0" h="130">
                                  <a:moveTo>
                                    <a:pt x="50" y="10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61"/>
                          <wps:cNvSpPr>
                            <a:spLocks/>
                          </wps:cNvSpPr>
                          <wps:spPr bwMode="auto">
                            <a:xfrm>
                              <a:off x="2370" y="1085"/>
                              <a:ext cx="45" cy="110"/>
                            </a:xfrm>
                            <a:custGeom>
                              <a:avLst/>
                              <a:gdLst>
                                <a:gd name="T0" fmla="*/ 30 w 45"/>
                                <a:gd name="T1" fmla="*/ 35 h 110"/>
                                <a:gd name="T2" fmla="*/ 30 w 45"/>
                                <a:gd name="T3" fmla="*/ 35 h 110"/>
                                <a:gd name="T4" fmla="*/ 40 w 45"/>
                                <a:gd name="T5" fmla="*/ 30 h 110"/>
                                <a:gd name="T6" fmla="*/ 45 w 45"/>
                                <a:gd name="T7" fmla="*/ 25 h 110"/>
                                <a:gd name="T8" fmla="*/ 45 w 45"/>
                                <a:gd name="T9" fmla="*/ 25 h 110"/>
                                <a:gd name="T10" fmla="*/ 45 w 45"/>
                                <a:gd name="T11" fmla="*/ 15 h 110"/>
                                <a:gd name="T12" fmla="*/ 45 w 45"/>
                                <a:gd name="T13" fmla="*/ 10 h 110"/>
                                <a:gd name="T14" fmla="*/ 45 w 45"/>
                                <a:gd name="T15" fmla="*/ 10 h 110"/>
                                <a:gd name="T16" fmla="*/ 35 w 45"/>
                                <a:gd name="T17" fmla="*/ 0 h 110"/>
                                <a:gd name="T18" fmla="*/ 30 w 45"/>
                                <a:gd name="T19" fmla="*/ 0 h 110"/>
                                <a:gd name="T20" fmla="*/ 20 w 45"/>
                                <a:gd name="T21" fmla="*/ 0 h 110"/>
                                <a:gd name="T22" fmla="*/ 10 w 45"/>
                                <a:gd name="T23" fmla="*/ 10 h 110"/>
                                <a:gd name="T24" fmla="*/ 10 w 45"/>
                                <a:gd name="T25" fmla="*/ 10 h 110"/>
                                <a:gd name="T26" fmla="*/ 5 w 45"/>
                                <a:gd name="T27" fmla="*/ 15 h 110"/>
                                <a:gd name="T28" fmla="*/ 0 w 45"/>
                                <a:gd name="T29" fmla="*/ 25 h 110"/>
                                <a:gd name="T30" fmla="*/ 0 w 45"/>
                                <a:gd name="T31" fmla="*/ 50 h 110"/>
                                <a:gd name="T32" fmla="*/ 0 w 45"/>
                                <a:gd name="T33" fmla="*/ 50 h 110"/>
                                <a:gd name="T34" fmla="*/ 15 w 45"/>
                                <a:gd name="T35" fmla="*/ 110 h 110"/>
                                <a:gd name="T36" fmla="*/ 15 w 45"/>
                                <a:gd name="T37" fmla="*/ 110 h 110"/>
                                <a:gd name="T38" fmla="*/ 10 w 45"/>
                                <a:gd name="T39" fmla="*/ 60 h 110"/>
                                <a:gd name="T40" fmla="*/ 10 w 45"/>
                                <a:gd name="T41" fmla="*/ 60 h 110"/>
                                <a:gd name="T42" fmla="*/ 15 w 45"/>
                                <a:gd name="T43" fmla="*/ 45 h 110"/>
                                <a:gd name="T44" fmla="*/ 30 w 45"/>
                                <a:gd name="T45" fmla="*/ 35 h 110"/>
                                <a:gd name="T46" fmla="*/ 30 w 45"/>
                                <a:gd name="T47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0" y="35"/>
                                  </a:moveTo>
                                  <a:lnTo>
                                    <a:pt x="30" y="3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371"/>
                        <wpg:cNvGrpSpPr>
                          <a:grpSpLocks/>
                        </wpg:cNvGrpSpPr>
                        <wpg:grpSpPr bwMode="auto">
                          <a:xfrm>
                            <a:off x="1176" y="1389"/>
                            <a:ext cx="1965" cy="2219"/>
                            <a:chOff x="10" y="10"/>
                            <a:chExt cx="2592" cy="2927"/>
                          </a:xfrm>
                        </wpg:grpSpPr>
                        <wps:wsp>
                          <wps:cNvPr id="268" name="Freeform 4372"/>
                          <wps:cNvSpPr>
                            <a:spLocks/>
                          </wps:cNvSpPr>
                          <wps:spPr bwMode="auto">
                            <a:xfrm>
                              <a:off x="1588" y="10"/>
                              <a:ext cx="794" cy="812"/>
                            </a:xfrm>
                            <a:custGeom>
                              <a:avLst/>
                              <a:gdLst>
                                <a:gd name="T0" fmla="*/ 540 w 794"/>
                                <a:gd name="T1" fmla="*/ 336 h 812"/>
                                <a:gd name="T2" fmla="*/ 390 w 794"/>
                                <a:gd name="T3" fmla="*/ 110 h 812"/>
                                <a:gd name="T4" fmla="*/ 350 w 794"/>
                                <a:gd name="T5" fmla="*/ 65 h 812"/>
                                <a:gd name="T6" fmla="*/ 305 w 794"/>
                                <a:gd name="T7" fmla="*/ 35 h 812"/>
                                <a:gd name="T8" fmla="*/ 235 w 794"/>
                                <a:gd name="T9" fmla="*/ 15 h 812"/>
                                <a:gd name="T10" fmla="*/ 0 w 794"/>
                                <a:gd name="T11" fmla="*/ 0 h 812"/>
                                <a:gd name="T12" fmla="*/ 45 w 794"/>
                                <a:gd name="T13" fmla="*/ 95 h 812"/>
                                <a:gd name="T14" fmla="*/ 130 w 794"/>
                                <a:gd name="T15" fmla="*/ 226 h 812"/>
                                <a:gd name="T16" fmla="*/ 175 w 794"/>
                                <a:gd name="T17" fmla="*/ 261 h 812"/>
                                <a:gd name="T18" fmla="*/ 230 w 794"/>
                                <a:gd name="T19" fmla="*/ 301 h 812"/>
                                <a:gd name="T20" fmla="*/ 250 w 794"/>
                                <a:gd name="T21" fmla="*/ 326 h 812"/>
                                <a:gd name="T22" fmla="*/ 240 w 794"/>
                                <a:gd name="T23" fmla="*/ 341 h 812"/>
                                <a:gd name="T24" fmla="*/ 50 w 794"/>
                                <a:gd name="T25" fmla="*/ 336 h 812"/>
                                <a:gd name="T26" fmla="*/ 50 w 794"/>
                                <a:gd name="T27" fmla="*/ 336 h 812"/>
                                <a:gd name="T28" fmla="*/ 70 w 794"/>
                                <a:gd name="T29" fmla="*/ 456 h 812"/>
                                <a:gd name="T30" fmla="*/ 75 w 794"/>
                                <a:gd name="T31" fmla="*/ 571 h 812"/>
                                <a:gd name="T32" fmla="*/ 70 w 794"/>
                                <a:gd name="T33" fmla="*/ 682 h 812"/>
                                <a:gd name="T34" fmla="*/ 50 w 794"/>
                                <a:gd name="T35" fmla="*/ 797 h 812"/>
                                <a:gd name="T36" fmla="*/ 70 w 794"/>
                                <a:gd name="T37" fmla="*/ 797 h 812"/>
                                <a:gd name="T38" fmla="*/ 110 w 794"/>
                                <a:gd name="T39" fmla="*/ 792 h 812"/>
                                <a:gd name="T40" fmla="*/ 140 w 794"/>
                                <a:gd name="T41" fmla="*/ 767 h 812"/>
                                <a:gd name="T42" fmla="*/ 160 w 794"/>
                                <a:gd name="T43" fmla="*/ 732 h 812"/>
                                <a:gd name="T44" fmla="*/ 170 w 794"/>
                                <a:gd name="T45" fmla="*/ 707 h 812"/>
                                <a:gd name="T46" fmla="*/ 200 w 794"/>
                                <a:gd name="T47" fmla="*/ 777 h 812"/>
                                <a:gd name="T48" fmla="*/ 210 w 794"/>
                                <a:gd name="T49" fmla="*/ 787 h 812"/>
                                <a:gd name="T50" fmla="*/ 240 w 794"/>
                                <a:gd name="T51" fmla="*/ 802 h 812"/>
                                <a:gd name="T52" fmla="*/ 255 w 794"/>
                                <a:gd name="T53" fmla="*/ 807 h 812"/>
                                <a:gd name="T54" fmla="*/ 280 w 794"/>
                                <a:gd name="T55" fmla="*/ 797 h 812"/>
                                <a:gd name="T56" fmla="*/ 315 w 794"/>
                                <a:gd name="T57" fmla="*/ 752 h 812"/>
                                <a:gd name="T58" fmla="*/ 325 w 794"/>
                                <a:gd name="T59" fmla="*/ 712 h 812"/>
                                <a:gd name="T60" fmla="*/ 360 w 794"/>
                                <a:gd name="T61" fmla="*/ 782 h 812"/>
                                <a:gd name="T62" fmla="*/ 375 w 794"/>
                                <a:gd name="T63" fmla="*/ 797 h 812"/>
                                <a:gd name="T64" fmla="*/ 405 w 794"/>
                                <a:gd name="T65" fmla="*/ 807 h 812"/>
                                <a:gd name="T66" fmla="*/ 420 w 794"/>
                                <a:gd name="T67" fmla="*/ 812 h 812"/>
                                <a:gd name="T68" fmla="*/ 450 w 794"/>
                                <a:gd name="T69" fmla="*/ 802 h 812"/>
                                <a:gd name="T70" fmla="*/ 475 w 794"/>
                                <a:gd name="T71" fmla="*/ 782 h 812"/>
                                <a:gd name="T72" fmla="*/ 485 w 794"/>
                                <a:gd name="T73" fmla="*/ 752 h 812"/>
                                <a:gd name="T74" fmla="*/ 500 w 794"/>
                                <a:gd name="T75" fmla="*/ 707 h 812"/>
                                <a:gd name="T76" fmla="*/ 540 w 794"/>
                                <a:gd name="T77" fmla="*/ 787 h 812"/>
                                <a:gd name="T78" fmla="*/ 565 w 794"/>
                                <a:gd name="T79" fmla="*/ 807 h 812"/>
                                <a:gd name="T80" fmla="*/ 594 w 794"/>
                                <a:gd name="T81" fmla="*/ 812 h 812"/>
                                <a:gd name="T82" fmla="*/ 609 w 794"/>
                                <a:gd name="T83" fmla="*/ 812 h 812"/>
                                <a:gd name="T84" fmla="*/ 629 w 794"/>
                                <a:gd name="T85" fmla="*/ 797 h 812"/>
                                <a:gd name="T86" fmla="*/ 649 w 794"/>
                                <a:gd name="T87" fmla="*/ 752 h 812"/>
                                <a:gd name="T88" fmla="*/ 654 w 794"/>
                                <a:gd name="T89" fmla="*/ 707 h 812"/>
                                <a:gd name="T90" fmla="*/ 679 w 794"/>
                                <a:gd name="T91" fmla="*/ 752 h 812"/>
                                <a:gd name="T92" fmla="*/ 714 w 794"/>
                                <a:gd name="T93" fmla="*/ 782 h 812"/>
                                <a:gd name="T94" fmla="*/ 749 w 794"/>
                                <a:gd name="T95" fmla="*/ 802 h 812"/>
                                <a:gd name="T96" fmla="*/ 794 w 794"/>
                                <a:gd name="T97" fmla="*/ 802 h 812"/>
                                <a:gd name="T98" fmla="*/ 779 w 794"/>
                                <a:gd name="T99" fmla="*/ 767 h 812"/>
                                <a:gd name="T100" fmla="*/ 659 w 794"/>
                                <a:gd name="T101" fmla="*/ 546 h 812"/>
                                <a:gd name="T102" fmla="*/ 540 w 794"/>
                                <a:gd name="T103" fmla="*/ 336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94" h="812">
                                  <a:moveTo>
                                    <a:pt x="540" y="336"/>
                                  </a:moveTo>
                                  <a:lnTo>
                                    <a:pt x="540" y="336"/>
                                  </a:lnTo>
                                  <a:lnTo>
                                    <a:pt x="435" y="170"/>
                                  </a:lnTo>
                                  <a:lnTo>
                                    <a:pt x="390" y="110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35" y="50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50" y="246"/>
                                  </a:lnTo>
                                  <a:lnTo>
                                    <a:pt x="175" y="261"/>
                                  </a:lnTo>
                                  <a:lnTo>
                                    <a:pt x="230" y="301"/>
                                  </a:lnTo>
                                  <a:lnTo>
                                    <a:pt x="245" y="316"/>
                                  </a:lnTo>
                                  <a:lnTo>
                                    <a:pt x="250" y="326"/>
                                  </a:lnTo>
                                  <a:lnTo>
                                    <a:pt x="240" y="341"/>
                                  </a:lnTo>
                                  <a:lnTo>
                                    <a:pt x="225" y="346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75" y="571"/>
                                  </a:lnTo>
                                  <a:lnTo>
                                    <a:pt x="75" y="627"/>
                                  </a:lnTo>
                                  <a:lnTo>
                                    <a:pt x="70" y="682"/>
                                  </a:lnTo>
                                  <a:lnTo>
                                    <a:pt x="65" y="742"/>
                                  </a:lnTo>
                                  <a:lnTo>
                                    <a:pt x="50" y="797"/>
                                  </a:lnTo>
                                  <a:lnTo>
                                    <a:pt x="70" y="797"/>
                                  </a:lnTo>
                                  <a:lnTo>
                                    <a:pt x="90" y="797"/>
                                  </a:lnTo>
                                  <a:lnTo>
                                    <a:pt x="110" y="792"/>
                                  </a:lnTo>
                                  <a:lnTo>
                                    <a:pt x="125" y="782"/>
                                  </a:lnTo>
                                  <a:lnTo>
                                    <a:pt x="140" y="767"/>
                                  </a:lnTo>
                                  <a:lnTo>
                                    <a:pt x="150" y="752"/>
                                  </a:lnTo>
                                  <a:lnTo>
                                    <a:pt x="160" y="732"/>
                                  </a:lnTo>
                                  <a:lnTo>
                                    <a:pt x="170" y="707"/>
                                  </a:lnTo>
                                  <a:lnTo>
                                    <a:pt x="180" y="742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210" y="787"/>
                                  </a:lnTo>
                                  <a:lnTo>
                                    <a:pt x="225" y="797"/>
                                  </a:lnTo>
                                  <a:lnTo>
                                    <a:pt x="240" y="802"/>
                                  </a:lnTo>
                                  <a:lnTo>
                                    <a:pt x="255" y="807"/>
                                  </a:lnTo>
                                  <a:lnTo>
                                    <a:pt x="265" y="802"/>
                                  </a:lnTo>
                                  <a:lnTo>
                                    <a:pt x="280" y="797"/>
                                  </a:lnTo>
                                  <a:lnTo>
                                    <a:pt x="300" y="782"/>
                                  </a:lnTo>
                                  <a:lnTo>
                                    <a:pt x="315" y="752"/>
                                  </a:lnTo>
                                  <a:lnTo>
                                    <a:pt x="325" y="712"/>
                                  </a:lnTo>
                                  <a:lnTo>
                                    <a:pt x="340" y="752"/>
                                  </a:lnTo>
                                  <a:lnTo>
                                    <a:pt x="360" y="782"/>
                                  </a:lnTo>
                                  <a:lnTo>
                                    <a:pt x="375" y="797"/>
                                  </a:lnTo>
                                  <a:lnTo>
                                    <a:pt x="390" y="802"/>
                                  </a:lnTo>
                                  <a:lnTo>
                                    <a:pt x="405" y="807"/>
                                  </a:lnTo>
                                  <a:lnTo>
                                    <a:pt x="420" y="812"/>
                                  </a:lnTo>
                                  <a:lnTo>
                                    <a:pt x="435" y="812"/>
                                  </a:lnTo>
                                  <a:lnTo>
                                    <a:pt x="450" y="802"/>
                                  </a:lnTo>
                                  <a:lnTo>
                                    <a:pt x="465" y="797"/>
                                  </a:lnTo>
                                  <a:lnTo>
                                    <a:pt x="475" y="782"/>
                                  </a:lnTo>
                                  <a:lnTo>
                                    <a:pt x="485" y="752"/>
                                  </a:lnTo>
                                  <a:lnTo>
                                    <a:pt x="500" y="707"/>
                                  </a:lnTo>
                                  <a:lnTo>
                                    <a:pt x="520" y="752"/>
                                  </a:lnTo>
                                  <a:lnTo>
                                    <a:pt x="540" y="787"/>
                                  </a:lnTo>
                                  <a:lnTo>
                                    <a:pt x="555" y="797"/>
                                  </a:lnTo>
                                  <a:lnTo>
                                    <a:pt x="565" y="807"/>
                                  </a:lnTo>
                                  <a:lnTo>
                                    <a:pt x="580" y="812"/>
                                  </a:lnTo>
                                  <a:lnTo>
                                    <a:pt x="594" y="812"/>
                                  </a:lnTo>
                                  <a:lnTo>
                                    <a:pt x="609" y="812"/>
                                  </a:lnTo>
                                  <a:lnTo>
                                    <a:pt x="619" y="802"/>
                                  </a:lnTo>
                                  <a:lnTo>
                                    <a:pt x="629" y="797"/>
                                  </a:lnTo>
                                  <a:lnTo>
                                    <a:pt x="639" y="782"/>
                                  </a:lnTo>
                                  <a:lnTo>
                                    <a:pt x="649" y="752"/>
                                  </a:lnTo>
                                  <a:lnTo>
                                    <a:pt x="654" y="707"/>
                                  </a:lnTo>
                                  <a:lnTo>
                                    <a:pt x="669" y="732"/>
                                  </a:lnTo>
                                  <a:lnTo>
                                    <a:pt x="679" y="752"/>
                                  </a:lnTo>
                                  <a:lnTo>
                                    <a:pt x="694" y="767"/>
                                  </a:lnTo>
                                  <a:lnTo>
                                    <a:pt x="714" y="782"/>
                                  </a:lnTo>
                                  <a:lnTo>
                                    <a:pt x="729" y="792"/>
                                  </a:lnTo>
                                  <a:lnTo>
                                    <a:pt x="749" y="802"/>
                                  </a:lnTo>
                                  <a:lnTo>
                                    <a:pt x="774" y="802"/>
                                  </a:lnTo>
                                  <a:lnTo>
                                    <a:pt x="794" y="802"/>
                                  </a:lnTo>
                                  <a:lnTo>
                                    <a:pt x="779" y="767"/>
                                  </a:lnTo>
                                  <a:lnTo>
                                    <a:pt x="659" y="546"/>
                                  </a:lnTo>
                                  <a:lnTo>
                                    <a:pt x="5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4373"/>
                          <wps:cNvSpPr>
                            <a:spLocks/>
                          </wps:cNvSpPr>
                          <wps:spPr bwMode="auto">
                            <a:xfrm>
                              <a:off x="634" y="1363"/>
                              <a:ext cx="255" cy="131"/>
                            </a:xfrm>
                            <a:custGeom>
                              <a:avLst/>
                              <a:gdLst>
                                <a:gd name="T0" fmla="*/ 0 w 255"/>
                                <a:gd name="T1" fmla="*/ 50 h 131"/>
                                <a:gd name="T2" fmla="*/ 110 w 255"/>
                                <a:gd name="T3" fmla="*/ 131 h 131"/>
                                <a:gd name="T4" fmla="*/ 255 w 255"/>
                                <a:gd name="T5" fmla="*/ 15 h 131"/>
                                <a:gd name="T6" fmla="*/ 255 w 255"/>
                                <a:gd name="T7" fmla="*/ 15 h 131"/>
                                <a:gd name="T8" fmla="*/ 210 w 255"/>
                                <a:gd name="T9" fmla="*/ 10 h 131"/>
                                <a:gd name="T10" fmla="*/ 170 w 255"/>
                                <a:gd name="T11" fmla="*/ 0 h 131"/>
                                <a:gd name="T12" fmla="*/ 130 w 255"/>
                                <a:gd name="T13" fmla="*/ 0 h 131"/>
                                <a:gd name="T14" fmla="*/ 95 w 255"/>
                                <a:gd name="T15" fmla="*/ 0 h 131"/>
                                <a:gd name="T16" fmla="*/ 65 w 255"/>
                                <a:gd name="T17" fmla="*/ 5 h 131"/>
                                <a:gd name="T18" fmla="*/ 40 w 255"/>
                                <a:gd name="T19" fmla="*/ 15 h 131"/>
                                <a:gd name="T20" fmla="*/ 20 w 255"/>
                                <a:gd name="T21" fmla="*/ 30 h 131"/>
                                <a:gd name="T22" fmla="*/ 0 w 255"/>
                                <a:gd name="T23" fmla="*/ 50 h 131"/>
                                <a:gd name="T24" fmla="*/ 0 w 255"/>
                                <a:gd name="T25" fmla="*/ 5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5" h="131">
                                  <a:moveTo>
                                    <a:pt x="0" y="50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4374"/>
                          <wps:cNvSpPr>
                            <a:spLocks/>
                          </wps:cNvSpPr>
                          <wps:spPr bwMode="auto">
                            <a:xfrm>
                              <a:off x="499" y="1463"/>
                              <a:ext cx="245" cy="136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31 h 136"/>
                                <a:gd name="T2" fmla="*/ 245 w 245"/>
                                <a:gd name="T3" fmla="*/ 31 h 136"/>
                                <a:gd name="T4" fmla="*/ 205 w 245"/>
                                <a:gd name="T5" fmla="*/ 16 h 136"/>
                                <a:gd name="T6" fmla="*/ 165 w 245"/>
                                <a:gd name="T7" fmla="*/ 5 h 136"/>
                                <a:gd name="T8" fmla="*/ 130 w 245"/>
                                <a:gd name="T9" fmla="*/ 0 h 136"/>
                                <a:gd name="T10" fmla="*/ 100 w 245"/>
                                <a:gd name="T11" fmla="*/ 0 h 136"/>
                                <a:gd name="T12" fmla="*/ 70 w 245"/>
                                <a:gd name="T13" fmla="*/ 11 h 136"/>
                                <a:gd name="T14" fmla="*/ 45 w 245"/>
                                <a:gd name="T15" fmla="*/ 21 h 136"/>
                                <a:gd name="T16" fmla="*/ 20 w 245"/>
                                <a:gd name="T17" fmla="*/ 41 h 136"/>
                                <a:gd name="T18" fmla="*/ 0 w 245"/>
                                <a:gd name="T19" fmla="*/ 66 h 136"/>
                                <a:gd name="T20" fmla="*/ 105 w 245"/>
                                <a:gd name="T21" fmla="*/ 136 h 136"/>
                                <a:gd name="T22" fmla="*/ 245 w 245"/>
                                <a:gd name="T23" fmla="*/ 31 h 136"/>
                                <a:gd name="T24" fmla="*/ 245 w 245"/>
                                <a:gd name="T25" fmla="*/ 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5" h="136">
                                  <a:moveTo>
                                    <a:pt x="245" y="31"/>
                                  </a:moveTo>
                                  <a:lnTo>
                                    <a:pt x="245" y="31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2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4375"/>
                          <wps:cNvSpPr>
                            <a:spLocks/>
                          </wps:cNvSpPr>
                          <wps:spPr bwMode="auto">
                            <a:xfrm>
                              <a:off x="390" y="1584"/>
                              <a:ext cx="214" cy="100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15 h 100"/>
                                <a:gd name="T2" fmla="*/ 214 w 214"/>
                                <a:gd name="T3" fmla="*/ 15 h 100"/>
                                <a:gd name="T4" fmla="*/ 124 w 214"/>
                                <a:gd name="T5" fmla="*/ 5 h 100"/>
                                <a:gd name="T6" fmla="*/ 89 w 214"/>
                                <a:gd name="T7" fmla="*/ 0 h 100"/>
                                <a:gd name="T8" fmla="*/ 59 w 214"/>
                                <a:gd name="T9" fmla="*/ 5 h 100"/>
                                <a:gd name="T10" fmla="*/ 40 w 214"/>
                                <a:gd name="T11" fmla="*/ 10 h 100"/>
                                <a:gd name="T12" fmla="*/ 20 w 214"/>
                                <a:gd name="T13" fmla="*/ 20 h 100"/>
                                <a:gd name="T14" fmla="*/ 5 w 214"/>
                                <a:gd name="T15" fmla="*/ 30 h 100"/>
                                <a:gd name="T16" fmla="*/ 0 w 214"/>
                                <a:gd name="T17" fmla="*/ 50 h 100"/>
                                <a:gd name="T18" fmla="*/ 104 w 214"/>
                                <a:gd name="T19" fmla="*/ 100 h 100"/>
                                <a:gd name="T20" fmla="*/ 214 w 214"/>
                                <a:gd name="T21" fmla="*/ 15 h 100"/>
                                <a:gd name="T22" fmla="*/ 214 w 214"/>
                                <a:gd name="T23" fmla="*/ 1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4" h="100">
                                  <a:moveTo>
                                    <a:pt x="214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376"/>
                          <wps:cNvSpPr>
                            <a:spLocks/>
                          </wps:cNvSpPr>
                          <wps:spPr bwMode="auto">
                            <a:xfrm>
                              <a:off x="10" y="1659"/>
                              <a:ext cx="854" cy="657"/>
                            </a:xfrm>
                            <a:custGeom>
                              <a:avLst/>
                              <a:gdLst>
                                <a:gd name="T0" fmla="*/ 559 w 854"/>
                                <a:gd name="T1" fmla="*/ 521 h 657"/>
                                <a:gd name="T2" fmla="*/ 584 w 854"/>
                                <a:gd name="T3" fmla="*/ 456 h 657"/>
                                <a:gd name="T4" fmla="*/ 614 w 854"/>
                                <a:gd name="T5" fmla="*/ 386 h 657"/>
                                <a:gd name="T6" fmla="*/ 604 w 854"/>
                                <a:gd name="T7" fmla="*/ 441 h 657"/>
                                <a:gd name="T8" fmla="*/ 604 w 854"/>
                                <a:gd name="T9" fmla="*/ 526 h 657"/>
                                <a:gd name="T10" fmla="*/ 614 w 854"/>
                                <a:gd name="T11" fmla="*/ 561 h 657"/>
                                <a:gd name="T12" fmla="*/ 654 w 854"/>
                                <a:gd name="T13" fmla="*/ 616 h 657"/>
                                <a:gd name="T14" fmla="*/ 719 w 854"/>
                                <a:gd name="T15" fmla="*/ 657 h 657"/>
                                <a:gd name="T16" fmla="*/ 719 w 854"/>
                                <a:gd name="T17" fmla="*/ 596 h 657"/>
                                <a:gd name="T18" fmla="*/ 739 w 854"/>
                                <a:gd name="T19" fmla="*/ 471 h 657"/>
                                <a:gd name="T20" fmla="*/ 769 w 854"/>
                                <a:gd name="T21" fmla="*/ 346 h 657"/>
                                <a:gd name="T22" fmla="*/ 824 w 854"/>
                                <a:gd name="T23" fmla="*/ 220 h 657"/>
                                <a:gd name="T24" fmla="*/ 854 w 854"/>
                                <a:gd name="T25" fmla="*/ 160 h 657"/>
                                <a:gd name="T26" fmla="*/ 489 w 854"/>
                                <a:gd name="T27" fmla="*/ 0 h 657"/>
                                <a:gd name="T28" fmla="*/ 425 w 854"/>
                                <a:gd name="T29" fmla="*/ 55 h 657"/>
                                <a:gd name="T30" fmla="*/ 305 w 854"/>
                                <a:gd name="T31" fmla="*/ 140 h 657"/>
                                <a:gd name="T32" fmla="*/ 250 w 854"/>
                                <a:gd name="T33" fmla="*/ 175 h 657"/>
                                <a:gd name="T34" fmla="*/ 125 w 854"/>
                                <a:gd name="T35" fmla="*/ 230 h 657"/>
                                <a:gd name="T36" fmla="*/ 0 w 854"/>
                                <a:gd name="T37" fmla="*/ 256 h 657"/>
                                <a:gd name="T38" fmla="*/ 30 w 854"/>
                                <a:gd name="T39" fmla="*/ 296 h 657"/>
                                <a:gd name="T40" fmla="*/ 90 w 854"/>
                                <a:gd name="T41" fmla="*/ 341 h 657"/>
                                <a:gd name="T42" fmla="*/ 165 w 854"/>
                                <a:gd name="T43" fmla="*/ 346 h 657"/>
                                <a:gd name="T44" fmla="*/ 245 w 854"/>
                                <a:gd name="T45" fmla="*/ 316 h 657"/>
                                <a:gd name="T46" fmla="*/ 290 w 854"/>
                                <a:gd name="T47" fmla="*/ 286 h 657"/>
                                <a:gd name="T48" fmla="*/ 205 w 854"/>
                                <a:gd name="T49" fmla="*/ 376 h 657"/>
                                <a:gd name="T50" fmla="*/ 195 w 854"/>
                                <a:gd name="T51" fmla="*/ 401 h 657"/>
                                <a:gd name="T52" fmla="*/ 185 w 854"/>
                                <a:gd name="T53" fmla="*/ 461 h 657"/>
                                <a:gd name="T54" fmla="*/ 185 w 854"/>
                                <a:gd name="T55" fmla="*/ 501 h 657"/>
                                <a:gd name="T56" fmla="*/ 260 w 854"/>
                                <a:gd name="T57" fmla="*/ 496 h 657"/>
                                <a:gd name="T58" fmla="*/ 340 w 854"/>
                                <a:gd name="T59" fmla="*/ 461 h 657"/>
                                <a:gd name="T60" fmla="*/ 375 w 854"/>
                                <a:gd name="T61" fmla="*/ 436 h 657"/>
                                <a:gd name="T62" fmla="*/ 429 w 854"/>
                                <a:gd name="T63" fmla="*/ 376 h 657"/>
                                <a:gd name="T64" fmla="*/ 454 w 854"/>
                                <a:gd name="T65" fmla="*/ 341 h 657"/>
                                <a:gd name="T66" fmla="*/ 425 w 854"/>
                                <a:gd name="T67" fmla="*/ 416 h 657"/>
                                <a:gd name="T68" fmla="*/ 415 w 854"/>
                                <a:gd name="T69" fmla="*/ 481 h 657"/>
                                <a:gd name="T70" fmla="*/ 420 w 854"/>
                                <a:gd name="T71" fmla="*/ 541 h 657"/>
                                <a:gd name="T72" fmla="*/ 439 w 854"/>
                                <a:gd name="T73" fmla="*/ 586 h 657"/>
                                <a:gd name="T74" fmla="*/ 474 w 854"/>
                                <a:gd name="T75" fmla="*/ 586 h 657"/>
                                <a:gd name="T76" fmla="*/ 534 w 854"/>
                                <a:gd name="T77" fmla="*/ 551 h 657"/>
                                <a:gd name="T78" fmla="*/ 559 w 854"/>
                                <a:gd name="T79" fmla="*/ 521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4" h="657">
                                  <a:moveTo>
                                    <a:pt x="559" y="521"/>
                                  </a:moveTo>
                                  <a:lnTo>
                                    <a:pt x="559" y="521"/>
                                  </a:lnTo>
                                  <a:lnTo>
                                    <a:pt x="569" y="496"/>
                                  </a:lnTo>
                                  <a:lnTo>
                                    <a:pt x="584" y="456"/>
                                  </a:lnTo>
                                  <a:lnTo>
                                    <a:pt x="614" y="386"/>
                                  </a:lnTo>
                                  <a:lnTo>
                                    <a:pt x="604" y="441"/>
                                  </a:lnTo>
                                  <a:lnTo>
                                    <a:pt x="604" y="486"/>
                                  </a:lnTo>
                                  <a:lnTo>
                                    <a:pt x="604" y="526"/>
                                  </a:lnTo>
                                  <a:lnTo>
                                    <a:pt x="614" y="561"/>
                                  </a:lnTo>
                                  <a:lnTo>
                                    <a:pt x="629" y="586"/>
                                  </a:lnTo>
                                  <a:lnTo>
                                    <a:pt x="654" y="616"/>
                                  </a:lnTo>
                                  <a:lnTo>
                                    <a:pt x="684" y="636"/>
                                  </a:lnTo>
                                  <a:lnTo>
                                    <a:pt x="719" y="657"/>
                                  </a:lnTo>
                                  <a:lnTo>
                                    <a:pt x="719" y="596"/>
                                  </a:lnTo>
                                  <a:lnTo>
                                    <a:pt x="729" y="531"/>
                                  </a:lnTo>
                                  <a:lnTo>
                                    <a:pt x="739" y="471"/>
                                  </a:lnTo>
                                  <a:lnTo>
                                    <a:pt x="749" y="406"/>
                                  </a:lnTo>
                                  <a:lnTo>
                                    <a:pt x="769" y="346"/>
                                  </a:lnTo>
                                  <a:lnTo>
                                    <a:pt x="794" y="286"/>
                                  </a:lnTo>
                                  <a:lnTo>
                                    <a:pt x="824" y="220"/>
                                  </a:lnTo>
                                  <a:lnTo>
                                    <a:pt x="854" y="160"/>
                                  </a:lnTo>
                                  <a:lnTo>
                                    <a:pt x="674" y="85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25" y="55"/>
                                  </a:lnTo>
                                  <a:lnTo>
                                    <a:pt x="365" y="100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185" y="20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60" y="24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90" y="341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65" y="346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45" y="316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30" y="346"/>
                                  </a:lnTo>
                                  <a:lnTo>
                                    <a:pt x="205" y="376"/>
                                  </a:lnTo>
                                  <a:lnTo>
                                    <a:pt x="195" y="401"/>
                                  </a:lnTo>
                                  <a:lnTo>
                                    <a:pt x="185" y="431"/>
                                  </a:lnTo>
                                  <a:lnTo>
                                    <a:pt x="185" y="461"/>
                                  </a:lnTo>
                                  <a:lnTo>
                                    <a:pt x="185" y="501"/>
                                  </a:lnTo>
                                  <a:lnTo>
                                    <a:pt x="225" y="501"/>
                                  </a:lnTo>
                                  <a:lnTo>
                                    <a:pt x="260" y="496"/>
                                  </a:lnTo>
                                  <a:lnTo>
                                    <a:pt x="300" y="481"/>
                                  </a:lnTo>
                                  <a:lnTo>
                                    <a:pt x="340" y="461"/>
                                  </a:lnTo>
                                  <a:lnTo>
                                    <a:pt x="375" y="436"/>
                                  </a:lnTo>
                                  <a:lnTo>
                                    <a:pt x="405" y="411"/>
                                  </a:lnTo>
                                  <a:lnTo>
                                    <a:pt x="429" y="376"/>
                                  </a:lnTo>
                                  <a:lnTo>
                                    <a:pt x="454" y="341"/>
                                  </a:lnTo>
                                  <a:lnTo>
                                    <a:pt x="439" y="381"/>
                                  </a:lnTo>
                                  <a:lnTo>
                                    <a:pt x="425" y="416"/>
                                  </a:lnTo>
                                  <a:lnTo>
                                    <a:pt x="415" y="451"/>
                                  </a:lnTo>
                                  <a:lnTo>
                                    <a:pt x="415" y="481"/>
                                  </a:lnTo>
                                  <a:lnTo>
                                    <a:pt x="415" y="511"/>
                                  </a:lnTo>
                                  <a:lnTo>
                                    <a:pt x="420" y="541"/>
                                  </a:lnTo>
                                  <a:lnTo>
                                    <a:pt x="425" y="566"/>
                                  </a:lnTo>
                                  <a:lnTo>
                                    <a:pt x="439" y="586"/>
                                  </a:lnTo>
                                  <a:lnTo>
                                    <a:pt x="474" y="586"/>
                                  </a:lnTo>
                                  <a:lnTo>
                                    <a:pt x="509" y="571"/>
                                  </a:lnTo>
                                  <a:lnTo>
                                    <a:pt x="534" y="551"/>
                                  </a:lnTo>
                                  <a:lnTo>
                                    <a:pt x="559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377"/>
                          <wps:cNvSpPr>
                            <a:spLocks/>
                          </wps:cNvSpPr>
                          <wps:spPr bwMode="auto">
                            <a:xfrm>
                              <a:off x="1164" y="10"/>
                              <a:ext cx="674" cy="411"/>
                            </a:xfrm>
                            <a:custGeom>
                              <a:avLst/>
                              <a:gdLst>
                                <a:gd name="T0" fmla="*/ 599 w 674"/>
                                <a:gd name="T1" fmla="*/ 261 h 411"/>
                                <a:gd name="T2" fmla="*/ 599 w 674"/>
                                <a:gd name="T3" fmla="*/ 261 h 411"/>
                                <a:gd name="T4" fmla="*/ 574 w 674"/>
                                <a:gd name="T5" fmla="*/ 246 h 411"/>
                                <a:gd name="T6" fmla="*/ 554 w 674"/>
                                <a:gd name="T7" fmla="*/ 226 h 411"/>
                                <a:gd name="T8" fmla="*/ 514 w 674"/>
                                <a:gd name="T9" fmla="*/ 170 h 411"/>
                                <a:gd name="T10" fmla="*/ 469 w 674"/>
                                <a:gd name="T11" fmla="*/ 95 h 411"/>
                                <a:gd name="T12" fmla="*/ 424 w 674"/>
                                <a:gd name="T13" fmla="*/ 0 h 411"/>
                                <a:gd name="T14" fmla="*/ 424 w 674"/>
                                <a:gd name="T15" fmla="*/ 0 h 411"/>
                                <a:gd name="T16" fmla="*/ 389 w 674"/>
                                <a:gd name="T17" fmla="*/ 0 h 411"/>
                                <a:gd name="T18" fmla="*/ 389 w 674"/>
                                <a:gd name="T19" fmla="*/ 0 h 411"/>
                                <a:gd name="T20" fmla="*/ 264 w 674"/>
                                <a:gd name="T21" fmla="*/ 5 h 411"/>
                                <a:gd name="T22" fmla="*/ 154 w 674"/>
                                <a:gd name="T23" fmla="*/ 15 h 411"/>
                                <a:gd name="T24" fmla="*/ 154 w 674"/>
                                <a:gd name="T25" fmla="*/ 15 h 411"/>
                                <a:gd name="T26" fmla="*/ 70 w 674"/>
                                <a:gd name="T27" fmla="*/ 30 h 411"/>
                                <a:gd name="T28" fmla="*/ 45 w 674"/>
                                <a:gd name="T29" fmla="*/ 40 h 411"/>
                                <a:gd name="T30" fmla="*/ 30 w 674"/>
                                <a:gd name="T31" fmla="*/ 50 h 411"/>
                                <a:gd name="T32" fmla="*/ 30 w 674"/>
                                <a:gd name="T33" fmla="*/ 50 h 411"/>
                                <a:gd name="T34" fmla="*/ 10 w 674"/>
                                <a:gd name="T35" fmla="*/ 75 h 411"/>
                                <a:gd name="T36" fmla="*/ 0 w 674"/>
                                <a:gd name="T37" fmla="*/ 105 h 411"/>
                                <a:gd name="T38" fmla="*/ 5 w 674"/>
                                <a:gd name="T39" fmla="*/ 145 h 411"/>
                                <a:gd name="T40" fmla="*/ 15 w 674"/>
                                <a:gd name="T41" fmla="*/ 190 h 411"/>
                                <a:gd name="T42" fmla="*/ 15 w 674"/>
                                <a:gd name="T43" fmla="*/ 190 h 411"/>
                                <a:gd name="T44" fmla="*/ 40 w 674"/>
                                <a:gd name="T45" fmla="*/ 246 h 411"/>
                                <a:gd name="T46" fmla="*/ 70 w 674"/>
                                <a:gd name="T47" fmla="*/ 296 h 411"/>
                                <a:gd name="T48" fmla="*/ 110 w 674"/>
                                <a:gd name="T49" fmla="*/ 351 h 411"/>
                                <a:gd name="T50" fmla="*/ 159 w 674"/>
                                <a:gd name="T51" fmla="*/ 411 h 411"/>
                                <a:gd name="T52" fmla="*/ 159 w 674"/>
                                <a:gd name="T53" fmla="*/ 321 h 411"/>
                                <a:gd name="T54" fmla="*/ 474 w 674"/>
                                <a:gd name="T55" fmla="*/ 336 h 411"/>
                                <a:gd name="T56" fmla="*/ 474 w 674"/>
                                <a:gd name="T57" fmla="*/ 336 h 411"/>
                                <a:gd name="T58" fmla="*/ 649 w 674"/>
                                <a:gd name="T59" fmla="*/ 346 h 411"/>
                                <a:gd name="T60" fmla="*/ 649 w 674"/>
                                <a:gd name="T61" fmla="*/ 346 h 411"/>
                                <a:gd name="T62" fmla="*/ 664 w 674"/>
                                <a:gd name="T63" fmla="*/ 341 h 411"/>
                                <a:gd name="T64" fmla="*/ 674 w 674"/>
                                <a:gd name="T65" fmla="*/ 326 h 411"/>
                                <a:gd name="T66" fmla="*/ 674 w 674"/>
                                <a:gd name="T67" fmla="*/ 326 h 411"/>
                                <a:gd name="T68" fmla="*/ 669 w 674"/>
                                <a:gd name="T69" fmla="*/ 316 h 411"/>
                                <a:gd name="T70" fmla="*/ 654 w 674"/>
                                <a:gd name="T71" fmla="*/ 301 h 411"/>
                                <a:gd name="T72" fmla="*/ 599 w 674"/>
                                <a:gd name="T73" fmla="*/ 261 h 411"/>
                                <a:gd name="T74" fmla="*/ 599 w 674"/>
                                <a:gd name="T75" fmla="*/ 261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74" h="411">
                                  <a:moveTo>
                                    <a:pt x="599" y="261"/>
                                  </a:moveTo>
                                  <a:lnTo>
                                    <a:pt x="599" y="261"/>
                                  </a:lnTo>
                                  <a:lnTo>
                                    <a:pt x="574" y="246"/>
                                  </a:lnTo>
                                  <a:lnTo>
                                    <a:pt x="554" y="226"/>
                                  </a:lnTo>
                                  <a:lnTo>
                                    <a:pt x="514" y="170"/>
                                  </a:lnTo>
                                  <a:lnTo>
                                    <a:pt x="469" y="9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40" y="246"/>
                                  </a:lnTo>
                                  <a:lnTo>
                                    <a:pt x="70" y="296"/>
                                  </a:lnTo>
                                  <a:lnTo>
                                    <a:pt x="110" y="351"/>
                                  </a:lnTo>
                                  <a:lnTo>
                                    <a:pt x="159" y="411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474" y="336"/>
                                  </a:lnTo>
                                  <a:lnTo>
                                    <a:pt x="649" y="346"/>
                                  </a:lnTo>
                                  <a:lnTo>
                                    <a:pt x="664" y="341"/>
                                  </a:lnTo>
                                  <a:lnTo>
                                    <a:pt x="674" y="326"/>
                                  </a:lnTo>
                                  <a:lnTo>
                                    <a:pt x="669" y="316"/>
                                  </a:lnTo>
                                  <a:lnTo>
                                    <a:pt x="654" y="301"/>
                                  </a:lnTo>
                                  <a:lnTo>
                                    <a:pt x="599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4378"/>
                          <wps:cNvSpPr>
                            <a:spLocks/>
                          </wps:cNvSpPr>
                          <wps:spPr bwMode="auto">
                            <a:xfrm>
                              <a:off x="1433" y="2421"/>
                              <a:ext cx="395" cy="516"/>
                            </a:xfrm>
                            <a:custGeom>
                              <a:avLst/>
                              <a:gdLst>
                                <a:gd name="T0" fmla="*/ 45 w 395"/>
                                <a:gd name="T1" fmla="*/ 25 h 516"/>
                                <a:gd name="T2" fmla="*/ 0 w 395"/>
                                <a:gd name="T3" fmla="*/ 0 h 516"/>
                                <a:gd name="T4" fmla="*/ 55 w 395"/>
                                <a:gd name="T5" fmla="*/ 401 h 516"/>
                                <a:gd name="T6" fmla="*/ 55 w 395"/>
                                <a:gd name="T7" fmla="*/ 401 h 516"/>
                                <a:gd name="T8" fmla="*/ 110 w 395"/>
                                <a:gd name="T9" fmla="*/ 436 h 516"/>
                                <a:gd name="T10" fmla="*/ 160 w 395"/>
                                <a:gd name="T11" fmla="*/ 461 h 516"/>
                                <a:gd name="T12" fmla="*/ 205 w 395"/>
                                <a:gd name="T13" fmla="*/ 486 h 516"/>
                                <a:gd name="T14" fmla="*/ 250 w 395"/>
                                <a:gd name="T15" fmla="*/ 501 h 516"/>
                                <a:gd name="T16" fmla="*/ 250 w 395"/>
                                <a:gd name="T17" fmla="*/ 501 h 516"/>
                                <a:gd name="T18" fmla="*/ 285 w 395"/>
                                <a:gd name="T19" fmla="*/ 511 h 516"/>
                                <a:gd name="T20" fmla="*/ 320 w 395"/>
                                <a:gd name="T21" fmla="*/ 516 h 516"/>
                                <a:gd name="T22" fmla="*/ 340 w 395"/>
                                <a:gd name="T23" fmla="*/ 511 h 516"/>
                                <a:gd name="T24" fmla="*/ 355 w 395"/>
                                <a:gd name="T25" fmla="*/ 501 h 516"/>
                                <a:gd name="T26" fmla="*/ 355 w 395"/>
                                <a:gd name="T27" fmla="*/ 501 h 516"/>
                                <a:gd name="T28" fmla="*/ 355 w 395"/>
                                <a:gd name="T29" fmla="*/ 486 h 516"/>
                                <a:gd name="T30" fmla="*/ 350 w 395"/>
                                <a:gd name="T31" fmla="*/ 476 h 516"/>
                                <a:gd name="T32" fmla="*/ 330 w 395"/>
                                <a:gd name="T33" fmla="*/ 466 h 516"/>
                                <a:gd name="T34" fmla="*/ 300 w 395"/>
                                <a:gd name="T35" fmla="*/ 456 h 516"/>
                                <a:gd name="T36" fmla="*/ 300 w 395"/>
                                <a:gd name="T37" fmla="*/ 456 h 516"/>
                                <a:gd name="T38" fmla="*/ 180 w 395"/>
                                <a:gd name="T39" fmla="*/ 411 h 516"/>
                                <a:gd name="T40" fmla="*/ 110 w 395"/>
                                <a:gd name="T41" fmla="*/ 381 h 516"/>
                                <a:gd name="T42" fmla="*/ 110 w 395"/>
                                <a:gd name="T43" fmla="*/ 381 h 516"/>
                                <a:gd name="T44" fmla="*/ 175 w 395"/>
                                <a:gd name="T45" fmla="*/ 401 h 516"/>
                                <a:gd name="T46" fmla="*/ 230 w 395"/>
                                <a:gd name="T47" fmla="*/ 416 h 516"/>
                                <a:gd name="T48" fmla="*/ 280 w 395"/>
                                <a:gd name="T49" fmla="*/ 421 h 516"/>
                                <a:gd name="T50" fmla="*/ 325 w 395"/>
                                <a:gd name="T51" fmla="*/ 426 h 516"/>
                                <a:gd name="T52" fmla="*/ 325 w 395"/>
                                <a:gd name="T53" fmla="*/ 426 h 516"/>
                                <a:gd name="T54" fmla="*/ 355 w 395"/>
                                <a:gd name="T55" fmla="*/ 426 h 516"/>
                                <a:gd name="T56" fmla="*/ 375 w 395"/>
                                <a:gd name="T57" fmla="*/ 426 h 516"/>
                                <a:gd name="T58" fmla="*/ 390 w 395"/>
                                <a:gd name="T59" fmla="*/ 416 h 516"/>
                                <a:gd name="T60" fmla="*/ 395 w 395"/>
                                <a:gd name="T61" fmla="*/ 411 h 516"/>
                                <a:gd name="T62" fmla="*/ 395 w 395"/>
                                <a:gd name="T63" fmla="*/ 411 h 516"/>
                                <a:gd name="T64" fmla="*/ 395 w 395"/>
                                <a:gd name="T65" fmla="*/ 401 h 516"/>
                                <a:gd name="T66" fmla="*/ 395 w 395"/>
                                <a:gd name="T67" fmla="*/ 391 h 516"/>
                                <a:gd name="T68" fmla="*/ 380 w 395"/>
                                <a:gd name="T69" fmla="*/ 376 h 516"/>
                                <a:gd name="T70" fmla="*/ 350 w 395"/>
                                <a:gd name="T71" fmla="*/ 366 h 516"/>
                                <a:gd name="T72" fmla="*/ 315 w 395"/>
                                <a:gd name="T73" fmla="*/ 361 h 516"/>
                                <a:gd name="T74" fmla="*/ 315 w 395"/>
                                <a:gd name="T75" fmla="*/ 361 h 516"/>
                                <a:gd name="T76" fmla="*/ 215 w 395"/>
                                <a:gd name="T77" fmla="*/ 356 h 516"/>
                                <a:gd name="T78" fmla="*/ 215 w 395"/>
                                <a:gd name="T79" fmla="*/ 356 h 516"/>
                                <a:gd name="T80" fmla="*/ 150 w 395"/>
                                <a:gd name="T81" fmla="*/ 351 h 516"/>
                                <a:gd name="T82" fmla="*/ 95 w 395"/>
                                <a:gd name="T83" fmla="*/ 341 h 516"/>
                                <a:gd name="T84" fmla="*/ 45 w 395"/>
                                <a:gd name="T85" fmla="*/ 25 h 516"/>
                                <a:gd name="T86" fmla="*/ 45 w 395"/>
                                <a:gd name="T87" fmla="*/ 25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5" h="516">
                                  <a:moveTo>
                                    <a:pt x="4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401"/>
                                  </a:lnTo>
                                  <a:lnTo>
                                    <a:pt x="110" y="436"/>
                                  </a:lnTo>
                                  <a:lnTo>
                                    <a:pt x="160" y="461"/>
                                  </a:lnTo>
                                  <a:lnTo>
                                    <a:pt x="205" y="486"/>
                                  </a:lnTo>
                                  <a:lnTo>
                                    <a:pt x="250" y="501"/>
                                  </a:lnTo>
                                  <a:lnTo>
                                    <a:pt x="285" y="511"/>
                                  </a:lnTo>
                                  <a:lnTo>
                                    <a:pt x="320" y="516"/>
                                  </a:lnTo>
                                  <a:lnTo>
                                    <a:pt x="340" y="511"/>
                                  </a:lnTo>
                                  <a:lnTo>
                                    <a:pt x="355" y="501"/>
                                  </a:lnTo>
                                  <a:lnTo>
                                    <a:pt x="355" y="486"/>
                                  </a:lnTo>
                                  <a:lnTo>
                                    <a:pt x="350" y="476"/>
                                  </a:lnTo>
                                  <a:lnTo>
                                    <a:pt x="330" y="466"/>
                                  </a:lnTo>
                                  <a:lnTo>
                                    <a:pt x="300" y="456"/>
                                  </a:lnTo>
                                  <a:lnTo>
                                    <a:pt x="180" y="411"/>
                                  </a:lnTo>
                                  <a:lnTo>
                                    <a:pt x="110" y="381"/>
                                  </a:lnTo>
                                  <a:lnTo>
                                    <a:pt x="175" y="401"/>
                                  </a:lnTo>
                                  <a:lnTo>
                                    <a:pt x="230" y="416"/>
                                  </a:lnTo>
                                  <a:lnTo>
                                    <a:pt x="280" y="421"/>
                                  </a:lnTo>
                                  <a:lnTo>
                                    <a:pt x="325" y="426"/>
                                  </a:lnTo>
                                  <a:lnTo>
                                    <a:pt x="355" y="426"/>
                                  </a:lnTo>
                                  <a:lnTo>
                                    <a:pt x="375" y="426"/>
                                  </a:lnTo>
                                  <a:lnTo>
                                    <a:pt x="390" y="416"/>
                                  </a:lnTo>
                                  <a:lnTo>
                                    <a:pt x="395" y="411"/>
                                  </a:lnTo>
                                  <a:lnTo>
                                    <a:pt x="395" y="401"/>
                                  </a:lnTo>
                                  <a:lnTo>
                                    <a:pt x="395" y="391"/>
                                  </a:lnTo>
                                  <a:lnTo>
                                    <a:pt x="380" y="376"/>
                                  </a:lnTo>
                                  <a:lnTo>
                                    <a:pt x="350" y="366"/>
                                  </a:lnTo>
                                  <a:lnTo>
                                    <a:pt x="315" y="361"/>
                                  </a:lnTo>
                                  <a:lnTo>
                                    <a:pt x="215" y="356"/>
                                  </a:lnTo>
                                  <a:lnTo>
                                    <a:pt x="150" y="351"/>
                                  </a:lnTo>
                                  <a:lnTo>
                                    <a:pt x="95" y="341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4379"/>
                          <wps:cNvSpPr>
                            <a:spLocks/>
                          </wps:cNvSpPr>
                          <wps:spPr bwMode="auto">
                            <a:xfrm>
                              <a:off x="1758" y="2366"/>
                              <a:ext cx="390" cy="486"/>
                            </a:xfrm>
                            <a:custGeom>
                              <a:avLst/>
                              <a:gdLst>
                                <a:gd name="T0" fmla="*/ 45 w 390"/>
                                <a:gd name="T1" fmla="*/ 20 h 486"/>
                                <a:gd name="T2" fmla="*/ 0 w 390"/>
                                <a:gd name="T3" fmla="*/ 0 h 486"/>
                                <a:gd name="T4" fmla="*/ 55 w 390"/>
                                <a:gd name="T5" fmla="*/ 406 h 486"/>
                                <a:gd name="T6" fmla="*/ 55 w 390"/>
                                <a:gd name="T7" fmla="*/ 406 h 486"/>
                                <a:gd name="T8" fmla="*/ 110 w 390"/>
                                <a:gd name="T9" fmla="*/ 431 h 486"/>
                                <a:gd name="T10" fmla="*/ 155 w 390"/>
                                <a:gd name="T11" fmla="*/ 451 h 486"/>
                                <a:gd name="T12" fmla="*/ 205 w 390"/>
                                <a:gd name="T13" fmla="*/ 466 h 486"/>
                                <a:gd name="T14" fmla="*/ 245 w 390"/>
                                <a:gd name="T15" fmla="*/ 481 h 486"/>
                                <a:gd name="T16" fmla="*/ 245 w 390"/>
                                <a:gd name="T17" fmla="*/ 481 h 486"/>
                                <a:gd name="T18" fmla="*/ 285 w 390"/>
                                <a:gd name="T19" fmla="*/ 486 h 486"/>
                                <a:gd name="T20" fmla="*/ 315 w 390"/>
                                <a:gd name="T21" fmla="*/ 486 h 486"/>
                                <a:gd name="T22" fmla="*/ 335 w 390"/>
                                <a:gd name="T23" fmla="*/ 476 h 486"/>
                                <a:gd name="T24" fmla="*/ 350 w 390"/>
                                <a:gd name="T25" fmla="*/ 466 h 486"/>
                                <a:gd name="T26" fmla="*/ 350 w 390"/>
                                <a:gd name="T27" fmla="*/ 466 h 486"/>
                                <a:gd name="T28" fmla="*/ 350 w 390"/>
                                <a:gd name="T29" fmla="*/ 456 h 486"/>
                                <a:gd name="T30" fmla="*/ 345 w 390"/>
                                <a:gd name="T31" fmla="*/ 446 h 486"/>
                                <a:gd name="T32" fmla="*/ 325 w 390"/>
                                <a:gd name="T33" fmla="*/ 436 h 486"/>
                                <a:gd name="T34" fmla="*/ 295 w 390"/>
                                <a:gd name="T35" fmla="*/ 426 h 486"/>
                                <a:gd name="T36" fmla="*/ 295 w 390"/>
                                <a:gd name="T37" fmla="*/ 426 h 486"/>
                                <a:gd name="T38" fmla="*/ 180 w 390"/>
                                <a:gd name="T39" fmla="*/ 396 h 486"/>
                                <a:gd name="T40" fmla="*/ 110 w 390"/>
                                <a:gd name="T41" fmla="*/ 376 h 486"/>
                                <a:gd name="T42" fmla="*/ 110 w 390"/>
                                <a:gd name="T43" fmla="*/ 376 h 486"/>
                                <a:gd name="T44" fmla="*/ 225 w 390"/>
                                <a:gd name="T45" fmla="*/ 396 h 486"/>
                                <a:gd name="T46" fmla="*/ 275 w 390"/>
                                <a:gd name="T47" fmla="*/ 396 h 486"/>
                                <a:gd name="T48" fmla="*/ 320 w 390"/>
                                <a:gd name="T49" fmla="*/ 396 h 486"/>
                                <a:gd name="T50" fmla="*/ 320 w 390"/>
                                <a:gd name="T51" fmla="*/ 396 h 486"/>
                                <a:gd name="T52" fmla="*/ 350 w 390"/>
                                <a:gd name="T53" fmla="*/ 391 h 486"/>
                                <a:gd name="T54" fmla="*/ 370 w 390"/>
                                <a:gd name="T55" fmla="*/ 386 h 486"/>
                                <a:gd name="T56" fmla="*/ 385 w 390"/>
                                <a:gd name="T57" fmla="*/ 376 h 486"/>
                                <a:gd name="T58" fmla="*/ 390 w 390"/>
                                <a:gd name="T59" fmla="*/ 365 h 486"/>
                                <a:gd name="T60" fmla="*/ 390 w 390"/>
                                <a:gd name="T61" fmla="*/ 365 h 486"/>
                                <a:gd name="T62" fmla="*/ 390 w 390"/>
                                <a:gd name="T63" fmla="*/ 360 h 486"/>
                                <a:gd name="T64" fmla="*/ 390 w 390"/>
                                <a:gd name="T65" fmla="*/ 350 h 486"/>
                                <a:gd name="T66" fmla="*/ 375 w 390"/>
                                <a:gd name="T67" fmla="*/ 340 h 486"/>
                                <a:gd name="T68" fmla="*/ 350 w 390"/>
                                <a:gd name="T69" fmla="*/ 330 h 486"/>
                                <a:gd name="T70" fmla="*/ 310 w 390"/>
                                <a:gd name="T71" fmla="*/ 330 h 486"/>
                                <a:gd name="T72" fmla="*/ 310 w 390"/>
                                <a:gd name="T73" fmla="*/ 330 h 486"/>
                                <a:gd name="T74" fmla="*/ 215 w 390"/>
                                <a:gd name="T75" fmla="*/ 335 h 486"/>
                                <a:gd name="T76" fmla="*/ 215 w 390"/>
                                <a:gd name="T77" fmla="*/ 335 h 486"/>
                                <a:gd name="T78" fmla="*/ 150 w 390"/>
                                <a:gd name="T79" fmla="*/ 335 h 486"/>
                                <a:gd name="T80" fmla="*/ 95 w 390"/>
                                <a:gd name="T81" fmla="*/ 335 h 486"/>
                                <a:gd name="T82" fmla="*/ 45 w 390"/>
                                <a:gd name="T83" fmla="*/ 20 h 486"/>
                                <a:gd name="T84" fmla="*/ 45 w 390"/>
                                <a:gd name="T85" fmla="*/ 2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90" h="486">
                                  <a:moveTo>
                                    <a:pt x="45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406"/>
                                  </a:lnTo>
                                  <a:lnTo>
                                    <a:pt x="110" y="431"/>
                                  </a:lnTo>
                                  <a:lnTo>
                                    <a:pt x="155" y="451"/>
                                  </a:lnTo>
                                  <a:lnTo>
                                    <a:pt x="205" y="466"/>
                                  </a:lnTo>
                                  <a:lnTo>
                                    <a:pt x="245" y="481"/>
                                  </a:lnTo>
                                  <a:lnTo>
                                    <a:pt x="285" y="486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35" y="476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350" y="456"/>
                                  </a:lnTo>
                                  <a:lnTo>
                                    <a:pt x="345" y="446"/>
                                  </a:lnTo>
                                  <a:lnTo>
                                    <a:pt x="325" y="436"/>
                                  </a:lnTo>
                                  <a:lnTo>
                                    <a:pt x="295" y="426"/>
                                  </a:lnTo>
                                  <a:lnTo>
                                    <a:pt x="180" y="396"/>
                                  </a:lnTo>
                                  <a:lnTo>
                                    <a:pt x="110" y="376"/>
                                  </a:lnTo>
                                  <a:lnTo>
                                    <a:pt x="225" y="396"/>
                                  </a:lnTo>
                                  <a:lnTo>
                                    <a:pt x="275" y="396"/>
                                  </a:lnTo>
                                  <a:lnTo>
                                    <a:pt x="320" y="396"/>
                                  </a:lnTo>
                                  <a:lnTo>
                                    <a:pt x="350" y="391"/>
                                  </a:lnTo>
                                  <a:lnTo>
                                    <a:pt x="370" y="386"/>
                                  </a:lnTo>
                                  <a:lnTo>
                                    <a:pt x="385" y="376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90" y="360"/>
                                  </a:lnTo>
                                  <a:lnTo>
                                    <a:pt x="390" y="350"/>
                                  </a:lnTo>
                                  <a:lnTo>
                                    <a:pt x="375" y="340"/>
                                  </a:lnTo>
                                  <a:lnTo>
                                    <a:pt x="350" y="330"/>
                                  </a:lnTo>
                                  <a:lnTo>
                                    <a:pt x="310" y="330"/>
                                  </a:lnTo>
                                  <a:lnTo>
                                    <a:pt x="215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5" y="335"/>
                                  </a:lnTo>
                                  <a:lnTo>
                                    <a:pt x="4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4380"/>
                          <wps:cNvSpPr>
                            <a:spLocks/>
                          </wps:cNvSpPr>
                          <wps:spPr bwMode="auto">
                            <a:xfrm>
                              <a:off x="859" y="707"/>
                              <a:ext cx="1628" cy="1298"/>
                            </a:xfrm>
                            <a:custGeom>
                              <a:avLst/>
                              <a:gdLst>
                                <a:gd name="T0" fmla="*/ 884 w 1628"/>
                                <a:gd name="T1" fmla="*/ 25 h 1298"/>
                                <a:gd name="T2" fmla="*/ 849 w 1628"/>
                                <a:gd name="T3" fmla="*/ 75 h 1298"/>
                                <a:gd name="T4" fmla="*/ 794 w 1628"/>
                                <a:gd name="T5" fmla="*/ 90 h 1298"/>
                                <a:gd name="T6" fmla="*/ 854 w 1628"/>
                                <a:gd name="T7" fmla="*/ 160 h 1298"/>
                                <a:gd name="T8" fmla="*/ 1034 w 1628"/>
                                <a:gd name="T9" fmla="*/ 356 h 1298"/>
                                <a:gd name="T10" fmla="*/ 1144 w 1628"/>
                                <a:gd name="T11" fmla="*/ 546 h 1298"/>
                                <a:gd name="T12" fmla="*/ 1174 w 1628"/>
                                <a:gd name="T13" fmla="*/ 666 h 1298"/>
                                <a:gd name="T14" fmla="*/ 1169 w 1628"/>
                                <a:gd name="T15" fmla="*/ 817 h 1298"/>
                                <a:gd name="T16" fmla="*/ 1104 w 1628"/>
                                <a:gd name="T17" fmla="*/ 952 h 1298"/>
                                <a:gd name="T18" fmla="*/ 1029 w 1628"/>
                                <a:gd name="T19" fmla="*/ 1032 h 1298"/>
                                <a:gd name="T20" fmla="*/ 884 w 1628"/>
                                <a:gd name="T21" fmla="*/ 1117 h 1298"/>
                                <a:gd name="T22" fmla="*/ 704 w 1628"/>
                                <a:gd name="T23" fmla="*/ 1172 h 1298"/>
                                <a:gd name="T24" fmla="*/ 559 w 1628"/>
                                <a:gd name="T25" fmla="*/ 1193 h 1298"/>
                                <a:gd name="T26" fmla="*/ 325 w 1628"/>
                                <a:gd name="T27" fmla="*/ 1193 h 1298"/>
                                <a:gd name="T28" fmla="*/ 85 w 1628"/>
                                <a:gd name="T29" fmla="*/ 1147 h 1298"/>
                                <a:gd name="T30" fmla="*/ 145 w 1628"/>
                                <a:gd name="T31" fmla="*/ 1177 h 1298"/>
                                <a:gd name="T32" fmla="*/ 549 w 1628"/>
                                <a:gd name="T33" fmla="*/ 1278 h 1298"/>
                                <a:gd name="T34" fmla="*/ 914 w 1628"/>
                                <a:gd name="T35" fmla="*/ 1298 h 1298"/>
                                <a:gd name="T36" fmla="*/ 1104 w 1628"/>
                                <a:gd name="T37" fmla="*/ 1273 h 1298"/>
                                <a:gd name="T38" fmla="*/ 1274 w 1628"/>
                                <a:gd name="T39" fmla="*/ 1182 h 1298"/>
                                <a:gd name="T40" fmla="*/ 1468 w 1628"/>
                                <a:gd name="T41" fmla="*/ 1022 h 1298"/>
                                <a:gd name="T42" fmla="*/ 1588 w 1628"/>
                                <a:gd name="T43" fmla="*/ 817 h 1298"/>
                                <a:gd name="T44" fmla="*/ 1628 w 1628"/>
                                <a:gd name="T45" fmla="*/ 581 h 1298"/>
                                <a:gd name="T46" fmla="*/ 1588 w 1628"/>
                                <a:gd name="T47" fmla="*/ 300 h 1298"/>
                                <a:gd name="T48" fmla="*/ 1518 w 1628"/>
                                <a:gd name="T49" fmla="*/ 95 h 1298"/>
                                <a:gd name="T50" fmla="*/ 1453 w 1628"/>
                                <a:gd name="T51" fmla="*/ 85 h 1298"/>
                                <a:gd name="T52" fmla="*/ 1403 w 1628"/>
                                <a:gd name="T53" fmla="*/ 45 h 1298"/>
                                <a:gd name="T54" fmla="*/ 1378 w 1628"/>
                                <a:gd name="T55" fmla="*/ 0 h 1298"/>
                                <a:gd name="T56" fmla="*/ 1353 w 1628"/>
                                <a:gd name="T57" fmla="*/ 90 h 1298"/>
                                <a:gd name="T58" fmla="*/ 1318 w 1628"/>
                                <a:gd name="T59" fmla="*/ 105 h 1298"/>
                                <a:gd name="T60" fmla="*/ 1289 w 1628"/>
                                <a:gd name="T61" fmla="*/ 100 h 1298"/>
                                <a:gd name="T62" fmla="*/ 1244 w 1628"/>
                                <a:gd name="T63" fmla="*/ 45 h 1298"/>
                                <a:gd name="T64" fmla="*/ 1209 w 1628"/>
                                <a:gd name="T65" fmla="*/ 45 h 1298"/>
                                <a:gd name="T66" fmla="*/ 1189 w 1628"/>
                                <a:gd name="T67" fmla="*/ 90 h 1298"/>
                                <a:gd name="T68" fmla="*/ 1144 w 1628"/>
                                <a:gd name="T69" fmla="*/ 105 h 1298"/>
                                <a:gd name="T70" fmla="*/ 1114 w 1628"/>
                                <a:gd name="T71" fmla="*/ 95 h 1298"/>
                                <a:gd name="T72" fmla="*/ 1084 w 1628"/>
                                <a:gd name="T73" fmla="*/ 75 h 1298"/>
                                <a:gd name="T74" fmla="*/ 1049 w 1628"/>
                                <a:gd name="T75" fmla="*/ 5 h 1298"/>
                                <a:gd name="T76" fmla="*/ 1004 w 1628"/>
                                <a:gd name="T77" fmla="*/ 95 h 1298"/>
                                <a:gd name="T78" fmla="*/ 979 w 1628"/>
                                <a:gd name="T79" fmla="*/ 100 h 1298"/>
                                <a:gd name="T80" fmla="*/ 939 w 1628"/>
                                <a:gd name="T81" fmla="*/ 80 h 1298"/>
                                <a:gd name="T82" fmla="*/ 904 w 1628"/>
                                <a:gd name="T83" fmla="*/ 40 h 1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28" h="1298">
                                  <a:moveTo>
                                    <a:pt x="894" y="0"/>
                                  </a:moveTo>
                                  <a:lnTo>
                                    <a:pt x="894" y="0"/>
                                  </a:lnTo>
                                  <a:lnTo>
                                    <a:pt x="884" y="25"/>
                                  </a:lnTo>
                                  <a:lnTo>
                                    <a:pt x="874" y="45"/>
                                  </a:lnTo>
                                  <a:lnTo>
                                    <a:pt x="864" y="60"/>
                                  </a:lnTo>
                                  <a:lnTo>
                                    <a:pt x="849" y="75"/>
                                  </a:lnTo>
                                  <a:lnTo>
                                    <a:pt x="834" y="85"/>
                                  </a:lnTo>
                                  <a:lnTo>
                                    <a:pt x="814" y="90"/>
                                  </a:lnTo>
                                  <a:lnTo>
                                    <a:pt x="794" y="90"/>
                                  </a:lnTo>
                                  <a:lnTo>
                                    <a:pt x="774" y="90"/>
                                  </a:lnTo>
                                  <a:lnTo>
                                    <a:pt x="854" y="160"/>
                                  </a:lnTo>
                                  <a:lnTo>
                                    <a:pt x="919" y="225"/>
                                  </a:lnTo>
                                  <a:lnTo>
                                    <a:pt x="979" y="290"/>
                                  </a:lnTo>
                                  <a:lnTo>
                                    <a:pt x="1034" y="356"/>
                                  </a:lnTo>
                                  <a:lnTo>
                                    <a:pt x="1079" y="421"/>
                                  </a:lnTo>
                                  <a:lnTo>
                                    <a:pt x="1114" y="486"/>
                                  </a:lnTo>
                                  <a:lnTo>
                                    <a:pt x="1144" y="546"/>
                                  </a:lnTo>
                                  <a:lnTo>
                                    <a:pt x="1164" y="611"/>
                                  </a:lnTo>
                                  <a:lnTo>
                                    <a:pt x="1174" y="666"/>
                                  </a:lnTo>
                                  <a:lnTo>
                                    <a:pt x="1179" y="716"/>
                                  </a:lnTo>
                                  <a:lnTo>
                                    <a:pt x="1179" y="772"/>
                                  </a:lnTo>
                                  <a:lnTo>
                                    <a:pt x="1169" y="817"/>
                                  </a:lnTo>
                                  <a:lnTo>
                                    <a:pt x="1154" y="867"/>
                                  </a:lnTo>
                                  <a:lnTo>
                                    <a:pt x="1134" y="912"/>
                                  </a:lnTo>
                                  <a:lnTo>
                                    <a:pt x="1104" y="952"/>
                                  </a:lnTo>
                                  <a:lnTo>
                                    <a:pt x="1069" y="992"/>
                                  </a:lnTo>
                                  <a:lnTo>
                                    <a:pt x="1029" y="1032"/>
                                  </a:lnTo>
                                  <a:lnTo>
                                    <a:pt x="989" y="1062"/>
                                  </a:lnTo>
                                  <a:lnTo>
                                    <a:pt x="939" y="1092"/>
                                  </a:lnTo>
                                  <a:lnTo>
                                    <a:pt x="884" y="1117"/>
                                  </a:lnTo>
                                  <a:lnTo>
                                    <a:pt x="829" y="1137"/>
                                  </a:lnTo>
                                  <a:lnTo>
                                    <a:pt x="769" y="1157"/>
                                  </a:lnTo>
                                  <a:lnTo>
                                    <a:pt x="704" y="1172"/>
                                  </a:lnTo>
                                  <a:lnTo>
                                    <a:pt x="634" y="1182"/>
                                  </a:lnTo>
                                  <a:lnTo>
                                    <a:pt x="559" y="1193"/>
                                  </a:lnTo>
                                  <a:lnTo>
                                    <a:pt x="484" y="1198"/>
                                  </a:lnTo>
                                  <a:lnTo>
                                    <a:pt x="405" y="1198"/>
                                  </a:lnTo>
                                  <a:lnTo>
                                    <a:pt x="325" y="1193"/>
                                  </a:lnTo>
                                  <a:lnTo>
                                    <a:pt x="245" y="1182"/>
                                  </a:lnTo>
                                  <a:lnTo>
                                    <a:pt x="165" y="1167"/>
                                  </a:lnTo>
                                  <a:lnTo>
                                    <a:pt x="85" y="1147"/>
                                  </a:lnTo>
                                  <a:lnTo>
                                    <a:pt x="0" y="1127"/>
                                  </a:lnTo>
                                  <a:lnTo>
                                    <a:pt x="145" y="1177"/>
                                  </a:lnTo>
                                  <a:lnTo>
                                    <a:pt x="285" y="1218"/>
                                  </a:lnTo>
                                  <a:lnTo>
                                    <a:pt x="420" y="1253"/>
                                  </a:lnTo>
                                  <a:lnTo>
                                    <a:pt x="549" y="1278"/>
                                  </a:lnTo>
                                  <a:lnTo>
                                    <a:pt x="674" y="1293"/>
                                  </a:lnTo>
                                  <a:lnTo>
                                    <a:pt x="799" y="1298"/>
                                  </a:lnTo>
                                  <a:lnTo>
                                    <a:pt x="914" y="1298"/>
                                  </a:lnTo>
                                  <a:lnTo>
                                    <a:pt x="1029" y="1283"/>
                                  </a:lnTo>
                                  <a:lnTo>
                                    <a:pt x="1104" y="1273"/>
                                  </a:lnTo>
                                  <a:lnTo>
                                    <a:pt x="1194" y="1228"/>
                                  </a:lnTo>
                                  <a:lnTo>
                                    <a:pt x="1274" y="1182"/>
                                  </a:lnTo>
                                  <a:lnTo>
                                    <a:pt x="1348" y="1132"/>
                                  </a:lnTo>
                                  <a:lnTo>
                                    <a:pt x="1413" y="1077"/>
                                  </a:lnTo>
                                  <a:lnTo>
                                    <a:pt x="1468" y="1022"/>
                                  </a:lnTo>
                                  <a:lnTo>
                                    <a:pt x="1518" y="957"/>
                                  </a:lnTo>
                                  <a:lnTo>
                                    <a:pt x="1558" y="892"/>
                                  </a:lnTo>
                                  <a:lnTo>
                                    <a:pt x="1588" y="817"/>
                                  </a:lnTo>
                                  <a:lnTo>
                                    <a:pt x="1608" y="741"/>
                                  </a:lnTo>
                                  <a:lnTo>
                                    <a:pt x="1623" y="661"/>
                                  </a:lnTo>
                                  <a:lnTo>
                                    <a:pt x="1628" y="581"/>
                                  </a:lnTo>
                                  <a:lnTo>
                                    <a:pt x="1623" y="491"/>
                                  </a:lnTo>
                                  <a:lnTo>
                                    <a:pt x="1608" y="396"/>
                                  </a:lnTo>
                                  <a:lnTo>
                                    <a:pt x="1588" y="300"/>
                                  </a:lnTo>
                                  <a:lnTo>
                                    <a:pt x="1558" y="200"/>
                                  </a:lnTo>
                                  <a:lnTo>
                                    <a:pt x="1518" y="95"/>
                                  </a:lnTo>
                                  <a:lnTo>
                                    <a:pt x="1498" y="95"/>
                                  </a:lnTo>
                                  <a:lnTo>
                                    <a:pt x="1473" y="95"/>
                                  </a:lnTo>
                                  <a:lnTo>
                                    <a:pt x="1453" y="85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1418" y="60"/>
                                  </a:lnTo>
                                  <a:lnTo>
                                    <a:pt x="1403" y="45"/>
                                  </a:lnTo>
                                  <a:lnTo>
                                    <a:pt x="1393" y="25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73" y="45"/>
                                  </a:lnTo>
                                  <a:lnTo>
                                    <a:pt x="1363" y="80"/>
                                  </a:lnTo>
                                  <a:lnTo>
                                    <a:pt x="1353" y="90"/>
                                  </a:lnTo>
                                  <a:lnTo>
                                    <a:pt x="1343" y="100"/>
                                  </a:lnTo>
                                  <a:lnTo>
                                    <a:pt x="1333" y="105"/>
                                  </a:lnTo>
                                  <a:lnTo>
                                    <a:pt x="1318" y="105"/>
                                  </a:lnTo>
                                  <a:lnTo>
                                    <a:pt x="1304" y="105"/>
                                  </a:lnTo>
                                  <a:lnTo>
                                    <a:pt x="1289" y="100"/>
                                  </a:lnTo>
                                  <a:lnTo>
                                    <a:pt x="1279" y="90"/>
                                  </a:lnTo>
                                  <a:lnTo>
                                    <a:pt x="1264" y="80"/>
                                  </a:lnTo>
                                  <a:lnTo>
                                    <a:pt x="1244" y="45"/>
                                  </a:lnTo>
                                  <a:lnTo>
                                    <a:pt x="1224" y="0"/>
                                  </a:lnTo>
                                  <a:lnTo>
                                    <a:pt x="1209" y="45"/>
                                  </a:lnTo>
                                  <a:lnTo>
                                    <a:pt x="1199" y="75"/>
                                  </a:lnTo>
                                  <a:lnTo>
                                    <a:pt x="1189" y="90"/>
                                  </a:lnTo>
                                  <a:lnTo>
                                    <a:pt x="1174" y="100"/>
                                  </a:lnTo>
                                  <a:lnTo>
                                    <a:pt x="1159" y="105"/>
                                  </a:lnTo>
                                  <a:lnTo>
                                    <a:pt x="1144" y="105"/>
                                  </a:lnTo>
                                  <a:lnTo>
                                    <a:pt x="1129" y="105"/>
                                  </a:lnTo>
                                  <a:lnTo>
                                    <a:pt x="1114" y="95"/>
                                  </a:lnTo>
                                  <a:lnTo>
                                    <a:pt x="1099" y="90"/>
                                  </a:lnTo>
                                  <a:lnTo>
                                    <a:pt x="1084" y="75"/>
                                  </a:lnTo>
                                  <a:lnTo>
                                    <a:pt x="1064" y="45"/>
                                  </a:lnTo>
                                  <a:lnTo>
                                    <a:pt x="1049" y="5"/>
                                  </a:lnTo>
                                  <a:lnTo>
                                    <a:pt x="1039" y="45"/>
                                  </a:lnTo>
                                  <a:lnTo>
                                    <a:pt x="1024" y="75"/>
                                  </a:lnTo>
                                  <a:lnTo>
                                    <a:pt x="1004" y="95"/>
                                  </a:lnTo>
                                  <a:lnTo>
                                    <a:pt x="994" y="100"/>
                                  </a:lnTo>
                                  <a:lnTo>
                                    <a:pt x="979" y="100"/>
                                  </a:lnTo>
                                  <a:lnTo>
                                    <a:pt x="964" y="95"/>
                                  </a:lnTo>
                                  <a:lnTo>
                                    <a:pt x="949" y="90"/>
                                  </a:lnTo>
                                  <a:lnTo>
                                    <a:pt x="939" y="80"/>
                                  </a:lnTo>
                                  <a:lnTo>
                                    <a:pt x="924" y="70"/>
                                  </a:lnTo>
                                  <a:lnTo>
                                    <a:pt x="904" y="40"/>
                                  </a:lnTo>
                                  <a:lnTo>
                                    <a:pt x="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381"/>
                          <wps:cNvSpPr>
                            <a:spLocks/>
                          </wps:cNvSpPr>
                          <wps:spPr bwMode="auto">
                            <a:xfrm>
                              <a:off x="1963" y="802"/>
                              <a:ext cx="639" cy="1178"/>
                            </a:xfrm>
                            <a:custGeom>
                              <a:avLst/>
                              <a:gdLst>
                                <a:gd name="T0" fmla="*/ 634 w 639"/>
                                <a:gd name="T1" fmla="*/ 661 h 1178"/>
                                <a:gd name="T2" fmla="*/ 634 w 639"/>
                                <a:gd name="T3" fmla="*/ 661 h 1178"/>
                                <a:gd name="T4" fmla="*/ 639 w 639"/>
                                <a:gd name="T5" fmla="*/ 641 h 1178"/>
                                <a:gd name="T6" fmla="*/ 639 w 639"/>
                                <a:gd name="T7" fmla="*/ 621 h 1178"/>
                                <a:gd name="T8" fmla="*/ 634 w 639"/>
                                <a:gd name="T9" fmla="*/ 561 h 1178"/>
                                <a:gd name="T10" fmla="*/ 614 w 639"/>
                                <a:gd name="T11" fmla="*/ 486 h 1178"/>
                                <a:gd name="T12" fmla="*/ 584 w 639"/>
                                <a:gd name="T13" fmla="*/ 391 h 1178"/>
                                <a:gd name="T14" fmla="*/ 584 w 639"/>
                                <a:gd name="T15" fmla="*/ 391 h 1178"/>
                                <a:gd name="T16" fmla="*/ 554 w 639"/>
                                <a:gd name="T17" fmla="*/ 306 h 1178"/>
                                <a:gd name="T18" fmla="*/ 514 w 639"/>
                                <a:gd name="T19" fmla="*/ 210 h 1178"/>
                                <a:gd name="T20" fmla="*/ 414 w 639"/>
                                <a:gd name="T21" fmla="*/ 0 h 1178"/>
                                <a:gd name="T22" fmla="*/ 414 w 639"/>
                                <a:gd name="T23" fmla="*/ 0 h 1178"/>
                                <a:gd name="T24" fmla="*/ 454 w 639"/>
                                <a:gd name="T25" fmla="*/ 105 h 1178"/>
                                <a:gd name="T26" fmla="*/ 484 w 639"/>
                                <a:gd name="T27" fmla="*/ 205 h 1178"/>
                                <a:gd name="T28" fmla="*/ 504 w 639"/>
                                <a:gd name="T29" fmla="*/ 306 h 1178"/>
                                <a:gd name="T30" fmla="*/ 514 w 639"/>
                                <a:gd name="T31" fmla="*/ 396 h 1178"/>
                                <a:gd name="T32" fmla="*/ 514 w 639"/>
                                <a:gd name="T33" fmla="*/ 486 h 1178"/>
                                <a:gd name="T34" fmla="*/ 509 w 639"/>
                                <a:gd name="T35" fmla="*/ 571 h 1178"/>
                                <a:gd name="T36" fmla="*/ 489 w 639"/>
                                <a:gd name="T37" fmla="*/ 651 h 1178"/>
                                <a:gd name="T38" fmla="*/ 469 w 639"/>
                                <a:gd name="T39" fmla="*/ 727 h 1178"/>
                                <a:gd name="T40" fmla="*/ 434 w 639"/>
                                <a:gd name="T41" fmla="*/ 797 h 1178"/>
                                <a:gd name="T42" fmla="*/ 394 w 639"/>
                                <a:gd name="T43" fmla="*/ 867 h 1178"/>
                                <a:gd name="T44" fmla="*/ 349 w 639"/>
                                <a:gd name="T45" fmla="*/ 927 h 1178"/>
                                <a:gd name="T46" fmla="*/ 294 w 639"/>
                                <a:gd name="T47" fmla="*/ 987 h 1178"/>
                                <a:gd name="T48" fmla="*/ 229 w 639"/>
                                <a:gd name="T49" fmla="*/ 1042 h 1178"/>
                                <a:gd name="T50" fmla="*/ 160 w 639"/>
                                <a:gd name="T51" fmla="*/ 1093 h 1178"/>
                                <a:gd name="T52" fmla="*/ 80 w 639"/>
                                <a:gd name="T53" fmla="*/ 1138 h 1178"/>
                                <a:gd name="T54" fmla="*/ 0 w 639"/>
                                <a:gd name="T55" fmla="*/ 1178 h 1178"/>
                                <a:gd name="T56" fmla="*/ 0 w 639"/>
                                <a:gd name="T57" fmla="*/ 1178 h 1178"/>
                                <a:gd name="T58" fmla="*/ 100 w 639"/>
                                <a:gd name="T59" fmla="*/ 1148 h 1178"/>
                                <a:gd name="T60" fmla="*/ 200 w 639"/>
                                <a:gd name="T61" fmla="*/ 1113 h 1178"/>
                                <a:gd name="T62" fmla="*/ 289 w 639"/>
                                <a:gd name="T63" fmla="*/ 1067 h 1178"/>
                                <a:gd name="T64" fmla="*/ 369 w 639"/>
                                <a:gd name="T65" fmla="*/ 1012 h 1178"/>
                                <a:gd name="T66" fmla="*/ 369 w 639"/>
                                <a:gd name="T67" fmla="*/ 1012 h 1178"/>
                                <a:gd name="T68" fmla="*/ 414 w 639"/>
                                <a:gd name="T69" fmla="*/ 977 h 1178"/>
                                <a:gd name="T70" fmla="*/ 454 w 639"/>
                                <a:gd name="T71" fmla="*/ 942 h 1178"/>
                                <a:gd name="T72" fmla="*/ 489 w 639"/>
                                <a:gd name="T73" fmla="*/ 902 h 1178"/>
                                <a:gd name="T74" fmla="*/ 524 w 639"/>
                                <a:gd name="T75" fmla="*/ 857 h 1178"/>
                                <a:gd name="T76" fmla="*/ 554 w 639"/>
                                <a:gd name="T77" fmla="*/ 812 h 1178"/>
                                <a:gd name="T78" fmla="*/ 584 w 639"/>
                                <a:gd name="T79" fmla="*/ 767 h 1178"/>
                                <a:gd name="T80" fmla="*/ 609 w 639"/>
                                <a:gd name="T81" fmla="*/ 717 h 1178"/>
                                <a:gd name="T82" fmla="*/ 634 w 639"/>
                                <a:gd name="T83" fmla="*/ 661 h 1178"/>
                                <a:gd name="T84" fmla="*/ 634 w 639"/>
                                <a:gd name="T85" fmla="*/ 661 h 1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9" h="1178">
                                  <a:moveTo>
                                    <a:pt x="634" y="661"/>
                                  </a:moveTo>
                                  <a:lnTo>
                                    <a:pt x="634" y="661"/>
                                  </a:lnTo>
                                  <a:lnTo>
                                    <a:pt x="639" y="641"/>
                                  </a:lnTo>
                                  <a:lnTo>
                                    <a:pt x="639" y="621"/>
                                  </a:lnTo>
                                  <a:lnTo>
                                    <a:pt x="634" y="561"/>
                                  </a:lnTo>
                                  <a:lnTo>
                                    <a:pt x="614" y="486"/>
                                  </a:lnTo>
                                  <a:lnTo>
                                    <a:pt x="584" y="391"/>
                                  </a:lnTo>
                                  <a:lnTo>
                                    <a:pt x="554" y="306"/>
                                  </a:lnTo>
                                  <a:lnTo>
                                    <a:pt x="514" y="21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84" y="205"/>
                                  </a:lnTo>
                                  <a:lnTo>
                                    <a:pt x="504" y="306"/>
                                  </a:lnTo>
                                  <a:lnTo>
                                    <a:pt x="514" y="396"/>
                                  </a:lnTo>
                                  <a:lnTo>
                                    <a:pt x="514" y="486"/>
                                  </a:lnTo>
                                  <a:lnTo>
                                    <a:pt x="509" y="571"/>
                                  </a:lnTo>
                                  <a:lnTo>
                                    <a:pt x="489" y="651"/>
                                  </a:lnTo>
                                  <a:lnTo>
                                    <a:pt x="469" y="727"/>
                                  </a:lnTo>
                                  <a:lnTo>
                                    <a:pt x="434" y="797"/>
                                  </a:lnTo>
                                  <a:lnTo>
                                    <a:pt x="394" y="867"/>
                                  </a:lnTo>
                                  <a:lnTo>
                                    <a:pt x="349" y="927"/>
                                  </a:lnTo>
                                  <a:lnTo>
                                    <a:pt x="294" y="987"/>
                                  </a:lnTo>
                                  <a:lnTo>
                                    <a:pt x="229" y="1042"/>
                                  </a:lnTo>
                                  <a:lnTo>
                                    <a:pt x="160" y="1093"/>
                                  </a:lnTo>
                                  <a:lnTo>
                                    <a:pt x="80" y="113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100" y="1148"/>
                                  </a:lnTo>
                                  <a:lnTo>
                                    <a:pt x="200" y="1113"/>
                                  </a:lnTo>
                                  <a:lnTo>
                                    <a:pt x="289" y="1067"/>
                                  </a:lnTo>
                                  <a:lnTo>
                                    <a:pt x="369" y="1012"/>
                                  </a:lnTo>
                                  <a:lnTo>
                                    <a:pt x="414" y="977"/>
                                  </a:lnTo>
                                  <a:lnTo>
                                    <a:pt x="454" y="942"/>
                                  </a:lnTo>
                                  <a:lnTo>
                                    <a:pt x="489" y="902"/>
                                  </a:lnTo>
                                  <a:lnTo>
                                    <a:pt x="524" y="857"/>
                                  </a:lnTo>
                                  <a:lnTo>
                                    <a:pt x="554" y="812"/>
                                  </a:lnTo>
                                  <a:lnTo>
                                    <a:pt x="584" y="767"/>
                                  </a:lnTo>
                                  <a:lnTo>
                                    <a:pt x="609" y="717"/>
                                  </a:lnTo>
                                  <a:lnTo>
                                    <a:pt x="634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4382"/>
                          <wps:cNvSpPr>
                            <a:spLocks/>
                          </wps:cNvSpPr>
                          <wps:spPr bwMode="auto">
                            <a:xfrm>
                              <a:off x="479" y="792"/>
                              <a:ext cx="1569" cy="1118"/>
                            </a:xfrm>
                            <a:custGeom>
                              <a:avLst/>
                              <a:gdLst>
                                <a:gd name="T0" fmla="*/ 375 w 1569"/>
                                <a:gd name="T1" fmla="*/ 1047 h 1118"/>
                                <a:gd name="T2" fmla="*/ 375 w 1569"/>
                                <a:gd name="T3" fmla="*/ 1047 h 1118"/>
                                <a:gd name="T4" fmla="*/ 375 w 1569"/>
                                <a:gd name="T5" fmla="*/ 1047 h 1118"/>
                                <a:gd name="T6" fmla="*/ 375 w 1569"/>
                                <a:gd name="T7" fmla="*/ 1047 h 1118"/>
                                <a:gd name="T8" fmla="*/ 460 w 1569"/>
                                <a:gd name="T9" fmla="*/ 1067 h 1118"/>
                                <a:gd name="T10" fmla="*/ 545 w 1569"/>
                                <a:gd name="T11" fmla="*/ 1087 h 1118"/>
                                <a:gd name="T12" fmla="*/ 625 w 1569"/>
                                <a:gd name="T13" fmla="*/ 1103 h 1118"/>
                                <a:gd name="T14" fmla="*/ 705 w 1569"/>
                                <a:gd name="T15" fmla="*/ 1113 h 1118"/>
                                <a:gd name="T16" fmla="*/ 785 w 1569"/>
                                <a:gd name="T17" fmla="*/ 1118 h 1118"/>
                                <a:gd name="T18" fmla="*/ 864 w 1569"/>
                                <a:gd name="T19" fmla="*/ 1118 h 1118"/>
                                <a:gd name="T20" fmla="*/ 939 w 1569"/>
                                <a:gd name="T21" fmla="*/ 1113 h 1118"/>
                                <a:gd name="T22" fmla="*/ 1014 w 1569"/>
                                <a:gd name="T23" fmla="*/ 1103 h 1118"/>
                                <a:gd name="T24" fmla="*/ 1014 w 1569"/>
                                <a:gd name="T25" fmla="*/ 1103 h 1118"/>
                                <a:gd name="T26" fmla="*/ 1084 w 1569"/>
                                <a:gd name="T27" fmla="*/ 1092 h 1118"/>
                                <a:gd name="T28" fmla="*/ 1154 w 1569"/>
                                <a:gd name="T29" fmla="*/ 1077 h 1118"/>
                                <a:gd name="T30" fmla="*/ 1214 w 1569"/>
                                <a:gd name="T31" fmla="*/ 1057 h 1118"/>
                                <a:gd name="T32" fmla="*/ 1269 w 1569"/>
                                <a:gd name="T33" fmla="*/ 1037 h 1118"/>
                                <a:gd name="T34" fmla="*/ 1324 w 1569"/>
                                <a:gd name="T35" fmla="*/ 1012 h 1118"/>
                                <a:gd name="T36" fmla="*/ 1374 w 1569"/>
                                <a:gd name="T37" fmla="*/ 982 h 1118"/>
                                <a:gd name="T38" fmla="*/ 1419 w 1569"/>
                                <a:gd name="T39" fmla="*/ 947 h 1118"/>
                                <a:gd name="T40" fmla="*/ 1459 w 1569"/>
                                <a:gd name="T41" fmla="*/ 912 h 1118"/>
                                <a:gd name="T42" fmla="*/ 1459 w 1569"/>
                                <a:gd name="T43" fmla="*/ 912 h 1118"/>
                                <a:gd name="T44" fmla="*/ 1494 w 1569"/>
                                <a:gd name="T45" fmla="*/ 872 h 1118"/>
                                <a:gd name="T46" fmla="*/ 1519 w 1569"/>
                                <a:gd name="T47" fmla="*/ 827 h 1118"/>
                                <a:gd name="T48" fmla="*/ 1544 w 1569"/>
                                <a:gd name="T49" fmla="*/ 782 h 1118"/>
                                <a:gd name="T50" fmla="*/ 1559 w 1569"/>
                                <a:gd name="T51" fmla="*/ 737 h 1118"/>
                                <a:gd name="T52" fmla="*/ 1569 w 1569"/>
                                <a:gd name="T53" fmla="*/ 687 h 1118"/>
                                <a:gd name="T54" fmla="*/ 1569 w 1569"/>
                                <a:gd name="T55" fmla="*/ 636 h 1118"/>
                                <a:gd name="T56" fmla="*/ 1564 w 1569"/>
                                <a:gd name="T57" fmla="*/ 581 h 1118"/>
                                <a:gd name="T58" fmla="*/ 1554 w 1569"/>
                                <a:gd name="T59" fmla="*/ 526 h 1118"/>
                                <a:gd name="T60" fmla="*/ 1554 w 1569"/>
                                <a:gd name="T61" fmla="*/ 526 h 1118"/>
                                <a:gd name="T62" fmla="*/ 1529 w 1569"/>
                                <a:gd name="T63" fmla="*/ 461 h 1118"/>
                                <a:gd name="T64" fmla="*/ 1504 w 1569"/>
                                <a:gd name="T65" fmla="*/ 396 h 1118"/>
                                <a:gd name="T66" fmla="*/ 1464 w 1569"/>
                                <a:gd name="T67" fmla="*/ 336 h 1118"/>
                                <a:gd name="T68" fmla="*/ 1419 w 1569"/>
                                <a:gd name="T69" fmla="*/ 271 h 1118"/>
                                <a:gd name="T70" fmla="*/ 1369 w 1569"/>
                                <a:gd name="T71" fmla="*/ 200 h 1118"/>
                                <a:gd name="T72" fmla="*/ 1304 w 1569"/>
                                <a:gd name="T73" fmla="*/ 135 h 1118"/>
                                <a:gd name="T74" fmla="*/ 1239 w 1569"/>
                                <a:gd name="T75" fmla="*/ 70 h 1118"/>
                                <a:gd name="T76" fmla="*/ 1159 w 1569"/>
                                <a:gd name="T77" fmla="*/ 0 h 1118"/>
                                <a:gd name="T78" fmla="*/ 0 w 1569"/>
                                <a:gd name="T79" fmla="*/ 887 h 1118"/>
                                <a:gd name="T80" fmla="*/ 0 w 1569"/>
                                <a:gd name="T81" fmla="*/ 887 h 1118"/>
                                <a:gd name="T82" fmla="*/ 190 w 1569"/>
                                <a:gd name="T83" fmla="*/ 972 h 1118"/>
                                <a:gd name="T84" fmla="*/ 375 w 1569"/>
                                <a:gd name="T85" fmla="*/ 1047 h 1118"/>
                                <a:gd name="T86" fmla="*/ 375 w 1569"/>
                                <a:gd name="T87" fmla="*/ 1047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69" h="1118">
                                  <a:moveTo>
                                    <a:pt x="375" y="1047"/>
                                  </a:moveTo>
                                  <a:lnTo>
                                    <a:pt x="375" y="1047"/>
                                  </a:lnTo>
                                  <a:lnTo>
                                    <a:pt x="460" y="1067"/>
                                  </a:lnTo>
                                  <a:lnTo>
                                    <a:pt x="545" y="1087"/>
                                  </a:lnTo>
                                  <a:lnTo>
                                    <a:pt x="625" y="1103"/>
                                  </a:lnTo>
                                  <a:lnTo>
                                    <a:pt x="705" y="1113"/>
                                  </a:lnTo>
                                  <a:lnTo>
                                    <a:pt x="785" y="1118"/>
                                  </a:lnTo>
                                  <a:lnTo>
                                    <a:pt x="864" y="1118"/>
                                  </a:lnTo>
                                  <a:lnTo>
                                    <a:pt x="939" y="1113"/>
                                  </a:lnTo>
                                  <a:lnTo>
                                    <a:pt x="1014" y="1103"/>
                                  </a:lnTo>
                                  <a:lnTo>
                                    <a:pt x="1084" y="1092"/>
                                  </a:lnTo>
                                  <a:lnTo>
                                    <a:pt x="1154" y="1077"/>
                                  </a:lnTo>
                                  <a:lnTo>
                                    <a:pt x="1214" y="1057"/>
                                  </a:lnTo>
                                  <a:lnTo>
                                    <a:pt x="1269" y="1037"/>
                                  </a:lnTo>
                                  <a:lnTo>
                                    <a:pt x="1324" y="1012"/>
                                  </a:lnTo>
                                  <a:lnTo>
                                    <a:pt x="1374" y="982"/>
                                  </a:lnTo>
                                  <a:lnTo>
                                    <a:pt x="1419" y="947"/>
                                  </a:lnTo>
                                  <a:lnTo>
                                    <a:pt x="1459" y="912"/>
                                  </a:lnTo>
                                  <a:lnTo>
                                    <a:pt x="1494" y="872"/>
                                  </a:lnTo>
                                  <a:lnTo>
                                    <a:pt x="1519" y="827"/>
                                  </a:lnTo>
                                  <a:lnTo>
                                    <a:pt x="1544" y="782"/>
                                  </a:lnTo>
                                  <a:lnTo>
                                    <a:pt x="1559" y="737"/>
                                  </a:lnTo>
                                  <a:lnTo>
                                    <a:pt x="1569" y="687"/>
                                  </a:lnTo>
                                  <a:lnTo>
                                    <a:pt x="1569" y="636"/>
                                  </a:lnTo>
                                  <a:lnTo>
                                    <a:pt x="1564" y="581"/>
                                  </a:lnTo>
                                  <a:lnTo>
                                    <a:pt x="1554" y="526"/>
                                  </a:lnTo>
                                  <a:lnTo>
                                    <a:pt x="1529" y="461"/>
                                  </a:lnTo>
                                  <a:lnTo>
                                    <a:pt x="1504" y="396"/>
                                  </a:lnTo>
                                  <a:lnTo>
                                    <a:pt x="1464" y="336"/>
                                  </a:lnTo>
                                  <a:lnTo>
                                    <a:pt x="1419" y="271"/>
                                  </a:lnTo>
                                  <a:lnTo>
                                    <a:pt x="1369" y="200"/>
                                  </a:lnTo>
                                  <a:lnTo>
                                    <a:pt x="1304" y="135"/>
                                  </a:lnTo>
                                  <a:lnTo>
                                    <a:pt x="1239" y="70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90" y="972"/>
                                  </a:lnTo>
                                  <a:lnTo>
                                    <a:pt x="375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4383"/>
                          <wps:cNvSpPr>
                            <a:spLocks/>
                          </wps:cNvSpPr>
                          <wps:spPr bwMode="auto">
                            <a:xfrm>
                              <a:off x="1244" y="1940"/>
                              <a:ext cx="404" cy="541"/>
                            </a:xfrm>
                            <a:custGeom>
                              <a:avLst/>
                              <a:gdLst>
                                <a:gd name="T0" fmla="*/ 289 w 404"/>
                                <a:gd name="T1" fmla="*/ 320 h 541"/>
                                <a:gd name="T2" fmla="*/ 289 w 404"/>
                                <a:gd name="T3" fmla="*/ 320 h 541"/>
                                <a:gd name="T4" fmla="*/ 304 w 404"/>
                                <a:gd name="T5" fmla="*/ 205 h 541"/>
                                <a:gd name="T6" fmla="*/ 319 w 404"/>
                                <a:gd name="T7" fmla="*/ 155 h 541"/>
                                <a:gd name="T8" fmla="*/ 334 w 404"/>
                                <a:gd name="T9" fmla="*/ 120 h 541"/>
                                <a:gd name="T10" fmla="*/ 349 w 404"/>
                                <a:gd name="T11" fmla="*/ 90 h 541"/>
                                <a:gd name="T12" fmla="*/ 364 w 404"/>
                                <a:gd name="T13" fmla="*/ 65 h 541"/>
                                <a:gd name="T14" fmla="*/ 384 w 404"/>
                                <a:gd name="T15" fmla="*/ 50 h 541"/>
                                <a:gd name="T16" fmla="*/ 404 w 404"/>
                                <a:gd name="T17" fmla="*/ 45 h 541"/>
                                <a:gd name="T18" fmla="*/ 0 w 404"/>
                                <a:gd name="T19" fmla="*/ 0 h 541"/>
                                <a:gd name="T20" fmla="*/ 0 w 404"/>
                                <a:gd name="T21" fmla="*/ 0 h 541"/>
                                <a:gd name="T22" fmla="*/ 5 w 404"/>
                                <a:gd name="T23" fmla="*/ 95 h 541"/>
                                <a:gd name="T24" fmla="*/ 20 w 404"/>
                                <a:gd name="T25" fmla="*/ 180 h 541"/>
                                <a:gd name="T26" fmla="*/ 40 w 404"/>
                                <a:gd name="T27" fmla="*/ 265 h 541"/>
                                <a:gd name="T28" fmla="*/ 69 w 404"/>
                                <a:gd name="T29" fmla="*/ 340 h 541"/>
                                <a:gd name="T30" fmla="*/ 69 w 404"/>
                                <a:gd name="T31" fmla="*/ 340 h 541"/>
                                <a:gd name="T32" fmla="*/ 99 w 404"/>
                                <a:gd name="T33" fmla="*/ 401 h 541"/>
                                <a:gd name="T34" fmla="*/ 134 w 404"/>
                                <a:gd name="T35" fmla="*/ 456 h 541"/>
                                <a:gd name="T36" fmla="*/ 174 w 404"/>
                                <a:gd name="T37" fmla="*/ 501 h 541"/>
                                <a:gd name="T38" fmla="*/ 214 w 404"/>
                                <a:gd name="T39" fmla="*/ 536 h 541"/>
                                <a:gd name="T40" fmla="*/ 214 w 404"/>
                                <a:gd name="T41" fmla="*/ 536 h 541"/>
                                <a:gd name="T42" fmla="*/ 229 w 404"/>
                                <a:gd name="T43" fmla="*/ 541 h 541"/>
                                <a:gd name="T44" fmla="*/ 244 w 404"/>
                                <a:gd name="T45" fmla="*/ 536 h 541"/>
                                <a:gd name="T46" fmla="*/ 254 w 404"/>
                                <a:gd name="T47" fmla="*/ 521 h 541"/>
                                <a:gd name="T48" fmla="*/ 264 w 404"/>
                                <a:gd name="T49" fmla="*/ 491 h 541"/>
                                <a:gd name="T50" fmla="*/ 264 w 404"/>
                                <a:gd name="T51" fmla="*/ 491 h 541"/>
                                <a:gd name="T52" fmla="*/ 289 w 404"/>
                                <a:gd name="T53" fmla="*/ 320 h 541"/>
                                <a:gd name="T54" fmla="*/ 289 w 404"/>
                                <a:gd name="T55" fmla="*/ 32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4" h="541">
                                  <a:moveTo>
                                    <a:pt x="289" y="320"/>
                                  </a:moveTo>
                                  <a:lnTo>
                                    <a:pt x="289" y="320"/>
                                  </a:lnTo>
                                  <a:lnTo>
                                    <a:pt x="304" y="205"/>
                                  </a:lnTo>
                                  <a:lnTo>
                                    <a:pt x="319" y="155"/>
                                  </a:lnTo>
                                  <a:lnTo>
                                    <a:pt x="334" y="12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64" y="65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69" y="340"/>
                                  </a:lnTo>
                                  <a:lnTo>
                                    <a:pt x="99" y="401"/>
                                  </a:lnTo>
                                  <a:lnTo>
                                    <a:pt x="134" y="456"/>
                                  </a:lnTo>
                                  <a:lnTo>
                                    <a:pt x="174" y="501"/>
                                  </a:lnTo>
                                  <a:lnTo>
                                    <a:pt x="214" y="536"/>
                                  </a:lnTo>
                                  <a:lnTo>
                                    <a:pt x="229" y="541"/>
                                  </a:lnTo>
                                  <a:lnTo>
                                    <a:pt x="244" y="536"/>
                                  </a:lnTo>
                                  <a:lnTo>
                                    <a:pt x="254" y="521"/>
                                  </a:lnTo>
                                  <a:lnTo>
                                    <a:pt x="264" y="491"/>
                                  </a:lnTo>
                                  <a:lnTo>
                                    <a:pt x="28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4384"/>
                          <wps:cNvSpPr>
                            <a:spLocks/>
                          </wps:cNvSpPr>
                          <wps:spPr bwMode="auto">
                            <a:xfrm>
                              <a:off x="1573" y="1930"/>
                              <a:ext cx="405" cy="541"/>
                            </a:xfrm>
                            <a:custGeom>
                              <a:avLst/>
                              <a:gdLst>
                                <a:gd name="T0" fmla="*/ 290 w 405"/>
                                <a:gd name="T1" fmla="*/ 320 h 541"/>
                                <a:gd name="T2" fmla="*/ 290 w 405"/>
                                <a:gd name="T3" fmla="*/ 320 h 541"/>
                                <a:gd name="T4" fmla="*/ 310 w 405"/>
                                <a:gd name="T5" fmla="*/ 205 h 541"/>
                                <a:gd name="T6" fmla="*/ 320 w 405"/>
                                <a:gd name="T7" fmla="*/ 155 h 541"/>
                                <a:gd name="T8" fmla="*/ 335 w 405"/>
                                <a:gd name="T9" fmla="*/ 120 h 541"/>
                                <a:gd name="T10" fmla="*/ 350 w 405"/>
                                <a:gd name="T11" fmla="*/ 85 h 541"/>
                                <a:gd name="T12" fmla="*/ 365 w 405"/>
                                <a:gd name="T13" fmla="*/ 65 h 541"/>
                                <a:gd name="T14" fmla="*/ 385 w 405"/>
                                <a:gd name="T15" fmla="*/ 50 h 541"/>
                                <a:gd name="T16" fmla="*/ 405 w 405"/>
                                <a:gd name="T17" fmla="*/ 45 h 541"/>
                                <a:gd name="T18" fmla="*/ 0 w 405"/>
                                <a:gd name="T19" fmla="*/ 0 h 541"/>
                                <a:gd name="T20" fmla="*/ 0 w 405"/>
                                <a:gd name="T21" fmla="*/ 0 h 541"/>
                                <a:gd name="T22" fmla="*/ 5 w 405"/>
                                <a:gd name="T23" fmla="*/ 95 h 541"/>
                                <a:gd name="T24" fmla="*/ 20 w 405"/>
                                <a:gd name="T25" fmla="*/ 180 h 541"/>
                                <a:gd name="T26" fmla="*/ 40 w 405"/>
                                <a:gd name="T27" fmla="*/ 260 h 541"/>
                                <a:gd name="T28" fmla="*/ 70 w 405"/>
                                <a:gd name="T29" fmla="*/ 340 h 541"/>
                                <a:gd name="T30" fmla="*/ 70 w 405"/>
                                <a:gd name="T31" fmla="*/ 340 h 541"/>
                                <a:gd name="T32" fmla="*/ 100 w 405"/>
                                <a:gd name="T33" fmla="*/ 401 h 541"/>
                                <a:gd name="T34" fmla="*/ 135 w 405"/>
                                <a:gd name="T35" fmla="*/ 456 h 541"/>
                                <a:gd name="T36" fmla="*/ 175 w 405"/>
                                <a:gd name="T37" fmla="*/ 501 h 541"/>
                                <a:gd name="T38" fmla="*/ 215 w 405"/>
                                <a:gd name="T39" fmla="*/ 536 h 541"/>
                                <a:gd name="T40" fmla="*/ 215 w 405"/>
                                <a:gd name="T41" fmla="*/ 536 h 541"/>
                                <a:gd name="T42" fmla="*/ 230 w 405"/>
                                <a:gd name="T43" fmla="*/ 541 h 541"/>
                                <a:gd name="T44" fmla="*/ 245 w 405"/>
                                <a:gd name="T45" fmla="*/ 536 h 541"/>
                                <a:gd name="T46" fmla="*/ 255 w 405"/>
                                <a:gd name="T47" fmla="*/ 516 h 541"/>
                                <a:gd name="T48" fmla="*/ 265 w 405"/>
                                <a:gd name="T49" fmla="*/ 491 h 541"/>
                                <a:gd name="T50" fmla="*/ 265 w 405"/>
                                <a:gd name="T51" fmla="*/ 491 h 541"/>
                                <a:gd name="T52" fmla="*/ 290 w 405"/>
                                <a:gd name="T53" fmla="*/ 320 h 541"/>
                                <a:gd name="T54" fmla="*/ 290 w 405"/>
                                <a:gd name="T55" fmla="*/ 32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5" h="541">
                                  <a:moveTo>
                                    <a:pt x="290" y="320"/>
                                  </a:moveTo>
                                  <a:lnTo>
                                    <a:pt x="290" y="320"/>
                                  </a:lnTo>
                                  <a:lnTo>
                                    <a:pt x="310" y="205"/>
                                  </a:lnTo>
                                  <a:lnTo>
                                    <a:pt x="320" y="155"/>
                                  </a:lnTo>
                                  <a:lnTo>
                                    <a:pt x="335" y="120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65" y="65"/>
                                  </a:lnTo>
                                  <a:lnTo>
                                    <a:pt x="385" y="50"/>
                                  </a:lnTo>
                                  <a:lnTo>
                                    <a:pt x="405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00" y="401"/>
                                  </a:lnTo>
                                  <a:lnTo>
                                    <a:pt x="135" y="456"/>
                                  </a:lnTo>
                                  <a:lnTo>
                                    <a:pt x="175" y="501"/>
                                  </a:lnTo>
                                  <a:lnTo>
                                    <a:pt x="215" y="536"/>
                                  </a:lnTo>
                                  <a:lnTo>
                                    <a:pt x="230" y="541"/>
                                  </a:lnTo>
                                  <a:lnTo>
                                    <a:pt x="245" y="536"/>
                                  </a:lnTo>
                                  <a:lnTo>
                                    <a:pt x="255" y="516"/>
                                  </a:lnTo>
                                  <a:lnTo>
                                    <a:pt x="265" y="491"/>
                                  </a:lnTo>
                                  <a:lnTo>
                                    <a:pt x="29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4385"/>
                          <wps:cNvSpPr>
                            <a:spLocks/>
                          </wps:cNvSpPr>
                          <wps:spPr bwMode="auto">
                            <a:xfrm>
                              <a:off x="1653" y="105"/>
                              <a:ext cx="270" cy="90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0 h 90"/>
                                <a:gd name="T2" fmla="*/ 0 w 270"/>
                                <a:gd name="T3" fmla="*/ 0 h 90"/>
                                <a:gd name="T4" fmla="*/ 30 w 270"/>
                                <a:gd name="T5" fmla="*/ 40 h 90"/>
                                <a:gd name="T6" fmla="*/ 60 w 270"/>
                                <a:gd name="T7" fmla="*/ 70 h 90"/>
                                <a:gd name="T8" fmla="*/ 80 w 270"/>
                                <a:gd name="T9" fmla="*/ 80 h 90"/>
                                <a:gd name="T10" fmla="*/ 100 w 270"/>
                                <a:gd name="T11" fmla="*/ 85 h 90"/>
                                <a:gd name="T12" fmla="*/ 140 w 270"/>
                                <a:gd name="T13" fmla="*/ 90 h 90"/>
                                <a:gd name="T14" fmla="*/ 140 w 270"/>
                                <a:gd name="T15" fmla="*/ 90 h 90"/>
                                <a:gd name="T16" fmla="*/ 185 w 270"/>
                                <a:gd name="T17" fmla="*/ 85 h 90"/>
                                <a:gd name="T18" fmla="*/ 200 w 270"/>
                                <a:gd name="T19" fmla="*/ 80 h 90"/>
                                <a:gd name="T20" fmla="*/ 220 w 270"/>
                                <a:gd name="T21" fmla="*/ 70 h 90"/>
                                <a:gd name="T22" fmla="*/ 235 w 270"/>
                                <a:gd name="T23" fmla="*/ 55 h 90"/>
                                <a:gd name="T24" fmla="*/ 250 w 270"/>
                                <a:gd name="T25" fmla="*/ 40 h 90"/>
                                <a:gd name="T26" fmla="*/ 270 w 270"/>
                                <a:gd name="T27" fmla="*/ 0 h 90"/>
                                <a:gd name="T28" fmla="*/ 0 w 270"/>
                                <a:gd name="T29" fmla="*/ 0 h 90"/>
                                <a:gd name="T30" fmla="*/ 0 w 270"/>
                                <a:gd name="T31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0" h="9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85" y="85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4386"/>
                          <wps:cNvSpPr>
                            <a:spLocks/>
                          </wps:cNvSpPr>
                          <wps:spPr bwMode="auto">
                            <a:xfrm>
                              <a:off x="1728" y="110"/>
                              <a:ext cx="110" cy="35"/>
                            </a:xfrm>
                            <a:custGeom>
                              <a:avLst/>
                              <a:gdLst>
                                <a:gd name="T0" fmla="*/ 55 w 110"/>
                                <a:gd name="T1" fmla="*/ 35 h 35"/>
                                <a:gd name="T2" fmla="*/ 55 w 110"/>
                                <a:gd name="T3" fmla="*/ 35 h 35"/>
                                <a:gd name="T4" fmla="*/ 75 w 110"/>
                                <a:gd name="T5" fmla="*/ 35 h 35"/>
                                <a:gd name="T6" fmla="*/ 90 w 110"/>
                                <a:gd name="T7" fmla="*/ 30 h 35"/>
                                <a:gd name="T8" fmla="*/ 100 w 110"/>
                                <a:gd name="T9" fmla="*/ 20 h 35"/>
                                <a:gd name="T10" fmla="*/ 110 w 110"/>
                                <a:gd name="T11" fmla="*/ 0 h 35"/>
                                <a:gd name="T12" fmla="*/ 0 w 110"/>
                                <a:gd name="T13" fmla="*/ 0 h 35"/>
                                <a:gd name="T14" fmla="*/ 0 w 110"/>
                                <a:gd name="T15" fmla="*/ 0 h 35"/>
                                <a:gd name="T16" fmla="*/ 10 w 110"/>
                                <a:gd name="T17" fmla="*/ 15 h 35"/>
                                <a:gd name="T18" fmla="*/ 20 w 110"/>
                                <a:gd name="T19" fmla="*/ 30 h 35"/>
                                <a:gd name="T20" fmla="*/ 35 w 110"/>
                                <a:gd name="T21" fmla="*/ 35 h 35"/>
                                <a:gd name="T22" fmla="*/ 55 w 110"/>
                                <a:gd name="T23" fmla="*/ 35 h 35"/>
                                <a:gd name="T24" fmla="*/ 55 w 110"/>
                                <a:gd name="T2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55" y="35"/>
                                  </a:moveTo>
                                  <a:lnTo>
                                    <a:pt x="55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4387"/>
                          <wps:cNvSpPr>
                            <a:spLocks/>
                          </wps:cNvSpPr>
                          <wps:spPr bwMode="auto">
                            <a:xfrm>
                              <a:off x="1323" y="286"/>
                              <a:ext cx="505" cy="45"/>
                            </a:xfrm>
                            <a:custGeom>
                              <a:avLst/>
                              <a:gdLst>
                                <a:gd name="T0" fmla="*/ 135 w 505"/>
                                <a:gd name="T1" fmla="*/ 10 h 45"/>
                                <a:gd name="T2" fmla="*/ 135 w 505"/>
                                <a:gd name="T3" fmla="*/ 10 h 45"/>
                                <a:gd name="T4" fmla="*/ 280 w 505"/>
                                <a:gd name="T5" fmla="*/ 10 h 45"/>
                                <a:gd name="T6" fmla="*/ 505 w 505"/>
                                <a:gd name="T7" fmla="*/ 20 h 45"/>
                                <a:gd name="T8" fmla="*/ 505 w 505"/>
                                <a:gd name="T9" fmla="*/ 20 h 45"/>
                                <a:gd name="T10" fmla="*/ 275 w 505"/>
                                <a:gd name="T11" fmla="*/ 5 h 45"/>
                                <a:gd name="T12" fmla="*/ 190 w 505"/>
                                <a:gd name="T13" fmla="*/ 0 h 45"/>
                                <a:gd name="T14" fmla="*/ 120 w 505"/>
                                <a:gd name="T15" fmla="*/ 0 h 45"/>
                                <a:gd name="T16" fmla="*/ 120 w 505"/>
                                <a:gd name="T17" fmla="*/ 0 h 45"/>
                                <a:gd name="T18" fmla="*/ 70 w 505"/>
                                <a:gd name="T19" fmla="*/ 5 h 45"/>
                                <a:gd name="T20" fmla="*/ 30 w 505"/>
                                <a:gd name="T21" fmla="*/ 15 h 45"/>
                                <a:gd name="T22" fmla="*/ 10 w 505"/>
                                <a:gd name="T23" fmla="*/ 30 h 45"/>
                                <a:gd name="T24" fmla="*/ 5 w 505"/>
                                <a:gd name="T25" fmla="*/ 35 h 45"/>
                                <a:gd name="T26" fmla="*/ 0 w 505"/>
                                <a:gd name="T27" fmla="*/ 45 h 45"/>
                                <a:gd name="T28" fmla="*/ 0 w 505"/>
                                <a:gd name="T29" fmla="*/ 45 h 45"/>
                                <a:gd name="T30" fmla="*/ 5 w 505"/>
                                <a:gd name="T31" fmla="*/ 35 h 45"/>
                                <a:gd name="T32" fmla="*/ 15 w 505"/>
                                <a:gd name="T33" fmla="*/ 30 h 45"/>
                                <a:gd name="T34" fmla="*/ 40 w 505"/>
                                <a:gd name="T35" fmla="*/ 20 h 45"/>
                                <a:gd name="T36" fmla="*/ 80 w 505"/>
                                <a:gd name="T37" fmla="*/ 10 h 45"/>
                                <a:gd name="T38" fmla="*/ 135 w 505"/>
                                <a:gd name="T39" fmla="*/ 10 h 45"/>
                                <a:gd name="T40" fmla="*/ 135 w 505"/>
                                <a:gd name="T4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5" h="45">
                                  <a:moveTo>
                                    <a:pt x="135" y="1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505" y="2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1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4388"/>
                          <wps:cNvSpPr>
                            <a:spLocks/>
                          </wps:cNvSpPr>
                          <wps:spPr bwMode="auto">
                            <a:xfrm>
                              <a:off x="959" y="1589"/>
                              <a:ext cx="130" cy="15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0 h 155"/>
                                <a:gd name="T2" fmla="*/ 130 w 130"/>
                                <a:gd name="T3" fmla="*/ 20 h 155"/>
                                <a:gd name="T4" fmla="*/ 90 w 130"/>
                                <a:gd name="T5" fmla="*/ 10 h 155"/>
                                <a:gd name="T6" fmla="*/ 55 w 130"/>
                                <a:gd name="T7" fmla="*/ 10 h 155"/>
                                <a:gd name="T8" fmla="*/ 30 w 130"/>
                                <a:gd name="T9" fmla="*/ 20 h 155"/>
                                <a:gd name="T10" fmla="*/ 25 w 130"/>
                                <a:gd name="T11" fmla="*/ 30 h 155"/>
                                <a:gd name="T12" fmla="*/ 15 w 130"/>
                                <a:gd name="T13" fmla="*/ 35 h 155"/>
                                <a:gd name="T14" fmla="*/ 15 w 130"/>
                                <a:gd name="T15" fmla="*/ 35 h 155"/>
                                <a:gd name="T16" fmla="*/ 15 w 130"/>
                                <a:gd name="T17" fmla="*/ 50 h 155"/>
                                <a:gd name="T18" fmla="*/ 10 w 130"/>
                                <a:gd name="T19" fmla="*/ 60 h 155"/>
                                <a:gd name="T20" fmla="*/ 20 w 130"/>
                                <a:gd name="T21" fmla="*/ 90 h 155"/>
                                <a:gd name="T22" fmla="*/ 40 w 130"/>
                                <a:gd name="T23" fmla="*/ 120 h 155"/>
                                <a:gd name="T24" fmla="*/ 70 w 130"/>
                                <a:gd name="T25" fmla="*/ 155 h 155"/>
                                <a:gd name="T26" fmla="*/ 70 w 130"/>
                                <a:gd name="T27" fmla="*/ 155 h 155"/>
                                <a:gd name="T28" fmla="*/ 35 w 130"/>
                                <a:gd name="T29" fmla="*/ 125 h 155"/>
                                <a:gd name="T30" fmla="*/ 10 w 130"/>
                                <a:gd name="T31" fmla="*/ 90 h 155"/>
                                <a:gd name="T32" fmla="*/ 10 w 130"/>
                                <a:gd name="T33" fmla="*/ 90 h 155"/>
                                <a:gd name="T34" fmla="*/ 0 w 130"/>
                                <a:gd name="T35" fmla="*/ 60 h 155"/>
                                <a:gd name="T36" fmla="*/ 0 w 130"/>
                                <a:gd name="T37" fmla="*/ 45 h 155"/>
                                <a:gd name="T38" fmla="*/ 0 w 130"/>
                                <a:gd name="T39" fmla="*/ 30 h 155"/>
                                <a:gd name="T40" fmla="*/ 0 w 130"/>
                                <a:gd name="T41" fmla="*/ 30 h 155"/>
                                <a:gd name="T42" fmla="*/ 10 w 130"/>
                                <a:gd name="T43" fmla="*/ 20 h 155"/>
                                <a:gd name="T44" fmla="*/ 15 w 130"/>
                                <a:gd name="T45" fmla="*/ 10 h 155"/>
                                <a:gd name="T46" fmla="*/ 30 w 130"/>
                                <a:gd name="T47" fmla="*/ 5 h 155"/>
                                <a:gd name="T48" fmla="*/ 45 w 130"/>
                                <a:gd name="T49" fmla="*/ 0 h 155"/>
                                <a:gd name="T50" fmla="*/ 45 w 130"/>
                                <a:gd name="T51" fmla="*/ 0 h 155"/>
                                <a:gd name="T52" fmla="*/ 65 w 130"/>
                                <a:gd name="T53" fmla="*/ 0 h 155"/>
                                <a:gd name="T54" fmla="*/ 85 w 130"/>
                                <a:gd name="T55" fmla="*/ 5 h 155"/>
                                <a:gd name="T56" fmla="*/ 130 w 130"/>
                                <a:gd name="T57" fmla="*/ 20 h 155"/>
                                <a:gd name="T58" fmla="*/ 130 w 130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30" y="20"/>
                                  </a:moveTo>
                                  <a:lnTo>
                                    <a:pt x="130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4389"/>
                          <wps:cNvSpPr>
                            <a:spLocks/>
                          </wps:cNvSpPr>
                          <wps:spPr bwMode="auto">
                            <a:xfrm>
                              <a:off x="1109" y="1443"/>
                              <a:ext cx="135" cy="156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156"/>
                                <a:gd name="T2" fmla="*/ 135 w 135"/>
                                <a:gd name="T3" fmla="*/ 15 h 156"/>
                                <a:gd name="T4" fmla="*/ 90 w 135"/>
                                <a:gd name="T5" fmla="*/ 10 h 156"/>
                                <a:gd name="T6" fmla="*/ 60 w 135"/>
                                <a:gd name="T7" fmla="*/ 10 h 156"/>
                                <a:gd name="T8" fmla="*/ 35 w 135"/>
                                <a:gd name="T9" fmla="*/ 15 h 156"/>
                                <a:gd name="T10" fmla="*/ 25 w 135"/>
                                <a:gd name="T11" fmla="*/ 25 h 156"/>
                                <a:gd name="T12" fmla="*/ 20 w 135"/>
                                <a:gd name="T13" fmla="*/ 36 h 156"/>
                                <a:gd name="T14" fmla="*/ 20 w 135"/>
                                <a:gd name="T15" fmla="*/ 36 h 156"/>
                                <a:gd name="T16" fmla="*/ 15 w 135"/>
                                <a:gd name="T17" fmla="*/ 46 h 156"/>
                                <a:gd name="T18" fmla="*/ 15 w 135"/>
                                <a:gd name="T19" fmla="*/ 61 h 156"/>
                                <a:gd name="T20" fmla="*/ 20 w 135"/>
                                <a:gd name="T21" fmla="*/ 86 h 156"/>
                                <a:gd name="T22" fmla="*/ 40 w 135"/>
                                <a:gd name="T23" fmla="*/ 116 h 156"/>
                                <a:gd name="T24" fmla="*/ 75 w 135"/>
                                <a:gd name="T25" fmla="*/ 156 h 156"/>
                                <a:gd name="T26" fmla="*/ 75 w 135"/>
                                <a:gd name="T27" fmla="*/ 156 h 156"/>
                                <a:gd name="T28" fmla="*/ 35 w 135"/>
                                <a:gd name="T29" fmla="*/ 121 h 156"/>
                                <a:gd name="T30" fmla="*/ 10 w 135"/>
                                <a:gd name="T31" fmla="*/ 86 h 156"/>
                                <a:gd name="T32" fmla="*/ 10 w 135"/>
                                <a:gd name="T33" fmla="*/ 86 h 156"/>
                                <a:gd name="T34" fmla="*/ 0 w 135"/>
                                <a:gd name="T35" fmla="*/ 56 h 156"/>
                                <a:gd name="T36" fmla="*/ 0 w 135"/>
                                <a:gd name="T37" fmla="*/ 41 h 156"/>
                                <a:gd name="T38" fmla="*/ 5 w 135"/>
                                <a:gd name="T39" fmla="*/ 25 h 156"/>
                                <a:gd name="T40" fmla="*/ 5 w 135"/>
                                <a:gd name="T41" fmla="*/ 25 h 156"/>
                                <a:gd name="T42" fmla="*/ 10 w 135"/>
                                <a:gd name="T43" fmla="*/ 15 h 156"/>
                                <a:gd name="T44" fmla="*/ 20 w 135"/>
                                <a:gd name="T45" fmla="*/ 10 h 156"/>
                                <a:gd name="T46" fmla="*/ 30 w 135"/>
                                <a:gd name="T47" fmla="*/ 5 h 156"/>
                                <a:gd name="T48" fmla="*/ 45 w 135"/>
                                <a:gd name="T49" fmla="*/ 0 h 156"/>
                                <a:gd name="T50" fmla="*/ 45 w 135"/>
                                <a:gd name="T51" fmla="*/ 0 h 156"/>
                                <a:gd name="T52" fmla="*/ 65 w 135"/>
                                <a:gd name="T53" fmla="*/ 0 h 156"/>
                                <a:gd name="T54" fmla="*/ 85 w 135"/>
                                <a:gd name="T55" fmla="*/ 0 h 156"/>
                                <a:gd name="T56" fmla="*/ 135 w 135"/>
                                <a:gd name="T57" fmla="*/ 15 h 156"/>
                                <a:gd name="T58" fmla="*/ 135 w 135"/>
                                <a:gd name="T59" fmla="*/ 15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15"/>
                                  </a:moveTo>
                                  <a:lnTo>
                                    <a:pt x="135" y="1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4390"/>
                          <wps:cNvSpPr>
                            <a:spLocks/>
                          </wps:cNvSpPr>
                          <wps:spPr bwMode="auto">
                            <a:xfrm>
                              <a:off x="1259" y="1268"/>
                              <a:ext cx="134" cy="155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20 h 155"/>
                                <a:gd name="T2" fmla="*/ 134 w 134"/>
                                <a:gd name="T3" fmla="*/ 20 h 155"/>
                                <a:gd name="T4" fmla="*/ 89 w 134"/>
                                <a:gd name="T5" fmla="*/ 10 h 155"/>
                                <a:gd name="T6" fmla="*/ 59 w 134"/>
                                <a:gd name="T7" fmla="*/ 10 h 155"/>
                                <a:gd name="T8" fmla="*/ 35 w 134"/>
                                <a:gd name="T9" fmla="*/ 20 h 155"/>
                                <a:gd name="T10" fmla="*/ 25 w 134"/>
                                <a:gd name="T11" fmla="*/ 30 h 155"/>
                                <a:gd name="T12" fmla="*/ 20 w 134"/>
                                <a:gd name="T13" fmla="*/ 35 h 155"/>
                                <a:gd name="T14" fmla="*/ 20 w 134"/>
                                <a:gd name="T15" fmla="*/ 35 h 155"/>
                                <a:gd name="T16" fmla="*/ 15 w 134"/>
                                <a:gd name="T17" fmla="*/ 50 h 155"/>
                                <a:gd name="T18" fmla="*/ 15 w 134"/>
                                <a:gd name="T19" fmla="*/ 60 h 155"/>
                                <a:gd name="T20" fmla="*/ 20 w 134"/>
                                <a:gd name="T21" fmla="*/ 90 h 155"/>
                                <a:gd name="T22" fmla="*/ 40 w 134"/>
                                <a:gd name="T23" fmla="*/ 120 h 155"/>
                                <a:gd name="T24" fmla="*/ 74 w 134"/>
                                <a:gd name="T25" fmla="*/ 155 h 155"/>
                                <a:gd name="T26" fmla="*/ 74 w 134"/>
                                <a:gd name="T27" fmla="*/ 155 h 155"/>
                                <a:gd name="T28" fmla="*/ 35 w 134"/>
                                <a:gd name="T29" fmla="*/ 125 h 155"/>
                                <a:gd name="T30" fmla="*/ 10 w 134"/>
                                <a:gd name="T31" fmla="*/ 90 h 155"/>
                                <a:gd name="T32" fmla="*/ 10 w 134"/>
                                <a:gd name="T33" fmla="*/ 90 h 155"/>
                                <a:gd name="T34" fmla="*/ 0 w 134"/>
                                <a:gd name="T35" fmla="*/ 60 h 155"/>
                                <a:gd name="T36" fmla="*/ 0 w 134"/>
                                <a:gd name="T37" fmla="*/ 45 h 155"/>
                                <a:gd name="T38" fmla="*/ 5 w 134"/>
                                <a:gd name="T39" fmla="*/ 30 h 155"/>
                                <a:gd name="T40" fmla="*/ 5 w 134"/>
                                <a:gd name="T41" fmla="*/ 30 h 155"/>
                                <a:gd name="T42" fmla="*/ 10 w 134"/>
                                <a:gd name="T43" fmla="*/ 20 h 155"/>
                                <a:gd name="T44" fmla="*/ 20 w 134"/>
                                <a:gd name="T45" fmla="*/ 10 h 155"/>
                                <a:gd name="T46" fmla="*/ 30 w 134"/>
                                <a:gd name="T47" fmla="*/ 5 h 155"/>
                                <a:gd name="T48" fmla="*/ 45 w 134"/>
                                <a:gd name="T49" fmla="*/ 0 h 155"/>
                                <a:gd name="T50" fmla="*/ 45 w 134"/>
                                <a:gd name="T51" fmla="*/ 0 h 155"/>
                                <a:gd name="T52" fmla="*/ 64 w 134"/>
                                <a:gd name="T53" fmla="*/ 0 h 155"/>
                                <a:gd name="T54" fmla="*/ 84 w 134"/>
                                <a:gd name="T55" fmla="*/ 5 h 155"/>
                                <a:gd name="T56" fmla="*/ 134 w 134"/>
                                <a:gd name="T57" fmla="*/ 20 h 155"/>
                                <a:gd name="T58" fmla="*/ 134 w 134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4" h="155">
                                  <a:moveTo>
                                    <a:pt x="134" y="20"/>
                                  </a:moveTo>
                                  <a:lnTo>
                                    <a:pt x="134" y="2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4391"/>
                          <wps:cNvSpPr>
                            <a:spLocks/>
                          </wps:cNvSpPr>
                          <wps:spPr bwMode="auto">
                            <a:xfrm>
                              <a:off x="1413" y="1088"/>
                              <a:ext cx="135" cy="15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150"/>
                                <a:gd name="T2" fmla="*/ 135 w 135"/>
                                <a:gd name="T3" fmla="*/ 15 h 150"/>
                                <a:gd name="T4" fmla="*/ 95 w 135"/>
                                <a:gd name="T5" fmla="*/ 5 h 150"/>
                                <a:gd name="T6" fmla="*/ 60 w 135"/>
                                <a:gd name="T7" fmla="*/ 5 h 150"/>
                                <a:gd name="T8" fmla="*/ 35 w 135"/>
                                <a:gd name="T9" fmla="*/ 15 h 150"/>
                                <a:gd name="T10" fmla="*/ 25 w 135"/>
                                <a:gd name="T11" fmla="*/ 25 h 150"/>
                                <a:gd name="T12" fmla="*/ 20 w 135"/>
                                <a:gd name="T13" fmla="*/ 35 h 150"/>
                                <a:gd name="T14" fmla="*/ 20 w 135"/>
                                <a:gd name="T15" fmla="*/ 35 h 150"/>
                                <a:gd name="T16" fmla="*/ 15 w 135"/>
                                <a:gd name="T17" fmla="*/ 45 h 150"/>
                                <a:gd name="T18" fmla="*/ 15 w 135"/>
                                <a:gd name="T19" fmla="*/ 55 h 150"/>
                                <a:gd name="T20" fmla="*/ 20 w 135"/>
                                <a:gd name="T21" fmla="*/ 85 h 150"/>
                                <a:gd name="T22" fmla="*/ 40 w 135"/>
                                <a:gd name="T23" fmla="*/ 115 h 150"/>
                                <a:gd name="T24" fmla="*/ 75 w 135"/>
                                <a:gd name="T25" fmla="*/ 150 h 150"/>
                                <a:gd name="T26" fmla="*/ 75 w 135"/>
                                <a:gd name="T27" fmla="*/ 150 h 150"/>
                                <a:gd name="T28" fmla="*/ 35 w 135"/>
                                <a:gd name="T29" fmla="*/ 120 h 150"/>
                                <a:gd name="T30" fmla="*/ 10 w 135"/>
                                <a:gd name="T31" fmla="*/ 85 h 150"/>
                                <a:gd name="T32" fmla="*/ 10 w 135"/>
                                <a:gd name="T33" fmla="*/ 85 h 150"/>
                                <a:gd name="T34" fmla="*/ 0 w 135"/>
                                <a:gd name="T35" fmla="*/ 55 h 150"/>
                                <a:gd name="T36" fmla="*/ 0 w 135"/>
                                <a:gd name="T37" fmla="*/ 40 h 150"/>
                                <a:gd name="T38" fmla="*/ 5 w 135"/>
                                <a:gd name="T39" fmla="*/ 25 h 150"/>
                                <a:gd name="T40" fmla="*/ 5 w 135"/>
                                <a:gd name="T41" fmla="*/ 25 h 150"/>
                                <a:gd name="T42" fmla="*/ 10 w 135"/>
                                <a:gd name="T43" fmla="*/ 15 h 150"/>
                                <a:gd name="T44" fmla="*/ 20 w 135"/>
                                <a:gd name="T45" fmla="*/ 5 h 150"/>
                                <a:gd name="T46" fmla="*/ 35 w 135"/>
                                <a:gd name="T47" fmla="*/ 0 h 150"/>
                                <a:gd name="T48" fmla="*/ 45 w 135"/>
                                <a:gd name="T49" fmla="*/ 0 h 150"/>
                                <a:gd name="T50" fmla="*/ 45 w 135"/>
                                <a:gd name="T51" fmla="*/ 0 h 150"/>
                                <a:gd name="T52" fmla="*/ 65 w 135"/>
                                <a:gd name="T53" fmla="*/ 0 h 150"/>
                                <a:gd name="T54" fmla="*/ 90 w 135"/>
                                <a:gd name="T55" fmla="*/ 0 h 150"/>
                                <a:gd name="T56" fmla="*/ 135 w 135"/>
                                <a:gd name="T57" fmla="*/ 15 h 150"/>
                                <a:gd name="T58" fmla="*/ 135 w 135"/>
                                <a:gd name="T59" fmla="*/ 1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35" y="15"/>
                                  </a:moveTo>
                                  <a:lnTo>
                                    <a:pt x="135" y="1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4392"/>
                          <wps:cNvSpPr>
                            <a:spLocks/>
                          </wps:cNvSpPr>
                          <wps:spPr bwMode="auto">
                            <a:xfrm>
                              <a:off x="1139" y="1609"/>
                              <a:ext cx="135" cy="15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0 h 155"/>
                                <a:gd name="T2" fmla="*/ 135 w 135"/>
                                <a:gd name="T3" fmla="*/ 20 h 155"/>
                                <a:gd name="T4" fmla="*/ 90 w 135"/>
                                <a:gd name="T5" fmla="*/ 10 h 155"/>
                                <a:gd name="T6" fmla="*/ 60 w 135"/>
                                <a:gd name="T7" fmla="*/ 10 h 155"/>
                                <a:gd name="T8" fmla="*/ 35 w 135"/>
                                <a:gd name="T9" fmla="*/ 20 h 155"/>
                                <a:gd name="T10" fmla="*/ 25 w 135"/>
                                <a:gd name="T11" fmla="*/ 25 h 155"/>
                                <a:gd name="T12" fmla="*/ 20 w 135"/>
                                <a:gd name="T13" fmla="*/ 35 h 155"/>
                                <a:gd name="T14" fmla="*/ 20 w 135"/>
                                <a:gd name="T15" fmla="*/ 35 h 155"/>
                                <a:gd name="T16" fmla="*/ 15 w 135"/>
                                <a:gd name="T17" fmla="*/ 50 h 155"/>
                                <a:gd name="T18" fmla="*/ 15 w 135"/>
                                <a:gd name="T19" fmla="*/ 60 h 155"/>
                                <a:gd name="T20" fmla="*/ 20 w 135"/>
                                <a:gd name="T21" fmla="*/ 90 h 155"/>
                                <a:gd name="T22" fmla="*/ 40 w 135"/>
                                <a:gd name="T23" fmla="*/ 120 h 155"/>
                                <a:gd name="T24" fmla="*/ 75 w 135"/>
                                <a:gd name="T25" fmla="*/ 155 h 155"/>
                                <a:gd name="T26" fmla="*/ 75 w 135"/>
                                <a:gd name="T27" fmla="*/ 155 h 155"/>
                                <a:gd name="T28" fmla="*/ 35 w 135"/>
                                <a:gd name="T29" fmla="*/ 125 h 155"/>
                                <a:gd name="T30" fmla="*/ 10 w 135"/>
                                <a:gd name="T31" fmla="*/ 90 h 155"/>
                                <a:gd name="T32" fmla="*/ 10 w 135"/>
                                <a:gd name="T33" fmla="*/ 90 h 155"/>
                                <a:gd name="T34" fmla="*/ 0 w 135"/>
                                <a:gd name="T35" fmla="*/ 55 h 155"/>
                                <a:gd name="T36" fmla="*/ 0 w 135"/>
                                <a:gd name="T37" fmla="*/ 45 h 155"/>
                                <a:gd name="T38" fmla="*/ 5 w 135"/>
                                <a:gd name="T39" fmla="*/ 30 h 155"/>
                                <a:gd name="T40" fmla="*/ 5 w 135"/>
                                <a:gd name="T41" fmla="*/ 30 h 155"/>
                                <a:gd name="T42" fmla="*/ 10 w 135"/>
                                <a:gd name="T43" fmla="*/ 20 h 155"/>
                                <a:gd name="T44" fmla="*/ 20 w 135"/>
                                <a:gd name="T45" fmla="*/ 10 h 155"/>
                                <a:gd name="T46" fmla="*/ 30 w 135"/>
                                <a:gd name="T47" fmla="*/ 5 h 155"/>
                                <a:gd name="T48" fmla="*/ 45 w 135"/>
                                <a:gd name="T49" fmla="*/ 0 h 155"/>
                                <a:gd name="T50" fmla="*/ 45 w 135"/>
                                <a:gd name="T51" fmla="*/ 0 h 155"/>
                                <a:gd name="T52" fmla="*/ 65 w 135"/>
                                <a:gd name="T53" fmla="*/ 0 h 155"/>
                                <a:gd name="T54" fmla="*/ 85 w 135"/>
                                <a:gd name="T55" fmla="*/ 5 h 155"/>
                                <a:gd name="T56" fmla="*/ 135 w 135"/>
                                <a:gd name="T57" fmla="*/ 20 h 155"/>
                                <a:gd name="T58" fmla="*/ 135 w 135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35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4393"/>
                          <wps:cNvSpPr>
                            <a:spLocks/>
                          </wps:cNvSpPr>
                          <wps:spPr bwMode="auto">
                            <a:xfrm>
                              <a:off x="1274" y="1443"/>
                              <a:ext cx="129" cy="156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15 h 156"/>
                                <a:gd name="T2" fmla="*/ 129 w 129"/>
                                <a:gd name="T3" fmla="*/ 15 h 156"/>
                                <a:gd name="T4" fmla="*/ 89 w 129"/>
                                <a:gd name="T5" fmla="*/ 10 h 156"/>
                                <a:gd name="T6" fmla="*/ 54 w 129"/>
                                <a:gd name="T7" fmla="*/ 10 h 156"/>
                                <a:gd name="T8" fmla="*/ 34 w 129"/>
                                <a:gd name="T9" fmla="*/ 15 h 156"/>
                                <a:gd name="T10" fmla="*/ 25 w 129"/>
                                <a:gd name="T11" fmla="*/ 25 h 156"/>
                                <a:gd name="T12" fmla="*/ 15 w 129"/>
                                <a:gd name="T13" fmla="*/ 36 h 156"/>
                                <a:gd name="T14" fmla="*/ 15 w 129"/>
                                <a:gd name="T15" fmla="*/ 36 h 156"/>
                                <a:gd name="T16" fmla="*/ 15 w 129"/>
                                <a:gd name="T17" fmla="*/ 46 h 156"/>
                                <a:gd name="T18" fmla="*/ 10 w 129"/>
                                <a:gd name="T19" fmla="*/ 61 h 156"/>
                                <a:gd name="T20" fmla="*/ 20 w 129"/>
                                <a:gd name="T21" fmla="*/ 86 h 156"/>
                                <a:gd name="T22" fmla="*/ 39 w 129"/>
                                <a:gd name="T23" fmla="*/ 116 h 156"/>
                                <a:gd name="T24" fmla="*/ 69 w 129"/>
                                <a:gd name="T25" fmla="*/ 156 h 156"/>
                                <a:gd name="T26" fmla="*/ 69 w 129"/>
                                <a:gd name="T27" fmla="*/ 156 h 156"/>
                                <a:gd name="T28" fmla="*/ 34 w 129"/>
                                <a:gd name="T29" fmla="*/ 121 h 156"/>
                                <a:gd name="T30" fmla="*/ 10 w 129"/>
                                <a:gd name="T31" fmla="*/ 86 h 156"/>
                                <a:gd name="T32" fmla="*/ 10 w 129"/>
                                <a:gd name="T33" fmla="*/ 86 h 156"/>
                                <a:gd name="T34" fmla="*/ 0 w 129"/>
                                <a:gd name="T35" fmla="*/ 56 h 156"/>
                                <a:gd name="T36" fmla="*/ 0 w 129"/>
                                <a:gd name="T37" fmla="*/ 41 h 156"/>
                                <a:gd name="T38" fmla="*/ 0 w 129"/>
                                <a:gd name="T39" fmla="*/ 25 h 156"/>
                                <a:gd name="T40" fmla="*/ 0 w 129"/>
                                <a:gd name="T41" fmla="*/ 25 h 156"/>
                                <a:gd name="T42" fmla="*/ 10 w 129"/>
                                <a:gd name="T43" fmla="*/ 15 h 156"/>
                                <a:gd name="T44" fmla="*/ 20 w 129"/>
                                <a:gd name="T45" fmla="*/ 10 h 156"/>
                                <a:gd name="T46" fmla="*/ 30 w 129"/>
                                <a:gd name="T47" fmla="*/ 5 h 156"/>
                                <a:gd name="T48" fmla="*/ 44 w 129"/>
                                <a:gd name="T49" fmla="*/ 0 h 156"/>
                                <a:gd name="T50" fmla="*/ 44 w 129"/>
                                <a:gd name="T51" fmla="*/ 0 h 156"/>
                                <a:gd name="T52" fmla="*/ 64 w 129"/>
                                <a:gd name="T53" fmla="*/ 0 h 156"/>
                                <a:gd name="T54" fmla="*/ 84 w 129"/>
                                <a:gd name="T55" fmla="*/ 0 h 156"/>
                                <a:gd name="T56" fmla="*/ 129 w 129"/>
                                <a:gd name="T57" fmla="*/ 15 h 156"/>
                                <a:gd name="T58" fmla="*/ 129 w 129"/>
                                <a:gd name="T59" fmla="*/ 15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9" h="156">
                                  <a:moveTo>
                                    <a:pt x="129" y="15"/>
                                  </a:moveTo>
                                  <a:lnTo>
                                    <a:pt x="129" y="15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4394"/>
                          <wps:cNvSpPr>
                            <a:spLocks/>
                          </wps:cNvSpPr>
                          <wps:spPr bwMode="auto">
                            <a:xfrm>
                              <a:off x="1423" y="1273"/>
                              <a:ext cx="135" cy="15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0 h 155"/>
                                <a:gd name="T2" fmla="*/ 135 w 135"/>
                                <a:gd name="T3" fmla="*/ 20 h 155"/>
                                <a:gd name="T4" fmla="*/ 95 w 135"/>
                                <a:gd name="T5" fmla="*/ 10 h 155"/>
                                <a:gd name="T6" fmla="*/ 60 w 135"/>
                                <a:gd name="T7" fmla="*/ 10 h 155"/>
                                <a:gd name="T8" fmla="*/ 35 w 135"/>
                                <a:gd name="T9" fmla="*/ 20 h 155"/>
                                <a:gd name="T10" fmla="*/ 25 w 135"/>
                                <a:gd name="T11" fmla="*/ 30 h 155"/>
                                <a:gd name="T12" fmla="*/ 20 w 135"/>
                                <a:gd name="T13" fmla="*/ 35 h 155"/>
                                <a:gd name="T14" fmla="*/ 20 w 135"/>
                                <a:gd name="T15" fmla="*/ 35 h 155"/>
                                <a:gd name="T16" fmla="*/ 15 w 135"/>
                                <a:gd name="T17" fmla="*/ 50 h 155"/>
                                <a:gd name="T18" fmla="*/ 15 w 135"/>
                                <a:gd name="T19" fmla="*/ 60 h 155"/>
                                <a:gd name="T20" fmla="*/ 25 w 135"/>
                                <a:gd name="T21" fmla="*/ 90 h 155"/>
                                <a:gd name="T22" fmla="*/ 45 w 135"/>
                                <a:gd name="T23" fmla="*/ 120 h 155"/>
                                <a:gd name="T24" fmla="*/ 75 w 135"/>
                                <a:gd name="T25" fmla="*/ 155 h 155"/>
                                <a:gd name="T26" fmla="*/ 75 w 135"/>
                                <a:gd name="T27" fmla="*/ 155 h 155"/>
                                <a:gd name="T28" fmla="*/ 40 w 135"/>
                                <a:gd name="T29" fmla="*/ 125 h 155"/>
                                <a:gd name="T30" fmla="*/ 10 w 135"/>
                                <a:gd name="T31" fmla="*/ 90 h 155"/>
                                <a:gd name="T32" fmla="*/ 10 w 135"/>
                                <a:gd name="T33" fmla="*/ 90 h 155"/>
                                <a:gd name="T34" fmla="*/ 0 w 135"/>
                                <a:gd name="T35" fmla="*/ 60 h 155"/>
                                <a:gd name="T36" fmla="*/ 0 w 135"/>
                                <a:gd name="T37" fmla="*/ 45 h 155"/>
                                <a:gd name="T38" fmla="*/ 5 w 135"/>
                                <a:gd name="T39" fmla="*/ 30 h 155"/>
                                <a:gd name="T40" fmla="*/ 5 w 135"/>
                                <a:gd name="T41" fmla="*/ 30 h 155"/>
                                <a:gd name="T42" fmla="*/ 10 w 135"/>
                                <a:gd name="T43" fmla="*/ 20 h 155"/>
                                <a:gd name="T44" fmla="*/ 20 w 135"/>
                                <a:gd name="T45" fmla="*/ 10 h 155"/>
                                <a:gd name="T46" fmla="*/ 35 w 135"/>
                                <a:gd name="T47" fmla="*/ 5 h 155"/>
                                <a:gd name="T48" fmla="*/ 50 w 135"/>
                                <a:gd name="T49" fmla="*/ 0 h 155"/>
                                <a:gd name="T50" fmla="*/ 50 w 135"/>
                                <a:gd name="T51" fmla="*/ 0 h 155"/>
                                <a:gd name="T52" fmla="*/ 65 w 135"/>
                                <a:gd name="T53" fmla="*/ 0 h 155"/>
                                <a:gd name="T54" fmla="*/ 90 w 135"/>
                                <a:gd name="T55" fmla="*/ 5 h 155"/>
                                <a:gd name="T56" fmla="*/ 135 w 135"/>
                                <a:gd name="T57" fmla="*/ 20 h 155"/>
                                <a:gd name="T58" fmla="*/ 135 w 135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35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4395"/>
                          <wps:cNvSpPr>
                            <a:spLocks/>
                          </wps:cNvSpPr>
                          <wps:spPr bwMode="auto">
                            <a:xfrm>
                              <a:off x="1583" y="1088"/>
                              <a:ext cx="135" cy="15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150"/>
                                <a:gd name="T2" fmla="*/ 135 w 135"/>
                                <a:gd name="T3" fmla="*/ 15 h 150"/>
                                <a:gd name="T4" fmla="*/ 90 w 135"/>
                                <a:gd name="T5" fmla="*/ 5 h 150"/>
                                <a:gd name="T6" fmla="*/ 55 w 135"/>
                                <a:gd name="T7" fmla="*/ 5 h 150"/>
                                <a:gd name="T8" fmla="*/ 35 w 135"/>
                                <a:gd name="T9" fmla="*/ 15 h 150"/>
                                <a:gd name="T10" fmla="*/ 25 w 135"/>
                                <a:gd name="T11" fmla="*/ 25 h 150"/>
                                <a:gd name="T12" fmla="*/ 20 w 135"/>
                                <a:gd name="T13" fmla="*/ 35 h 150"/>
                                <a:gd name="T14" fmla="*/ 20 w 135"/>
                                <a:gd name="T15" fmla="*/ 35 h 150"/>
                                <a:gd name="T16" fmla="*/ 15 w 135"/>
                                <a:gd name="T17" fmla="*/ 45 h 150"/>
                                <a:gd name="T18" fmla="*/ 10 w 135"/>
                                <a:gd name="T19" fmla="*/ 55 h 150"/>
                                <a:gd name="T20" fmla="*/ 20 w 135"/>
                                <a:gd name="T21" fmla="*/ 85 h 150"/>
                                <a:gd name="T22" fmla="*/ 40 w 135"/>
                                <a:gd name="T23" fmla="*/ 115 h 150"/>
                                <a:gd name="T24" fmla="*/ 70 w 135"/>
                                <a:gd name="T25" fmla="*/ 150 h 150"/>
                                <a:gd name="T26" fmla="*/ 70 w 135"/>
                                <a:gd name="T27" fmla="*/ 150 h 150"/>
                                <a:gd name="T28" fmla="*/ 35 w 135"/>
                                <a:gd name="T29" fmla="*/ 120 h 150"/>
                                <a:gd name="T30" fmla="*/ 10 w 135"/>
                                <a:gd name="T31" fmla="*/ 85 h 150"/>
                                <a:gd name="T32" fmla="*/ 10 w 135"/>
                                <a:gd name="T33" fmla="*/ 85 h 150"/>
                                <a:gd name="T34" fmla="*/ 0 w 135"/>
                                <a:gd name="T35" fmla="*/ 55 h 150"/>
                                <a:gd name="T36" fmla="*/ 0 w 135"/>
                                <a:gd name="T37" fmla="*/ 40 h 150"/>
                                <a:gd name="T38" fmla="*/ 0 w 135"/>
                                <a:gd name="T39" fmla="*/ 25 h 150"/>
                                <a:gd name="T40" fmla="*/ 0 w 135"/>
                                <a:gd name="T41" fmla="*/ 25 h 150"/>
                                <a:gd name="T42" fmla="*/ 10 w 135"/>
                                <a:gd name="T43" fmla="*/ 15 h 150"/>
                                <a:gd name="T44" fmla="*/ 20 w 135"/>
                                <a:gd name="T45" fmla="*/ 5 h 150"/>
                                <a:gd name="T46" fmla="*/ 30 w 135"/>
                                <a:gd name="T47" fmla="*/ 0 h 150"/>
                                <a:gd name="T48" fmla="*/ 45 w 135"/>
                                <a:gd name="T49" fmla="*/ 0 h 150"/>
                                <a:gd name="T50" fmla="*/ 45 w 135"/>
                                <a:gd name="T51" fmla="*/ 0 h 150"/>
                                <a:gd name="T52" fmla="*/ 65 w 135"/>
                                <a:gd name="T53" fmla="*/ 0 h 150"/>
                                <a:gd name="T54" fmla="*/ 85 w 135"/>
                                <a:gd name="T55" fmla="*/ 0 h 150"/>
                                <a:gd name="T56" fmla="*/ 135 w 135"/>
                                <a:gd name="T57" fmla="*/ 15 h 150"/>
                                <a:gd name="T58" fmla="*/ 135 w 135"/>
                                <a:gd name="T59" fmla="*/ 1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35" y="15"/>
                                  </a:moveTo>
                                  <a:lnTo>
                                    <a:pt x="135" y="1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4396"/>
                          <wps:cNvSpPr>
                            <a:spLocks/>
                          </wps:cNvSpPr>
                          <wps:spPr bwMode="auto">
                            <a:xfrm>
                              <a:off x="1343" y="1619"/>
                              <a:ext cx="135" cy="15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0 h 155"/>
                                <a:gd name="T2" fmla="*/ 135 w 135"/>
                                <a:gd name="T3" fmla="*/ 20 h 155"/>
                                <a:gd name="T4" fmla="*/ 90 w 135"/>
                                <a:gd name="T5" fmla="*/ 10 h 155"/>
                                <a:gd name="T6" fmla="*/ 60 w 135"/>
                                <a:gd name="T7" fmla="*/ 10 h 155"/>
                                <a:gd name="T8" fmla="*/ 35 w 135"/>
                                <a:gd name="T9" fmla="*/ 20 h 155"/>
                                <a:gd name="T10" fmla="*/ 25 w 135"/>
                                <a:gd name="T11" fmla="*/ 25 h 155"/>
                                <a:gd name="T12" fmla="*/ 20 w 135"/>
                                <a:gd name="T13" fmla="*/ 35 h 155"/>
                                <a:gd name="T14" fmla="*/ 20 w 135"/>
                                <a:gd name="T15" fmla="*/ 35 h 155"/>
                                <a:gd name="T16" fmla="*/ 15 w 135"/>
                                <a:gd name="T17" fmla="*/ 45 h 155"/>
                                <a:gd name="T18" fmla="*/ 15 w 135"/>
                                <a:gd name="T19" fmla="*/ 60 h 155"/>
                                <a:gd name="T20" fmla="*/ 20 w 135"/>
                                <a:gd name="T21" fmla="*/ 85 h 155"/>
                                <a:gd name="T22" fmla="*/ 40 w 135"/>
                                <a:gd name="T23" fmla="*/ 120 h 155"/>
                                <a:gd name="T24" fmla="*/ 75 w 135"/>
                                <a:gd name="T25" fmla="*/ 155 h 155"/>
                                <a:gd name="T26" fmla="*/ 75 w 135"/>
                                <a:gd name="T27" fmla="*/ 155 h 155"/>
                                <a:gd name="T28" fmla="*/ 35 w 135"/>
                                <a:gd name="T29" fmla="*/ 120 h 155"/>
                                <a:gd name="T30" fmla="*/ 10 w 135"/>
                                <a:gd name="T31" fmla="*/ 85 h 155"/>
                                <a:gd name="T32" fmla="*/ 10 w 135"/>
                                <a:gd name="T33" fmla="*/ 85 h 155"/>
                                <a:gd name="T34" fmla="*/ 0 w 135"/>
                                <a:gd name="T35" fmla="*/ 55 h 155"/>
                                <a:gd name="T36" fmla="*/ 0 w 135"/>
                                <a:gd name="T37" fmla="*/ 40 h 155"/>
                                <a:gd name="T38" fmla="*/ 5 w 135"/>
                                <a:gd name="T39" fmla="*/ 30 h 155"/>
                                <a:gd name="T40" fmla="*/ 5 w 135"/>
                                <a:gd name="T41" fmla="*/ 30 h 155"/>
                                <a:gd name="T42" fmla="*/ 10 w 135"/>
                                <a:gd name="T43" fmla="*/ 20 h 155"/>
                                <a:gd name="T44" fmla="*/ 20 w 135"/>
                                <a:gd name="T45" fmla="*/ 10 h 155"/>
                                <a:gd name="T46" fmla="*/ 30 w 135"/>
                                <a:gd name="T47" fmla="*/ 5 h 155"/>
                                <a:gd name="T48" fmla="*/ 45 w 135"/>
                                <a:gd name="T49" fmla="*/ 0 h 155"/>
                                <a:gd name="T50" fmla="*/ 45 w 135"/>
                                <a:gd name="T51" fmla="*/ 0 h 155"/>
                                <a:gd name="T52" fmla="*/ 65 w 135"/>
                                <a:gd name="T53" fmla="*/ 0 h 155"/>
                                <a:gd name="T54" fmla="*/ 85 w 135"/>
                                <a:gd name="T55" fmla="*/ 5 h 155"/>
                                <a:gd name="T56" fmla="*/ 135 w 135"/>
                                <a:gd name="T57" fmla="*/ 20 h 155"/>
                                <a:gd name="T58" fmla="*/ 135 w 135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35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4397"/>
                          <wps:cNvSpPr>
                            <a:spLocks/>
                          </wps:cNvSpPr>
                          <wps:spPr bwMode="auto">
                            <a:xfrm>
                              <a:off x="1458" y="1453"/>
                              <a:ext cx="135" cy="151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151"/>
                                <a:gd name="T2" fmla="*/ 135 w 135"/>
                                <a:gd name="T3" fmla="*/ 15 h 151"/>
                                <a:gd name="T4" fmla="*/ 90 w 135"/>
                                <a:gd name="T5" fmla="*/ 5 h 151"/>
                                <a:gd name="T6" fmla="*/ 60 w 135"/>
                                <a:gd name="T7" fmla="*/ 5 h 151"/>
                                <a:gd name="T8" fmla="*/ 35 w 135"/>
                                <a:gd name="T9" fmla="*/ 15 h 151"/>
                                <a:gd name="T10" fmla="*/ 25 w 135"/>
                                <a:gd name="T11" fmla="*/ 26 h 151"/>
                                <a:gd name="T12" fmla="*/ 20 w 135"/>
                                <a:gd name="T13" fmla="*/ 36 h 151"/>
                                <a:gd name="T14" fmla="*/ 20 w 135"/>
                                <a:gd name="T15" fmla="*/ 36 h 151"/>
                                <a:gd name="T16" fmla="*/ 15 w 135"/>
                                <a:gd name="T17" fmla="*/ 46 h 151"/>
                                <a:gd name="T18" fmla="*/ 15 w 135"/>
                                <a:gd name="T19" fmla="*/ 56 h 151"/>
                                <a:gd name="T20" fmla="*/ 20 w 135"/>
                                <a:gd name="T21" fmla="*/ 86 h 151"/>
                                <a:gd name="T22" fmla="*/ 40 w 135"/>
                                <a:gd name="T23" fmla="*/ 116 h 151"/>
                                <a:gd name="T24" fmla="*/ 75 w 135"/>
                                <a:gd name="T25" fmla="*/ 151 h 151"/>
                                <a:gd name="T26" fmla="*/ 75 w 135"/>
                                <a:gd name="T27" fmla="*/ 151 h 151"/>
                                <a:gd name="T28" fmla="*/ 35 w 135"/>
                                <a:gd name="T29" fmla="*/ 121 h 151"/>
                                <a:gd name="T30" fmla="*/ 10 w 135"/>
                                <a:gd name="T31" fmla="*/ 86 h 151"/>
                                <a:gd name="T32" fmla="*/ 10 w 135"/>
                                <a:gd name="T33" fmla="*/ 86 h 151"/>
                                <a:gd name="T34" fmla="*/ 0 w 135"/>
                                <a:gd name="T35" fmla="*/ 56 h 151"/>
                                <a:gd name="T36" fmla="*/ 0 w 135"/>
                                <a:gd name="T37" fmla="*/ 41 h 151"/>
                                <a:gd name="T38" fmla="*/ 5 w 135"/>
                                <a:gd name="T39" fmla="*/ 26 h 151"/>
                                <a:gd name="T40" fmla="*/ 5 w 135"/>
                                <a:gd name="T41" fmla="*/ 26 h 151"/>
                                <a:gd name="T42" fmla="*/ 10 w 135"/>
                                <a:gd name="T43" fmla="*/ 15 h 151"/>
                                <a:gd name="T44" fmla="*/ 20 w 135"/>
                                <a:gd name="T45" fmla="*/ 10 h 151"/>
                                <a:gd name="T46" fmla="*/ 30 w 135"/>
                                <a:gd name="T47" fmla="*/ 0 h 151"/>
                                <a:gd name="T48" fmla="*/ 45 w 135"/>
                                <a:gd name="T49" fmla="*/ 0 h 151"/>
                                <a:gd name="T50" fmla="*/ 45 w 135"/>
                                <a:gd name="T51" fmla="*/ 0 h 151"/>
                                <a:gd name="T52" fmla="*/ 65 w 135"/>
                                <a:gd name="T53" fmla="*/ 0 h 151"/>
                                <a:gd name="T54" fmla="*/ 85 w 135"/>
                                <a:gd name="T55" fmla="*/ 0 h 151"/>
                                <a:gd name="T56" fmla="*/ 135 w 135"/>
                                <a:gd name="T57" fmla="*/ 15 h 151"/>
                                <a:gd name="T58" fmla="*/ 135 w 135"/>
                                <a:gd name="T59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1">
                                  <a:moveTo>
                                    <a:pt x="135" y="15"/>
                                  </a:moveTo>
                                  <a:lnTo>
                                    <a:pt x="135" y="1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4398"/>
                          <wps:cNvSpPr>
                            <a:spLocks/>
                          </wps:cNvSpPr>
                          <wps:spPr bwMode="auto">
                            <a:xfrm>
                              <a:off x="1608" y="1273"/>
                              <a:ext cx="130" cy="15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0 h 155"/>
                                <a:gd name="T2" fmla="*/ 130 w 130"/>
                                <a:gd name="T3" fmla="*/ 20 h 155"/>
                                <a:gd name="T4" fmla="*/ 90 w 130"/>
                                <a:gd name="T5" fmla="*/ 10 h 155"/>
                                <a:gd name="T6" fmla="*/ 55 w 130"/>
                                <a:gd name="T7" fmla="*/ 10 h 155"/>
                                <a:gd name="T8" fmla="*/ 30 w 130"/>
                                <a:gd name="T9" fmla="*/ 20 h 155"/>
                                <a:gd name="T10" fmla="*/ 25 w 130"/>
                                <a:gd name="T11" fmla="*/ 25 h 155"/>
                                <a:gd name="T12" fmla="*/ 15 w 130"/>
                                <a:gd name="T13" fmla="*/ 35 h 155"/>
                                <a:gd name="T14" fmla="*/ 15 w 130"/>
                                <a:gd name="T15" fmla="*/ 35 h 155"/>
                                <a:gd name="T16" fmla="*/ 15 w 130"/>
                                <a:gd name="T17" fmla="*/ 45 h 155"/>
                                <a:gd name="T18" fmla="*/ 10 w 130"/>
                                <a:gd name="T19" fmla="*/ 60 h 155"/>
                                <a:gd name="T20" fmla="*/ 20 w 130"/>
                                <a:gd name="T21" fmla="*/ 85 h 155"/>
                                <a:gd name="T22" fmla="*/ 40 w 130"/>
                                <a:gd name="T23" fmla="*/ 120 h 155"/>
                                <a:gd name="T24" fmla="*/ 70 w 130"/>
                                <a:gd name="T25" fmla="*/ 155 h 155"/>
                                <a:gd name="T26" fmla="*/ 70 w 130"/>
                                <a:gd name="T27" fmla="*/ 155 h 155"/>
                                <a:gd name="T28" fmla="*/ 35 w 130"/>
                                <a:gd name="T29" fmla="*/ 120 h 155"/>
                                <a:gd name="T30" fmla="*/ 10 w 130"/>
                                <a:gd name="T31" fmla="*/ 85 h 155"/>
                                <a:gd name="T32" fmla="*/ 10 w 130"/>
                                <a:gd name="T33" fmla="*/ 85 h 155"/>
                                <a:gd name="T34" fmla="*/ 0 w 130"/>
                                <a:gd name="T35" fmla="*/ 55 h 155"/>
                                <a:gd name="T36" fmla="*/ 0 w 130"/>
                                <a:gd name="T37" fmla="*/ 40 h 155"/>
                                <a:gd name="T38" fmla="*/ 0 w 130"/>
                                <a:gd name="T39" fmla="*/ 30 h 155"/>
                                <a:gd name="T40" fmla="*/ 0 w 130"/>
                                <a:gd name="T41" fmla="*/ 30 h 155"/>
                                <a:gd name="T42" fmla="*/ 10 w 130"/>
                                <a:gd name="T43" fmla="*/ 20 h 155"/>
                                <a:gd name="T44" fmla="*/ 15 w 130"/>
                                <a:gd name="T45" fmla="*/ 10 h 155"/>
                                <a:gd name="T46" fmla="*/ 30 w 130"/>
                                <a:gd name="T47" fmla="*/ 5 h 155"/>
                                <a:gd name="T48" fmla="*/ 45 w 130"/>
                                <a:gd name="T49" fmla="*/ 0 h 155"/>
                                <a:gd name="T50" fmla="*/ 45 w 130"/>
                                <a:gd name="T51" fmla="*/ 0 h 155"/>
                                <a:gd name="T52" fmla="*/ 65 w 130"/>
                                <a:gd name="T53" fmla="*/ 0 h 155"/>
                                <a:gd name="T54" fmla="*/ 85 w 130"/>
                                <a:gd name="T55" fmla="*/ 5 h 155"/>
                                <a:gd name="T56" fmla="*/ 130 w 130"/>
                                <a:gd name="T57" fmla="*/ 20 h 155"/>
                                <a:gd name="T58" fmla="*/ 130 w 130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30" y="20"/>
                                  </a:moveTo>
                                  <a:lnTo>
                                    <a:pt x="130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4399"/>
                          <wps:cNvSpPr>
                            <a:spLocks/>
                          </wps:cNvSpPr>
                          <wps:spPr bwMode="auto">
                            <a:xfrm>
                              <a:off x="1543" y="1619"/>
                              <a:ext cx="130" cy="15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0 h 155"/>
                                <a:gd name="T2" fmla="*/ 130 w 130"/>
                                <a:gd name="T3" fmla="*/ 20 h 155"/>
                                <a:gd name="T4" fmla="*/ 90 w 130"/>
                                <a:gd name="T5" fmla="*/ 10 h 155"/>
                                <a:gd name="T6" fmla="*/ 55 w 130"/>
                                <a:gd name="T7" fmla="*/ 10 h 155"/>
                                <a:gd name="T8" fmla="*/ 30 w 130"/>
                                <a:gd name="T9" fmla="*/ 20 h 155"/>
                                <a:gd name="T10" fmla="*/ 25 w 130"/>
                                <a:gd name="T11" fmla="*/ 25 h 155"/>
                                <a:gd name="T12" fmla="*/ 15 w 130"/>
                                <a:gd name="T13" fmla="*/ 35 h 155"/>
                                <a:gd name="T14" fmla="*/ 15 w 130"/>
                                <a:gd name="T15" fmla="*/ 35 h 155"/>
                                <a:gd name="T16" fmla="*/ 10 w 130"/>
                                <a:gd name="T17" fmla="*/ 45 h 155"/>
                                <a:gd name="T18" fmla="*/ 10 w 130"/>
                                <a:gd name="T19" fmla="*/ 60 h 155"/>
                                <a:gd name="T20" fmla="*/ 20 w 130"/>
                                <a:gd name="T21" fmla="*/ 85 h 155"/>
                                <a:gd name="T22" fmla="*/ 40 w 130"/>
                                <a:gd name="T23" fmla="*/ 120 h 155"/>
                                <a:gd name="T24" fmla="*/ 70 w 130"/>
                                <a:gd name="T25" fmla="*/ 155 h 155"/>
                                <a:gd name="T26" fmla="*/ 70 w 130"/>
                                <a:gd name="T27" fmla="*/ 155 h 155"/>
                                <a:gd name="T28" fmla="*/ 35 w 130"/>
                                <a:gd name="T29" fmla="*/ 120 h 155"/>
                                <a:gd name="T30" fmla="*/ 5 w 130"/>
                                <a:gd name="T31" fmla="*/ 85 h 155"/>
                                <a:gd name="T32" fmla="*/ 5 w 130"/>
                                <a:gd name="T33" fmla="*/ 85 h 155"/>
                                <a:gd name="T34" fmla="*/ 0 w 130"/>
                                <a:gd name="T35" fmla="*/ 55 h 155"/>
                                <a:gd name="T36" fmla="*/ 0 w 130"/>
                                <a:gd name="T37" fmla="*/ 40 h 155"/>
                                <a:gd name="T38" fmla="*/ 0 w 130"/>
                                <a:gd name="T39" fmla="*/ 30 h 155"/>
                                <a:gd name="T40" fmla="*/ 0 w 130"/>
                                <a:gd name="T41" fmla="*/ 30 h 155"/>
                                <a:gd name="T42" fmla="*/ 10 w 130"/>
                                <a:gd name="T43" fmla="*/ 20 h 155"/>
                                <a:gd name="T44" fmla="*/ 15 w 130"/>
                                <a:gd name="T45" fmla="*/ 10 h 155"/>
                                <a:gd name="T46" fmla="*/ 30 w 130"/>
                                <a:gd name="T47" fmla="*/ 5 h 155"/>
                                <a:gd name="T48" fmla="*/ 45 w 130"/>
                                <a:gd name="T49" fmla="*/ 0 h 155"/>
                                <a:gd name="T50" fmla="*/ 45 w 130"/>
                                <a:gd name="T51" fmla="*/ 0 h 155"/>
                                <a:gd name="T52" fmla="*/ 65 w 130"/>
                                <a:gd name="T53" fmla="*/ 0 h 155"/>
                                <a:gd name="T54" fmla="*/ 85 w 130"/>
                                <a:gd name="T55" fmla="*/ 5 h 155"/>
                                <a:gd name="T56" fmla="*/ 130 w 130"/>
                                <a:gd name="T57" fmla="*/ 20 h 155"/>
                                <a:gd name="T58" fmla="*/ 130 w 130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30" y="20"/>
                                  </a:moveTo>
                                  <a:lnTo>
                                    <a:pt x="130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4400"/>
                          <wps:cNvSpPr>
                            <a:spLocks/>
                          </wps:cNvSpPr>
                          <wps:spPr bwMode="auto">
                            <a:xfrm>
                              <a:off x="1643" y="1443"/>
                              <a:ext cx="135" cy="151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151"/>
                                <a:gd name="T2" fmla="*/ 135 w 135"/>
                                <a:gd name="T3" fmla="*/ 15 h 151"/>
                                <a:gd name="T4" fmla="*/ 95 w 135"/>
                                <a:gd name="T5" fmla="*/ 10 h 151"/>
                                <a:gd name="T6" fmla="*/ 60 w 135"/>
                                <a:gd name="T7" fmla="*/ 10 h 151"/>
                                <a:gd name="T8" fmla="*/ 35 w 135"/>
                                <a:gd name="T9" fmla="*/ 15 h 151"/>
                                <a:gd name="T10" fmla="*/ 25 w 135"/>
                                <a:gd name="T11" fmla="*/ 25 h 151"/>
                                <a:gd name="T12" fmla="*/ 20 w 135"/>
                                <a:gd name="T13" fmla="*/ 36 h 151"/>
                                <a:gd name="T14" fmla="*/ 20 w 135"/>
                                <a:gd name="T15" fmla="*/ 36 h 151"/>
                                <a:gd name="T16" fmla="*/ 15 w 135"/>
                                <a:gd name="T17" fmla="*/ 46 h 151"/>
                                <a:gd name="T18" fmla="*/ 15 w 135"/>
                                <a:gd name="T19" fmla="*/ 56 h 151"/>
                                <a:gd name="T20" fmla="*/ 20 w 135"/>
                                <a:gd name="T21" fmla="*/ 86 h 151"/>
                                <a:gd name="T22" fmla="*/ 40 w 135"/>
                                <a:gd name="T23" fmla="*/ 116 h 151"/>
                                <a:gd name="T24" fmla="*/ 75 w 135"/>
                                <a:gd name="T25" fmla="*/ 151 h 151"/>
                                <a:gd name="T26" fmla="*/ 75 w 135"/>
                                <a:gd name="T27" fmla="*/ 151 h 151"/>
                                <a:gd name="T28" fmla="*/ 35 w 135"/>
                                <a:gd name="T29" fmla="*/ 121 h 151"/>
                                <a:gd name="T30" fmla="*/ 10 w 135"/>
                                <a:gd name="T31" fmla="*/ 86 h 151"/>
                                <a:gd name="T32" fmla="*/ 10 w 135"/>
                                <a:gd name="T33" fmla="*/ 86 h 151"/>
                                <a:gd name="T34" fmla="*/ 0 w 135"/>
                                <a:gd name="T35" fmla="*/ 56 h 151"/>
                                <a:gd name="T36" fmla="*/ 0 w 135"/>
                                <a:gd name="T37" fmla="*/ 41 h 151"/>
                                <a:gd name="T38" fmla="*/ 5 w 135"/>
                                <a:gd name="T39" fmla="*/ 25 h 151"/>
                                <a:gd name="T40" fmla="*/ 5 w 135"/>
                                <a:gd name="T41" fmla="*/ 25 h 151"/>
                                <a:gd name="T42" fmla="*/ 10 w 135"/>
                                <a:gd name="T43" fmla="*/ 15 h 151"/>
                                <a:gd name="T44" fmla="*/ 20 w 135"/>
                                <a:gd name="T45" fmla="*/ 10 h 151"/>
                                <a:gd name="T46" fmla="*/ 35 w 135"/>
                                <a:gd name="T47" fmla="*/ 0 h 151"/>
                                <a:gd name="T48" fmla="*/ 45 w 135"/>
                                <a:gd name="T49" fmla="*/ 0 h 151"/>
                                <a:gd name="T50" fmla="*/ 45 w 135"/>
                                <a:gd name="T51" fmla="*/ 0 h 151"/>
                                <a:gd name="T52" fmla="*/ 65 w 135"/>
                                <a:gd name="T53" fmla="*/ 0 h 151"/>
                                <a:gd name="T54" fmla="*/ 90 w 135"/>
                                <a:gd name="T55" fmla="*/ 0 h 151"/>
                                <a:gd name="T56" fmla="*/ 135 w 135"/>
                                <a:gd name="T57" fmla="*/ 15 h 151"/>
                                <a:gd name="T58" fmla="*/ 135 w 135"/>
                                <a:gd name="T59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1">
                                  <a:moveTo>
                                    <a:pt x="135" y="15"/>
                                  </a:moveTo>
                                  <a:lnTo>
                                    <a:pt x="135" y="15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4401"/>
                          <wps:cNvSpPr>
                            <a:spLocks/>
                          </wps:cNvSpPr>
                          <wps:spPr bwMode="auto">
                            <a:xfrm>
                              <a:off x="774" y="1574"/>
                              <a:ext cx="130" cy="15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0 h 155"/>
                                <a:gd name="T2" fmla="*/ 130 w 130"/>
                                <a:gd name="T3" fmla="*/ 20 h 155"/>
                                <a:gd name="T4" fmla="*/ 90 w 130"/>
                                <a:gd name="T5" fmla="*/ 10 h 155"/>
                                <a:gd name="T6" fmla="*/ 55 w 130"/>
                                <a:gd name="T7" fmla="*/ 10 h 155"/>
                                <a:gd name="T8" fmla="*/ 30 w 130"/>
                                <a:gd name="T9" fmla="*/ 20 h 155"/>
                                <a:gd name="T10" fmla="*/ 25 w 130"/>
                                <a:gd name="T11" fmla="*/ 25 h 155"/>
                                <a:gd name="T12" fmla="*/ 15 w 130"/>
                                <a:gd name="T13" fmla="*/ 35 h 155"/>
                                <a:gd name="T14" fmla="*/ 15 w 130"/>
                                <a:gd name="T15" fmla="*/ 35 h 155"/>
                                <a:gd name="T16" fmla="*/ 10 w 130"/>
                                <a:gd name="T17" fmla="*/ 45 h 155"/>
                                <a:gd name="T18" fmla="*/ 10 w 130"/>
                                <a:gd name="T19" fmla="*/ 60 h 155"/>
                                <a:gd name="T20" fmla="*/ 20 w 130"/>
                                <a:gd name="T21" fmla="*/ 85 h 155"/>
                                <a:gd name="T22" fmla="*/ 40 w 130"/>
                                <a:gd name="T23" fmla="*/ 120 h 155"/>
                                <a:gd name="T24" fmla="*/ 70 w 130"/>
                                <a:gd name="T25" fmla="*/ 155 h 155"/>
                                <a:gd name="T26" fmla="*/ 70 w 130"/>
                                <a:gd name="T27" fmla="*/ 155 h 155"/>
                                <a:gd name="T28" fmla="*/ 35 w 130"/>
                                <a:gd name="T29" fmla="*/ 120 h 155"/>
                                <a:gd name="T30" fmla="*/ 5 w 130"/>
                                <a:gd name="T31" fmla="*/ 85 h 155"/>
                                <a:gd name="T32" fmla="*/ 5 w 130"/>
                                <a:gd name="T33" fmla="*/ 85 h 155"/>
                                <a:gd name="T34" fmla="*/ 0 w 130"/>
                                <a:gd name="T35" fmla="*/ 55 h 155"/>
                                <a:gd name="T36" fmla="*/ 0 w 130"/>
                                <a:gd name="T37" fmla="*/ 40 h 155"/>
                                <a:gd name="T38" fmla="*/ 0 w 130"/>
                                <a:gd name="T39" fmla="*/ 30 h 155"/>
                                <a:gd name="T40" fmla="*/ 0 w 130"/>
                                <a:gd name="T41" fmla="*/ 30 h 155"/>
                                <a:gd name="T42" fmla="*/ 10 w 130"/>
                                <a:gd name="T43" fmla="*/ 20 h 155"/>
                                <a:gd name="T44" fmla="*/ 15 w 130"/>
                                <a:gd name="T45" fmla="*/ 10 h 155"/>
                                <a:gd name="T46" fmla="*/ 30 w 130"/>
                                <a:gd name="T47" fmla="*/ 5 h 155"/>
                                <a:gd name="T48" fmla="*/ 45 w 130"/>
                                <a:gd name="T49" fmla="*/ 0 h 155"/>
                                <a:gd name="T50" fmla="*/ 45 w 130"/>
                                <a:gd name="T51" fmla="*/ 0 h 155"/>
                                <a:gd name="T52" fmla="*/ 65 w 130"/>
                                <a:gd name="T53" fmla="*/ 0 h 155"/>
                                <a:gd name="T54" fmla="*/ 85 w 130"/>
                                <a:gd name="T55" fmla="*/ 5 h 155"/>
                                <a:gd name="T56" fmla="*/ 130 w 130"/>
                                <a:gd name="T57" fmla="*/ 20 h 155"/>
                                <a:gd name="T58" fmla="*/ 130 w 130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30" y="20"/>
                                  </a:moveTo>
                                  <a:lnTo>
                                    <a:pt x="130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4402"/>
                          <wps:cNvSpPr>
                            <a:spLocks/>
                          </wps:cNvSpPr>
                          <wps:spPr bwMode="auto">
                            <a:xfrm>
                              <a:off x="929" y="1428"/>
                              <a:ext cx="135" cy="156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0 h 156"/>
                                <a:gd name="T2" fmla="*/ 135 w 135"/>
                                <a:gd name="T3" fmla="*/ 20 h 156"/>
                                <a:gd name="T4" fmla="*/ 90 w 135"/>
                                <a:gd name="T5" fmla="*/ 10 h 156"/>
                                <a:gd name="T6" fmla="*/ 60 w 135"/>
                                <a:gd name="T7" fmla="*/ 10 h 156"/>
                                <a:gd name="T8" fmla="*/ 35 w 135"/>
                                <a:gd name="T9" fmla="*/ 20 h 156"/>
                                <a:gd name="T10" fmla="*/ 25 w 135"/>
                                <a:gd name="T11" fmla="*/ 25 h 156"/>
                                <a:gd name="T12" fmla="*/ 20 w 135"/>
                                <a:gd name="T13" fmla="*/ 35 h 156"/>
                                <a:gd name="T14" fmla="*/ 20 w 135"/>
                                <a:gd name="T15" fmla="*/ 35 h 156"/>
                                <a:gd name="T16" fmla="*/ 15 w 135"/>
                                <a:gd name="T17" fmla="*/ 51 h 156"/>
                                <a:gd name="T18" fmla="*/ 15 w 135"/>
                                <a:gd name="T19" fmla="*/ 61 h 156"/>
                                <a:gd name="T20" fmla="*/ 20 w 135"/>
                                <a:gd name="T21" fmla="*/ 91 h 156"/>
                                <a:gd name="T22" fmla="*/ 40 w 135"/>
                                <a:gd name="T23" fmla="*/ 121 h 156"/>
                                <a:gd name="T24" fmla="*/ 75 w 135"/>
                                <a:gd name="T25" fmla="*/ 156 h 156"/>
                                <a:gd name="T26" fmla="*/ 75 w 135"/>
                                <a:gd name="T27" fmla="*/ 156 h 156"/>
                                <a:gd name="T28" fmla="*/ 35 w 135"/>
                                <a:gd name="T29" fmla="*/ 126 h 156"/>
                                <a:gd name="T30" fmla="*/ 10 w 135"/>
                                <a:gd name="T31" fmla="*/ 91 h 156"/>
                                <a:gd name="T32" fmla="*/ 10 w 135"/>
                                <a:gd name="T33" fmla="*/ 91 h 156"/>
                                <a:gd name="T34" fmla="*/ 0 w 135"/>
                                <a:gd name="T35" fmla="*/ 56 h 156"/>
                                <a:gd name="T36" fmla="*/ 0 w 135"/>
                                <a:gd name="T37" fmla="*/ 46 h 156"/>
                                <a:gd name="T38" fmla="*/ 5 w 135"/>
                                <a:gd name="T39" fmla="*/ 30 h 156"/>
                                <a:gd name="T40" fmla="*/ 5 w 135"/>
                                <a:gd name="T41" fmla="*/ 30 h 156"/>
                                <a:gd name="T42" fmla="*/ 10 w 135"/>
                                <a:gd name="T43" fmla="*/ 20 h 156"/>
                                <a:gd name="T44" fmla="*/ 20 w 135"/>
                                <a:gd name="T45" fmla="*/ 10 h 156"/>
                                <a:gd name="T46" fmla="*/ 30 w 135"/>
                                <a:gd name="T47" fmla="*/ 5 h 156"/>
                                <a:gd name="T48" fmla="*/ 45 w 135"/>
                                <a:gd name="T49" fmla="*/ 0 h 156"/>
                                <a:gd name="T50" fmla="*/ 45 w 135"/>
                                <a:gd name="T51" fmla="*/ 0 h 156"/>
                                <a:gd name="T52" fmla="*/ 65 w 135"/>
                                <a:gd name="T53" fmla="*/ 0 h 156"/>
                                <a:gd name="T54" fmla="*/ 85 w 135"/>
                                <a:gd name="T55" fmla="*/ 5 h 156"/>
                                <a:gd name="T56" fmla="*/ 135 w 135"/>
                                <a:gd name="T57" fmla="*/ 20 h 156"/>
                                <a:gd name="T58" fmla="*/ 135 w 135"/>
                                <a:gd name="T59" fmla="*/ 2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4403"/>
                          <wps:cNvSpPr>
                            <a:spLocks/>
                          </wps:cNvSpPr>
                          <wps:spPr bwMode="auto">
                            <a:xfrm>
                              <a:off x="1084" y="1273"/>
                              <a:ext cx="135" cy="15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0 h 155"/>
                                <a:gd name="T2" fmla="*/ 135 w 135"/>
                                <a:gd name="T3" fmla="*/ 20 h 155"/>
                                <a:gd name="T4" fmla="*/ 90 w 135"/>
                                <a:gd name="T5" fmla="*/ 10 h 155"/>
                                <a:gd name="T6" fmla="*/ 60 w 135"/>
                                <a:gd name="T7" fmla="*/ 10 h 155"/>
                                <a:gd name="T8" fmla="*/ 35 w 135"/>
                                <a:gd name="T9" fmla="*/ 20 h 155"/>
                                <a:gd name="T10" fmla="*/ 25 w 135"/>
                                <a:gd name="T11" fmla="*/ 25 h 155"/>
                                <a:gd name="T12" fmla="*/ 20 w 135"/>
                                <a:gd name="T13" fmla="*/ 35 h 155"/>
                                <a:gd name="T14" fmla="*/ 20 w 135"/>
                                <a:gd name="T15" fmla="*/ 35 h 155"/>
                                <a:gd name="T16" fmla="*/ 15 w 135"/>
                                <a:gd name="T17" fmla="*/ 45 h 155"/>
                                <a:gd name="T18" fmla="*/ 15 w 135"/>
                                <a:gd name="T19" fmla="*/ 60 h 155"/>
                                <a:gd name="T20" fmla="*/ 20 w 135"/>
                                <a:gd name="T21" fmla="*/ 85 h 155"/>
                                <a:gd name="T22" fmla="*/ 40 w 135"/>
                                <a:gd name="T23" fmla="*/ 120 h 155"/>
                                <a:gd name="T24" fmla="*/ 75 w 135"/>
                                <a:gd name="T25" fmla="*/ 155 h 155"/>
                                <a:gd name="T26" fmla="*/ 75 w 135"/>
                                <a:gd name="T27" fmla="*/ 155 h 155"/>
                                <a:gd name="T28" fmla="*/ 35 w 135"/>
                                <a:gd name="T29" fmla="*/ 120 h 155"/>
                                <a:gd name="T30" fmla="*/ 10 w 135"/>
                                <a:gd name="T31" fmla="*/ 85 h 155"/>
                                <a:gd name="T32" fmla="*/ 10 w 135"/>
                                <a:gd name="T33" fmla="*/ 85 h 155"/>
                                <a:gd name="T34" fmla="*/ 0 w 135"/>
                                <a:gd name="T35" fmla="*/ 55 h 155"/>
                                <a:gd name="T36" fmla="*/ 0 w 135"/>
                                <a:gd name="T37" fmla="*/ 40 h 155"/>
                                <a:gd name="T38" fmla="*/ 5 w 135"/>
                                <a:gd name="T39" fmla="*/ 30 h 155"/>
                                <a:gd name="T40" fmla="*/ 5 w 135"/>
                                <a:gd name="T41" fmla="*/ 30 h 155"/>
                                <a:gd name="T42" fmla="*/ 10 w 135"/>
                                <a:gd name="T43" fmla="*/ 20 h 155"/>
                                <a:gd name="T44" fmla="*/ 20 w 135"/>
                                <a:gd name="T45" fmla="*/ 10 h 155"/>
                                <a:gd name="T46" fmla="*/ 30 w 135"/>
                                <a:gd name="T47" fmla="*/ 5 h 155"/>
                                <a:gd name="T48" fmla="*/ 45 w 135"/>
                                <a:gd name="T49" fmla="*/ 0 h 155"/>
                                <a:gd name="T50" fmla="*/ 45 w 135"/>
                                <a:gd name="T51" fmla="*/ 0 h 155"/>
                                <a:gd name="T52" fmla="*/ 65 w 135"/>
                                <a:gd name="T53" fmla="*/ 0 h 155"/>
                                <a:gd name="T54" fmla="*/ 85 w 135"/>
                                <a:gd name="T55" fmla="*/ 0 h 155"/>
                                <a:gd name="T56" fmla="*/ 135 w 135"/>
                                <a:gd name="T57" fmla="*/ 20 h 155"/>
                                <a:gd name="T58" fmla="*/ 135 w 135"/>
                                <a:gd name="T5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35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4404"/>
                          <wps:cNvSpPr>
                            <a:spLocks/>
                          </wps:cNvSpPr>
                          <wps:spPr bwMode="auto">
                            <a:xfrm>
                              <a:off x="1533" y="160"/>
                              <a:ext cx="45" cy="2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5 h 25"/>
                                <a:gd name="T2" fmla="*/ 45 w 45"/>
                                <a:gd name="T3" fmla="*/ 15 h 25"/>
                                <a:gd name="T4" fmla="*/ 45 w 45"/>
                                <a:gd name="T5" fmla="*/ 15 h 25"/>
                                <a:gd name="T6" fmla="*/ 40 w 45"/>
                                <a:gd name="T7" fmla="*/ 20 h 25"/>
                                <a:gd name="T8" fmla="*/ 25 w 45"/>
                                <a:gd name="T9" fmla="*/ 25 h 25"/>
                                <a:gd name="T10" fmla="*/ 25 w 45"/>
                                <a:gd name="T11" fmla="*/ 25 h 25"/>
                                <a:gd name="T12" fmla="*/ 5 w 45"/>
                                <a:gd name="T13" fmla="*/ 20 h 25"/>
                                <a:gd name="T14" fmla="*/ 0 w 45"/>
                                <a:gd name="T15" fmla="*/ 15 h 25"/>
                                <a:gd name="T16" fmla="*/ 0 w 45"/>
                                <a:gd name="T17" fmla="*/ 15 h 25"/>
                                <a:gd name="T18" fmla="*/ 0 w 45"/>
                                <a:gd name="T19" fmla="*/ 15 h 25"/>
                                <a:gd name="T20" fmla="*/ 0 w 45"/>
                                <a:gd name="T21" fmla="*/ 10 h 25"/>
                                <a:gd name="T22" fmla="*/ 5 w 45"/>
                                <a:gd name="T23" fmla="*/ 5 h 25"/>
                                <a:gd name="T24" fmla="*/ 25 w 45"/>
                                <a:gd name="T25" fmla="*/ 0 h 25"/>
                                <a:gd name="T26" fmla="*/ 25 w 45"/>
                                <a:gd name="T27" fmla="*/ 0 h 25"/>
                                <a:gd name="T28" fmla="*/ 40 w 45"/>
                                <a:gd name="T29" fmla="*/ 5 h 25"/>
                                <a:gd name="T30" fmla="*/ 45 w 45"/>
                                <a:gd name="T31" fmla="*/ 10 h 25"/>
                                <a:gd name="T32" fmla="*/ 45 w 45"/>
                                <a:gd name="T33" fmla="*/ 15 h 25"/>
                                <a:gd name="T34" fmla="*/ 45 w 45"/>
                                <a:gd name="T35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25">
                                  <a:moveTo>
                                    <a:pt x="45" y="15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5" o:spid="_x0000_s1026" style="position:absolute;margin-left:0;margin-top:0;width:711.95pt;height:507.5pt;z-index:251658752;mso-position-horizontal:center;mso-position-horizontal-relative:margin;mso-position-vertical:center;mso-position-vertical-relative:margin" coordorigin="671,1389" coordsize="14239,1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">
                <v:group id="Group 2944" o:spid="_x0000_s1027" style="position:absolute;left:1221;top:2601;width:13546;height:8677" coordorigin="1221,2601" coordsize="13546,8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group id="Group 2863" o:spid="_x0000_s1028" style="position:absolute;left:8034;top:7989;width:5244;height:2614" coordorigin="1266,704" coordsize="12551,9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group id="Group 2864" o:spid="_x0000_s1029" style="position:absolute;left:1441;top:704;width:12376;height:7923" coordorigin="1965,784" coordsize="12739,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<v:shape id="Freeform 2865" o:spid="_x0000_s1030" style="position:absolute;left:1965;top:784;width:12739;height:8574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AZ8IA&#10;AADcAAAADwAAAGRycy9kb3ducmV2LnhtbERPS2sCMRC+F/ofwhS81Ww9WF2NUloEpV60Peht2Mw+&#10;dDNZkqjx3xtB8DYf33Om82hacSbnG8sKPvoZCOLC6oYrBf9/i/cRCB+QNbaWScGVPMxnry9TzLW9&#10;8IbO21CJFMI+RwV1CF0upS9qMuj7tiNOXGmdwZCgq6R2eEnhppWDLBtKgw2nhho7+q6pOG5PRsEy&#10;M+VYHlal3f/s2mJ9dL8xfirVe4tfExCBYniKH+6lTvPHA7g/ky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ABnwgAAANwAAAAPAAAAAAAAAAAAAAAAAJgCAABkcnMvZG93&#10;bnJldi54bWxQSwUGAAAAAAQABAD1AAAAhwMAAAAA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    <v:path arrowok="t" o:connecttype="custom" o:connectlocs="3598,0;150,7174;575,6754;1025,6558;1299,6558;1724,6726;2099,7146;2374,7650;2724,7958;2899,7958;3223,7734;3848,6754;4048,6446;4348,6278;4698,6362;5098,6782;5472,7510;5697,7874;5997,8070;6222,8098;6617,8042;6967,7790;7167,7510;7566,7062;7891,6978;8091,7062;8366,7342;8691,8070;8841,8378;9041,8546;9216,8574;9541,8434;9740,8070;9990,7454;10290,7174;10515,7090;10815,7118;10990,7230;11115,7426;11365,7790;11665,7958;11914,7986;12264,7846;12739,7314;6992,1260" o:connectangles="0,0,0,0,0,0,0,0,0,0,0,0,0,0,0,0,0,0,0,0,0,0,0,0,0,0,0,0,0,0,0,0,0,0,0,0,0,0,0,0,0,0,0,0,0"/>
                      </v:shape>
                      <v:shape id="Freeform 2866" o:spid="_x0000_s1031" style="position:absolute;left:4464;top:784;width:2049;height:2582;visibility:visible;mso-wrap-style:square;v-text-anchor:top" coordsize="41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bbcQA&#10;AADcAAAADwAAAGRycy9kb3ducmV2LnhtbERPTWvCQBC9C/0PyxR6EbOxgq2pq5RARQQP2iB4G7LT&#10;JG12NuyumvbXu4LQ2zze58yXvWnFmZxvLCsYJykI4tLqhisFxefH6BWED8gaW8uk4Jc8LBcPgzlm&#10;2l54R+d9qEQMYZ+hgjqELpPSlzUZ9IntiCP3ZZ3BEKGrpHZ4ieGmlc9pOpUGG44NNXaU11T+7E9G&#10;wZ/7Hh42vF0VhUd/3I1zfBnmSj099u9vIAL14V98d691nD+bwO2Ze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223EAAAA3AAAAA8AAAAAAAAAAAAAAAAAmAIAAGRycy9k&#10;b3ducmV2LnhtbFBLBQYAAAAABAAEAPUAAACJAwAAAAA=&#10;" path="m35,401r,l55,391,70,376,95,341r20,-20l130,306r15,-5l165,296r25,60l210,391r20,35l255,451r15,5l280,461r15,l305,456r15,-10l330,431r20,-35l365,361r20,-35l410,296,220,,,396r5,10l15,411r10,-5l35,401xe" strokeweight="1pt">
                        <v:path arrowok="t" o:connecttype="custom" o:connectlocs="175,2246;175,2246;275,2190;350,2106;475,1910;575,1798;650,1714;725,1686;825,1658;825,1658;950,1994;1049,2190;1149,2386;1274,2526;1349,2554;1399,2582;1474,2582;1524,2554;1599,2498;1649,2414;1649,2414;1749,2218;1824,2022;1924,1826;2049,1658;1099,0;0,2218;0,2218;25,2274;75,2302;125,2274;175,2246;175,2246" o:connectangles="0,0,0,0,0,0,0,0,0,0,0,0,0,0,0,0,0,0,0,0,0,0,0,0,0,0,0,0,0,0,0,0,0"/>
                      </v:shape>
                      <v:shape id="Freeform 2867" o:spid="_x0000_s1032" style="position:absolute;left:8207;top:2044;width:1724;height:2022;visibility:visible;mso-wrap-style:square;v-text-anchor:top" coordsize="34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HxMEA&#10;AADcAAAADwAAAGRycy9kb3ducmV2LnhtbERP32vCMBB+H/g/hBP2NlO3IVqNIgVBEAS72eejOdti&#10;cylJVut/bwaCb/fx/bzVZjCt6Mn5xrKC6SQBQVxa3XCl4Pdn9zEH4QOyxtYyKbiTh8169LbCVNsb&#10;n6jPQyViCPsUFdQhdKmUvqzJoJ/YjjhyF+sMhghdJbXDWww3rfxMkpk02HBsqLGjrKbymv8ZBafC&#10;Law59llxmBdfIcmms2t+Vup9PGyXIAIN4SV+uvc6zl98w/8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Ph8TBAAAA3AAAAA8AAAAAAAAAAAAAAAAAmAIAAGRycy9kb3du&#10;cmV2LnhtbFBLBQYAAAAABAAEAPUAAACGAwAAAAA=&#10;" path="m75,356r,l85,361r5,-5l105,336r25,-50l145,266r15,-5l170,261r15,l195,271r20,20l230,316r10,10l255,331r25,l305,326r25,-15l345,296,150,,,226r15,45l35,311r15,25l60,351r15,5xe" strokeweight="1pt">
                        <v:path arrowok="t" o:connecttype="custom" o:connectlocs="375,1994;375,1994;425,2022;450,1994;525,1882;525,1882;650,1602;725,1490;800,1462;850,1462;850,1462;924,1462;974,1518;1074,1630;1149,1770;1199,1826;1274,1854;1274,1854;1399,1854;1524,1826;1649,1742;1724,1658;750,0;0,1266;0,1266;75,1518;175,1742;175,1742;250,1882;300,1966;375,1994;375,1994" o:connectangles="0,0,0,0,0,0,0,0,0,0,0,0,0,0,0,0,0,0,0,0,0,0,0,0,0,0,0,0,0,0,0,0"/>
                      </v:shape>
                      <v:shape id="Freeform 2868" o:spid="_x0000_s1033" style="position:absolute;left:11805;top:5046;width:1100;height:924;visibility:visible;mso-wrap-style:square;v-text-anchor:top" coordsize="2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a28MA&#10;AADcAAAADwAAAGRycy9kb3ducmV2LnhtbERPTWvCQBC9C/6HZYTe6saGFk3diLWk9KAHY6HXITvd&#10;hGRnQ3ar8d93C4K3ebzPWW9G24kzDb5xrGAxT0AQV043bBR8nYrHJQgfkDV2jknBlTxs8ulkjZl2&#10;Fz7SuQxGxBD2GSqoQ+gzKX1Vk0U/dz1x5H7cYDFEOBipB7zEcNvJpyR5kRYbjg019rSrqWrLX6sg&#10;dfwm011aJPv37vujOJSmNVelHmbj9hVEoDHcxTf3p47zV8/w/0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a28MAAADcAAAADwAAAAAAAAAAAAAAAACYAgAAZHJzL2Rv&#10;d25yZXYueG1sUEsFBgAAAAAEAAQA9QAAAIgDAAAAAA==&#10;" path="m45,125r,l60,125r10,-5l75,120r10,10l95,140r10,15l115,165r15,l145,165r15,l170,155r15,-20l205,115,220,95,145,,,105r15,10l30,125r15,xe" strokeweight="1pt">
                        <v:path arrowok="t" o:connecttype="custom" o:connectlocs="225,700;225,700;300,700;350,672;375,672;375,672;425,728;475,784;525,868;575,924;575,924;650,924;725,924;725,924;800,924;850,868;925,756;1025,644;1100,532;725,0;0,588;0,588;75,644;75,644;150,700;225,700;225,700" o:connectangles="0,0,0,0,0,0,0,0,0,0,0,0,0,0,0,0,0,0,0,0,0,0,0,0,0,0,0"/>
                      </v:shape>
                    </v:group>
                    <v:shape id="Freeform 2869" o:spid="_x0000_s1034" style="position:absolute;left:1266;top:5678;width:12478;height:4806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MxMIA&#10;AADcAAAADwAAAGRycy9kb3ducmV2LnhtbERPTWvCQBC9F/wPywje6kYtIaauIkKIpb002p6H7DQJ&#10;ZmdDdk3Sf98tFHqbx/uc3WEyrRiod41lBatlBIK4tLrhSsH1kj0mIJxH1thaJgXf5OCwnz3sMNV2&#10;5HcaCl+JEMIuRQW1910qpStrMuiWtiMO3JftDfoA+0rqHscQblq5jqJYGmw4NNTY0amm8lbcjQJZ&#10;avr8oOTt+JoUeH0Z8qdskyu1mE/HZxCeJv8v/nOfdZi/je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ozEwgAAANwAAAAPAAAAAAAAAAAAAAAAAJgCAABkcnMvZG93&#10;bnJldi54bWxQSwUGAAAAAAQABAD1AAAAhwMAAAAA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  <v:path arrowok="t" o:connecttype="custom" o:connectlocs="749,892;666,955;567,1002;403,1158;272,1393;8,2129;189,2786;436,3131;666,3381;766,3475;1243,3803;1522,3992;2296,4289;2608,4383;3185,4508;4287,4727;7184,4790;8517,4602;9192,4477;9867,4258;10065,4195;10229,4117;10410,4054;11068,3756;11611,3475;11792,3350;11908,3271;12105,3068;12188,2958;12303,2755;12319,1816;11759,1455;11348,1331;10871,1205;10673,1126;10212,1002;9817,892;9340,751;8681,626;7694,359;5949,0;3761,78;2675,297;2082,422;1687,517;1292,626;1045,736;946,783;799,860" o:connectangles="0,0,0,0,0,0,0,0,0,0,0,0,0,0,0,0,0,0,0,0,0,0,0,0,0,0,0,0,0,0,0,0,0,0,0,0,0,0,0,0,0,0,0,0,0,0,0,0,0"/>
                    </v:shape>
                  </v:group>
                  <v:group id="Group 2675" o:spid="_x0000_s1035" style="position:absolute;left:1221;top:2601;width:13546;height:8677" coordorigin="1280,2693" coordsize="13546,8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2674" o:spid="_x0000_s1036" style="position:absolute;left:1475;top:2693;width:13351;height:8639" coordorigin="1475,2693" coordsize="13351,8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group id="Group 2671" o:spid="_x0000_s1037" style="position:absolute;left:1475;top:3129;width:13143;height:8203" coordorigin="1475,3129" coordsize="13143,8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group id="Group 2666" o:spid="_x0000_s1038" style="position:absolute;left:1475;top:3129;width:13143;height:8203" coordorigin="1475,3129" coordsize="13143,8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<v:shape id="Freeform 2546" o:spid="_x0000_s1039" style="position:absolute;left:1475;top:3129;width:13143;height:8203;visibility:visible;mso-wrap-style:square;v-text-anchor:top" coordsize="13143,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3J8AA&#10;AADcAAAADwAAAGRycy9kb3ducmV2LnhtbESP3WoCMRCF7wt9hzAF72o2XkjZGkUEwV7Zah9g2Ex3&#10;FzeTkIzr9u0bQejl4fx8nNVm8oMaKeU+sAUzr0ARN8H13Fr4Pu9f30BlQXY4BCYLv5Rhs35+WmHt&#10;wo2/aDxJq8oI5xotdCKx1jo3HXnM8xCJi/cTkkcpMrXaJbyVcT/oRVUttceeC6HDSLuOmsvp6gvk&#10;Q6edOX4eL9Gc3TCiTCaKtbOXafsOSmiS//CjfXAWFpWB+5lyBP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D3J8AAAADcAAAADwAAAAAAAAAAAAAAAACYAgAAZHJzL2Rvd25y&#10;ZXYueG1sUEsFBgAAAAAEAAQA9QAAAIUDAAAAAA==&#10;" path="m730,5218l902,4982r322,1117l730,5218xm816,3844l709,4166r86,451l601,4853,429,4359,558,3436r258,408xm1009,3049l838,3650,623,3371r386,-322xm1117,2663l687,2813,838,2147r429,-300l1267,2040r-21,215l1181,2448r-64,215xm1160,1761l838,1975r21,-322l1160,1761xm988,1610r-86,-64l988,1310r,300xm11210,5368r-215,-107l11210,5089r,279xm10910,5325r257,129l10910,5884r-280,429l10308,6700r-365,365l9535,6915r,-129l9578,6678r86,-64l9793,6571r-172,l9836,6270r193,-322l10201,5626r150,-301l10910,5325xm10974,4166r193,l11232,4982r-322,236l10394,5218r65,-215l10759,4703r-279,86l10480,4574r494,-408xm1052,1159r215,172l1267,1675r-215,-86l1052,1159xm945,472l709,515r43,193l580,773,451,580r-64,l537,816r236,l859,1095,709,1396,365,1181r,-322l279,1138,107,1031r22,107l666,1524,558,1761,322,2684r129,902l,7000,236,8096,3114,7559r1632,580l5090,7623r,473l7495,7688r5648,515l13143,4875,12799,3736r237,-2190l12628,2233r-258,-386l12692,1546,12456,880r,623l12198,1847r301,579l12134,2684r-172,-773l12220,1567r-301,194l11855,1610r493,-558l12112,537r215,-237l12628,515,12434,193,12628,r-215,21l12026,451,11726,64r-151,22l12091,945r-537,494l11661,2512r-386,-988l10824,1417r279,-558l10652,150r-129,22l10867,859r-280,515l9922,1224,9471,494,8934,751,8612,343r-151,l8912,966,9385,687r472,902l10867,1825r257,1074l10459,2448,9428,2598r150,-257l9299,2040r193,-193l9192,1997r257,365l9299,2555,8504,1890r-472,128l8483,1997r537,515l8612,2469r-344,365l8311,2963r,-107l8655,2534r601,172l9149,2985r-323,-43l9192,3071r150,-301l10416,2663r601,880l10716,3650r-322,-128l10673,3736r365,-64l11146,4058r-193,l10459,4424r,-301l10265,3908r,-236l10136,3865,9814,3672r-64,86l9449,3758r-64,236l9514,3844r214,l9643,4166r236,86l9728,4080r194,-258l10308,4166r22,279l10330,4681r-43,236l10244,5154r-86,214l10051,5583r-129,193l9771,5948,9535,5755r129,301l8934,6678,7796,6184,7259,5991,6829,5841r-236,-65l6357,5733r-215,-21l5949,5712r-322,21l5283,5798r-322,64l4639,5948r-322,108l3994,6184r-322,151l3350,6507,3221,6356,3092,5927r,257l2856,5905r344,709l2856,6829,2599,6442,2405,6120,2276,5819r-43,-128l2212,5583r,-107l2233,5390r22,-86l2319,5240r65,-65l2470,5132r86,-21l2684,5089r-257,l2319,4638r280,-343l2255,4595r,-257l2212,4638r150,473l2062,5519,1782,4789,2427,3500r773,-322l3393,2383r558,65l4166,2147r-236,215l3415,2319r107,-236l4016,2083r150,-279l4424,1804r-301,-43l3951,2018r-214,l3823,1675r494,-193l3758,1632r-107,365l3458,1997r-172,365l3114,3071r-816,279l1546,4101r-21,-279l1525,3586r64,-236l1697,3178r150,-172l2019,2877r236,-107l2513,2684r365,-923l3157,1890,2964,1696r408,-172l2856,1632r-386,945l1997,2706r215,-365l1911,2727r-257,l1825,2040r537,-473l2534,601,3007,343r171,151l3049,257r-214,86l2899,129r-86,21l2727,365r-171,86l2556,193r-108,22l2405,902,2190,515r86,-279l2233,257,2126,451,2040,279r-43,21l2319,988r-43,472l1825,1718r-64,-602l2062,902r-344,86l1718,623r172,l1997,300r-64,l1825,515r-128,l1589,365r-429,86l1246,666r,515l1052,1052,945,472xe" strokeweight="1pt">
                            <v:path arrowok="t" o:connecttype="custom" o:connectlocs="816,3844;816,3844;1009,3049;1267,2040;838,1975;988,1310;11210,5368;10630,6313;9535,6786;9836,6270;10974,4166;10759,4703;1267,1331;709,515;773,816;107,1031;0,7000;7495,7688;12370,1847;12134,2684;12112,537;12026,451;11275,1524;10587,1374;8912,966;9428,2598;9299,2555;8268,2834;8826,2942;10394,3522;10459,4123;9449,3758;9728,4080;10287,4917;9535,5755;7259,5991;5949,5712;4317,6056;3092,6184;2599,6442;2233,5390;2684,5089;2212,4638;3393,2383;4016,2083;3823,1675;3114,3071;1589,3350;2878,1761;1997,2706;2534,601;2813,150;2190,515;2319,988;1718,623;1589,365;945,472" o:connectangles="0,0,0,0,0,0,0,0,0,0,0,0,0,0,0,0,0,0,0,0,0,0,0,0,0,0,0,0,0,0,0,0,0,0,0,0,0,0,0,0,0,0,0,0,0,0,0,0,0,0,0,0,0,0,0,0,0"/>
                            <o:lock v:ext="edit" verticies="t"/>
                          </v:shape>
                          <v:shape id="Freeform 2665" o:spid="_x0000_s1040" style="position:absolute;left:1847;top:3516;width:1376;height:6059;visibility:visible;mso-wrap-style:square;v-text-anchor:top" coordsize="1376,6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s3cQA&#10;AADcAAAADwAAAGRycy9kb3ducmV2LnhtbESPT4vCMBTE7wt+h/AEL4umVlCpRnEXhD0I4h/0+mye&#10;bbV5KU1W67c3guBxmJnfMNN5Y0pxo9oVlhX0exEI4tTqgjMF+92yOwbhPLLG0jIpeJCD+az1NcVE&#10;2ztv6Lb1mQgQdgkqyL2vEildmpNB17MVcfDOtjbog6wzqWu8B7gpZRxFQ2mw4LCQY0W/OaXX7b9R&#10;cLHx6XvvV4eBWz9G1c9osOoXR6U67WYxAeGp8Z/wu/2nFcRR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LN3EAAAA3AAAAA8AAAAAAAAAAAAAAAAAmAIAAGRycy9k&#10;b3ducmV2LnhtbFBLBQYAAAAABAAEAPUAAACJAwAAAAA=&#10;" path="m423,228v28,85,57,169,85,254c525,532,525,585,542,635v-6,102,-4,204,-17,305c525,943,470,1124,457,1143v-11,17,-26,32,-34,51c387,1273,366,1365,338,1448v-32,95,-43,192,-67,288c262,1770,237,1837,237,1837v-19,152,-7,312,-51,458c171,2346,152,2396,135,2447v-6,17,-17,51,-17,51c131,2874,185,3178,67,3532,45,3725,15,3913,,4108v6,231,9,463,17,694c24,4996,55,5160,101,5344v21,82,18,175,51,254c152,5598,237,5768,254,5802v9,18,35,21,51,34c435,5944,519,6027,694,6056v68,-6,138,3,203,-17c914,6034,906,6004,914,5988v24,-47,47,-64,85,-102c1039,5768,1022,5819,1050,5734v6,-17,17,-51,17,-51c1061,5497,1105,5046,965,4836,930,4552,871,4275,847,3989v6,-164,5,-328,17,-491c874,3362,924,3266,965,3142v20,-156,69,-308,119,-458c1121,2574,1145,2455,1185,2346v9,-24,25,-44,34,-68c1283,2107,1319,1931,1355,1753v21,-275,12,-541,-34,-813c1308,776,1293,611,1270,448v-10,-68,-12,-138,-34,-203c1230,228,1232,207,1219,194v-12,-13,-34,-9,-50,-17c1151,168,1135,154,1118,143v-11,-17,-17,-40,-34,-51c935,,607,25,491,25l423,228xe" strokecolor="white" strokeweight="1pt">
                            <v:path arrowok="t" o:connecttype="custom" o:connectlocs="423,228;508,482;542,635;525,940;457,1143;423,1194;338,1448;271,1736;237,1837;186,2295;135,2447;118,2498;67,3532;0,4108;17,4802;101,5344;152,5598;254,5802;305,5836;694,6056;897,6039;914,5988;999,5886;1050,5734;1067,5683;965,4836;847,3989;864,3498;965,3142;1084,2684;1185,2346;1219,2278;1355,1753;1321,940;1270,448;1236,245;1219,194;1169,177;1118,143;1084,92;491,25;423,228" o:connectangles="0,0,0,0,0,0,0,0,0,0,0,0,0,0,0,0,0,0,0,0,0,0,0,0,0,0,0,0,0,0,0,0,0,0,0,0,0,0,0,0,0,0"/>
                          </v:shape>
                        </v:group>
                        <v:shape id="Freeform 2670" o:spid="_x0000_s1041" style="position:absolute;left:4206;top:8917;width:679;height:835;visibility:visible;mso-wrap-style:square;v-text-anchor:top" coordsize="67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QksQA&#10;AADcAAAADwAAAGRycy9kb3ducmV2LnhtbESPQWvCQBSE7wX/w/IEL0U3plAkuooIQsFeTEXw9sg+&#10;k5Ds27C7TaK/vlso9DjMzDfMZjeaVvTkfG1ZwXKRgCAurK65VHD5Os5XIHxA1thaJgUP8rDbTl42&#10;mGk78Jn6PJQiQthnqKAKocuk9EVFBv3CdsTRu1tnMETpSqkdDhFuWpkmybs0WHNcqLCjQ0VFk38b&#10;Bfvz53B99ofVrSF+zYNxDaYnpWbTcb8GEWgM/+G/9odWkCZ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UJLEAAAA3AAAAA8AAAAAAAAAAAAAAAAAmAIAAGRycy9k&#10;b3ducmV2LnhtbFBLBQYAAAAABAAEAPUAAACJAwAAAAA=&#10;" path="m58,45c43,55,18,81,18,81,12,98,4,108,,126v4,61,15,149,54,199c61,356,81,393,104,415v7,24,25,40,40,59c169,505,182,546,212,573v10,35,39,64,59,95c284,689,295,708,316,722v21,31,9,21,31,36c373,798,338,751,370,776v4,3,5,10,9,14c387,796,434,813,447,817v4,12,2,18,18,18c480,835,505,812,505,812v25,-36,-8,6,23,-18c532,791,533,784,537,781v14,-12,35,-22,54,-27c615,739,621,694,641,668v6,-26,18,-51,27,-77c679,492,660,386,614,298v-9,-18,-11,-37,-23,-54c585,222,548,181,528,167v-9,-14,-36,-32,-36,-32c481,106,454,97,429,81,361,36,279,21,198,13,139,,79,13,18,13r,73e" stroked="f" strokeweight="1pt">
                          <v:path arrowok="t" o:connecttype="custom" o:connectlocs="58,45;18,81;0,126;54,325;104,415;144,474;212,573;271,668;316,722;347,758;370,776;379,790;447,817;465,835;505,812;528,794;537,781;591,754;641,668;668,591;614,298;591,244;528,167;492,135;429,81;198,13;18,13;18,86" o:connectangles="0,0,0,0,0,0,0,0,0,0,0,0,0,0,0,0,0,0,0,0,0,0,0,0,0,0,0,0"/>
                        </v:shape>
                      </v:group>
                      <v:shape id="Freeform 2549" o:spid="_x0000_s1042" style="position:absolute;left:9786;top:2693;width:4646;height:1522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QzcYA&#10;AADcAAAADwAAAGRycy9kb3ducmV2LnhtbESPzWrDMBCE74W8g9hAb7Xc0PzgRgluXUN6SMjfAyzW&#10;1nZrrVxLTZy3rwKBHIeZ+YaZL3vTiBN1rras4DmKQRAXVtdcKjge8qcZCOeRNTaWScGFHCwXg4c5&#10;JtqeeUenvS9FgLBLUEHlfZtI6YqKDLrItsTB+7KdQR9kV0rd4TnATSNHcTyRBmsOCxW29F5R8bP/&#10;Mwq22fr3zYynKX6sN2ZsN9nnd54p9Tjs01cQnnp/D9/aK61gFL/A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PQz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1126,171;829,236;812,342;730,374;446,383;281,456;297,570;149,676;0,806;99,952;50,1156;413,1229;462,1351;713,1416;961,1335;1258,1424;1522,1408;1737,1351;2117,1481;2397,1465;2546,1522;2843,1473;3008,1384;3157,1473;3391,1473;3639,1359;3870,1319;4134,1270;4200,1164;4233,1107;4431,1099;4530,985;4563,855;4646,724;4481,619;4365,578;4481,480;4349,366;3920,317;3953,212;3705,138;3342,212;3358,73;3206,8;2893,33;2661,33;2463,0;2199,98;1885,57;1506,57;1390,138" o:connectangles="0,0,0,0,0,0,0,0,0,0,0,0,0,0,0,0,0,0,0,0,0,0,0,0,0,0,0,0,0,0,0,0,0,0,0,0,0,0,0,0,0,0,0,0,0,0,0,0,0,0,0"/>
                      </v:shape>
                      <v:shape id="Freeform 2667" o:spid="_x0000_s1043" style="position:absolute;left:12839;top:3515;width:1987;height:1549;rotation:231930fd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D1cUA&#10;AADcAAAADwAAAGRycy9kb3ducmV2LnhtbESPQWvCQBSE74X+h+UJ3nSj1SLRVdpS0Ytgo6DHZ/aZ&#10;hGbfptlVk3/vCkKPw8x8w8wWjSnFlWpXWFYw6EcgiFOrC84U7HfL3gSE88gaS8ukoCUHi/nrywxj&#10;bW/8Q9fEZyJA2MWoIPe+iqV0aU4GXd9WxME729qgD7LOpK7xFuCmlMMoepcGCw4LOVb0lVP6m1yM&#10;gnRdrfbtZvypj9sjHkZvyd/pu1Wq22k+piA8Nf4//GyvtYJhNI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kPVxQAAANw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482,174;354,240;347,348;312,381;191,389;120,464;127,580;64,688;0,820;42,969;21,1176;177,1251;198,1375;305,1441;411,1358;538,1450;651,1433;743,1375;905,1508;1025,1491;1089,1549;1216,1499;1287,1408;1350,1499;1450,1499;1556,1383;1655,1342;1768,1292;1796,1185;1810,1127;1895,1118;1938,1002;1952,870;1987,737;1916,630;1867,588;1916,489;1860,373;1676,323;1690,215;1585,141;1429,215;1436,75;1371,8;1237,33;1138,33;1054,0;941,99;806,58;644,58;595,141" o:connectangles="0,0,0,0,0,0,0,0,0,0,0,0,0,0,0,0,0,0,0,0,0,0,0,0,0,0,0,0,0,0,0,0,0,0,0,0,0,0,0,0,0,0,0,0,0,0,0,0,0,0,0"/>
                      </v:shape>
                    </v:group>
                    <v:group id="Group 2669" o:spid="_x0000_s1044" style="position:absolute;left:1280;top:10263;width:13345;height:1107" coordorigin="1280,10263" coordsize="13345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<v:shape id="Freeform 2553" o:spid="_x0000_s1045" style="position:absolute;left:1280;top:10263;width:13345;height:1107;visibility:visible;mso-wrap-style:square;v-text-anchor:top" coordsize="8513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108MA&#10;AADcAAAADwAAAGRycy9kb3ducmV2LnhtbESPT4vCMBTE74LfITxhb5rqYV2rqRRF2QUP/sPzo3m2&#10;pc1LbaJ2v/1GWPA4zMxvmMWyM7V4UOtKywrGowgEcWZ1ybmC82kz/ALhPLLG2jIp+CUHy6TfW2Cs&#10;7ZMP9Dj6XAQIuxgVFN43sZQuK8igG9mGOHhX2xr0Qba51C0+A9zUchJFn9JgyWGhwIZWBWXV8W4U&#10;zHacbzuJlzSV+/Wh2t8u0x9U6mPQpXMQnjr/Dv+3v7WCSTSF1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j108MAAADcAAAADwAAAAAAAAAAAAAAAACYAgAAZHJzL2Rv&#10;d25yZXYueG1sUEsFBgAAAAAEAAQA9QAAAIgDAAAAAA==&#10;" path="m6,939c44,826,,911,94,829,202,735,197,690,316,651v22,-15,45,-28,66,-44c398,594,408,572,427,563v42,-21,89,-30,133,-45c591,507,618,486,648,474v43,-17,133,-44,133,-44c993,288,1242,249,1490,208v136,-22,260,-51,399,-66c2049,102,2185,94,2354,75,3011,,2307,55,2996,9v606,7,1211,9,1817,22c5145,38,5479,118,5810,142v177,44,352,62,532,88c6476,249,6607,295,6740,319v52,9,104,13,156,22c7069,372,7239,441,7405,496v184,61,370,115,554,177c8025,695,8092,718,8158,740v22,7,67,22,67,22c8247,777,8267,795,8291,806v68,31,166,33,222,89l6,939xe" strokeweight="1pt">
                        <v:path arrowok="t" o:connecttype="custom" o:connectlocs="9,1107;147,977;495,767;599,716;669,664;878,611;1016,559;1224,507;2336,245;2961,167;3690,88;4697,11;7545,37;9108,167;9942,271;10566,376;10810,402;11608,585;12477,793;12789,872;12894,898;12997,950;13345,1055;9,1107" o:connectangles="0,0,0,0,0,0,0,0,0,0,0,0,0,0,0,0,0,0,0,0,0,0,0,0"/>
                      </v:shape>
                      <v:shape id="Freeform 2554" o:spid="_x0000_s1046" style="position:absolute;left:4707;top:10785;width:701;height:71;flip:x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UkcMA&#10;AADcAAAADwAAAGRycy9kb3ducmV2LnhtbERPy2rCQBTdF/oPwy10VycNQWp0IkVQulHwAba7a+bm&#10;0WbuhMwkxr93FgWXh/NeLEfTiIE6V1tW8D6JQBDnVtdcKjgd128fIJxH1thYJgU3crDMnp8WmGp7&#10;5T0NB1+KEMIuRQWV920qpcsrMugmtiUOXGE7gz7ArpS6w2sIN42Mo2gqDdYcGipsaVVR/nfojYJ+&#10;N1xa3Mx+j6vkNCvO52T7k3wr9foyfs5BeBr9Q/zv/tIK4iisDW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UkcMAAADcAAAADwAAAAAAAAAAAAAAAACYAgAAZHJzL2Rv&#10;d25yZXYueG1sUEsFBgAAAAAEAAQA9QAAAIgDAAAAAA=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1,68;20,49;49,27;56,19;82,30;97,49;104,61;119,64;155,46;166,42;177,34;199,27;210,34;232,53;243,64;302,42;324,34;338,38;360,53;441,34;522,38;606,27;679,15;701,0" o:connectangles="0,0,0,0,0,0,0,0,0,0,0,0,0,0,0,0,0,0,0,0,0,0,0,0"/>
                      </v:shape>
                      <v:shape id="Freeform 2555" o:spid="_x0000_s1047" style="position:absolute;left:3806;top:11049;width:670;height:71;flip:x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xCsYA&#10;AADcAAAADwAAAGRycy9kb3ducmV2LnhtbESPT2vCQBTE70K/w/IK3nSjBGnSrCJCixeFqmB7e82+&#10;/Gmzb0N2jfHbdwuCx2FmfsNkq8E0oqfO1ZYVzKYRCOLc6ppLBafj2+QFhPPIGhvLpOBGDlbLp1GG&#10;qbZX/qD+4EsRIOxSVFB536ZSurwig25qW+LgFbYz6IPsSqk7vAa4aeQ8ihbSYM1hocKWNhXlv4eL&#10;UXDZ998tvic/x018SorzOd59xZ9KjZ+H9SsIT4N/hO/trVYwjxL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xCsYAAADcAAAADwAAAAAAAAAAAAAAAACYAgAAZHJz&#10;L2Rvd25yZXYueG1sUEsFBgAAAAAEAAQA9QAAAIsDAAAAAA=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1,68;19,49;47,27;54,19;78,30;92,49;99,61;113,64;148,46;159,42;169,34;190,27;201,34;222,53;232,64;288,42;309,34;323,38;344,53;421,34;499,38;579,27;649,15;670,0" o:connectangles="0,0,0,0,0,0,0,0,0,0,0,0,0,0,0,0,0,0,0,0,0,0,0,0"/>
                      </v:shape>
                      <v:shape id="Freeform 2668" o:spid="_x0000_s1048" style="position:absolute;left:8650;top:10978;width:701;height:71;flip:x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OSsQA&#10;AADcAAAADwAAAGRycy9kb3ducmV2LnhtbERPy2rCQBTdF/yH4QrumokSSk0zShEUNy34ANvdNXNN&#10;YjN3Qmby6N87i0KXh/PO1qOpRU+tqywrmEcxCOLc6ooLBefT9vkVhPPIGmvLpOCXHKxXk6cMU20H&#10;PlB/9IUIIexSVFB636RSurwkgy6yDXHgbrY16ANsC6lbHEK4qeUijl+kwYpDQ4kNbUrKf46dUdB9&#10;9tcGd8v7aZOcl7fLJfn4Tr6Umk3H9zcQnkb/L/5z77WCxTzMD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TkrEAAAA3AAAAA8AAAAAAAAAAAAAAAAAmAIAAGRycy9k&#10;b3ducmV2LnhtbFBLBQYAAAAABAAEAPUAAACJAwAAAAA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  <v:path arrowok="t" o:connecttype="custom" o:connectlocs="1,68;20,49;49,27;56,19;82,30;97,49;104,61;119,64;155,46;166,42;177,34;199,27;210,34;232,53;243,64;302,42;324,34;338,38;360,53;441,34;522,38;606,27;679,15;701,0" o:connectangles="0,0,0,0,0,0,0,0,0,0,0,0,0,0,0,0,0,0,0,0,0,0,0,0"/>
                      </v:shape>
                    </v:group>
                  </v:group>
                </v:group>
                <v:group id="Group 2915" o:spid="_x0000_s1049" style="position:absolute;left:671;top:9584;width:2944;height:1955" coordorigin="10,10" coordsize="2944,1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916" o:spid="_x0000_s1050" style="position:absolute;left:1260;top:10;width:1694;height:1955;visibility:visible;mso-wrap-style:square;v-text-anchor:top" coordsize="1694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nlMUA&#10;AADcAAAADwAAAGRycy9kb3ducmV2LnhtbESPQWvCQBSE70L/w/IK3nTjgqVEVxHBqtQKtSr09si+&#10;JqHZtyG7mvjvXaHQ4zAz3zDTeWcrcaXGl441jIYJCOLMmZJzDcev1eAVhA/IBivHpOFGHuazp94U&#10;U+Na/qTrIeQiQtinqKEIoU6l9FlBFv3Q1cTR+3GNxRBlk0vTYBvhtpIqSV6kxZLjQoE1LQvKfg8X&#10;q+Ftv6b3bnzaZx/tts136vy9qpTW/eduMQERqAv/4b/2xmhQIwW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qeUxQAAANwAAAAPAAAAAAAAAAAAAAAAAJgCAABkcnMv&#10;ZG93bnJldi54bWxQSwUGAAAAAAQABAD1AAAAigMAAAAA&#10;" path="m1654,1310r,l1649,1215r-25,-105l1594,1000,1549,885r5,-20l1549,840r-15,-55l1504,720r-45,-80l1464,620r,-20l1459,580r-10,-25l1434,525r-15,-30l1364,435r,-5l1374,415r,-20l1369,370r-10,-25l1339,315r-25,-35l1244,210r20,-15l1279,175r15,-20l1309,130r10,-30l1319,80r-5,-20l1304,45,1284,30,1264,20r-30,l1204,20r-30,5l1139,40r-30,15l1079,80,1019,65,964,55,904,50,854,45r-55,5l749,55,704,65,659,80,619,50,574,25,534,10,494,,459,,429,5,409,20,394,35r-5,15l389,70r,15l399,105r20,30l459,190r-80,85l349,310r-20,30l314,365r,20l319,405r10,10l289,460r-30,40l234,535r-14,35l215,595r-5,20l215,630r9,5l180,705r-20,30l150,765r-10,25l135,815r,25l140,865r,5l90,985,55,1090r-10,45l40,1180r-5,45l40,1260,20,1375,10,1490,,1605r,115l224,1755r230,20l494,1855r25,30l539,1910r20,20l579,1945r25,10l624,1955r15,-5l654,1945r10,-15l674,1910r5,-20l684,1860r-5,-35l674,1790r155,l979,1785r-5,40l974,1855r,30l979,1910r10,15l999,1940r15,5l1029,1950r25,l1074,1940r20,-15l1114,1905r20,-25l1159,1850r40,-80l1324,1760r125,-20l1569,1720r125,-20l1689,1600r-10,-95l1669,1410r-15,-100xe" strokeweight="1pt">
                    <v:path arrowok="t" o:connecttype="custom" o:connectlocs="1649,1215;1549,885;1549,840;1459,640;1464,600;1434,525;1364,435;1364,430;1369,370;1314,280;1264,195;1309,130;1319,80;1304,45;1234,20;1174,25;1079,80;964,55;799,50;659,80;574,25;494,0;409,20;389,50;399,105;459,190;349,310;314,385;329,415;234,535;215,595;224,635;160,735;135,815;140,865;140,870;45,1135;40,1260;10,1490;0,1720;454,1775;539,1910;604,1955;639,1950;674,1910;684,1860;674,1790;979,1785;974,1885;989,1925;1029,1950;1074,1940;1134,1880;1199,1770;1569,1720;1689,1600;1654,1310" o:connectangles="0,0,0,0,0,0,0,0,0,0,0,0,0,0,0,0,0,0,0,0,0,0,0,0,0,0,0,0,0,0,0,0,0,0,0,0,0,0,0,0,0,0,0,0,0,0,0,0,0,0,0,0,0,0,0,0,0"/>
                  </v:shape>
                  <v:shape id="Freeform 2917" o:spid="_x0000_s1051" style="position:absolute;left:1799;top:415;width:145;height:110;visibility:visible;mso-wrap-style:square;v-text-anchor:top" coordsize="1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Dc8QA&#10;AADcAAAADwAAAGRycy9kb3ducmV2LnhtbESPQWsCMRSE74X+h/AKvdW3qyCyGqUUpAq9aD3o7bl5&#10;3SzdvCxJquu/N4VCj8PMfMMsVoPr1IVDbL1oKEcFKJbam1YaDYfP9csMVEwkhjovrOHGEVbLx4cF&#10;VcZfZceXfWpUhkisSINNqa8QY23ZURz5niV7Xz44SlmGBk2ga4a7DsdFMUVHreQFSz2/Wa6/9z9O&#10;wxHP28ntvTx+IE7jOpxPg531Wj8/Da9zUImH9B/+a2+MhnE5gd8z+Qjg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A3PEAAAA3AAAAA8AAAAAAAAAAAAAAAAAmAIAAGRycy9k&#10;b3ducmV2LnhtbFBLBQYAAAAABAAEAPUAAACJAwAAAAA=&#10;" path="m145,110r,l120,75,95,45,60,20,20,,,25,45,35,80,55r35,25l145,110xe" strokeweight="1pt">
                    <v:path arrowok="t" o:connecttype="custom" o:connectlocs="145,110;145,110;120,75;95,45;60,20;20,0;0,25;0,25;45,35;80,55;115,80;145,110;145,110" o:connectangles="0,0,0,0,0,0,0,0,0,0,0,0,0"/>
                  </v:shape>
                  <v:shape id="Freeform 2918" o:spid="_x0000_s1052" style="position:absolute;left:1894;top:215;width:415;height:450;visibility:visible;mso-wrap-style:square;v-text-anchor:top" coordsize="41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8osQA&#10;AADcAAAADwAAAGRycy9kb3ducmV2LnhtbESP0WqDQBRE3wP5h+UW+pasSgmpzSoSbAkpBGL9gIt7&#10;q1L3rnW3ifn7bKHQx2FmzjC7fDaDuNDkessK4nUEgrixuudWQf3xutqCcB5Z42CZFNzIQZ4tFztM&#10;tb3ymS6Vb0WAsEtRQef9mErpmo4MurUdiYP3aSeDPsiplXrCa4CbQSZRtJEGew4LHY6076j5qn6M&#10;AlO8ld/6Zkv3vjkVxwJt/VwelHp8mIsXEJ5m/x/+ax+0giR+gt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fKLEAAAA3AAAAA8AAAAAAAAAAAAAAAAAmAIAAGRycy9k&#10;b3ducmV2LnhtbFBLBQYAAAAABAAEAPUAAACJAwAAAAA=&#10;" path="m160,155r,l145,95,130,55,120,45,115,35r-10,l100,35,90,45,85,55,80,85r,40l90,180,70,140,55,120,35,105r-15,l10,110r-5,5l,135r,25l10,200r90,240l110,425r15,-15l140,400r20,-5l205,390r45,5l285,405r15,10l310,425r5,10l315,450,405,190r10,-40l415,120r-5,-20l405,95r-5,-5l380,95r-15,15l355,135r-15,35l340,115r,-40l335,50,330,40,320,35r-5,l310,35,295,55,280,95r-20,55l255,85,245,35,235,20,230,10,220,,210,,200,5,190,15,180,25r-5,20l165,90r-5,65xe" strokeweight="1pt">
                    <v:path arrowok="t" o:connecttype="custom" o:connectlocs="160,155;130,55;115,35;100,35;90,45;80,85;90,180;70,140;35,105;20,105;5,115;0,160;100,440;110,425;125,410;160,395;205,390;285,405;300,415;315,435;405,190;415,150;410,100;400,90;380,95;355,135;340,170;340,75;330,40;320,35;310,35;280,95;260,150;245,35;230,10;210,0;200,5;180,25;165,90;160,155" o:connectangles="0,0,0,0,0,0,0,0,0,0,0,0,0,0,0,0,0,0,0,0,0,0,0,0,0,0,0,0,0,0,0,0,0,0,0,0,0,0,0,0"/>
                  </v:shape>
                  <v:shape id="Freeform 2919" o:spid="_x0000_s1053" style="position:absolute;left:1994;top:605;width:215;height:130;visibility:visible;mso-wrap-style:square;v-text-anchor:top" coordsize="2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QrsYA&#10;AADcAAAADwAAAGRycy9kb3ducmV2LnhtbESPQWsCMRSE74X+h/AKXopmFat2a5RSESqI4irS42Pz&#10;ulndvCybqNt/bwqFHoeZ+YaZzltbiSs1vnSsoN9LQBDnTpdcKDjsl90JCB+QNVaOScEPeZjPHh+m&#10;mGp34x1ds1CICGGfogITQp1K6XNDFn3P1cTR+3aNxRBlU0jd4C3CbSUHSTKSFkuOCwZr+jCUn7OL&#10;VbCUlRmXZrH6otfh+rTKNpfj9lmpzlP7/gYiUBv+w3/tT61g0H+B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6QrsYAAADcAAAADwAAAAAAAAAAAAAAAACYAgAAZHJz&#10;L2Rvd25yZXYueG1sUEsFBgAAAAAEAAQA9QAAAIsDAAAAAA==&#10;" path="m110,130r,l125,125r10,-10l145,100,155,75r-5,25l155,115r10,5l175,125r15,-5l200,110,210,95r5,-20l215,60r,-15l210,35,200,25,185,15,150,5,105,,60,5,40,10,25,20,10,35,,50,5,75,15,95r10,20l40,120r10,5l65,120r5,-5l70,100r,-25l80,100r5,15l100,130r10,xe" strokeweight="1pt">
                    <v:path arrowok="t" o:connecttype="custom" o:connectlocs="110,130;110,130;110,130;110,130;125,125;135,115;145,100;155,75;155,75;150,100;155,115;165,120;175,125;175,125;190,120;200,110;210,95;215,75;215,75;215,60;215,60;215,45;210,35;200,25;185,15;185,15;150,5;105,0;105,0;60,5;40,10;25,20;25,20;10,35;0,50;0,50;5,75;5,75;15,95;25,115;40,120;50,125;50,125;65,120;70,115;70,100;70,75;70,75;80,100;85,115;100,130;110,130;110,130" o:connectangles="0,0,0,0,0,0,0,0,0,0,0,0,0,0,0,0,0,0,0,0,0,0,0,0,0,0,0,0,0,0,0,0,0,0,0,0,0,0,0,0,0,0,0,0,0,0,0,0,0,0,0,0,0"/>
                  </v:shape>
                  <v:shape id="Freeform 2920" o:spid="_x0000_s1054" style="position:absolute;left:2104;top:735;width:100;height:270;visibility:visible;mso-wrap-style:square;v-text-anchor:top" coordsize="1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MsMUA&#10;AADcAAAADwAAAGRycy9kb3ducmV2LnhtbESPQWvCQBSE74L/YXlCb2YTD0HSrFIEsdAiaEt7fWRf&#10;NyHZtzG7mrS/3i0Uehxm5hum3E62EzcafONYQZakIIgrpxs2Ct7f9ss1CB+QNXaOScE3edhu5rMS&#10;C+1GPtHtHIyIEPYFKqhD6AspfVWTRZ+4njh6X26wGKIcjNQDjhFuO7lK01xabDgu1NjTrqaqPV+t&#10;guZ4lC90afOfw8eVRpOe+tfPSamHxfT0CCLQFP7Df+1nrWCV5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8ywxQAAANwAAAAPAAAAAAAAAAAAAAAAAJgCAABkcnMv&#10;ZG93bnJldi54bWxQSwUGAAAAAAQABAD1AAAAigMAAAAA&#10;" path="m100,90r,l65,75,40,55,15,30,,,10,270r60,l100,90xe" strokeweight="1pt">
                    <v:path arrowok="t" o:connecttype="custom" o:connectlocs="100,90;100,90;65,75;40,55;15,30;0,0;10,270;70,270;100,90;100,90" o:connectangles="0,0,0,0,0,0,0,0,0,0"/>
                  </v:shape>
                  <v:shape id="Freeform 2921" o:spid="_x0000_s1055" style="position:absolute;left:2004;top:735;width:100;height:270;visibility:visible;mso-wrap-style:square;v-text-anchor:top" coordsize="1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pK8UA&#10;AADcAAAADwAAAGRycy9kb3ducmV2LnhtbESPQWvCQBSE7wX/w/IEb81GD7ak2QQRpIWKoJb2+sg+&#10;k2D2bZpdzeqv7xYKPQ4z8w2Tl8F04kqDay0rmCcpCOLK6pZrBR/HzeMzCOeRNXaWScGNHJTF5CHH&#10;TNuR93Q9+FpECLsMFTTe95mUrmrIoEtsTxy9kx0M+iiHWuoBxwg3nVyk6VIabDkuNNjTuqHqfLgY&#10;Be1uJ9/p+7y8v35eaKzTfb/9CkrNpmH1AsJT8P/hv/abVrCYP8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2krxQAAANwAAAAPAAAAAAAAAAAAAAAAAJgCAABkcnMv&#10;ZG93bnJldi54bWxQSwUGAAAAAAQABAD1AAAAigMAAAAA&#10;" path="m90,270l100,,90,25,70,45,40,70,,95,30,270r60,xe" strokeweight="1pt">
                    <v:path arrowok="t" o:connecttype="custom" o:connectlocs="90,270;100,0;100,0;90,25;70,45;40,70;0,95;30,270;90,270;90,270" o:connectangles="0,0,0,0,0,0,0,0,0,0"/>
                  </v:shape>
                  <v:shape id="Freeform 2922" o:spid="_x0000_s1056" style="position:absolute;left:2259;top:415;width:145;height:110;visibility:visible;mso-wrap-style:square;v-text-anchor:top" coordsize="1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RAsIA&#10;AADcAAAADwAAAGRycy9kb3ducmV2LnhtbERPTWsCMRC9C/6HMEJvOrsWRLZGKQVpC71UPWxv42a6&#10;WbqZLEmq679vDgWPj/e92Y2uVxcOsfOioVwUoFgabzppNZyO+/kaVEwkhnovrOHGEXbb6WRDlfFX&#10;+eTLIbUqh0isSINNaagQY2PZUVz4gSVz3z44ShmGFk2gaw53PS6LYoWOOskNlgZ+sdz8HH6dhhrP&#10;74+317L+QFzFfTh/jXY9aP0wG5+fQCUe0138734zGpZlXpvP5COA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ZECwgAAANwAAAAPAAAAAAAAAAAAAAAAAJgCAABkcnMvZG93&#10;bnJldi54bWxQSwUGAAAAAAQABAD1AAAAhwMAAAAA&#10;" path="m145,25l125,,85,20,50,45,25,75,,110,30,80,65,55,100,35,145,25xe" strokeweight="1pt">
                    <v:path arrowok="t" o:connecttype="custom" o:connectlocs="145,25;125,0;125,0;85,20;50,45;25,75;0,110;0,110;30,80;65,55;100,35;145,25;145,25" o:connectangles="0,0,0,0,0,0,0,0,0,0,0,0,0"/>
                  </v:shape>
                  <v:shape id="Freeform 2923" o:spid="_x0000_s1057" style="position:absolute;left:2459;top:1390;width:145;height:390;visibility:visible;mso-wrap-style:square;v-text-anchor:top" coordsize="14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WsQA&#10;AADcAAAADwAAAGRycy9kb3ducmV2LnhtbESPzYvCMBTE74L/Q3jC3jS1sH50jSJ1Fzx48WvPj+Zt&#10;U7Z5KU3U+t8bQfA4zMxvmMWqs7W4UusrxwrGowQEceF0xaWC0/FnOAPhA7LG2jEpuJOH1bLfW2Cm&#10;3Y33dD2EUkQI+wwVmBCaTEpfGLLoR64hjt6fay2GKNtS6hZvEW5rmSbJRFqsOC4YbCg3VPwfLlZB&#10;st0d11OTm+b8ffnNd9PN5DPdKPUx6NZfIAJ14R1+tbdaQTqe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cVrEAAAA3AAAAA8AAAAAAAAAAAAAAAAAmAIAAGRycy9k&#10;b3ducmV2LnhtbFBLBQYAAAAABAAEAPUAAACJAwAAAAA=&#10;" path="m,390r,l50,290,95,190,125,95,145,,110,105,75,205,40,300,,390xe" strokeweight="1pt">
                    <v:path arrowok="t" o:connecttype="custom" o:connectlocs="0,390;0,390;50,290;95,190;125,95;145,0;145,0;110,105;75,205;40,300;0,390;0,390" o:connectangles="0,0,0,0,0,0,0,0,0,0,0,0"/>
                  </v:shape>
                  <v:shape id="Freeform 2924" o:spid="_x0000_s1058" style="position:absolute;left:2244;top:1415;width:35;height:380;visibility:visible;mso-wrap-style:square;v-text-anchor:top" coordsize="3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XFcIA&#10;AADcAAAADwAAAGRycy9kb3ducmV2LnhtbERPz2vCMBS+D/Y/hDfwNtMVFNeZFtlQvMmqsO32aN7a&#10;rs1LSaKt/705DDx+fL/XxWR6cSHnW8sKXuYJCOLK6pZrBafj9nkFwgdkjb1lUnAlD0X++LDGTNuR&#10;P+lShlrEEPYZKmhCGDIpfdWQQT+3A3Hkfq0zGCJ0tdQOxxhuepkmyVIabDk2NDjQe0NVV56Ngu+d&#10;+9K7xeZv7A7Ln6780NVEr0rNnqbNG4hAU7iL/917rSBN4/x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FcVwgAAANwAAAAPAAAAAAAAAAAAAAAAAJgCAABkcnMvZG93&#10;bnJldi54bWxQSwUGAAAAAAQABAD1AAAAhwMAAAAA&#10;" path="m,380r,l20,280,30,180,35,90,30,r,100l20,200,10,290,,380xe" strokeweight="1pt">
                    <v:path arrowok="t" o:connecttype="custom" o:connectlocs="0,380;0,380;20,280;30,180;35,90;30,0;30,0;30,100;20,200;10,290;0,380;0,380" o:connectangles="0,0,0,0,0,0,0,0,0,0,0,0"/>
                  </v:shape>
                  <v:shape id="Freeform 2925" o:spid="_x0000_s1059" style="position:absolute;left:1569;top:1390;width:145;height:395;visibility:visible;mso-wrap-style:square;v-text-anchor:top" coordsize="14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fb8QA&#10;AADcAAAADwAAAGRycy9kb3ducmV2LnhtbESPT4vCMBTE7wt+h/AWvGlqBXG7RllFwYMX/yzs8dE8&#10;22rzUpOo9dsbQdjjMDO/YSaz1tTiRs5XlhUM+gkI4tzqigsFh/2qNwbhA7LG2jIpeJCH2bTzMcFM&#10;2ztv6bYLhYgQ9hkqKENoMil9XpJB37cNcfSO1hkMUbpCaof3CDe1TJNkJA1WHBdKbGhRUn7eXY2C&#10;4ndzSE9f4fLnhkNOlriU8/lZqe5n+/MNIlAb/sPv9lorSNMB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X2/EAAAA3AAAAA8AAAAAAAAAAAAAAAAAmAIAAGRycy9k&#10;b3ducmV2LnhtbFBLBQYAAAAABAAEAPUAAACJAwAAAAA=&#10;" path="m145,395r,l105,305,65,210,30,105,,,20,95r30,95l90,295r55,100xe" strokeweight="1pt">
                    <v:path arrowok="t" o:connecttype="custom" o:connectlocs="145,395;145,395;105,305;65,210;30,105;0,0;0,0;20,95;50,190;90,295;145,395;145,395" o:connectangles="0,0,0,0,0,0,0,0,0,0,0,0"/>
                  </v:shape>
                  <v:shape id="Freeform 2926" o:spid="_x0000_s1060" style="position:absolute;left:730;top:1510;width:150;height:230;visibility:visible;mso-wrap-style:square;v-text-anchor:top" coordsize="15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VyMUA&#10;AADcAAAADwAAAGRycy9kb3ducmV2LnhtbESPQWvCQBSE7wX/w/KE3uomOaSauorYWrwminh8Zl+T&#10;tNm3Ibua2F/fLRR6HGbmG2a5Hk0rbtS7xrKCeBaBIC6tbrhScDzsnuYgnEfW2FomBXdysF5NHpaY&#10;aTtwTrfCVyJA2GWooPa+y6R0ZU0G3cx2xMH7sL1BH2RfSd3jEOCmlUkUpdJgw2Ghxo62NZVfxdUo&#10;SJ9PRb64fJ+H97dLjF3+OU/jV6Uep+PmBYSn0f+H/9p7rSBJEv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lXIxQAAANwAAAAPAAAAAAAAAAAAAAAAAJgCAABkcnMv&#10;ZG93bnJldi54bWxQSwUGAAAAAAQABAD1AAAAigMAAAAA&#10;" path="m85,r,l,115,45,230,150,130,85,xe" strokeweight="1pt">
                    <v:path arrowok="t" o:connecttype="custom" o:connectlocs="85,0;85,0;85,0;0,115;45,230;150,130;85,0;85,0" o:connectangles="0,0,0,0,0,0,0,0"/>
                  </v:shape>
                  <v:shape id="Freeform 2927" o:spid="_x0000_s1061" style="position:absolute;left:815;top:1510;width:260;height:150;visibility:visible;mso-wrap-style:square;v-text-anchor:top" coordsize="26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fvMQA&#10;AADcAAAADwAAAGRycy9kb3ducmV2LnhtbESPQWvCQBSE74L/YXlCb7oxFZHUVUSRKgWhaXt/ZF+T&#10;YPZt2N2a6K/vCoLHYWa+YZbr3jTiQs7XlhVMJwkI4sLqmksF31/78QKED8gaG8uk4Eoe1qvhYImZ&#10;th1/0iUPpYgQ9hkqqEJoMyl9UZFBP7EtcfR+rTMYonSl1A67CDeNTJNkLg3WHBcqbGlbUXHO/4yC&#10;28csbfMTve9+pJvK4+666IpaqZdRv3kDEagPz/CjfdAK0vQV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37zEAAAA3AAAAA8AAAAAAAAAAAAAAAAAmAIAAGRycy9k&#10;b3ducmV2LnhtbFBLBQYAAAAABAAEAPUAAACJAwAAAAA=&#10;" path="m,l65,130,140,55r60,95l260,115,125,50,,xe" strokeweight="1pt">
                    <v:path arrowok="t" o:connecttype="custom" o:connectlocs="0,0;65,130;140,55;200,150;260,115;260,115;125,50;0,0;0,0" o:connectangles="0,0,0,0,0,0,0,0,0"/>
                  </v:shape>
                  <v:shape id="Freeform 2928" o:spid="_x0000_s1062" style="position:absolute;left:880;top:1565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SlscA&#10;AADcAAAADwAAAGRycy9kb3ducmV2LnhtbESPX0vDQBDE3wW/w7GCb+3FUEXSXosWxD/0oY2l0Lcl&#10;t01Cs3shdybRT+8JBR+HmfkNs1iN3KieOl87MXA3TUCRFM7WUhrYf75MHkH5gGKxcUIGvsnDanl9&#10;tcDMukF21OehVBEiPkMDVQhtprUvKmL0U9eSRO/kOsYQZVdq2+EQ4dzoNEkeNGMtcaHCltYVFef8&#10;iw1s+Hjvnjf9j86H9w+e8WG7fk2Nub0Zn+agAo3hP3xpv1kDaTqDvzPx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EpbHAAAA3AAAAA8AAAAAAAAAAAAAAAAAmAIAAGRy&#10;cy9kb3ducmV2LnhtbFBLBQYAAAAABAAEAPUAAACMAwAAAAA=&#10;" path="m75,l,75r40,85l135,95,75,xe" strokeweight="1pt">
                    <v:path arrowok="t" o:connecttype="custom" o:connectlocs="75,0;0,75;40,160;135,95;75,0;75,0" o:connectangles="0,0,0,0,0,0"/>
                  </v:shape>
                  <v:shape id="Freeform 2929" o:spid="_x0000_s1063" style="position:absolute;left:1075;top:1625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PYsMA&#10;AADcAAAADwAAAGRycy9kb3ducmV2LnhtbESPQWvCQBSE74L/YXmCN90YsEjqJrRawVOL2oPHR/Y1&#10;G5p9G3a3Jv77bqHgcZiZb5htNdpO3MiH1rGC1TIDQVw73XKj4PNyWGxAhIissXNMCu4UoCqnky0W&#10;2g18ots5NiJBOBSowMTYF1KG2pDFsHQ9cfK+nLcYk/SN1B6HBLedzLPsSVpsOS0Y7GlnqP4+/1gF&#10;75fO0NtrdtpFqYfh4+j316tXaj4bX55BRBrjI/zfPmoFeb6G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dPYsMAAADcAAAADwAAAAAAAAAAAAAAAACYAgAAZHJzL2Rv&#10;d25yZXYueG1sUEsFBgAAAAAEAAQA9QAAAIgDAAAAAA==&#10;" path="m,l35,55,60,30,,xe" strokeweight="1pt">
                    <v:path arrowok="t" o:connecttype="custom" o:connectlocs="0,0;35,55;60,30;60,30;0,0;0,0" o:connectangles="0,0,0,0,0,0"/>
                  </v:shape>
                  <v:shape id="Freeform 2930" o:spid="_x0000_s1064" style="position:absolute;left:1015;top:1625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dusMA&#10;AADcAAAADwAAAGRycy9kb3ducmV2LnhtbESP3YrCMBSE74V9h3AWvNN0eyFSjSLCgiz4V32AQ3O2&#10;KducdJtYq09vBMHLYWa+YebL3taio9ZXjhV8jRMQxIXTFZcKzqfv0RSED8gaa8ek4EYelouPwRwz&#10;7a58pC4PpYgQ9hkqMCE0mZS+MGTRj11DHL1f11oMUbal1C1eI9zWMk2SibRYcVww2NDaUPGXX6yC&#10;rTvcjnbb7PO96Qg3ux97T/6VGn72qxmIQH14h1/tjVaQph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0dusMAAADcAAAADwAAAAAAAAAAAAAAAACYAgAAZHJzL2Rv&#10;d25yZXYueG1sUEsFBgAAAAAEAAQA9QAAAIgDAAAAAA==&#10;" path="m95,55l60,,,35,40,95,95,55xe" strokeweight="1pt">
                    <v:path arrowok="t" o:connecttype="custom" o:connectlocs="95,55;60,0;60,0;0,35;40,95;95,55;95,55" o:connectangles="0,0,0,0,0,0,0"/>
                  </v:shape>
                  <v:shape id="Freeform 2931" o:spid="_x0000_s1065" style="position:absolute;left:1110;top:1655;width:150;height:75;visibility:visible;mso-wrap-style:square;v-text-anchor:top" coordsize="1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9CcQA&#10;AADcAAAADwAAAGRycy9kb3ducmV2LnhtbESPT0sDMRTE70K/Q3hCbzZrFJVt01IKihcPrb14e2ze&#10;/qGblyV5drf99EYQPA4z8xtmtZl8r84UUxfYwv2iAEVcBddxY+H4+Xr3AioJssM+MFm4UILNenaz&#10;wtKFkfd0PkijMoRTiRZakaHUOlUteUyLMBBnrw7Ro2QZG+0ijhnue22K4kl77DgvtDjQrqXqdPj2&#10;FuqrM49xvBojb/UHfu13cnzorJ3fTtslKKFJ/sN/7XdnwZhn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vQnEAAAA3AAAAA8AAAAAAAAAAAAAAAAAmAIAAGRycy9k&#10;b3ducmV2LnhtbFBLBQYAAAAABAAEAPUAAACJAwAAAAA=&#10;" path="m25,65r,l90,65r60,10l25,,,25,25,65xe" strokeweight="1pt">
                    <v:path arrowok="t" o:connecttype="custom" o:connectlocs="25,65;25,65;90,65;150,75;150,75;25,0;0,25;25,65;25,65" o:connectangles="0,0,0,0,0,0,0,0,0"/>
                  </v:shape>
                  <v:shape id="Freeform 2932" o:spid="_x0000_s1066" style="position:absolute;left:635;top:1625;width:500;height:130;visibility:visible;mso-wrap-style:square;v-text-anchor:top" coordsize="50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4msIA&#10;AADcAAAADwAAAGRycy9kb3ducmV2LnhtbERPS27CMBDdV+IO1iCxqcAhixYCBiHaVBFs+B1gFA9J&#10;IB5HsQnp7esFUpdP779c96YWHbWusqxgOolAEOdWV1wouJzT8QyE88gaa8uk4JccrFeDtyUm2j75&#10;SN3JFyKEsEtQQel9k0jp8pIMuoltiAN3ta1BH2BbSN3iM4SbWsZR9CENVhwaSmxoW1J+Pz2MgvdD&#10;dt9l3ebne56mcZdevqrP/U2p0bDfLEB46v2/+OXOtII4Dm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PiawgAAANwAAAAPAAAAAAAAAAAAAAAAAJgCAABkcnMvZG93&#10;bnJldi54bWxQSwUGAAAAAAQABAD1AAAAhwMAAAAA&#10;" path="m500,95l475,55,420,95,380,35r-95,65l245,15,140,115,95,,,130,280,100,395,95r105,xe" strokeweight="1pt">
                    <v:path arrowok="t" o:connecttype="custom" o:connectlocs="500,95;475,55;420,95;380,35;285,100;245,15;140,115;95,0;0,130;0,130;280,100;280,100;395,95;500,95;500,95" o:connectangles="0,0,0,0,0,0,0,0,0,0,0,0,0,0,0"/>
                  </v:shape>
                  <v:shape id="Freeform 2933" o:spid="_x0000_s1067" style="position:absolute;left:1894;top:1420;width:40;height:380;visibility:visible;mso-wrap-style:square;v-text-anchor:top" coordsize="4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R18YA&#10;AADcAAAADwAAAGRycy9kb3ducmV2LnhtbESPzW7CMBCE75V4B2sr9Vac5oBKwCB+VJVyaUO5cFvi&#10;JYmI11G8hfTta6RKHEcz841mOu9doy7UhdqzgZdhAoq48Lbm0sD+++35FVQQZIuNZzLwSwHms8HD&#10;FDPrr5zTZSelihAOGRqoRNpM61BU5DAMfUscvZPvHEqUXalth9cId41Ok2SkHdYcFypsaVVRcd79&#10;OAPH1L9/rQ9ulC8/8816fx5vP0SMeXrsFxNQQr3cw//tjTWQpmO4nYlH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R18YAAADcAAAADwAAAAAAAAAAAAAAAACYAgAAZHJz&#10;L2Rvd25yZXYueG1sUEsFBgAAAAAEAAQA9QAAAIsDAAAAAA==&#10;" path="m40,380r,l25,290,15,195,10,100,5,,,90r5,90l15,275,40,380xe" strokeweight="1pt">
                    <v:path arrowok="t" o:connecttype="custom" o:connectlocs="40,380;40,380;25,290;15,195;10,100;5,0;5,0;0,90;5,180;15,275;40,380;40,380" o:connectangles="0,0,0,0,0,0,0,0,0,0,0,0"/>
                  </v:shape>
                  <v:shape id="Freeform 2934" o:spid="_x0000_s1068" style="position:absolute;left:10;top:1510;width:145;height:225;visibility:visible;mso-wrap-style:square;v-text-anchor:top" coordsize="1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KWcEA&#10;AADcAAAADwAAAGRycy9kb3ducmV2LnhtbERPTWvCQBC9C/0PyxS86UZbpE1dpRQKBU/aCD1OsmMS&#10;zM7G3WmM/949FHp8vO/1dnSdGijE1rOBxTwDRVx523JtoPj+nL2AioJssfNMBm4UYbt5mKwxt/7K&#10;exoOUqsUwjFHA41In2sdq4YcxrnviRN38sGhJBhqbQNeU7jr9DLLVtphy6mhwZ4+GqrOh19n4FTu&#10;n49yeW0v5S6WRfiRajVYY6aP4/sbKKFR/sV/7i9rYPmU5qcz6Qj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lilnBAAAA3AAAAA8AAAAAAAAAAAAAAAAAmAIAAGRycy9kb3du&#10;cmV2LnhtbFBLBQYAAAAABAAEAPUAAACGAwAAAAA=&#10;" path="m35,225l145,115,65,,35,35,15,75,,115r,20l,155r,20l10,190r10,15l30,220r5,5xe" strokeweight="1pt">
                    <v:path arrowok="t" o:connecttype="custom" o:connectlocs="35,225;145,115;65,0;65,0;35,35;15,75;15,75;0,115;0,135;0,155;0,175;10,190;20,205;30,220;30,220;35,225;35,225" o:connectangles="0,0,0,0,0,0,0,0,0,0,0,0,0,0,0,0,0"/>
                  </v:shape>
                  <v:shape id="Freeform 2935" o:spid="_x0000_s1069" style="position:absolute;left:45;top:1625;width:215;height:160;visibility:visible;mso-wrap-style:square;v-text-anchor:top" coordsize="21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vL8MA&#10;AADcAAAADwAAAGRycy9kb3ducmV2LnhtbESP3YrCMBSE7wXfIRzBO039YZWuUUQUBEFQ+wCH5mzT&#10;3eakNrHWtzcLC3s5zMw3zGrT2Uq01PjSsYLJOAFBnDtdcqEgux1GSxA+IGusHJOCF3nYrPu9Faba&#10;PflC7TUUIkLYp6jAhFCnUvrckEU/djVx9L5cYzFE2RRSN/iMcFvJaZJ8SIslxwWDNe0M5T/Xh1Ww&#10;/87MYl9estDpeTvbFuc7ns5KDQfd9hNEoC78h//aR61gOpv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9vL8MAAADcAAAADwAAAAAAAAAAAAAAAACYAgAAZHJzL2Rv&#10;d25yZXYueG1sUEsFBgAAAAAEAAQA9QAAAIgDAAAAAA==&#10;" path="m110,l,110r35,20l80,145r50,10l195,160r20,l110,xe" strokeweight="1pt">
                    <v:path arrowok="t" o:connecttype="custom" o:connectlocs="110,0;0,110;0,110;35,130;80,145;130,155;195,160;195,160;215,160;110,0;110,0" o:connectangles="0,0,0,0,0,0,0,0,0,0,0"/>
                  </v:shape>
                  <v:shape id="Freeform 2936" o:spid="_x0000_s1070" style="position:absolute;left:75;top:1435;width:265;height:190;visibility:visible;mso-wrap-style:square;v-text-anchor:top" coordsize="2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3csYA&#10;AADcAAAADwAAAGRycy9kb3ducmV2LnhtbESPT2vCQBTE74V+h+UJvdWNqZQSXUWk0uKlVD30+Mg+&#10;88fs2zT7aqKfvlsoeBxm5jfMfDm4Rp2pC5VnA5NxAoo497biwsBhv3l8ARUE2WLjmQxcKMBycX83&#10;x8z6nj/pvJNCRQiHDA2UIm2mdchLchjGviWO3tF3DiXKrtC2wz7CXaPTJHnWDiuOCyW2tC4pP+1+&#10;nIHiQ66T783x663GWtbT/rDd16/GPIyG1QyU0CC38H/73RpIn1L4Ox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i3csYAAADcAAAADwAAAAAAAAAAAAAAAACYAgAAZHJz&#10;L2Rvd25yZXYueG1sUEsFBgAAAAAEAAQA9QAAAIsDAAAAAA==&#10;" path="m,75l80,190,265,,190,10,115,20,80,30,50,40,25,55,,75xe" strokeweight="1pt">
                    <v:path arrowok="t" o:connecttype="custom" o:connectlocs="0,75;80,190;265,0;265,0;190,10;115,20;115,20;80,30;50,40;25,55;0,75;0,75" o:connectangles="0,0,0,0,0,0,0,0,0,0,0,0"/>
                  </v:shape>
                  <v:shape id="Freeform 2937" o:spid="_x0000_s1071" style="position:absolute;left:535;top:1445;width:280;height:180;visibility:visible;mso-wrap-style:square;v-text-anchor:top" coordsize="2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6TMQA&#10;AADcAAAADwAAAGRycy9kb3ducmV2LnhtbESPQWsCMRSE74X+h/AKvdWsCkW2RhHBxUN7qHro8bF5&#10;blY3L0uSddN/3xQEj8PMfMMs18l24kY+tI4VTCcFCOLa6ZYbBafj7m0BIkRkjZ1jUvBLAdar56cl&#10;ltqN/E23Q2xEhnAoUYGJsS+lDLUhi2HieuLsnZ23GLP0jdQexwy3nZwVxbu02HJeMNjT1lB9PQxW&#10;wWfV+fbnqzILXW2GcbhcUhqOSr2+pM0HiEgpPsL39l4rmM3n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OkzEAAAA3AAAAA8AAAAAAAAAAAAAAAAAmAIAAGRycy9k&#10;b3ducmV2LnhtbFBLBQYAAAAABAAEAPUAAACJAwAAAAA=&#10;" path="m145,25r50,155l280,65,205,45,135,25,65,10,,,50,160,145,25xe" strokeweight="1pt">
                    <v:path arrowok="t" o:connecttype="custom" o:connectlocs="145,25;195,180;280,65;280,65;205,45;135,25;65,10;0,0;50,160;145,25;145,25" o:connectangles="0,0,0,0,0,0,0,0,0,0,0"/>
                  </v:shape>
                  <v:shape id="Freeform 2938" o:spid="_x0000_s1072" style="position:absolute;left:585;top:1470;width:145;height:285;visibility:visible;mso-wrap-style:square;v-text-anchor:top" coordsize="1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FtsUA&#10;AADcAAAADwAAAGRycy9kb3ducmV2LnhtbESPQWvCQBSE70L/w/KE3nRjLCKpm2ALqV612tbbI/tM&#10;gtm3aXaN6b/vCoUeh5n5hlllg2lET52rLSuYTSMQxIXVNZcKDu/5ZAnCeWSNjWVS8EMOsvRhtMJE&#10;2xvvqN/7UgQIuwQVVN63iZSuqMigm9qWOHhn2xn0QXal1B3eAtw0Mo6ihTRYc1iosKXXiorL/moU&#10;nK6bfp5/xYuXy/fxjT4+82VTzpR6HA/rZxCeBv8f/mtvtYJ4/gT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EW2xQAAANwAAAAPAAAAAAAAAAAAAAAAAJgCAABkcnMv&#10;ZG93bnJldi54bWxQSwUGAAAAAAQABAD1AAAAigMAAAAA&#10;" path="m145,155l95,,,135,50,285,145,155xe" strokeweight="1pt">
                    <v:path arrowok="t" o:connecttype="custom" o:connectlocs="145,155;95,0;0,135;50,285;145,155;145,155" o:connectangles="0,0,0,0,0,0"/>
                  </v:shape>
                  <v:shape id="Freeform 2939" o:spid="_x0000_s1073" style="position:absolute;left:410;top:1445;width:175;height:330;visibility:visible;mso-wrap-style:square;v-text-anchor:top" coordsize="17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v+MUA&#10;AADcAAAADwAAAGRycy9kb3ducmV2LnhtbESPS2vCQBSF9wX/w3CF7uokKUqJjmIV2+JG6mN/zVwz&#10;sZk7ITNq2l/fEQpdHs7j40xmna3FlVpfOVaQDhIQxIXTFZcK9rvV0wsIH5A11o5JwTd5mE17DxPM&#10;tbvxJ123oRRxhH2OCkwITS6lLwxZ9APXEEfv5FqLIcq2lLrFWxy3tcySZCQtVhwJBhtaGCq+thcb&#10;IYVp0uFPvTqeN+ny7f2yzl4PI6Ue+918DCJQF/7Df+0PrSB7HsL9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W/4xQAAANwAAAAPAAAAAAAAAAAAAAAAAJgCAABkcnMv&#10;ZG93bnJldi54bWxQSwUGAAAAAAQABAD1AAAAigMAAAAA&#10;" path="m175,160l125,,,155,65,330,175,160xe" strokeweight="1pt">
                    <v:path arrowok="t" o:connecttype="custom" o:connectlocs="175,160;125,0;0,155;65,330;175,160;175,160" o:connectangles="0,0,0,0,0,0"/>
                  </v:shape>
                  <v:shape id="Freeform 2940" o:spid="_x0000_s1074" style="position:absolute;left:155;top:1435;width:255;height:350;visibility:visible;mso-wrap-style:square;v-text-anchor:top" coordsize="25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QS8YA&#10;AADcAAAADwAAAGRycy9kb3ducmV2LnhtbESPQWvCQBSE74X+h+UJvTUbtUhMXaUWCrlUatqDx0f2&#10;NYlm38bdVeO/7woFj8PMfMMsVoPpxJmcby0rGCcpCOLK6pZrBT/fH88ZCB+QNXaWScGVPKyWjw8L&#10;zLW98JbOZahFhLDPUUETQp9L6auGDPrE9sTR+7XOYIjS1VI7vES46eQkTWfSYMtxocGe3huqDuXJ&#10;KKDr1/olc5vy1GbF9Liffxa7Siv1NBreXkEEGsI9/N8utILJd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dQS8YAAADcAAAADwAAAAAAAAAAAAAAAACYAgAAZHJz&#10;L2Rvd25yZXYueG1sUEsFBgAAAAAEAAQA9QAAAIsDAAAAAA==&#10;" path="m190,r,l185,,,190,105,350,255,165,190,xe" strokeweight="1pt">
                    <v:path arrowok="t" o:connecttype="custom" o:connectlocs="190,0;190,0;185,0;0,190;105,350;255,165;190,0;190,0" o:connectangles="0,0,0,0,0,0,0,0"/>
                  </v:shape>
                  <v:shape id="Freeform 2941" o:spid="_x0000_s1075" style="position:absolute;left:345;top:1435;width:190;height:165;visibility:visible;mso-wrap-style:square;v-text-anchor:top" coordsize="1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GkMQA&#10;AADcAAAADwAAAGRycy9kb3ducmV2LnhtbESP3WoCMRSE7wXfIRyhN0WzKlhZjdJaCoog1J/7w+a4&#10;u7o5WZJ0Xd/eCAUvh5n5hpkvW1OJhpwvLSsYDhIQxJnVJecKjoef/hSED8gaK8uk4E4elotuZ46p&#10;tjf+pWYfchEh7FNUUIRQp1L6rCCDfmBr4uidrTMYonS51A5vEW4qOUqSiTRYclwosKZVQdl1/2cU&#10;TDelfHdfib1ss/rU6J1rvtkp9dZrP2cgArXhFf5vr7WC0fgD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BpDEAAAA3AAAAA8AAAAAAAAAAAAAAAAAmAIAAGRycy9k&#10;b3ducmV2LnhtbFBLBQYAAAAABAAEAPUAAACJAwAAAAA=&#10;" path="m,l65,165,190,10,90,,,xe" strokeweight="1pt">
                    <v:path arrowok="t" o:connecttype="custom" o:connectlocs="0,0;65,165;190,10;190,10;90,0;0,0;0,0" o:connectangles="0,0,0,0,0,0,0"/>
                  </v:shape>
                  <v:shape id="Freeform 2942" o:spid="_x0000_s1076" style="position:absolute;left:260;top:1600;width:215;height:185;visibility:visible;mso-wrap-style:square;v-text-anchor:top" coordsize="21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uasMA&#10;AADcAAAADwAAAGRycy9kb3ducmV2LnhtbERPTWvCQBC9C/0PyxR6001TkBJdRdTSHgq21oO5jdkx&#10;Cc3Ohuyo8d+7B8Hj431P571r1Jm6UHs28DpKQBEX3tZcGtj9fQzfQQVBtth4JgNXCjCfPQ2mmFl/&#10;4V86b6VUMYRDhgYqkTbTOhQVOQwj3xJH7ug7hxJhV2rb4SWGu0anSTLWDmuODRW2tKyo+N+enIF1&#10;svn+/MH9Kk+XR5H80J7Gu9yYl+d+MQEl1MtDfHd/WQPpW1wbz8Qjo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luasMAAADcAAAADwAAAAAAAAAAAAAAAACYAgAAZHJzL2Rv&#10;d25yZXYueG1sUEsFBgAAAAAEAAQA9QAAAIgDAAAAAA==&#10;" path="m,185r,l95,185,215,175,150,,,185xe" strokeweight="1pt">
                    <v:path arrowok="t" o:connecttype="custom" o:connectlocs="0,185;0,185;95,185;215,175;150,0;0,185;0,185" o:connectangles="0,0,0,0,0,0,0"/>
                  </v:shape>
                  <v:shape id="Freeform 2943" o:spid="_x0000_s1077" style="position:absolute;left:475;top:1605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fHcQA&#10;AADcAAAADwAAAGRycy9kb3ducmV2LnhtbESPT2sCMRTE70K/Q3gFb5qtLaWuG6UolfbW6l68PTZv&#10;/2DysiRxXb+9KRR6HGbmN0yxGa0RA/nQOVbwNM9AEFdOd9woKI8fszcQISJrNI5JwY0CbNYPkwJz&#10;7a78Q8MhNiJBOOSooI2xz6UMVUsWw9z1xMmrnbcYk/SN1B6vCW6NXGTZq7TYcVposadtS9X5cLEK&#10;ds5vX/SZspPhvSnL7/pr6Aalpo/j+wpEpDH+h//an1rB4nkJ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Hx3EAAAA3AAAAA8AAAAAAAAAAAAAAAAAmAIAAGRycy9k&#10;b3ducmV2LnhtbFBLBQYAAAAABAAEAPUAAACJAwAAAAA=&#10;" path="m80,160r,l160,150,110,,,170,80,160xe" strokeweight="1pt">
                    <v:path arrowok="t" o:connecttype="custom" o:connectlocs="80,160;80,160;160,150;110,0;0,170;0,170;80,160;80,160" o:connectangles="0,0,0,0,0,0,0,0"/>
                  </v:shape>
                </v:group>
                <v:group id="Group 2511" o:spid="_x0000_s1078" style="position:absolute;left:11863;top:8755;width:3047;height:1928" coordorigin="10,10" coordsize="2923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512" o:spid="_x0000_s1079" style="position:absolute;left:160;top:1316;width:250;height:150;visibility:visible;mso-wrap-style:square;v-text-anchor:top" coordsize="2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8jsIA&#10;AADcAAAADwAAAGRycy9kb3ducmV2LnhtbESPQYvCMBSE78L+h/CEvWlqWUWqUWRR6HpTd+/P5tmW&#10;Ni+liW333xtB8DjMzDfMejuYWnTUutKygtk0AkGcWV1yruD3cpgsQTiPrLG2TAr+ycF28zFaY6Jt&#10;zyfqzj4XAcIuQQWF900ipcsKMuimtiEO3s22Bn2QbS51i32Am1rGUbSQBksOCwU29F1QVp3vRkGU&#10;7vZ9Rfn8+GOuVRp3Gf3tl0p9jofdCoSnwb/Dr3aqFcRfM3ie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7yOwgAAANwAAAAPAAAAAAAAAAAAAAAAAJgCAABkcnMvZG93&#10;bnJldi54bWxQSwUGAAAAAAQABAD1AAAAhwMAAAAA&#10;" path="m250,150l195,,,25,135,150r115,xe" strokeweight="1pt">
                    <v:path arrowok="t" o:connecttype="custom" o:connectlocs="250,150;195,0;0,25;135,150;250,150" o:connectangles="0,0,0,0,0"/>
                  </v:shape>
                  <v:shape id="Freeform 2513" o:spid="_x0000_s1080" style="position:absolute;left:585;top:1196;width:549;height:465;visibility:visible;mso-wrap-style:square;v-text-anchor:top" coordsize="549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cGsYA&#10;AADcAAAADwAAAGRycy9kb3ducmV2LnhtbESPQWvCQBSE74L/YXmCN900SilpNlIqpR48tMZDj4/s&#10;a5I2+zZkt3H113cFweMwM98w+SaYTow0uNaygodlAoK4srrlWsGxfFs8gXAeWWNnmRScycGmmE5y&#10;zLQ98SeNB1+LCGGXoYLG+z6T0lUNGXRL2xNH79sOBn2UQy31gKcIN51Mk+RRGmw5LjTY02tD1e/h&#10;zygY+8v2+LF7X6X1z1fYb7EMeiyVms/CyzMIT8Hfw7f2TitI1ylcz8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ZcGsYAAADcAAAADwAAAAAAAAAAAAAAAACYAgAAZHJz&#10;L2Rvd25yZXYueG1sUEsFBgAAAAAEAAQA9QAAAIsDAAAAAA==&#10;" path="m,l,,30,60r35,70l140,255r89,135l204,405r-20,15l164,440r-10,25l549,465,334,,,xe" strokeweight="1pt">
                    <v:path arrowok="t" o:connecttype="custom" o:connectlocs="0,0;0,0;30,60;65,130;65,130;140,255;229,390;229,390;204,405;184,420;164,440;154,465;549,465;334,0;0,0" o:connectangles="0,0,0,0,0,0,0,0,0,0,0,0,0,0,0"/>
                  </v:shape>
                  <v:shape id="Freeform 2514" o:spid="_x0000_s1081" style="position:absolute;left:1364;top:1196;width:580;height:465;visibility:visible;mso-wrap-style:square;v-text-anchor:top" coordsize="58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MM8UA&#10;AADcAAAADwAAAGRycy9kb3ducmV2LnhtbESPT4vCMBTE7wv7HcJb8Kapf9C1GmURBUU8WPfg8dE8&#10;22LzUpKs1m9vBGGPw8z8hpkvW1OLGzlfWVbQ7yUgiHOrKy4U/J423W8QPiBrrC2Tggd5WC4+P+aY&#10;anvnI92yUIgIYZ+igjKEJpXS5yUZ9D3bEEfvYp3BEKUrpHZ4j3BTy0GSjKXBiuNCiQ2tSsqv2Z9R&#10;cKJL0oyv/lCst8PRbuUm+Xm6V6rz1f7MQARqw3/43d5qBYPRE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8wzxQAAANwAAAAPAAAAAAAAAAAAAAAAAJgCAABkcnMv&#10;ZG93bnJldi54bWxQSwUGAAAAAAQABAD1AAAAigMAAAAA&#10;" path="m,l,,15,50,30,95r20,50l80,190r35,55l160,295r50,50l265,390r-25,15l215,420r-15,20l185,465r395,l365,,,xe" strokeweight="1pt">
                    <v:path arrowok="t" o:connecttype="custom" o:connectlocs="0,0;0,0;15,50;30,95;50,145;80,190;80,190;115,245;160,295;210,345;265,390;265,390;240,405;215,420;200,440;185,465;580,465;365,0;0,0" o:connectangles="0,0,0,0,0,0,0,0,0,0,0,0,0,0,0,0,0,0,0"/>
                  </v:shape>
                  <v:shape id="Freeform 2515" o:spid="_x0000_s1082" style="position:absolute;left:245;top:1326;width:100;height:140;visibility:visible;mso-wrap-style:square;v-text-anchor:top" coordsize="10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decUA&#10;AADcAAAADwAAAGRycy9kb3ducmV2LnhtbESPQWvCQBSE7wX/w/KE3pqNqYSSuooIpdKD0Cj0+pp9&#10;TUKzb8PuxsT+ercgeBxm5htmtZlMJ87kfGtZwSJJQRBXVrdcKzgd355eQPiArLGzTAou5GGznj2s&#10;sNB25E86l6EWEcK+QAVNCH0hpa8aMugT2xNH78c6gyFKV0vtcIxw08ksTXNpsOW40GBPu4aq33Iw&#10;CgYKH4d8GP++ti7bv8vv5zK/sFKP82n7CiLQFO7hW3uvFWTLJfyf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B15xQAAANwAAAAPAAAAAAAAAAAAAAAAAJgCAABkcnMv&#10;ZG93bnJldi54bWxQSwUGAAAAAAQABAD1AAAAigMAAAAA&#10;" path="m20,l,5,100,140,20,xe" strokeweight="1pt">
                    <v:path arrowok="t" o:connecttype="custom" o:connectlocs="20,0;0,5;100,140;20,0" o:connectangles="0,0,0,0"/>
                  </v:shape>
                  <v:shape id="Freeform 2516" o:spid="_x0000_s1083" style="position:absolute;left:10;top:10;width:2923;height:1706;visibility:visible;mso-wrap-style:square;v-text-anchor:top" coordsize="2923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2EMUA&#10;AADcAAAADwAAAGRycy9kb3ducmV2LnhtbESPQWsCMRSE74L/ITzBmyYuWuxqlLZg9VStrZ4fm+fu&#10;4uZlu0l1/fdNQfA4zMw3zHzZ2kpcqPGlYw2joQJBnDlTcq7h+2s1mILwAdlg5Zg03MjDctHtzDE1&#10;7sqfdNmHXEQI+xQ1FCHUqZQ+K8iiH7qaOHon11gMUTa5NA1eI9xWMlHqSVosOS4UWNNbQdl5/2s1&#10;KDX9+dgd1q6i3evzsd0ek9P4Xet+r32ZgQjUhkf43t4YDcl4A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HYQxQAAANwAAAAPAAAAAAAAAAAAAAAAAJgCAABkcnMv&#10;ZG93bnJldi54bWxQSwUGAAAAAAQABAD1AAAAigMAAAAA&#10;" path="m1459,175l1664,15r-65,5l1534,25r-60,15l1409,55r-60,20l1289,100r-60,25l1169,155,1264,r-70,30l1129,55r-60,35l1019,125r-60,40l909,210r-55,50l809,320,879,150r-45,20l784,195r-55,40l670,285r-60,50l550,395,425,530,300,675,185,830,80,981,,1116r,20l5,1156r10,25l30,1206r50,60l155,1336r5,l804,1306r20,75l854,1461r35,75l939,1611r-35,15l874,1651r-20,25l844,1701r470,l1324,1646r10,-55l1354,1536r20,-50l1399,1431r35,-55l1469,1321r40,-55l1529,1321r25,55l1584,1426r30,50l1649,1516r40,40l1729,1596r50,40l1754,1651r-15,10l1724,1676r-15,15l1699,1706r465,l2164,1601r15,-90l2189,1466r9,-40l2213,1391r20,-40l2268,1391r40,30l2348,1451r40,25l2433,1501r45,15l2518,1526r40,5l2503,1501r-50,-30l2413,1436r-35,-35l2433,1431r50,20l2538,1466r55,10l2648,1481r55,l2763,1471r55,-10l2723,1446r-80,-20l2568,1396r-55,-30l2578,1381r55,15l2688,1401r55,l2788,1391r40,-10l2868,1361r35,-25l2798,1346r-90,5l2628,1346r-65,-15l2618,1331r55,l2723,1321r45,-10l2813,1296r40,-15l2893,1261r30,-25l2853,1251r-80,10l2698,1266r-80,l2533,1261r-75,-10l2383,1241r-70,-20l2348,1146r50,45l2398,1066r60,30l2388,861r60,35l2348,695r85,40l2288,555r145,45l2228,435r115,l2109,310r129,l2004,235r125,-40l2049,170r-90,-10l1869,155r-90,10l1954,85r-65,-5l1829,80r-60,5l1704,95r-60,10l1584,125r-65,20l1459,175xe" strokeweight="1pt">
                    <v:path arrowok="t" o:connecttype="custom" o:connectlocs="1664,15;1474,40;1289,100;1264,0;1129,55;1019,125;854,260;879,150;729,235;610,335;425,530;185,830;0,1116;15,1181;155,1336;804,1306;854,1461;939,1611;874,1651;1314,1701;1334,1591;1374,1486;1434,1376;1509,1266;1584,1426;1649,1516;1779,1636;1754,1651;1709,1691;2164,1706;2189,1466;2233,1351;2308,1421;2388,1476;2518,1526;2503,1501;2378,1401;2483,1451;2648,1481;2818,1461;2643,1426;2513,1366;2688,1401;2828,1381;2903,1336;2628,1346;2618,1331;2768,1311;2893,1261;2853,1251;2618,1266;2458,1251;2348,1146;2458,1096;2348,695;2433,600;2109,310;2129,195;1959,160;1954,85;1829,80;1644,105;1459,175" o:connectangles="0,0,0,0,0,0,0,0,0,0,0,0,0,0,0,0,0,0,0,0,0,0,0,0,0,0,0,0,0,0,0,0,0,0,0,0,0,0,0,0,0,0,0,0,0,0,0,0,0,0,0,0,0,0,0,0,0,0,0,0,0,0,0"/>
                  </v:shape>
                  <v:shape id="Freeform 2517" o:spid="_x0000_s1084" style="position:absolute;left:245;top:840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hY8MA&#10;AADcAAAADwAAAGRycy9kb3ducmV2LnhtbESPwWrDMBBE74X+g9hCb41sU0xxopgQCOmlhbr5gMXa&#10;WCbSykhKYv99VSj0OMzMG2bTzs6KG4U4elZQrgoQxL3XIw8KTt+HlzcQMSFrtJ5JwUIR2u3jwwYb&#10;7e/8RbcuDSJDODaowKQ0NVLG3pDDuPITcfbOPjhMWYZB6oD3DHdWVkVRS4cj5wWDE+0N9Zfu6hTU&#10;y9H0Xbgu/ng62OpDl7r4tEo9P827NYhEc/oP/7XftYLqtYb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GhY8MAAADcAAAADwAAAAAAAAAAAAAAAACYAgAAZHJzL2Rv&#10;d25yZXYueG1sUEsFBgAAAAAEAAQA9QAAAIgDAAAAAA==&#10;" path="m,l,26r20,l40,31,60,46,80,61,65,41,45,26,25,10,,xe" strokeweight="1pt">
                    <v:path arrowok="t" o:connecttype="custom" o:connectlocs="0,0;0,26;0,26;20,26;40,31;60,46;80,61;80,61;65,41;45,26;25,10;0,0;0,0" o:connectangles="0,0,0,0,0,0,0,0,0,0,0,0,0"/>
                  </v:shape>
                  <v:shape id="Freeform 2518" o:spid="_x0000_s1085" style="position:absolute;left:440;top:835;width:90;height:61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Bi8QA&#10;AADcAAAADwAAAGRycy9kb3ducmV2LnhtbESPQWsCMRSE74L/ITzBm2aV1trVKG1B2EMv2kI9Pjav&#10;u4vJy5JETfvrm4LgcZiZb5j1NlkjLuRD51jBbFqAIK6d7rhR8PmxmyxBhIis0TgmBT8UYLsZDtZY&#10;anflPV0OsREZwqFEBW2MfSllqFuyGKauJ87et/MWY5a+kdrjNcOtkfOiWEiLHeeFFnt6a6k+Hc5W&#10;wVd1nL0vUhd/fXU2r49Bm0TPSo1H6WUFIlKK9/CtXWkF84cn+D+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wYvEAAAA3AAAAA8AAAAAAAAAAAAAAAAAmAIAAGRycy9k&#10;b3ducmV2LnhtbFBLBQYAAAAABAAEAPUAAACJAwAAAAA=&#10;" path="m90,r,l60,10,40,25,15,41,,61,25,46,45,36,70,25,90,20,90,xe" strokeweight="1pt">
                    <v:path arrowok="t" o:connecttype="custom" o:connectlocs="90,0;90,0;60,10;40,25;15,41;0,61;0,61;25,46;45,36;70,25;90,20;90,0" o:connectangles="0,0,0,0,0,0,0,0,0,0,0,0"/>
                  </v:shape>
                  <v:shape id="Freeform 2519" o:spid="_x0000_s1086" style="position:absolute;left:170;top:1096;width:105;height:140;visibility:visible;mso-wrap-style:square;v-text-anchor:top" coordsize="10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AaMMA&#10;AADcAAAADwAAAGRycy9kb3ducmV2LnhtbERPTWvCQBC9C/0PyxR6kbppKFKiqxShrRSsNPXgcciO&#10;STA7G3ZHE/9991Do8fG+l+vRdepKIbaeDTzNMlDElbct1wYOP2+PL6CiIFvsPJOBG0VYr+4mSyys&#10;H/ibrqXUKoVwLNBAI9IXWseqIYdx5nvixJ18cCgJhlrbgEMKd53Os2yuHbacGhrsadNQdS4vzsDH&#10;527YlNOjnrpw/Nq1F9m/52LMw/34ugAlNMq/+M+9tQby57Q2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RAaMMAAADcAAAADwAAAAAAAAAAAAAAAACYAgAAZHJzL2Rv&#10;d25yZXYueG1sUEsFBgAAAAAEAAQA9QAAAIgDAAAAAA==&#10;" path="m105,25r,l100,10,85,,65,,50,10,30,35,10,65,,100r,40l5,105,15,80,35,60,55,45,90,40r10,-5l105,25xe" strokeweight="1pt">
                    <v:path arrowok="t" o:connecttype="custom" o:connectlocs="105,25;105,25;100,10;85,0;85,0;65,0;50,10;50,10;30,35;10,65;0,100;0,140;0,140;5,105;15,80;35,60;55,45;55,45;90,40;90,40;100,35;105,25;105,25" o:connectangles="0,0,0,0,0,0,0,0,0,0,0,0,0,0,0,0,0,0,0,0,0,0,0"/>
                  </v:shape>
                  <v:shape id="Freeform 2520" o:spid="_x0000_s1087" style="position:absolute;left:50;top:1146;width:120;height:90;visibility:visible;mso-wrap-style:square;v-text-anchor:top" coordsize="12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fVsUA&#10;AADcAAAADwAAAGRycy9kb3ducmV2LnhtbESPQWsCMRSE7wX/Q3hCbzWrLKKrUUQoeCml1h68PTbP&#10;3dXNy5qka9pfb4RCj8PMfMMs19G0oifnG8sKxqMMBHFpdcOVgsPn68sMhA/IGlvLpOCHPKxXg6cl&#10;Ftre+IP6fahEgrAvUEEdQldI6cuaDPqR7YiTd7LOYEjSVVI7vCW4aeUky6bSYMNpocaOtjWVl/23&#10;UdAf4rWbuvc4O9Mxq5o8/3r73Sn1PIybBYhAMfyH/9o7rWCSz+Fx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N9WxQAAANwAAAAPAAAAAAAAAAAAAAAAAJgCAABkcnMv&#10;ZG93bnJldi54bWxQSwUGAAAAAAQABAD1AAAAigMAAAAA&#10;" path="m10,5r,l,15,,25r5,5l15,30r30,l65,35,85,50r20,15l120,90,100,60,85,35,60,15,35,,20,,10,5xe" strokeweight="1pt">
                    <v:path arrowok="t" o:connecttype="custom" o:connectlocs="10,5;10,5;0,15;0,25;0,25;5,30;15,30;15,30;45,30;45,30;65,35;85,50;105,65;120,90;120,90;100,60;85,35;60,15;35,0;35,0;20,0;10,5;10,5" o:connectangles="0,0,0,0,0,0,0,0,0,0,0,0,0,0,0,0,0,0,0,0,0,0,0"/>
                  </v:shape>
                  <v:shape id="Freeform 2521" o:spid="_x0000_s1088" style="position:absolute;left:320;top:120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WRr4A&#10;AADcAAAADwAAAGRycy9kb3ducmV2LnhtbERPy4rCMBTdC/MP4Q6403SE6lhNyzAgiCtf4/rSXNsy&#10;zU1JYq1/bxaCy8N5r4vBtKIn5xvLCr6mCQji0uqGKwXn02byDcIHZI2tZVLwIA9F/jFaY6btnQ/U&#10;H0MlYgj7DBXUIXSZlL6syaCf2o44clfrDIYIXSW1w3sMN62cJclcGmw4NtTY0W9N5f/xZhTsPPZl&#10;Gvy+d/Pkb4np4sLslBp/Dj8rEIGG8Ba/3FutYJbG+fFMPAIy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elka+AAAA3AAAAA8AAAAAAAAAAAAAAAAAmAIAAGRycy9kb3ducmV2&#10;LnhtbFBLBQYAAAAABAAEAPUAAACDAwAAAAA=&#10;" path="m,20r30,l15,,,20xe" strokeweight="1pt">
                    <v:path arrowok="t" o:connecttype="custom" o:connectlocs="0,20;30,20;15,0;0,20" o:connectangles="0,0,0,0"/>
                  </v:shape>
                  <v:shape id="Freeform 2522" o:spid="_x0000_s1089" style="position:absolute;left:420;top:112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qNMUA&#10;AADcAAAADwAAAGRycy9kb3ducmV2LnhtbESPQWvCQBSE74X+h+UVepG6ScC2pK5SCtLgpcYUvD6z&#10;r0kw+zZk1yT+e7cgeBxm5htmuZ5MKwbqXWNZQTyPQBCXVjdcKfgtNi/vIJxH1thaJgUXcrBePT4s&#10;MdV25JyGva9EgLBLUUHtfZdK6cqaDLq57YiD92d7gz7IvpK6xzHATSuTKHqVBhsOCzV29FVTedqf&#10;jYJj8T0rsoM23Tjttqe3WY78kyv1/DR9foDwNPl7+NbOtIJkEcP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qo0xQAAANwAAAAPAAAAAAAAAAAAAAAAAJgCAABkcnMv&#10;ZG93bnJldi54bWxQSwUGAAAAAAQABAD1AAAAigMAAAAA&#10;" path="m,25r25,l10,,,25xe" strokeweight="1pt">
                    <v:path arrowok="t" o:connecttype="custom" o:connectlocs="0,25;25,25;10,0;0,25" o:connectangles="0,0,0,0"/>
                  </v:shape>
                  <v:shape id="Freeform 2523" o:spid="_x0000_s1090" style="position:absolute;left:425;top:124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tqsIA&#10;AADcAAAADwAAAGRycy9kb3ducmV2LnhtbESPwWrDMBBE74H8g9hCb7Fcg5PUtRJCoFB6SpO050Xa&#10;2qbWykiK4/59FSjkOMzMG6beTrYXI/nQOVbwlOUgiLUzHTcKzqfXxRpEiMgGe8ek4JcCbDfzWY2V&#10;cVf+oPEYG5EgHCpU0MY4VFIG3ZLFkLmBOHnfzluMSfpGGo/XBLe9LPJ8KS12nBZaHGjfkv45XqyC&#10;94CjLmM4jH6Zfz5jufpi9ko9Pky7FxCRpngP/7ffjIKiLOB2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K2qwgAAANwAAAAPAAAAAAAAAAAAAAAAAJgCAABkcnMvZG93&#10;bnJldi54bWxQSwUGAAAAAAQABAD1AAAAhwMAAAAA&#10;" path="m,20r30,l15,,,20xe" strokeweight="1pt">
                    <v:path arrowok="t" o:connecttype="custom" o:connectlocs="0,20;30,20;15,0;0,20" o:connectangles="0,0,0,0"/>
                  </v:shape>
                  <v:shape id="Freeform 2524" o:spid="_x0000_s1091" style="position:absolute;left:749;top:921;width:245;height:400;visibility:visible;mso-wrap-style:square;v-text-anchor:top" coordsize="24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WysYA&#10;AADcAAAADwAAAGRycy9kb3ducmV2LnhtbESPQWvCQBSE7wX/w/KE3pqNqbYldQ0iCKEnTQptb4/s&#10;a5KafRuyW43/3hUEj8PMfMMss9F04kiDay0rmEUxCOLK6pZrBZ/l9ukNhPPIGjvLpOBMDrLV5GGJ&#10;qbYn3tOx8LUIEHYpKmi871MpXdWQQRfZnjh4v3Yw6IMcaqkHPAW46WQSxy/SYMthocGeNg1Vh+Lf&#10;KCjn5uPvq6r3fZHsktfveJ3/dDulHqfj+h2Ep9Hfw7d2rhUki2e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7WysYAAADcAAAADwAAAAAAAAAAAAAAAACYAgAAZHJz&#10;L2Rvd25yZXYueG1sUEsFBgAAAAAEAAQA9QAAAIsDAAAAAA==&#10;" path="m245,r,l200,20,155,55,105,95,80,120,55,150,35,185,20,220,5,260,,305r,45l5,400r60,-5l60,385,50,360,45,325r,-50l50,245r5,-30l70,180,90,145r30,-35l150,75,195,35,245,xe" strokeweight="1pt">
                    <v:path arrowok="t" o:connecttype="custom" o:connectlocs="245,0;245,0;200,20;155,55;105,95;80,120;55,150;35,185;20,220;5,260;0,305;0,350;5,400;65,395;65,395;60,385;50,360;45,325;45,275;50,245;55,215;70,180;90,145;120,110;150,75;195,35;245,0;245,0" o:connectangles="0,0,0,0,0,0,0,0,0,0,0,0,0,0,0,0,0,0,0,0,0,0,0,0,0,0,0,0"/>
                  </v:shape>
                </v:group>
                <v:group id="Group 2649" o:spid="_x0000_s1092" style="position:absolute;left:4427;top:5230;width:4966;height:4844;rotation:-429801fd" coordorigin="10,10" coordsize="286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cGKfFAAAA3AAA&#10;AA8AAAAAAAAAAAAAAAAAqgIAAGRycy9kb3ducmV2LnhtbFBLBQYAAAAABAAEAPoAAACcAwAAAAA=&#10;">
                  <v:shape id="Freeform 2650" o:spid="_x0000_s1093" style="position:absolute;left:1065;top:10;width:1805;height:900;visibility:visible;mso-wrap-style:square;v-text-anchor:top" coordsize="1805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G98cA&#10;AADcAAAADwAAAGRycy9kb3ducmV2LnhtbESPX2vCQBDE34V+h2MLfdNLAxaNuYitFIqlgn9QH9fc&#10;moTm9mLuqum39woFH4fZ+c1OOu1MLS7UusqygudBBII4t7riQsF2894fgXAeWWNtmRT8koNp9tBL&#10;MdH2yiu6rH0hAoRdggpK75tESpeXZNANbEMcvJNtDfog20LqFq8BbmoZR9GLNFhxaCixobeS8u/1&#10;jwlvfMaH3Wi5m9f66/y6J6kXxXGs1NNjN5uA8NT5+/F/+kMriIdD+BsTC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xvfHAAAA3AAAAA8AAAAAAAAAAAAAAAAAmAIAAGRy&#10;cy9kb3ducmV2LnhtbFBLBQYAAAAABAAEAPUAAACMAwAAAAA=&#10;" path="m450,105r,l445,85,440,65,430,60,415,55r-15,5l380,70,365,85r-10,20l335,140r-10,35l320,215r-5,45l305,355r-15,80l270,485r-10,10l250,505r-10,l235,495r-5,-15l225,460r,-30l225,395r10,-85l250,240r5,-65l260,120,255,70,250,35,245,15,235,,225,,215,5,205,20,195,45,185,80r-5,50l180,185r,60l190,310r5,65l190,430r-15,35l170,475r-10,5l150,480r-5,-10l135,455r-5,-20l115,360r-5,-95l105,225r-5,-35l90,165,80,145,70,130r-15,l45,130,30,140,20,160,10,185,5,210,,245r,45l5,335r10,50l30,440r15,40l65,525r25,40l125,605r35,35l200,675r45,35l300,745r60,30l420,805r65,25l555,850r75,20l705,885r75,10l865,900r110,l1055,895r70,-10l1195,870r70,-20l1330,830r60,-25l1450,775r55,-30l1555,710r45,-35l1640,640r35,-35l1705,565r25,-40l1750,480r20,-40l1785,385r10,-50l1800,290r5,-45l1800,210r-5,-25l1790,160r-10,-20l1770,130r-15,l1745,130r-10,15l1720,165r-10,25l1705,225r-5,40l1690,360r-15,75l1660,470r-10,10l1645,480r-10,-5l1630,465r-10,-35l1620,375r5,-65l1635,245r5,-60l1640,130r-5,-50l1630,45r-5,-25l1615,5,1605,r-10,l1585,15r-5,20l1575,70r-5,50l1570,175r5,65l1580,310r10,85l1585,460r-5,20l1575,495r-5,10l1560,505r-10,-10l1545,485r-15,-50l1515,355r-5,-95l1510,215r-5,-40l1495,140r-10,-35l1470,85,1460,70,1445,60r-15,-5l1415,60r-10,5l1400,85r-5,20l1395,135r5,35l1410,215r15,45l1455,330r15,65l1485,455r5,60l1490,560r-5,40l1475,630r-15,20l1445,655r-10,5l1420,660r-15,-5l1390,650r-15,-15l1345,600r-25,-50l1300,495r-5,-60l1295,370r,-65l1285,245r-15,-35l1260,195r-10,-10l1240,185r-5,l1225,195r,10l1220,225r,30l1230,325r10,50l1245,420r-5,25l1240,450r-5,5l1230,450r-10,-5l1210,420r-10,-40l1195,325r-5,-25l1185,275r-10,-20l1160,240r-25,-20l1125,215r-10,l1105,215r-10,10l1090,235r,20l1095,275r10,30l1135,370r15,30l1155,425r,15l1145,445r-15,-5l1110,425r-20,-25l1070,370r-30,-50l1015,290,995,270r-15,-5l970,270r-5,10l960,295r,15l965,335r10,25l985,385r15,25l1040,455r50,50l1150,555r65,50l1245,630r25,20l1285,675r10,25l1300,720r-5,20l1290,760r-15,20l1250,800r-30,15l1185,830r-40,10l1095,850r-50,10l920,865,790,860r-55,-5l685,845,640,835,605,820,570,805,550,785,530,765r-5,-20l520,725r10,-25l540,675r20,-20l585,630r35,-25l700,550r70,-50l825,450r35,-40l880,385r10,-25l900,335r5,-25l905,295r,-15l900,270r-10,-5l875,270r-25,20l820,320r-35,50l760,400r-20,25l720,440r-20,5l690,440r,-15l700,400r20,-30l755,305r10,-30l770,255r,-20l765,225r-5,-10l750,215r-15,l725,220r-30,20l680,255r-10,20l660,300r-5,25l645,380r-15,40l620,445r-5,5l605,455r,-5l600,445r,-25l605,375r10,-50l630,255r,-30l630,205r-5,-10l620,185r-10,l600,185r-10,10l580,210r-15,35l555,275r-5,30l545,370r-5,65l530,495r-20,55l480,600r-35,35l430,650r-15,5l395,660r-15,l365,655r-15,-5l335,630,325,600r-5,-40l325,515r10,-60l350,395r25,-65l405,260r20,-45l440,170r5,-35l450,105xe" strokeweight="1pt">
                    <v:path arrowok="t" o:connecttype="custom" o:connectlocs="400,60;315,260;250,505;235,310;245,15;185,80;190,430;130,435;80,145;10,185;30,440;300,745;780,895;1330,830;1675,605;1800,290;1770,130;1700,265;1645,480;1635,245;1605,0;1570,175;1575,495;1515,355;1470,85;1395,105;1470,395;1460,650;1345,600;1285,245;1225,195;1245,420;1210,420;1160,240;1090,255;1155,425;1070,370;960,295;1040,455;1295,700;1220,815;735,855;525,745;620,605;900,335;875,270;700,445;755,305;750,215;655,325;605,450;630,225;590,195;540,435;415,655;320,560;425,215" o:connectangles="0,0,0,0,0,0,0,0,0,0,0,0,0,0,0,0,0,0,0,0,0,0,0,0,0,0,0,0,0,0,0,0,0,0,0,0,0,0,0,0,0,0,0,0,0,0,0,0,0,0,0,0,0,0,0,0,0"/>
                  </v:shape>
                  <v:shape id="Freeform 2651" o:spid="_x0000_s1094" style="position:absolute;left:1470;top:2095;width:415;height:230;visibility:visible;mso-wrap-style:square;v-text-anchor:top" coordsize="4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zysUA&#10;AADcAAAADwAAAGRycy9kb3ducmV2LnhtbESPQUvDQBSE7wX/w/KEXordNNQgsdsi1kAvHtoKXp/Z&#10;ZxLMvg3ZZ5L++25B8DjMzDfMZje5Vg3Uh8azgdUyAUVcettwZeDjXDw8gQqCbLH1TAYuFGC3vZtt&#10;MLd+5CMNJ6lUhHDI0UAt0uVah7Imh2HpO+LoffveoUTZV9r2OEa4a3WaJJl22HBcqLGj15rKn9Ov&#10;MzAO+6I6vr9RlkqxuHyuvTRfa2Pm99PLMyihSf7Df+2DNZA+ZnA7E4+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/PKxQAAANwAAAAPAAAAAAAAAAAAAAAAAJgCAABkcnMv&#10;ZG93bnJldi54bWxQSwUGAAAAAAQABAD1AAAAigMAAAAA&#10;" path="m415,100r-5,5l400,130r-15,25l365,175r-20,15l325,200r-25,10l280,210r-25,-5l230,200,205,185,185,165,165,145,140,115,125,80,110,40,95,,70,70,,35,15,70r20,35l55,140r30,25l120,190r30,15l185,220r35,5l255,230r30,l315,225r25,-15l370,195r20,-20l400,145r10,-30l415,100xe" strokeweight="1pt">
                    <v:path arrowok="t" o:connecttype="custom" o:connectlocs="415,100;410,105;410,105;400,130;385,155;365,175;345,190;345,190;325,200;300,210;280,210;255,205;255,205;230,200;205,185;185,165;165,145;165,145;140,115;125,80;110,40;95,0;70,70;0,35;0,35;15,70;35,105;55,140;85,165;85,165;120,190;150,205;185,220;220,225;220,225;255,230;285,230;315,225;340,210;340,210;370,195;390,175;400,145;410,115;410,115;415,100;415,100" o:connectangles="0,0,0,0,0,0,0,0,0,0,0,0,0,0,0,0,0,0,0,0,0,0,0,0,0,0,0,0,0,0,0,0,0,0,0,0,0,0,0,0,0,0,0,0,0,0,0"/>
                  </v:shape>
                  <v:shape id="Freeform 2652" o:spid="_x0000_s1095" style="position:absolute;left:1345;top:1680;width:555;height:515;visibility:visible;mso-wrap-style:square;v-text-anchor:top" coordsize="55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ZfscA&#10;AADcAAAADwAAAGRycy9kb3ducmV2LnhtbESPQWvCQBSE70L/w/IK3nRTg1pSVxGhKuhB0/bQ2yP7&#10;TNJm34bsqtFf7wqCx2FmvmEms9ZU4kSNKy0reOtHIIgzq0vOFXx/ffbeQTiPrLGyTAou5GA2felM&#10;MNH2zHs6pT4XAcIuQQWF93UipcsKMuj6tiYO3sE2Bn2QTS51g+cAN5UcRNFIGiw5LBRY06Kg7D89&#10;GgUHL9fz3WX/E1ebNL5uf1fLxV+sVPe1nX+A8NT6Z/jRXmsFg+EY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2X7HAAAA3AAAAA8AAAAAAAAAAAAAAAAAmAIAAGRy&#10;cy9kb3ducmV2LnhtbFBLBQYAAAAABAAEAPUAAACMAwAAAAA=&#10;" path="m420,265r,l450,290r30,30l500,350r15,35l530,415r5,35l540,480r,35l550,480r5,-30l555,415r-5,-35l540,345,530,310,510,275,490,245,460,210,430,180,395,150,355,115,265,55,160,,,95r65,10l130,125r55,15l240,160r55,25l340,210r40,25l420,265xe" strokeweight="1pt">
                    <v:path arrowok="t" o:connecttype="custom" o:connectlocs="420,265;420,265;450,290;480,320;500,350;515,385;530,415;535,450;540,480;540,515;540,515;550,480;555,450;555,415;550,380;540,345;530,310;510,275;490,245;490,245;460,210;430,180;395,150;355,115;265,55;160,0;0,95;0,95;65,105;130,125;185,140;240,160;295,185;340,210;380,235;420,265;420,265" o:connectangles="0,0,0,0,0,0,0,0,0,0,0,0,0,0,0,0,0,0,0,0,0,0,0,0,0,0,0,0,0,0,0,0,0,0,0,0,0"/>
                  </v:shape>
                  <v:shape id="Freeform 2653" o:spid="_x0000_s1096" style="position:absolute;left:290;top:1450;width:320;height:1165;visibility:visible;mso-wrap-style:square;v-text-anchor:top" coordsize="320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idcAA&#10;AADcAAAADwAAAGRycy9kb3ducmV2LnhtbERPz2uDMBS+D/o/hFfYbcZ2bFhrLLYwtuvc6PnVvBqp&#10;eRGTqvvvl8Ngx4/vd3FYbC8mGn3nWMEmSUEQN0533Cr4/np7ykD4gKyxd0wKfsjDoVw9FJhrN/Mn&#10;TXVoRQxhn6MCE8KQS+kbQxZ94gbiyF3daDFEOLZSjzjHcNvLbZq+SosdxwaDA50MNbf6bhU8m7nO&#10;Luep2h2rOVT3967u05NSj+ul2oMItIR/8Z/7QyvYvsS18Uw8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idcAAAADcAAAADwAAAAAAAAAAAAAAAACYAgAAZHJzL2Rvd25y&#10;ZXYueG1sUEsFBgAAAAAEAAQA9QAAAIUDAAAAAA==&#10;" path="m130,r,l130,15r,70l125,155r-10,70l100,295,80,370,60,450,35,525,5,605,,745,10,885r15,130l50,1140r35,15l125,1165r35,l195,1155r-60,-30l190,1120r-35,-30l125,1055,95,1010,75,950,55,890,40,815,30,735,20,640,70,595r40,-50l150,490r40,-60l225,365r35,-70l290,220r30,-80l130,xe" strokeweight="1pt">
                    <v:path arrowok="t" o:connecttype="custom" o:connectlocs="130,0;130,0;130,15;130,15;130,85;125,155;115,225;100,295;80,370;60,450;35,525;5,605;5,605;0,745;10,885;25,1015;50,1140;50,1140;85,1155;125,1165;160,1165;195,1155;135,1125;190,1120;190,1120;155,1090;125,1055;95,1010;75,950;55,890;40,815;30,735;20,640;20,640;70,595;110,545;150,490;190,430;225,365;260,295;290,220;320,140;130,0;130,0" o:connectangles="0,0,0,0,0,0,0,0,0,0,0,0,0,0,0,0,0,0,0,0,0,0,0,0,0,0,0,0,0,0,0,0,0,0,0,0,0,0,0,0,0,0,0,0"/>
                  </v:shape>
                  <v:shape id="Freeform 2654" o:spid="_x0000_s1097" style="position:absolute;left:10;top:850;width:2450;height:1840;visibility:visible;mso-wrap-style:square;v-text-anchor:top" coordsize="245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9OMIA&#10;AADcAAAADwAAAGRycy9kb3ducmV2LnhtbESPQYvCMBSE74L/ITzBm6aK212rUVQQ9rAXqz/g2Tyb&#10;YvNSm6j1328WFjwOM/MNs1x3thYPan3lWMFknIAgLpyuuFRwOu5HXyB8QNZYOyYFL/KwXvV7S8y0&#10;e/KBHnkoRYSwz1CBCaHJpPSFIYt+7Bri6F1cazFE2ZZSt/iMcFvLaZKk0mLFccFgQztDxTW/20ip&#10;DR/L623z+dNweprNtum5M0oNB91mASJQF97h//a3VjD9mMP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T04wgAAANwAAAAPAAAAAAAAAAAAAAAAAJgCAABkcnMvZG93&#10;bnJldi54bWxQSwUGAAAAAAQABAD1AAAAhwMAAAAA&#10;" path="m450,300r,l425,290r-25,-5l370,290r-25,5l315,305r-25,15l265,340r-25,20l210,390r-20,30l170,450r-15,35l145,520r-10,35l130,590r,40l125,700r-5,75l110,850,95,925r-15,80l55,1085r-25,80l,1250r,150l10,1540r15,140l50,1810r40,20l125,1835r35,5l195,1830r-60,-35l190,1790r-35,-30l125,1720,95,1675,75,1615,55,1545,40,1470,30,1385,20,1290r45,-50l110,1190r40,-60l190,1065r35,-65l260,925r30,-80l315,760r90,60l495,875r95,45l695,955r110,25l915,1000r120,10l1160,1015r35,160l1230,1320r35,130l1300,1565r10,-585l1375,960r60,-30l1495,890r60,-55l1585,855r25,5l1635,860r20,-5l1680,840r25,-25l1730,785r20,-40l1780,770r25,15l1830,790r25,-10l1880,760r25,-30l1930,685r25,-55l1960,645r10,10l1975,660r10,l2005,655r25,-15l2050,610r15,-25l2070,555r,-30l2070,495r,-20l2075,455r10,-15l2100,430r15,l2135,430r20,5l2170,495r15,45l2205,570r10,10l2225,590r10,l2245,590r10,-5l2265,575r15,-30l2295,500r10,35l2315,565r15,15l2350,585r15,-10l2385,560r15,-30l2420,490r15,-60l2445,375r5,-45l2445,290r-10,-30l2420,235r-25,-20l2370,190,2240,125r-45,-20l2160,80,2130,55,2100,30,2055,20r-45,-5l1970,10r-35,l1900,15r-30,10l1840,40r-25,15l1760,105r-60,45l1645,175r-50,20l1545,200r-50,-5l1445,180r-45,-30l1375,120,1350,75,1325,30,1310,15,1300,5,1275,r-35,l1205,15r-45,15l1105,60r-55,35l985,140r-75,55l795,285r-50,35l700,335r-25,10l645,345r-30,l585,345,520,330,450,300xe" strokeweight="1pt">
                    <v:path arrowok="t" o:connecttype="custom" o:connectlocs="400,285;315,305;240,360;155,485;130,630;110,850;30,1165;10,1540;90,1830;135,1795;125,1720;40,1470;65,1240;225,1000;315,760;695,955;1160,1015;1265,1450;1375,960;1555,835;1655,855;1750,745;1830,790;1930,685;1970,655;2005,655;2065,585;2070,495;2100,430;2155,435;2215,580;2245,590;2295,500;2330,580;2385,560;2435,430;2445,290;2370,190;2195,105;2100,30;1935,10;1815,55;1645,175;1445,180;1350,75;1300,5;1205,15;985,140;795,285;675,345;520,330" o:connectangles="0,0,0,0,0,0,0,0,0,0,0,0,0,0,0,0,0,0,0,0,0,0,0,0,0,0,0,0,0,0,0,0,0,0,0,0,0,0,0,0,0,0,0,0,0,0,0,0,0,0,0"/>
                  </v:shape>
                  <v:shape id="Freeform 2655" o:spid="_x0000_s1098" style="position:absolute;left:1305;top:2415;width:190;height:385;visibility:visible;mso-wrap-style:square;v-text-anchor:top" coordsize="19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dpMMA&#10;AADcAAAADwAAAGRycy9kb3ducmV2LnhtbERPS2vCQBC+F/oflhF6KbppDlGiq0ilUIQW6gPxNmbH&#10;JJidDdlR03/fPRQ8fnzv2aJ3jbpRF2rPBt5GCSjiwtuaSwO77cdwAioIssXGMxn4pQCL+fPTDHPr&#10;7/xDt42UKoZwyNFAJdLmWoeiIodh5FviyJ1951Ai7EptO7zHcNfoNEky7bDm2FBhS+8VFZfN1RlY&#10;fa34VcLhtB9/SzY+LtP1LkmNeRn0yykooV4e4n/3pzWQZnF+PBOP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dpMMAAADcAAAADwAAAAAAAAAAAAAAAACYAgAAZHJzL2Rv&#10;d25yZXYueG1sUEsFBgAAAAAEAAQA9QAAAIgDAAAAAA==&#10;" path="m,355r,l45,375r50,10l145,385r45,-5l105,335r80,-5l160,315,140,290,120,260,95,220,50,125,5,,,355xe" strokeweight="1pt">
                    <v:path arrowok="t" o:connecttype="custom" o:connectlocs="0,355;0,355;45,375;95,385;145,385;190,380;105,335;185,330;185,330;160,315;140,290;120,260;95,220;50,125;5,0;0,355;0,355" o:connectangles="0,0,0,0,0,0,0,0,0,0,0,0,0,0,0,0,0"/>
                  </v:shape>
                  <v:shape id="Freeform 2656" o:spid="_x0000_s1099" style="position:absolute;left:1485;top:905;width:340;height:95;visibility:visible;mso-wrap-style:square;v-text-anchor:top" coordsize="34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9NcIA&#10;AADcAAAADwAAAGRycy9kb3ducmV2LnhtbESPzYrCQBCE78K+w9ALe9NJhI0SHUUFYdmTfw/QZtok&#10;mOkOmVGzb78jCB6LqvqKmi9716g7db4WNpCOElDEhdiaSwOn43Y4BeUDssVGmAz8kYfl4mMwx9zK&#10;g/d0P4RSRQj7HA1UIbS51r6oyKEfSUscvYt0DkOUXalth48Id40eJ0mmHdYcFypsaVNRcT3cnIFs&#10;v0t3subteT35PaffVlY9iTFfn/1qBipQH97hV/vHGhhnKTzPxCO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n01wgAAANwAAAAPAAAAAAAAAAAAAAAAAJgCAABkcnMvZG93&#10;bnJldi54bWxQSwUGAAAAAAQABAD1AAAAhwMAAAAA&#10;" path="m120,95r,l160,85,210,65,270,35,340,,,35,10,50,20,65,35,80r15,5l65,90r15,5l120,95xe" strokeweight="1pt">
                    <v:path arrowok="t" o:connecttype="custom" o:connectlocs="120,95;120,95;160,85;210,65;270,35;340,0;0,35;0,35;10,50;20,65;35,80;50,85;65,90;80,95;120,95;120,95" o:connectangles="0,0,0,0,0,0,0,0,0,0,0,0,0,0,0,0"/>
                  </v:shape>
                  <v:shape id="Freeform 2657" o:spid="_x0000_s1100" style="position:absolute;left:2135;top:905;width:375;height:100;visibility:visible;mso-wrap-style:square;v-text-anchor:top" coordsize="3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aZsUA&#10;AADcAAAADwAAAGRycy9kb3ducmV2LnhtbESPUUvDMBSF3wX/Q7iCby61SJFuaVFRECriquz50tw1&#10;Zc1NbLKt2683guDj4ZzzHc6qnu0oDjSFwbGC20UGgrhzeuBewdfny809iBCRNY6OScGJAtTV5cUK&#10;S+2OvKZDG3uRIBxKVGBi9KWUoTNkMSycJ07e1k0WY5JTL/WExwS3o8yzrJAWB04LBj09Gep27d4q&#10;8GfXPN7tN8Xz+7d586d1c/5oG6Wur+aHJYhIc/wP/7VftYK8yOH3TDo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tpmxQAAANwAAAAPAAAAAAAAAAAAAAAAAJgCAABkcnMv&#10;ZG93bnJldi54bWxQSwUGAAAAAAQABAD1AAAAigMAAAAA&#10;" path="m375,45l,,80,40r70,30l210,90r45,10l295,100r20,l330,95,345,85,355,75,365,60,375,45xe" strokeweight="1pt">
                    <v:path arrowok="t" o:connecttype="custom" o:connectlocs="375,45;0,0;0,0;80,40;150,70;210,90;255,100;255,100;295,100;315,100;330,95;345,85;355,75;365,60;375,45;375,45" o:connectangles="0,0,0,0,0,0,0,0,0,0,0,0,0,0,0,0"/>
                  </v:shape>
                  <v:shape id="Freeform 2658" o:spid="_x0000_s1101" style="position:absolute;left:1885;top:990;width:70;height:90;visibility:visible;mso-wrap-style:square;v-text-anchor:top" coordsize="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ckcIA&#10;AADcAAAADwAAAGRycy9kb3ducmV2LnhtbESPzYrCMBSF94LvEO6AO01HQaQaRQRhZnQzteD22lzb&#10;YnNTm4zGtzfCgMvD+fk4i1UwjbhR52rLCj5HCQjiwuqaSwX5YTucgXAeWWNjmRQ8yMFq2e8tMNX2&#10;zr90y3wp4gi7FBVU3replK6oyKAb2ZY4emfbGfRRdqXUHd7juGnkOEmm0mDNkVBhS5uKikv2ZyJE&#10;78L3KSubfHemsL8cf7ZFfVVq8BHWcxCegn+H/9tfWsF4OoH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5yRwgAAANwAAAAPAAAAAAAAAAAAAAAAAJgCAABkcnMvZG93&#10;bnJldi54bWxQSwUGAAAAAAQABAD1AAAAhwMAAAAA&#10;" path="m45,90r,l55,85,65,65,70,40,70,,60,55,50,65,40,70r-5,l25,55,,10,10,45,20,70,30,85r15,5xe" strokeweight="1pt">
                    <v:path arrowok="t" o:connecttype="custom" o:connectlocs="45,90;45,90;55,85;65,65;70,40;70,0;70,0;60,55;50,65;40,70;35,70;25,55;0,10;0,10;10,45;20,70;30,85;45,90;45,90" o:connectangles="0,0,0,0,0,0,0,0,0,0,0,0,0,0,0,0,0,0,0"/>
                  </v:shape>
                  <v:shape id="Freeform 2659" o:spid="_x0000_s1102" style="position:absolute;left:2040;top:980;width:70;height:85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deMIA&#10;AADcAAAADwAAAGRycy9kb3ducmV2LnhtbESPQWvCQBSE70L/w/IKvYhuFBFJXaUIQm/FqPeX7GsS&#10;mn0bdp+a9td3BcHjMDPfMOvt4Dp1pRBbzwZm0wwUceVty7WB03E/WYGKgmyx80wGfinCdvMyWmNu&#10;/Y0PdC2kVgnCMUcDjUifax2rhhzGqe+Jk/ftg0NJMtTaBrwluOv0PMuW2mHLaaHBnnYNVT/FxRk4&#10;nOP+byzt6WscXFbIrhR0pTFvr8PHOyihQZ7hR/vTGpgvF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p14wgAAANwAAAAPAAAAAAAAAAAAAAAAAJgCAABkcnMvZG93&#10;bnJldi54bWxQSwUGAAAAAAQABAD1AAAAhwMAAAAA&#10;" path="m,5r,l10,40r5,25l30,80r15,5l55,80,65,60,70,35,70,,55,50,50,65,40,70,30,65,20,55,,5xe" strokeweight="1pt">
                    <v:path arrowok="t" o:connecttype="custom" o:connectlocs="0,5;0,5;10,40;15,65;30,80;45,85;45,85;55,80;65,60;70,35;70,0;70,0;55,50;50,65;40,70;30,65;20,55;0,5;0,5" o:connectangles="0,0,0,0,0,0,0,0,0,0,0,0,0,0,0,0,0,0,0"/>
                  </v:shape>
                  <v:shape id="Freeform 2660" o:spid="_x0000_s1103" style="position:absolute;left:2215;top:1070;width:90;height:130;visibility:visible;mso-wrap-style:square;v-text-anchor:top" coordsize="9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hAMQA&#10;AADcAAAADwAAAGRycy9kb3ducmV2LnhtbESPQWvCQBSE7wX/w/IEb3WjYCjRVUSU1kMK1eD5kX3Z&#10;BLNvQ3bV+O/dQqHHYWa+YVabwbbiTr1vHCuYTRMQxKXTDRsFxfnw/gHCB2SNrWNS8CQPm/XobYWZ&#10;dg/+ofspGBEh7DNUUIfQZVL6siaLfuo64uhVrrcYouyN1D0+Ity2cp4kqbTYcFyosaNdTeX1dLMK&#10;8qb6PBdplZjicnx+57e9MXmh1GQ8bJcgAg3hP/zX/tIK5ukC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YQDEAAAA3AAAAA8AAAAAAAAAAAAAAAAAmAIAAGRycy9k&#10;b3ducmV2LnhtbFBLBQYAAAAABAAEAPUAAACJAwAAAAA=&#10;" path="m50,10r,l35,,20,,10,5,,15,,25,5,35,20,45r15,l50,45r10,5l70,60r5,10l80,95r5,35l90,90,85,55,70,25,65,15,50,10xe" strokeweight="1pt">
                    <v:path arrowok="t" o:connecttype="custom" o:connectlocs="50,10;50,10;35,0;20,0;10,5;0,15;0,15;0,25;5,35;5,35;20,45;35,45;35,45;50,45;60,50;70,60;75,70;75,70;80,95;85,130;85,130;90,90;85,55;85,55;70,25;65,15;50,10;50,10" o:connectangles="0,0,0,0,0,0,0,0,0,0,0,0,0,0,0,0,0,0,0,0,0,0,0,0,0,0,0,0"/>
                  </v:shape>
                  <v:shape id="Freeform 2661" o:spid="_x0000_s1104" style="position:absolute;left:2370;top:1085;width:45;height:110;visibility:visible;mso-wrap-style:square;v-text-anchor:top" coordsize="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FlsEA&#10;AADcAAAADwAAAGRycy9kb3ducmV2LnhtbESPzarCMBSE9xd8h3AEd7epLopUo0hB1I1w/dkfmmNa&#10;bU5KE7W+vbkguBxm5htmvuxtIx7U+dqxgnGSgiAuna7ZKDgd179TED4ga2wck4IXeVguBj9zzLV7&#10;8h89DsGICGGfo4IqhDaX0pcVWfSJa4mjd3GdxRBlZ6Tu8BnhtpGTNM2kxZrjQoUtFRWVt8PdKsDz&#10;2txvtOFiX4+zwpza66bfKTUa9qsZiEB9+IY/7a1WMMky+D8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hZbBAAAA3AAAAA8AAAAAAAAAAAAAAAAAmAIAAGRycy9kb3du&#10;cmV2LnhtbFBLBQYAAAAABAAEAPUAAACGAwAAAAA=&#10;" path="m30,35r,l40,30r5,-5l45,15r,-5l35,,30,,20,,10,10,5,15,,25,,50r15,60l10,60,15,45,30,35xe" strokeweight="1pt">
                    <v:path arrowok="t" o:connecttype="custom" o:connectlocs="30,35;30,35;40,30;45,25;45,25;45,15;45,10;45,10;35,0;30,0;20,0;10,10;10,10;5,15;0,25;0,50;0,50;15,110;15,110;10,60;10,60;15,45;30,35;30,35" o:connectangles="0,0,0,0,0,0,0,0,0,0,0,0,0,0,0,0,0,0,0,0,0,0,0,0"/>
                  </v:shape>
                </v:group>
                <v:group id="Group 4371" o:spid="_x0000_s1105" style="position:absolute;left:1176;top:1389;width:1965;height:2219" coordorigin="10,10" coordsize="2592,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4372" o:spid="_x0000_s1106" style="position:absolute;left:1588;top:10;width:794;height:812;visibility:visible;mso-wrap-style:square;v-text-anchor:top" coordsize="79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3o78A&#10;AADcAAAADwAAAGRycy9kb3ducmV2LnhtbERPzYrCMBC+C75DGGFvmq5aWapRiiDuzZ/tAwzN2JZt&#10;JqWJ2n37nYPg8eP73+wG16oH9aHxbOBzloAiLr1tuDJQ/BymX6BCRLbYeiYDfxRgtx2PNphZ/+QL&#10;Pa6xUhLCIUMDdYxdpnUoa3IYZr4jFu7me4dRYF9p2+NTwl2r50my0g4bloYaO9rXVP5e787AcZmn&#10;531yqjqSWYdjni6KIjXmYzLka1CRhvgWv9zf1sB8JWvljBwBv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nejvwAAANwAAAAPAAAAAAAAAAAAAAAAAJgCAABkcnMvZG93bnJl&#10;di54bWxQSwUGAAAAAAQABAD1AAAAhAMAAAAA&#10;" path="m540,336r,l435,170,390,110,350,65,335,50,305,35,275,25,235,15,130,5,,,45,95r45,75l130,226r20,20l175,261r55,40l245,316r5,10l240,341r-15,5l50,336r15,60l70,456r5,55l75,571r,56l70,682r-5,60l50,797r20,l90,797r20,-5l125,782r15,-15l150,752r10,-20l170,707r10,35l200,777r10,10l225,797r15,5l255,807r10,-5l280,797r20,-15l315,752r10,-40l340,752r20,30l375,797r15,5l405,807r15,5l435,812r15,-10l465,797r10,-15l485,752r15,-45l520,752r20,35l555,797r10,10l580,812r14,l609,812r10,-10l629,797r10,-15l649,752r5,-45l669,732r10,20l694,767r20,15l729,792r20,10l774,802r20,l779,767,659,546,540,336xe" strokeweight="1pt">
                    <v:path arrowok="t" o:connecttype="custom" o:connectlocs="540,336;390,110;350,65;305,35;235,15;0,0;45,95;130,226;175,261;230,301;250,326;240,341;50,336;50,336;70,456;75,571;70,682;50,797;70,797;110,792;140,767;160,732;170,707;200,777;210,787;240,802;255,807;280,797;315,752;325,712;360,782;375,797;405,807;420,812;450,802;475,782;485,752;500,707;540,787;565,807;594,812;609,812;629,797;649,752;654,707;679,752;714,782;749,802;794,802;779,767;659,546;540,336" o:connectangles="0,0,0,0,0,0,0,0,0,0,0,0,0,0,0,0,0,0,0,0,0,0,0,0,0,0,0,0,0,0,0,0,0,0,0,0,0,0,0,0,0,0,0,0,0,0,0,0,0,0,0,0"/>
                  </v:shape>
                  <v:shape id="Freeform 4373" o:spid="_x0000_s1107" style="position:absolute;left:634;top:1363;width:255;height:131;visibility:visible;mso-wrap-style:square;v-text-anchor:top" coordsize="25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+PsQA&#10;AADcAAAADwAAAGRycy9kb3ducmV2LnhtbESPS4sCMRCE78L+h9AL3jSzsvgYJ8qiLIgH8QV6bCY9&#10;D5x0xknU8d9vFgSPRVV9RSXz1lTiTo0rLSv46kcgiFOrS84VHA+/vTEI55E1VpZJwZMczGcfnQRj&#10;bR+8o/ve5yJA2MWooPC+jqV0aUEGXd/WxMHLbGPQB9nkUjf4CHBTyUEUDaXBksNCgTUtCkov+5tR&#10;QNcFfpfrNltuRicr/fmy2T4jpbqf7c8UhKfWv8Ov9korGAwn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fj7EAAAA3AAAAA8AAAAAAAAAAAAAAAAAmAIAAGRycy9k&#10;b3ducmV2LnhtbFBLBQYAAAAABAAEAPUAAACJAwAAAAA=&#10;" path="m,50r110,81l255,15,210,10,170,,130,,95,,65,5,40,15,20,30,,50xe" strokeweight="1pt">
                    <v:path arrowok="t" o:connecttype="custom" o:connectlocs="0,50;110,131;255,15;255,15;210,10;170,0;130,0;95,0;65,5;40,15;20,30;0,50;0,50" o:connectangles="0,0,0,0,0,0,0,0,0,0,0,0,0"/>
                  </v:shape>
                  <v:shape id="Freeform 4374" o:spid="_x0000_s1108" style="position:absolute;left:499;top:1463;width:245;height:136;visibility:visible;mso-wrap-style:square;v-text-anchor:top" coordsize="24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bxr4A&#10;AADcAAAADwAAAGRycy9kb3ducmV2LnhtbERPuwrCMBTdBf8hXMFNUx1UqlFEERwE8QE6XpprU21u&#10;ShO1/r0ZBMfDec8WjS3Fi2pfOFYw6CcgiDOnC84VnE+b3gSED8gaS8ek4EMeFvN2a4apdm8+0OsY&#10;chFD2KeowIRQpVL6zJBF33cVceRurrYYIqxzqWt8x3BbymGSjKTFgmODwYpWhrLH8WkVXJ+f6834&#10;y/LucL0r8ubkJ/u1Ut1Os5yCCNSEv/jn3moFw3GcH8/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228a+AAAA3AAAAA8AAAAAAAAAAAAAAAAAmAIAAGRycy9kb3ducmV2&#10;LnhtbFBLBQYAAAAABAAEAPUAAACDAwAAAAA=&#10;" path="m245,31r,l205,16,165,5,130,,100,,70,11,45,21,20,41,,66r105,70l245,31xe" strokeweight="1pt">
                    <v:path arrowok="t" o:connecttype="custom" o:connectlocs="245,31;245,31;205,16;165,5;130,0;100,0;70,11;45,21;20,41;0,66;105,136;245,31;245,31" o:connectangles="0,0,0,0,0,0,0,0,0,0,0,0,0"/>
                  </v:shape>
                  <v:shape id="Freeform 4375" o:spid="_x0000_s1109" style="position:absolute;left:390;top:1584;width:214;height:100;visibility:visible;mso-wrap-style:square;v-text-anchor:top" coordsize="21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FkscA&#10;AADcAAAADwAAAGRycy9kb3ducmV2LnhtbESP3WrCQBSE7wt9h+UIvSl1k4A/TV2lCG0tXoimD3DI&#10;HpNo9mzc3Wr69m5B8HKYmW+Y2aI3rTiT841lBekwAUFcWt1wpeCn+HiZgvABWWNrmRT8kYfF/PFh&#10;hrm2F97SeRcqESHsc1RQh9DlUvqyJoN+aDvi6O2tMxiidJXUDi8RblqZJclYGmw4LtTY0bKm8rj7&#10;NQqKV334yqbffuPW6aQ4+dHz9nOk1NOgf38DEagP9/CtvdIKskkK/2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RZLHAAAA3AAAAA8AAAAAAAAAAAAAAAAAmAIAAGRy&#10;cy9kb3ducmV2LnhtbFBLBQYAAAAABAAEAPUAAACMAwAAAAA=&#10;" path="m214,15r,l124,5,89,,59,5,40,10,20,20,5,30,,50r104,50l214,15xe" strokeweight="1pt">
                    <v:path arrowok="t" o:connecttype="custom" o:connectlocs="214,15;214,15;124,5;89,0;59,5;40,10;20,20;5,30;0,50;104,100;214,15;214,15" o:connectangles="0,0,0,0,0,0,0,0,0,0,0,0"/>
                  </v:shape>
                  <v:shape id="Freeform 4376" o:spid="_x0000_s1110" style="position:absolute;left:10;top:1659;width:854;height:657;visibility:visible;mso-wrap-style:square;v-text-anchor:top" coordsize="854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XEsMA&#10;AADcAAAADwAAAGRycy9kb3ducmV2LnhtbESPQWsCMRSE7wX/Q3gFb91sV+zK1igiFDx4qRXU22Pz&#10;3CzdvCxJquu/NwXB4zAz3zDz5WA7cSEfWscK3rMcBHHtdMuNgv3P19sMRIjIGjvHpOBGAZaL0csc&#10;K+2u/E2XXWxEgnCoUIGJsa+kDLUhiyFzPXHyzs5bjEn6RmqP1wS3nSzy/ENabDktGOxpbaj+3f1Z&#10;BcdYnyZ0nh5mq347RV+UEk2p1Ph1WH2CiDTEZ/jR3mgFRVnA/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XEsMAAADcAAAADwAAAAAAAAAAAAAAAACYAgAAZHJzL2Rv&#10;d25yZXYueG1sUEsFBgAAAAAEAAQA9QAAAIgDAAAAAA==&#10;" path="m559,521r,l569,496r15,-40l614,386r-10,55l604,486r,40l614,561r15,25l654,616r30,20l719,657r,-61l729,531r10,-60l749,406r20,-60l794,286r30,-66l854,160,674,85,489,,425,55r-60,45l305,140r-55,35l185,205r-60,25l60,246,,256r30,40l60,321r30,20l130,351r35,-5l205,336r40,-20l290,286r-60,60l205,376r-10,25l185,431r,30l185,501r40,l260,496r40,-15l340,461r35,-25l405,411r24,-35l454,341r-15,40l425,416r-10,35l415,481r,30l420,541r5,25l439,586r35,l509,571r25,-20l559,521xe" strokeweight="1pt">
                    <v:path arrowok="t" o:connecttype="custom" o:connectlocs="559,521;584,456;614,386;604,441;604,526;614,561;654,616;719,657;719,596;739,471;769,346;824,220;854,160;489,0;425,55;305,140;250,175;125,230;0,256;30,296;90,341;165,346;245,316;290,286;205,376;195,401;185,461;185,501;260,496;340,461;375,436;429,376;454,341;425,416;415,481;420,541;439,586;474,586;534,551;559,521" o:connectangles="0,0,0,0,0,0,0,0,0,0,0,0,0,0,0,0,0,0,0,0,0,0,0,0,0,0,0,0,0,0,0,0,0,0,0,0,0,0,0,0"/>
                  </v:shape>
                  <v:shape id="Freeform 4377" o:spid="_x0000_s1111" style="position:absolute;left:1164;top:10;width:674;height:411;visibility:visible;mso-wrap-style:square;v-text-anchor:top" coordsize="67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wfsYA&#10;AADcAAAADwAAAGRycy9kb3ducmV2LnhtbESPQWvCQBSE70L/w/IKXkQ3WjASXaUUWopIwSieH9nX&#10;bNrs2zS7avTXuwXB4zAz3zCLVWdrcaLWV44VjEcJCOLC6YpLBfvd+3AGwgdkjbVjUnAhD6vlU2+B&#10;mXZn3tIpD6WIEPYZKjAhNJmUvjBk0Y9cQxy9b9daDFG2pdQtniPc1nKSJFNpseK4YLChN0PFb360&#10;Cr74Y2DWbp2m1/HP4bDZ5H+lvyjVf+5e5yACdeERvrc/tYJJ+gL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rwfsYAAADcAAAADwAAAAAAAAAAAAAAAACYAgAAZHJz&#10;L2Rvd25yZXYueG1sUEsFBgAAAAAEAAQA9QAAAIsDAAAAAA==&#10;" path="m599,261r,l574,246,554,226,514,170,469,95,424,,389,,264,5,154,15,70,30,45,40,30,50,10,75,,105r5,40l15,190r25,56l70,296r40,55l159,411r,-90l474,336r175,10l664,341r10,-15l669,316,654,301,599,261xe" strokeweight="1pt">
                    <v:path arrowok="t" o:connecttype="custom" o:connectlocs="599,261;599,261;574,246;554,226;514,170;469,95;424,0;424,0;389,0;389,0;264,5;154,15;154,15;70,30;45,40;30,50;30,50;10,75;0,105;5,145;15,190;15,190;40,246;70,296;110,351;159,411;159,321;474,336;474,336;649,346;649,346;664,341;674,326;674,326;669,316;654,301;599,261;599,261" o:connectangles="0,0,0,0,0,0,0,0,0,0,0,0,0,0,0,0,0,0,0,0,0,0,0,0,0,0,0,0,0,0,0,0,0,0,0,0,0,0"/>
                  </v:shape>
                  <v:shape id="Freeform 4378" o:spid="_x0000_s1112" style="position:absolute;left:1433;top:2421;width:395;height:516;visibility:visible;mso-wrap-style:square;v-text-anchor:top" coordsize="39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Og8UA&#10;AADcAAAADwAAAGRycy9kb3ducmV2LnhtbESPQWvCQBSE7wX/w/IEb3WjSFqiq4RgpbSnWi/entln&#10;EpJ9G7LbZPvvu4VCj8PMfMPsDsF0YqTBNZYVrJYJCOLS6oYrBZfPl8dnEM4ja+wsk4JvcnDYzx52&#10;mGk78QeNZ1+JCGGXoYLa+z6T0pU1GXRL2xNH724Hgz7KoZJ6wCnCTSfXSZJKgw3HhRp7Kmoq2/OX&#10;UXAK7/Kav4Xq1GpZ3Me0Pd5Cq9RiHvItCE/B/4f/2q9awfppA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A6DxQAAANwAAAAPAAAAAAAAAAAAAAAAAJgCAABkcnMv&#10;ZG93bnJldi54bWxQSwUGAAAAAAQABAD1AAAAigMAAAAA&#10;" path="m45,25l,,55,401r55,35l160,461r45,25l250,501r35,10l320,516r20,-5l355,501r,-15l350,476,330,466,300,456,180,411,110,381r65,20l230,416r50,5l325,426r30,l375,426r15,-10l395,411r,-10l395,391,380,376,350,366r-35,-5l215,356r-65,-5l95,341,45,25xe" strokeweight="1pt">
                    <v:path arrowok="t" o:connecttype="custom" o:connectlocs="45,25;0,0;55,401;55,401;110,436;160,461;205,486;250,501;250,501;285,511;320,516;340,511;355,501;355,501;355,486;350,476;330,466;300,456;300,456;180,411;110,381;110,381;175,401;230,416;280,421;325,426;325,426;355,426;375,426;390,416;395,411;395,411;395,401;395,391;380,376;350,366;315,361;315,361;215,356;215,356;150,351;95,341;45,25;45,25" o:connectangles="0,0,0,0,0,0,0,0,0,0,0,0,0,0,0,0,0,0,0,0,0,0,0,0,0,0,0,0,0,0,0,0,0,0,0,0,0,0,0,0,0,0,0,0"/>
                  </v:shape>
                  <v:shape id="Freeform 4379" o:spid="_x0000_s1113" style="position:absolute;left:1758;top:2366;width:390;height:486;visibility:visible;mso-wrap-style:square;v-text-anchor:top" coordsize="39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COsUA&#10;AADcAAAADwAAAGRycy9kb3ducmV2LnhtbESPQWvCQBSE7wX/w/IEL1I3BmxDdBURRRGkVEXw9pp9&#10;TYLZtyG7avz3bkHocZiZb5jJrDWVuFHjSssKhoMIBHFmdcm5guNh9Z6AcB5ZY2WZFDzIwWzaeZtg&#10;qu2dv+m297kIEHYpKii8r1MpXVaQQTewNXHwfm1j0AfZ5FI3eA9wU8k4ij6kwZLDQoE1LQrKLvur&#10;UeD62+HycKK2Ks/JLv7yiftZZ0r1uu18DMJT6//Dr/ZGK4g/R/B3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kI6xQAAANwAAAAPAAAAAAAAAAAAAAAAAJgCAABkcnMv&#10;ZG93bnJldi54bWxQSwUGAAAAAAQABAD1AAAAigMAAAAA&#10;" path="m45,20l,,55,406r55,25l155,451r50,15l245,481r40,5l315,486r20,-10l350,466r,-10l345,446,325,436,295,426,180,396,110,376r115,20l275,396r45,l350,391r20,-5l385,376r5,-11l390,360r,-10l375,340,350,330r-40,l215,335r-65,l95,335,45,20xe" strokeweight="1pt">
                    <v:path arrowok="t" o:connecttype="custom" o:connectlocs="45,20;0,0;55,406;55,406;110,431;155,451;205,466;245,481;245,481;285,486;315,486;335,476;350,466;350,466;350,456;345,446;325,436;295,426;295,426;180,396;110,376;110,376;225,396;275,396;320,396;320,396;350,391;370,386;385,376;390,365;390,365;390,360;390,350;375,340;350,330;310,330;310,330;215,335;215,335;150,335;95,335;45,20;45,20" o:connectangles="0,0,0,0,0,0,0,0,0,0,0,0,0,0,0,0,0,0,0,0,0,0,0,0,0,0,0,0,0,0,0,0,0,0,0,0,0,0,0,0,0,0,0"/>
                  </v:shape>
                  <v:shape id="Freeform 4380" o:spid="_x0000_s1114" style="position:absolute;left:859;top:707;width:1628;height:1298;visibility:visible;mso-wrap-style:square;v-text-anchor:top" coordsize="1628,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HD8UA&#10;AADcAAAADwAAAGRycy9kb3ducmV2LnhtbESPwWrDMBBE74H+g9hCLqGR60NiXMvBCQm0PQSS9gMW&#10;a2uZWitjqbHTr68KgRyHmXnDFJvJduJCg28dK3heJiCIa6dbbhR8fhyeMhA+IGvsHJOCK3nYlA+z&#10;AnPtRj7R5RwaESHsc1RgQuhzKX1tyKJfup44el9usBiiHBqpBxwj3HYyTZKVtNhyXDDY085Q/X3+&#10;sQp22y6j/XtqFmP/e3SNrt78tlJq/jhVLyACTeEevrVftYJ0vYL/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wcPxQAAANwAAAAPAAAAAAAAAAAAAAAAAJgCAABkcnMv&#10;ZG93bnJldi54bWxQSwUGAAAAAAQABAD1AAAAigMAAAAA&#10;" path="m894,r,l884,25,874,45,864,60,849,75,834,85r-20,5l794,90r-20,l854,160r65,65l979,290r55,66l1079,421r35,65l1144,546r20,65l1174,666r5,50l1179,772r-10,45l1154,867r-20,45l1104,952r-35,40l1029,1032r-40,30l939,1092r-55,25l829,1137r-60,20l704,1172r-70,10l559,1193r-75,5l405,1198r-80,-5l245,1182r-80,-15l85,1147,,1127r145,50l285,1218r135,35l549,1278r125,15l799,1298r115,l1029,1283r75,-10l1194,1228r80,-46l1348,1132r65,-55l1468,1022r50,-65l1558,892r30,-75l1608,741r15,-80l1628,581r-5,-90l1608,396r-20,-96l1558,200,1518,95r-20,l1473,95,1453,85,1438,75,1418,60,1403,45,1393,25,1378,r-5,45l1363,80r-10,10l1343,100r-10,5l1318,105r-14,l1289,100,1279,90,1264,80,1244,45,1224,r-15,45l1199,75r-10,15l1174,100r-15,5l1144,105r-15,l1114,95r-15,-5l1084,75,1064,45,1049,5r-10,40l1024,75r-20,20l994,100r-15,l964,95,949,90,939,80,924,70,904,40,894,xe" strokeweight="1pt">
                    <v:path arrowok="t" o:connecttype="custom" o:connectlocs="884,25;849,75;794,90;854,160;1034,356;1144,546;1174,666;1169,817;1104,952;1029,1032;884,1117;704,1172;559,1193;325,1193;85,1147;145,1177;549,1278;914,1298;1104,1273;1274,1182;1468,1022;1588,817;1628,581;1588,300;1518,95;1453,85;1403,45;1378,0;1353,90;1318,105;1289,100;1244,45;1209,45;1189,90;1144,105;1114,95;1084,75;1049,5;1004,95;979,100;939,80;904,40" o:connectangles="0,0,0,0,0,0,0,0,0,0,0,0,0,0,0,0,0,0,0,0,0,0,0,0,0,0,0,0,0,0,0,0,0,0,0,0,0,0,0,0,0,0"/>
                  </v:shape>
                  <v:shape id="Freeform 4381" o:spid="_x0000_s1115" style="position:absolute;left:1963;top:802;width:639;height:1178;visibility:visible;mso-wrap-style:square;v-text-anchor:top" coordsize="639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WwMEA&#10;AADcAAAADwAAAGRycy9kb3ducmV2LnhtbESPwYrCQBBE74L/MLSwN+3oQSU6iiwIe9pVV+9NpjcJ&#10;ZnpiZkzi3zuCsMeiql5R621vK9Vy40snGqaTBBRL5kwpuYbz7368BOUDiaHKCWt4sIftZjhYU2pc&#10;J0duTyFXESI+JQ1FCHWK6LOCLfmJq1mi9+caSyHKJkfTUBfhtsJZkszRUilxoaCaPwvOrqe71YCX&#10;Cr+Xd7y1xPOfw9Rcd12daP0x6ncrUIH78B9+t7+MhtliAa8z8Qjg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M1sDBAAAA3AAAAA8AAAAAAAAAAAAAAAAAmAIAAGRycy9kb3du&#10;cmV2LnhtbFBLBQYAAAAABAAEAPUAAACGAwAAAAA=&#10;" path="m634,661r,l639,641r,-20l634,561,614,486,584,391,554,306,514,210,414,r40,105l484,205r20,101l514,396r,90l509,571r-20,80l469,727r-35,70l394,867r-45,60l294,987r-65,55l160,1093r-80,45l,1178r100,-30l200,1113r89,-46l369,1012r45,-35l454,942r35,-40l524,857r30,-45l584,767r25,-50l634,661xe" strokeweight="1pt">
                    <v:path arrowok="t" o:connecttype="custom" o:connectlocs="634,661;634,661;639,641;639,621;634,561;614,486;584,391;584,391;554,306;514,210;414,0;414,0;454,105;484,205;504,306;514,396;514,486;509,571;489,651;469,727;434,797;394,867;349,927;294,987;229,1042;160,1093;80,1138;0,1178;0,1178;100,1148;200,1113;289,1067;369,1012;369,1012;414,977;454,942;489,902;524,857;554,812;584,767;609,717;634,661;634,661" o:connectangles="0,0,0,0,0,0,0,0,0,0,0,0,0,0,0,0,0,0,0,0,0,0,0,0,0,0,0,0,0,0,0,0,0,0,0,0,0,0,0,0,0,0,0"/>
                  </v:shape>
                  <v:shape id="Freeform 4382" o:spid="_x0000_s1116" style="position:absolute;left:479;top:792;width:1569;height:1118;visibility:visible;mso-wrap-style:square;v-text-anchor:top" coordsize="1569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vYsMA&#10;AADcAAAADwAAAGRycy9kb3ducmV2LnhtbERPW2vCMBR+F/YfwhnszaYTb3RGmWXKYDLwsvez5tiW&#10;NSe1iTb798uDsMeP775YBdOIG3WutqzgOUlBEBdW11wqOB03wzkI55E1NpZJwS85WC0fBgvMtO15&#10;T7eDL0UMYZehgsr7NpPSFRUZdIltiSN3tp1BH2FXSt1hH8NNI0dpOpUGa44NFbaUV1T8HK5GQejz&#10;Tzz328mHX4+/8vHu++0SZko9PYbXFxCegv8X393vWsFoF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9vYsMAAADcAAAADwAAAAAAAAAAAAAAAACYAgAAZHJzL2Rv&#10;d25yZXYueG1sUEsFBgAAAAAEAAQA9QAAAIgDAAAAAA==&#10;" path="m375,1047r,l460,1067r85,20l625,1103r80,10l785,1118r79,l939,1113r75,-10l1084,1092r70,-15l1214,1057r55,-20l1324,1012r50,-30l1419,947r40,-35l1494,872r25,-45l1544,782r15,-45l1569,687r,-51l1564,581r-10,-55l1529,461r-25,-65l1464,336r-45,-65l1369,200r-65,-65l1239,70,1159,,,887r190,85l375,1047xe" strokeweight="1pt">
                    <v:path arrowok="t" o:connecttype="custom" o:connectlocs="375,1047;375,1047;375,1047;375,1047;460,1067;545,1087;625,1103;705,1113;785,1118;864,1118;939,1113;1014,1103;1014,1103;1084,1092;1154,1077;1214,1057;1269,1037;1324,1012;1374,982;1419,947;1459,912;1459,912;1494,872;1519,827;1544,782;1559,737;1569,687;1569,636;1564,581;1554,526;1554,526;1529,461;1504,396;1464,336;1419,271;1369,200;1304,135;1239,70;1159,0;0,887;0,887;190,972;375,1047;375,1047" o:connectangles="0,0,0,0,0,0,0,0,0,0,0,0,0,0,0,0,0,0,0,0,0,0,0,0,0,0,0,0,0,0,0,0,0,0,0,0,0,0,0,0,0,0,0,0"/>
                  </v:shape>
                  <v:shape id="Freeform 4383" o:spid="_x0000_s1117" style="position:absolute;left:1244;top:1940;width:404;height:541;visibility:visible;mso-wrap-style:square;v-text-anchor:top" coordsize="404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uosUA&#10;AADcAAAADwAAAGRycy9kb3ducmV2LnhtbESPT2vCQBTE74LfYXlCL6IbBbWmrhKFQk/in168vWZf&#10;k9Ds25DdZuO3dwsFj8PM/IbZ7HpTi45aV1lWMJsmIIhzqysuFHxe3yevIJxH1lhbJgV3crDbDgcb&#10;TLUNfKbu4gsRIexSVFB636RSurwkg25qG+LofdvWoI+yLaRuMUS4qeU8SZbSYMVxocSGDiXlP5df&#10;oyAL4SvcTguD3dHfxrw/ZKfjXamXUZ+9gfDU+2f4v/2hFcxXa/g7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6ixQAAANwAAAAPAAAAAAAAAAAAAAAAAJgCAABkcnMv&#10;ZG93bnJldi54bWxQSwUGAAAAAAQABAD1AAAAigMAAAAA&#10;" path="m289,320r,l304,205r15,-50l334,120,349,90,364,65,384,50r20,-5l,,5,95r15,85l40,265r29,75l99,401r35,55l174,501r40,35l229,541r15,-5l254,521r10,-30l289,320xe" strokeweight="1pt">
                    <v:path arrowok="t" o:connecttype="custom" o:connectlocs="289,320;289,320;304,205;319,155;334,120;349,90;364,65;384,50;404,45;0,0;0,0;5,95;20,180;40,265;69,340;69,340;99,401;134,456;174,501;214,536;214,536;229,541;244,536;254,521;264,491;264,491;289,320;289,320" o:connectangles="0,0,0,0,0,0,0,0,0,0,0,0,0,0,0,0,0,0,0,0,0,0,0,0,0,0,0,0"/>
                  </v:shape>
                  <v:shape id="Freeform 4384" o:spid="_x0000_s1118" style="position:absolute;left:1573;top:1930;width:405;height:541;visibility:visible;mso-wrap-style:square;v-text-anchor:top" coordsize="405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Yzr4A&#10;AADcAAAADwAAAGRycy9kb3ducmV2LnhtbERPS4vCMBC+L/gfwgh7EU0VVqQaRQVBvK2P+9CMbbGZ&#10;lGSq3X9vDsIeP773atO7Rj0pxNqzgekkA0VceFtzaeB6OYwXoKIgW2w8k4E/irBZD75WmFv/4l96&#10;nqVUKYRjjgYqkTbXOhYVOYwT3xIn7u6DQ0kwlNoGfKVw1+hZls21w5pTQ4Ut7SsqHufOGRAZddRf&#10;d909CP5Mbwd/4t3RmO9hv12CEurlX/xxH62B2SLNT2fSEd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9mM6+AAAA3AAAAA8AAAAAAAAAAAAAAAAAmAIAAGRycy9kb3ducmV2&#10;LnhtbFBLBQYAAAAABAAEAPUAAACDAwAAAAA=&#10;" path="m290,320r,l310,205r10,-50l335,120,350,85,365,65,385,50r20,-5l,,5,95r15,85l40,260r30,80l100,401r35,55l175,501r40,35l230,541r15,-5l255,516r10,-25l290,320xe" strokeweight="1pt">
                    <v:path arrowok="t" o:connecttype="custom" o:connectlocs="290,320;290,320;310,205;320,155;335,120;350,85;365,65;385,50;405,45;0,0;0,0;5,95;20,180;40,260;70,340;70,340;100,401;135,456;175,501;215,536;215,536;230,541;245,536;255,516;265,491;265,491;290,320;290,320" o:connectangles="0,0,0,0,0,0,0,0,0,0,0,0,0,0,0,0,0,0,0,0,0,0,0,0,0,0,0,0"/>
                  </v:shape>
                  <v:shape id="Freeform 4385" o:spid="_x0000_s1119" style="position:absolute;left:1653;top:105;width:270;height:90;visibility:visible;mso-wrap-style:square;v-text-anchor:top" coordsize="2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V9MIA&#10;AADcAAAADwAAAGRycy9kb3ducmV2LnhtbESPQYvCMBSE7wv+h/AEb2uqoFuqaVFBENnLqnh+NM+m&#10;2LzUJmr99xthYY/DzHzDLIveNuJBna8dK5iMExDEpdM1VwpOx+1nCsIHZI2NY1LwIg9FPvhYYqbd&#10;k3/ocQiViBD2GSowIbSZlL40ZNGPXUscvYvrLIYou0rqDp8Rbhs5TZK5tFhzXDDY0sZQeT3crQJ3&#10;q9crK/fh26xp9nXWp3J2TpQaDfvVAkSgPvyH/9o7rWCaTuB9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BX0wgAAANwAAAAPAAAAAAAAAAAAAAAAAJgCAABkcnMvZG93&#10;bnJldi54bWxQSwUGAAAAAAQABAD1AAAAhwMAAAAA&#10;" path="m,l,,30,40,60,70,80,80r20,5l140,90r45,-5l200,80,220,70,235,55,250,40,270,,,xe" strokeweight="1pt">
                    <v:path arrowok="t" o:connecttype="custom" o:connectlocs="0,0;0,0;30,40;60,70;80,80;100,85;140,90;140,90;185,85;200,80;220,70;235,55;250,40;270,0;0,0;0,0" o:connectangles="0,0,0,0,0,0,0,0,0,0,0,0,0,0,0,0"/>
                  </v:shape>
                  <v:shape id="Freeform 4386" o:spid="_x0000_s1120" style="position:absolute;left:1728;top:110;width:110;height:35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XI8QA&#10;AADcAAAADwAAAGRycy9kb3ducmV2LnhtbESPQWvCQBSE74X+h+UJvTUbc0gluopIRPFWm0OOj+wz&#10;CWbfptk1Sf+9Wyj0OMzMN8xmN5tOjDS41rKCZRSDIK6sbrlWUHwd31cgnEfW2FkmBT/kYLd9fdlg&#10;pu3EnzRefS0ChF2GChrv+0xKVzVk0EW2Jw7ezQ4GfZBDLfWAU4CbTiZxnEqDLYeFBns6NFTdrw+j&#10;4N5PSZmWx8e+yk+m/MgvhyL/VuptMe/XIDzN/j/81z5rBckqgd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VyPEAAAA3AAAAA8AAAAAAAAAAAAAAAAAmAIAAGRycy9k&#10;b3ducmV2LnhtbFBLBQYAAAAABAAEAPUAAACJAwAAAAA=&#10;" path="m55,35r,l75,35,90,30,100,20,110,,,,10,15,20,30r15,5l55,35xe" strokeweight="1pt">
                    <v:path arrowok="t" o:connecttype="custom" o:connectlocs="55,35;55,35;75,35;90,30;100,20;110,0;0,0;0,0;10,15;20,30;35,35;55,35;55,35" o:connectangles="0,0,0,0,0,0,0,0,0,0,0,0,0"/>
                  </v:shape>
                  <v:shape id="Freeform 4387" o:spid="_x0000_s1121" style="position:absolute;left:1323;top:286;width:505;height:45;visibility:visible;mso-wrap-style:square;v-text-anchor:top" coordsize="50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UycUA&#10;AADcAAAADwAAAGRycy9kb3ducmV2LnhtbESPQYvCMBSE78L+h/CEvWmqi1K6RpFVwYMgdlfY46N5&#10;ttXmpTRRq7/eCILHYWa+YSaz1lTiQo0rLSsY9CMQxJnVJecK/n5XvRiE88gaK8uk4EYOZtOPzgQT&#10;ba+8o0vqcxEg7BJUUHhfJ1K6rCCDrm9r4uAdbGPQB9nkUjd4DXBTyWEUjaXBksNCgTX9FJSd0rNR&#10;cDzc5H48X2yWZZz+b5fb1R1He6U+u+38G4Sn1r/Dr/ZaKxjG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hTJxQAAANwAAAAPAAAAAAAAAAAAAAAAAJgCAABkcnMv&#10;ZG93bnJldi54bWxQSwUGAAAAAAQABAD1AAAAigMAAAAA&#10;" path="m135,10r,l280,10,505,20,275,5,190,,120,,70,5,30,15,10,30,5,35,,45,5,35,15,30,40,20,80,10r55,xe" strokeweight="1pt">
                    <v:path arrowok="t" o:connecttype="custom" o:connectlocs="135,10;135,10;280,10;505,20;505,20;275,5;190,0;120,0;120,0;70,5;30,15;10,30;5,35;0,45;0,45;5,35;15,30;40,20;80,10;135,10;135,10" o:connectangles="0,0,0,0,0,0,0,0,0,0,0,0,0,0,0,0,0,0,0,0,0"/>
                  </v:shape>
                  <v:shape id="Freeform 4388" o:spid="_x0000_s1122" style="position:absolute;left:959;top:1589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Lu8MA&#10;AADcAAAADwAAAGRycy9kb3ducmV2LnhtbESPUWvCQBCE3wv+h2OFvpR6UbRI6imloPRJafQHLLlt&#10;EpLdC3enpv31niD0cZiZb5jVZuBOXciHxomB6SQDRVI620hl4HTcvi5BhYhisXNCBn4pwGY9elph&#10;bt1VvulSxEoliIQcDdQx9rnWoayJMUxcT5K8H+cZY5K+0tbjNcG507Mse9OMjaSFGnv6rKlsizMb&#10;OPh21/7hng+LfYFdeeqZXxbGPI+Hj3dQkYb4H360v6yB2XIO9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Lu8MAAADcAAAADwAAAAAAAAAAAAAAAACYAgAAZHJzL2Rv&#10;d25yZXYueG1sUEsFBgAAAAAEAAQA9QAAAIgDAAAAAA==&#10;" path="m130,20r,l90,10r-35,l30,20,25,30,15,35r,15l10,60,20,90r20,30l70,155,35,125,10,90,,60,,45,,30,10,20,15,10,30,5,45,,65,,85,5r45,15xe" strokeweight="1pt">
                    <v:path arrowok="t" o:connecttype="custom" o:connectlocs="130,20;130,20;90,10;55,10;30,20;25,30;15,35;15,35;15,50;10,60;20,90;40,120;70,155;70,155;35,125;10,90;10,90;0,60;0,45;0,30;0,30;10,20;15,10;30,5;45,0;45,0;65,0;85,5;130,20;130,20" o:connectangles="0,0,0,0,0,0,0,0,0,0,0,0,0,0,0,0,0,0,0,0,0,0,0,0,0,0,0,0,0,0"/>
                  </v:shape>
                  <v:shape id="Freeform 4389" o:spid="_x0000_s1123" style="position:absolute;left:1109;top:1443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O8ccA&#10;AADcAAAADwAAAGRycy9kb3ducmV2LnhtbESPT0vDQBTE70K/w/IEL9JuLFrSmG2pYmopHuyfeH5k&#10;n0lo9m3YXdv47V1B8DjMzG+YfDmYTpzJ+daygrtJAoK4srrlWsHxUIxTED4ga+wsk4Jv8rBcjK5y&#10;zLS98I7O+1CLCGGfoYImhD6T0lcNGfQT2xNH79M6gyFKV0vt8BLhppPTJJlJgy3HhQZ7em6oOu2/&#10;jILW3a/e6alcp0X5cftWrI+v2/mLUjfXw+oRRKAh/If/2hutYJo+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TvHHAAAA3AAAAA8AAAAAAAAAAAAAAAAAmAIAAGRy&#10;cy9kb3ducmV2LnhtbFBLBQYAAAAABAAEAPUAAACMAwAAAAA=&#10;" path="m135,15r,l90,10r-30,l35,15,25,25,20,36,15,46r,15l20,86r20,30l75,156,35,121,10,86,,56,,41,5,25,10,15,20,10,30,5,45,,65,,85,r50,15xe" strokeweight="1pt">
                    <v:path arrowok="t" o:connecttype="custom" o:connectlocs="135,15;135,15;90,10;60,10;35,15;25,25;20,36;20,36;15,46;15,61;20,86;40,116;75,156;75,156;35,121;10,86;10,86;0,56;0,41;5,25;5,25;10,15;20,10;30,5;45,0;45,0;65,0;85,0;135,15;135,15" o:connectangles="0,0,0,0,0,0,0,0,0,0,0,0,0,0,0,0,0,0,0,0,0,0,0,0,0,0,0,0,0,0"/>
                  </v:shape>
                  <v:shape id="Freeform 4390" o:spid="_x0000_s1124" style="position:absolute;left:1259;top:1268;width:134;height:155;visibility:visible;mso-wrap-style:square;v-text-anchor:top" coordsize="13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c6MQA&#10;AADcAAAADwAAAGRycy9kb3ducmV2LnhtbESPQWvCQBSE70L/w/IKvemmgapEN0G0QqGXGsXzM/vc&#10;hGbfht2tpv++Wyj0OMzMN8y6Gm0vbuRD51jB8ywDQdw43bFRcDrup0sQISJr7B2Tgm8KUJUPkzUW&#10;2t35QLc6GpEgHApU0MY4FFKGpiWLYeYG4uRdnbcYk/RGao/3BLe9zLNsLi12nBZaHGjbUvNZf1kF&#10;G5Pv3u0l03sdXo/8Ui/Mx9kr9fQ4blYgIo3xP/zXftMK8uUc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nOjEAAAA3AAAAA8AAAAAAAAAAAAAAAAAmAIAAGRycy9k&#10;b3ducmV2LnhtbFBLBQYAAAAABAAEAPUAAACJAwAAAAA=&#10;" path="m134,20r,l89,10r-30,l35,20,25,30r-5,5l15,50r,10l20,90r20,30l74,155,35,125,10,90,,60,,45,5,30,10,20,20,10,30,5,45,,64,,84,5r50,15xe" strokeweight="1pt">
                    <v:path arrowok="t" o:connecttype="custom" o:connectlocs="134,20;134,20;89,10;59,10;35,20;25,30;20,35;20,35;15,50;15,60;20,90;40,120;74,155;74,155;35,125;10,90;10,90;0,60;0,45;5,30;5,30;10,20;20,10;30,5;45,0;45,0;64,0;84,5;134,20;134,20" o:connectangles="0,0,0,0,0,0,0,0,0,0,0,0,0,0,0,0,0,0,0,0,0,0,0,0,0,0,0,0,0,0"/>
                  </v:shape>
                  <v:shape id="Freeform 4391" o:spid="_x0000_s1125" style="position:absolute;left:1413;top:1088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T58QA&#10;AADcAAAADwAAAGRycy9kb3ducmV2LnhtbESPT2vCQBTE70K/w/IK3nSjiIbUVVpByEEE/5UeH9nX&#10;JDT7Nt1dTfz2bqHgcZiZ3zDLdW8acSPna8sKJuMEBHFhdc2lgvNpO0pB+ICssbFMCu7kYb16GSwx&#10;07bjA92OoRQRwj5DBVUIbSalLyoy6Me2JY7et3UGQ5SulNphF+GmkdMkmUuDNceFClvaVFT8HK9G&#10;wWY3l7+f3O1n0n+5/J5fPoydKDV87d/fQATqwzP83861gmm6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k+fEAAAA3AAAAA8AAAAAAAAAAAAAAAAAmAIAAGRycy9k&#10;b3ducmV2LnhtbFBLBQYAAAAABAAEAPUAAACJAwAAAAA=&#10;" path="m135,15r,l95,5,60,5,35,15,25,25,20,35,15,45r,10l20,85r20,30l75,150,35,120,10,85,,55,,40,5,25,10,15,20,5,35,,45,,65,,90,r45,15xe" strokeweight="1pt">
                    <v:path arrowok="t" o:connecttype="custom" o:connectlocs="135,15;135,15;95,5;60,5;35,15;25,25;20,35;20,35;15,45;15,55;20,85;40,115;75,150;75,150;35,120;10,85;10,85;0,55;0,40;5,25;5,25;10,15;20,5;35,0;45,0;45,0;65,0;90,0;135,15;135,15" o:connectangles="0,0,0,0,0,0,0,0,0,0,0,0,0,0,0,0,0,0,0,0,0,0,0,0,0,0,0,0,0,0"/>
                  </v:shape>
                  <v:shape id="Freeform 4392" o:spid="_x0000_s1126" style="position:absolute;left:1139;top:1609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Z4MMA&#10;AADcAAAADwAAAGRycy9kb3ducmV2LnhtbERPy4rCMBTdD/gP4QruxlQZRKqx+EBQBEHHhe6uzbUt&#10;NjedJtXOfL1ZCLM8nPc0aU0pHlS7wrKCQT8CQZxaXXCm4PS9/hyDcB5ZY2mZFPySg2TW+ZhirO2T&#10;D/Q4+kyEEHYxKsi9r2IpXZqTQde3FXHgbrY26AOsM6lrfIZwU8phFI2kwYJDQ44VLXNK78fGKJgv&#10;1rvmtL+4n79Iu+vXdqPL1VmpXredT0B4av2/+O3eaAXDcVgb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Z4MMAAADcAAAADwAAAAAAAAAAAAAAAACYAgAAZHJzL2Rv&#10;d25yZXYueG1sUEsFBgAAAAAEAAQA9QAAAIgDAAAAAA==&#10;" path="m135,20r,l90,10r-30,l35,20,25,25,20,35,15,50r,10l20,90r20,30l75,155,35,125,10,90,,55,,45,5,30,10,20,20,10,30,5,45,,65,,85,5r50,15xe" strokeweight="1pt">
                    <v:path arrowok="t" o:connecttype="custom" o:connectlocs="135,20;135,20;90,10;60,10;35,20;25,25;20,35;20,35;15,50;15,60;20,90;40,120;75,155;75,155;35,125;10,90;10,90;0,55;0,45;5,30;5,30;10,20;20,10;30,5;45,0;45,0;65,0;85,5;135,20;135,20" o:connectangles="0,0,0,0,0,0,0,0,0,0,0,0,0,0,0,0,0,0,0,0,0,0,0,0,0,0,0,0,0,0"/>
                  </v:shape>
                  <v:shape id="Freeform 4393" o:spid="_x0000_s1127" style="position:absolute;left:1274;top:1443;width:129;height:156;visibility:visible;mso-wrap-style:square;v-text-anchor:top" coordsize="12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+CcUA&#10;AADcAAAADwAAAGRycy9kb3ducmV2LnhtbESPT2sCMRTE7wW/Q3hCbzWr2EVXo4hUaKEI/jl4fGye&#10;m8XNy5Kkuvrpm0LB4zAzv2Hmy8424ko+1I4VDAcZCOLS6ZorBcfD5m0CIkRkjY1jUnCnAMtF72WO&#10;hXY33tF1HyuRIBwKVGBibAspQ2nIYhi4ljh5Z+ctxiR9JbXHW4LbRo6yLJcWa04LBltaGyov+x+r&#10;IN/Fj3xcOt+Z6rz9PtXvj+3hS6nXfreagYjUxWf4v/2pFYwmU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f4JxQAAANwAAAAPAAAAAAAAAAAAAAAAAJgCAABkcnMv&#10;ZG93bnJldi54bWxQSwUGAAAAAAQABAD1AAAAigMAAAAA&#10;" path="m129,15r,l89,10r-35,l34,15,25,25,15,36r,10l10,61,20,86r19,30l69,156,34,121,10,86,,56,,41,,25,10,15,20,10,30,5,44,,64,,84,r45,15xe" strokeweight="1pt">
                    <v:path arrowok="t" o:connecttype="custom" o:connectlocs="129,15;129,15;89,10;54,10;34,15;25,25;15,36;15,36;15,46;10,61;20,86;39,116;69,156;69,156;34,121;10,86;10,86;0,56;0,41;0,25;0,25;10,15;20,10;30,5;44,0;44,0;64,0;84,0;129,15;129,15" o:connectangles="0,0,0,0,0,0,0,0,0,0,0,0,0,0,0,0,0,0,0,0,0,0,0,0,0,0,0,0,0,0"/>
                  </v:shape>
                  <v:shape id="Freeform 4394" o:spid="_x0000_s1128" style="position:absolute;left:1423;top:1273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DO8IA&#10;AADcAAAADwAAAGRycy9kb3ducmV2LnhtbERPy4rCMBTdD/gP4QqzG1NFBq1G8YHgIAg+Frq7Nte2&#10;2NzUJmrHrzcLweXhvIfj2hTiTpXLLStotyIQxInVOacK9rvFTw+E88gaC8uk4J8cjEeNryHG2j54&#10;Q/etT0UIYRejgsz7MpbSJRkZdC1bEgfubCuDPsAqlbrCRwg3hexE0a80mHNoyLCkWUbJZXszCibT&#10;xeq2Xx/d9Rlpd+r+LXUxPyj13awnAxCeav8Rv91LraDTD/PDmXAE5O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0M7wgAAANwAAAAPAAAAAAAAAAAAAAAAAJgCAABkcnMvZG93&#10;bnJldi54bWxQSwUGAAAAAAQABAD1AAAAhwMAAAAA&#10;" path="m135,20r,l95,10r-35,l35,20,25,30r-5,5l15,50r,10l25,90r20,30l75,155,40,125,10,90,,60,,45,5,30,10,20,20,10,35,5,50,,65,,90,5r45,15xe" strokeweight="1pt">
                    <v:path arrowok="t" o:connecttype="custom" o:connectlocs="135,20;135,20;95,10;60,10;35,20;25,30;20,35;20,35;15,50;15,60;25,90;45,120;75,155;75,155;40,125;10,90;10,90;0,60;0,45;5,30;5,30;10,20;20,10;35,5;50,0;50,0;65,0;90,5;135,20;135,20" o:connectangles="0,0,0,0,0,0,0,0,0,0,0,0,0,0,0,0,0,0,0,0,0,0,0,0,0,0,0,0,0,0"/>
                  </v:shape>
                  <v:shape id="Freeform 4395" o:spid="_x0000_s1129" style="position:absolute;left:1583;top:1088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41cUA&#10;AADcAAAADwAAAGRycy9kb3ducmV2LnhtbESPT2vCQBTE70K/w/IK3nQTEbGpq7SCkIMI/mnp8ZF9&#10;TUKzb9Pd1cRv7wqCx2FmfsMsVr1pxIWcry0rSMcJCOLC6ppLBafjZjQH4QOyxsYyKbiSh9XyZbDA&#10;TNuO93Q5hFJECPsMFVQhtJmUvqjIoB/bljh6v9YZDFG6UmqHXYSbRk6SZCYN1hwXKmxpXVHxdzgb&#10;BevtTP5/c7ebSv/j8mv+9WlsqtTwtf94BxGoD8/wo51rBZO3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jjVxQAAANwAAAAPAAAAAAAAAAAAAAAAAJgCAABkcnMv&#10;ZG93bnJldi54bWxQSwUGAAAAAAQABAD1AAAAigMAAAAA&#10;" path="m135,15r,l90,5,55,5,35,15,25,25,20,35,15,45,10,55,20,85r20,30l70,150,35,120,10,85,,55,,40,,25,10,15,20,5,30,,45,,65,,85,r50,15xe" strokeweight="1pt">
                    <v:path arrowok="t" o:connecttype="custom" o:connectlocs="135,15;135,15;90,5;55,5;35,15;25,25;20,35;20,35;15,45;10,55;20,85;40,115;70,150;70,150;35,120;10,85;10,85;0,55;0,40;0,25;0,25;10,15;20,5;30,0;45,0;45,0;65,0;85,0;135,15;135,15" o:connectangles="0,0,0,0,0,0,0,0,0,0,0,0,0,0,0,0,0,0,0,0,0,0,0,0,0,0,0,0,0,0"/>
                  </v:shape>
                  <v:shape id="Freeform 4396" o:spid="_x0000_s1130" style="position:absolute;left:1343;top:1619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418cA&#10;AADcAAAADwAAAGRycy9kb3ducmV2LnhtbESPQWvCQBSE74L/YXlCb7ppKKKpm2BbBEUQtDm0t9fs&#10;axKafZtmV4399V1B8DjMzDfMIutNI07UudqygsdJBIK4sLrmUkH+vhrPQDiPrLGxTAou5CBLh4MF&#10;JtqeeU+ngy9FgLBLUEHlfZtI6YqKDLqJbYmD9207gz7IrpS6w3OAm0bGUTSVBmsOCxW29FpR8XM4&#10;GgXLl9X2mO8+3e9fpN3X02atm7cPpR5G/fIZhKfe38O39loriOcx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eNfHAAAA3AAAAA8AAAAAAAAAAAAAAAAAmAIAAGRy&#10;cy9kb3ducmV2LnhtbFBLBQYAAAAABAAEAPUAAACMAwAAAAA=&#10;" path="m135,20r,l90,10r-30,l35,20,25,25,20,35,15,45r,15l20,85r20,35l75,155,35,120,10,85,,55,,40,5,30,10,20,20,10,30,5,45,,65,,85,5r50,15xe" strokeweight="1pt">
                    <v:path arrowok="t" o:connecttype="custom" o:connectlocs="135,20;135,20;90,10;60,10;35,20;25,25;20,35;20,35;15,45;15,60;20,85;40,120;75,155;75,155;35,120;10,85;10,85;0,55;0,40;5,30;5,30;10,20;20,10;30,5;45,0;45,0;65,0;85,5;135,20;135,20" o:connectangles="0,0,0,0,0,0,0,0,0,0,0,0,0,0,0,0,0,0,0,0,0,0,0,0,0,0,0,0,0,0"/>
                  </v:shape>
                  <v:shape id="Freeform 4397" o:spid="_x0000_s1131" style="position:absolute;left:1458;top:1453;width:135;height:151;visibility:visible;mso-wrap-style:square;v-text-anchor:top" coordsize="1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jYMUA&#10;AADcAAAADwAAAGRycy9kb3ducmV2LnhtbESPQWvCQBSE7wX/w/KE3urGCKlGV7EFodRDMXrx9sg+&#10;s9Hs25BdNf33bqHgcZiZb5jFqreNuFHna8cKxqMEBHHpdM2VgsN+8zYF4QOyxsYxKfglD6vl4GWB&#10;uXZ33tGtCJWIEPY5KjAhtLmUvjRk0Y9cSxy9k+sshii7SuoO7xFuG5kmSSYt1hwXDLb0aai8FFer&#10;INsVrpl+bI8mm5njz/sZzST9Vup12K/nIAL14Rn+b39pBels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aNgxQAAANwAAAAPAAAAAAAAAAAAAAAAAJgCAABkcnMv&#10;ZG93bnJldi54bWxQSwUGAAAAAAQABAD1AAAAigMAAAAA&#10;" path="m135,15r,l90,5,60,5,35,15,25,26,20,36,15,46r,10l20,86r20,30l75,151,35,121,10,86,,56,,41,5,26,10,15,20,10,30,,45,,65,,85,r50,15xe" strokeweight="1pt">
                    <v:path arrowok="t" o:connecttype="custom" o:connectlocs="135,15;135,15;90,5;60,5;35,15;25,26;20,36;20,36;15,46;15,56;20,86;40,116;75,151;75,151;35,121;10,86;10,86;0,56;0,41;5,26;5,26;10,15;20,10;30,0;45,0;45,0;65,0;85,0;135,15;135,15" o:connectangles="0,0,0,0,0,0,0,0,0,0,0,0,0,0,0,0,0,0,0,0,0,0,0,0,0,0,0,0,0,0"/>
                  </v:shape>
                  <v:shape id="Freeform 4398" o:spid="_x0000_s1132" style="position:absolute;left:1608;top:1273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dZsQA&#10;AADcAAAADwAAAGRycy9kb3ducmV2LnhtbESPUWvCQBCE3wv9D8cKfSn1UqmlRk8pgtInxdQfsOTW&#10;JCS7F+6umvrrewXBx2FmvmEWq4E7dSYfGicGXscZKJLS2UYqA8fvzcsHqBBRLHZOyMAvBVgtHx8W&#10;mFt3kQOdi1ipBJGQo4E6xj7XOpQ1MYax60mSd3KeMSbpK209XhKcOz3JsnfN2EhaqLGndU1lW/yw&#10;gb1vt+0Vd7yf7grsymPP/Dw15mk0fM5BRRriPXxrf1kDk9kb/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nWbEAAAA3AAAAA8AAAAAAAAAAAAAAAAAmAIAAGRycy9k&#10;b3ducmV2LnhtbFBLBQYAAAAABAAEAPUAAACJAwAAAAA=&#10;" path="m130,20r,l90,10r-35,l30,20r-5,5l15,35r,10l10,60,20,85r20,35l70,155,35,120,10,85,,55,,40,,30,10,20,15,10,30,5,45,,65,,85,5r45,15xe" strokeweight="1pt">
                    <v:path arrowok="t" o:connecttype="custom" o:connectlocs="130,20;130,20;90,10;55,10;30,20;25,25;15,35;15,35;15,45;10,60;20,85;40,120;70,155;70,155;35,120;10,85;10,85;0,55;0,40;0,30;0,30;10,20;15,10;30,5;45,0;45,0;65,0;85,5;130,20;130,20" o:connectangles="0,0,0,0,0,0,0,0,0,0,0,0,0,0,0,0,0,0,0,0,0,0,0,0,0,0,0,0,0,0"/>
                  </v:shape>
                  <v:shape id="Freeform 4399" o:spid="_x0000_s1133" style="position:absolute;left:1543;top:1619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4/cQA&#10;AADcAAAADwAAAGRycy9kb3ducmV2LnhtbESPUWvCQBCE3wv+h2MFX0q9VEhpo6eUQotPSlN/wJJb&#10;k5DsXri7avTXe0Khj8PMfMOsNiP36kQ+tE4MPM8zUCSVs63UBg4/n0+voEJEsdg7IQMXCrBZTx5W&#10;WFh3lm86lbFWCSKhQANNjEOhdagaYgxzN5Ak7+g8Y0zS19p6PCc493qRZS+asZW00OBAHw1VXfnL&#10;Bva+++quuON9viuxrw4D82NuzGw6vi9BRRrjf/ivvbUGFm853M+kI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OP3EAAAA3AAAAA8AAAAAAAAAAAAAAAAAmAIAAGRycy9k&#10;b3ducmV2LnhtbFBLBQYAAAAABAAEAPUAAACJAwAAAAA=&#10;" path="m130,20r,l90,10r-35,l30,20r-5,5l15,35,10,45r,15l20,85r20,35l70,155,35,120,5,85,,55,,40,,30,10,20,15,10,30,5,45,,65,,85,5r45,15xe" strokeweight="1pt">
                    <v:path arrowok="t" o:connecttype="custom" o:connectlocs="130,20;130,20;90,10;55,10;30,20;25,25;15,35;15,35;10,45;10,60;20,85;40,120;70,155;70,155;35,120;5,85;5,85;0,55;0,40;0,30;0,30;10,20;15,10;30,5;45,0;45,0;65,0;85,5;130,20;130,20" o:connectangles="0,0,0,0,0,0,0,0,0,0,0,0,0,0,0,0,0,0,0,0,0,0,0,0,0,0,0,0,0,0"/>
                  </v:shape>
                  <v:shape id="Freeform 4400" o:spid="_x0000_s1134" style="position:absolute;left:1643;top:1443;width:135;height:151;visibility:visible;mso-wrap-style:square;v-text-anchor:top" coordsize="1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A+MQA&#10;AADcAAAADwAAAGRycy9kb3ducmV2LnhtbESPQWvCQBSE74X+h+UVvNVNU0g1ukorFEQPxejF2yP7&#10;zMZm34bsqvHfu4LgcZiZb5jpvLeNOFPna8cKPoYJCOLS6ZorBbvt7/sIhA/IGhvHpOBKHuaz15cp&#10;5tpdeEPnIlQiQtjnqMCE0OZS+tKQRT90LXH0Dq6zGKLsKqk7vES4bWSaJJm0WHNcMNjSwlD5X5ys&#10;gmxTuGb0s96bbGz2f19HNJ/pSqnBW/89ARGoD8/wo73UCtJxB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APjEAAAA3AAAAA8AAAAAAAAAAAAAAAAAmAIAAGRycy9k&#10;b3ducmV2LnhtbFBLBQYAAAAABAAEAPUAAACJAwAAAAA=&#10;" path="m135,15r,l95,10r-35,l35,15,25,25,20,36,15,46r,10l20,86r20,30l75,151,35,121,10,86,,56,,41,5,25,10,15,20,10,35,,45,,65,,90,r45,15xe" strokeweight="1pt">
                    <v:path arrowok="t" o:connecttype="custom" o:connectlocs="135,15;135,15;95,10;60,10;35,15;25,25;20,36;20,36;15,46;15,56;20,86;40,116;75,151;75,151;35,121;10,86;10,86;0,56;0,41;5,25;5,25;10,15;20,10;35,0;45,0;45,0;65,0;90,0;135,15;135,15" o:connectangles="0,0,0,0,0,0,0,0,0,0,0,0,0,0,0,0,0,0,0,0,0,0,0,0,0,0,0,0,0,0"/>
                  </v:shape>
                  <v:shape id="Freeform 4401" o:spid="_x0000_s1135" style="position:absolute;left:774;top:1574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DEcQA&#10;AADcAAAADwAAAGRycy9kb3ducmV2LnhtbESPUWvCQBCE3wv9D8cKfSn1UkFbo6cUQemTYuoPWHJr&#10;EpLdC3dXTf31vULBx2FmvmGW64E7dSEfGicGXscZKJLS2UYqA6ev7cs7qBBRLHZOyMAPBVivHh+W&#10;mFt3lSNdilipBJGQo4E6xj7XOpQ1MYax60mSd3aeMSbpK209XhOcOz3JsplmbCQt1NjTpqayLb7Z&#10;wMG3u/aGez5M9wV25alnfp4a8zQaPhagIg3xHv5vf1oDk/kb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AxHEAAAA3AAAAA8AAAAAAAAAAAAAAAAAmAIAAGRycy9k&#10;b3ducmV2LnhtbFBLBQYAAAAABAAEAPUAAACJAwAAAAA=&#10;" path="m130,20r,l90,10r-35,l30,20r-5,5l15,35,10,45r,15l20,85r20,35l70,155,35,120,5,85,,55,,40,,30,10,20,15,10,30,5,45,,65,,85,5r45,15xe" strokeweight="1pt">
                    <v:path arrowok="t" o:connecttype="custom" o:connectlocs="130,20;130,20;90,10;55,10;30,20;25,25;15,35;15,35;10,45;10,60;20,85;40,120;70,155;70,155;35,120;5,85;5,85;0,55;0,40;0,30;0,30;10,20;15,10;30,5;45,0;45,0;65,0;85,5;130,20;130,20" o:connectangles="0,0,0,0,0,0,0,0,0,0,0,0,0,0,0,0,0,0,0,0,0,0,0,0,0,0,0,0,0,0"/>
                  </v:shape>
                  <v:shape id="Freeform 4402" o:spid="_x0000_s1136" style="position:absolute;left:929;top:1428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3ssQA&#10;AADcAAAADwAAAGRycy9kb3ducmV2LnhtbERPz2vCMBS+C/sfwht4kZlOhmhnFDesiuywuXbnR/PW&#10;ljUvJcm0/vfmIHj8+H4vVr1pxYmcbywreB4nIIhLqxuuFOTf2dMMhA/IGlvLpOBCHlbLh8ECU23P&#10;/EWnY6hEDGGfooI6hC6V0pc1GfRj2xFH7tc6gyFCV0nt8BzDTSsnSTKVBhuODTV29F5T+Xf8Nwoa&#10;97L+pLdiO8uKn9FHts13h/lGqeFjv34FEagPd/HNvdcKJvO4Np6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Kd7LEAAAA3AAAAA8AAAAAAAAAAAAAAAAAmAIAAGRycy9k&#10;b3ducmV2LnhtbFBLBQYAAAAABAAEAPUAAACJAwAAAAA=&#10;" path="m135,20r,l90,10r-30,l35,20,25,25,20,35,15,51r,10l20,91r20,30l75,156,35,126,10,91,,56,,46,5,30,10,20,20,10,30,5,45,,65,,85,5r50,15xe" strokeweight="1pt">
                    <v:path arrowok="t" o:connecttype="custom" o:connectlocs="135,20;135,20;90,10;60,10;35,20;25,25;20,35;20,35;15,51;15,61;20,91;40,121;75,156;75,156;35,126;10,91;10,91;0,56;0,46;5,30;5,30;10,20;20,10;30,5;45,0;45,0;65,0;85,5;135,20;135,20" o:connectangles="0,0,0,0,0,0,0,0,0,0,0,0,0,0,0,0,0,0,0,0,0,0,0,0,0,0,0,0,0,0"/>
                  </v:shape>
                  <v:shape id="Freeform 4403" o:spid="_x0000_s1137" style="position:absolute;left:1084;top:1273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qpsYA&#10;AADcAAAADwAAAGRycy9kb3ducmV2LnhtbESPT4vCMBTE7wt+h/CEva2pIqLVKLoiuAiCfw56ezbP&#10;tti8dJuo1U+/WRA8DjPzG2Y0qU0hblS53LKCdisCQZxYnXOqYL9bfPVBOI+ssbBMCh7kYDJufIww&#10;1vbOG7ptfSoChF2MCjLvy1hKl2Rk0LVsSRy8s60M+iCrVOoK7wFuCtmJop40mHNYyLCk74ySy/Zq&#10;FExni9V1vz6632ek3an7s9TF/KDUZ7OeDkF4qv07/GovtYLOYAD/Z8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HqpsYAAADcAAAADwAAAAAAAAAAAAAAAACYAgAAZHJz&#10;L2Rvd25yZXYueG1sUEsFBgAAAAAEAAQA9QAAAIsDAAAAAA==&#10;" path="m135,20r,l90,10r-30,l35,20,25,25,20,35,15,45r,15l20,85r20,35l75,155,35,120,10,85,,55,,40,5,30,10,20,20,10,30,5,45,,65,,85,r50,20xe" strokeweight="1pt">
                    <v:path arrowok="t" o:connecttype="custom" o:connectlocs="135,20;135,20;90,10;60,10;35,20;25,25;20,35;20,35;15,45;15,60;20,85;40,120;75,155;75,155;35,120;10,85;10,85;0,55;0,40;5,30;5,30;10,20;20,10;30,5;45,0;45,0;65,0;85,0;135,20;135,20" o:connectangles="0,0,0,0,0,0,0,0,0,0,0,0,0,0,0,0,0,0,0,0,0,0,0,0,0,0,0,0,0,0"/>
                  </v:shape>
                  <v:shape id="Freeform 4404" o:spid="_x0000_s1138" style="position:absolute;left:1533;top:160;width:45;height:25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8vBcEA&#10;AADcAAAADwAAAGRycy9kb3ducmV2LnhtbERPyWrDMBC9F/oPYgq5lEZuAiW4UYIpLRRyihvIdbAm&#10;lhNrZEuql7+PDoUeH2/f7ifbioF8aBwreF1mIIgrpxuuFZx+vl42IEJE1tg6JgUzBdjvHh+2mGs3&#10;8pGGMtYihXDIUYGJsculDJUhi2HpOuLEXZy3GBP0tdQexxRuW7nKsjdpseHUYLCjD0PVrfy1Cvqi&#10;4+L8+dzriS4bU/nhOh8GpRZPU/EOItIU/8V/7m+tYJ2l+el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PLwXBAAAA3AAAAA8AAAAAAAAAAAAAAAAAmAIAAGRycy9kb3du&#10;cmV2LnhtbFBLBQYAAAAABAAEAPUAAACGAwAAAAA=&#10;" path="m45,15r,l40,20,25,25,5,20,,15,,10,5,5,25,,40,5r5,5l45,15xe" strokeweight="1pt">
                    <v:path arrowok="t" o:connecttype="custom" o:connectlocs="45,15;45,15;45,15;40,20;25,25;25,25;5,20;0,15;0,15;0,15;0,10;5,5;25,0;25,0;40,5;45,10;45,15;45,15" o:connectangles="0,0,0,0,0,0,0,0,0,0,0,0,0,0,0,0,0,0"/>
                  </v:shape>
                </v:group>
                <w10:wrap anchorx="margin" anchory="margin"/>
              </v:group>
            </w:pict>
          </mc:Fallback>
        </mc:AlternateContent>
      </w:r>
      <w:r w:rsidR="004F0F0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5318125</wp:posOffset>
                </wp:positionV>
                <wp:extent cx="2847340" cy="387350"/>
                <wp:effectExtent l="6350" t="3175" r="3810" b="0"/>
                <wp:wrapNone/>
                <wp:docPr id="187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7340" cy="387350"/>
                        </a:xfrm>
                        <a:custGeom>
                          <a:avLst/>
                          <a:gdLst>
                            <a:gd name="T0" fmla="*/ 3965 w 4484"/>
                            <a:gd name="T1" fmla="*/ 89 h 610"/>
                            <a:gd name="T2" fmla="*/ 3345 w 4484"/>
                            <a:gd name="T3" fmla="*/ 0 h 610"/>
                            <a:gd name="T4" fmla="*/ 2858 w 4484"/>
                            <a:gd name="T5" fmla="*/ 22 h 610"/>
                            <a:gd name="T6" fmla="*/ 2658 w 4484"/>
                            <a:gd name="T7" fmla="*/ 111 h 610"/>
                            <a:gd name="T8" fmla="*/ 177 w 4484"/>
                            <a:gd name="T9" fmla="*/ 89 h 610"/>
                            <a:gd name="T10" fmla="*/ 0 w 4484"/>
                            <a:gd name="T11" fmla="*/ 266 h 610"/>
                            <a:gd name="T12" fmla="*/ 22 w 4484"/>
                            <a:gd name="T13" fmla="*/ 333 h 610"/>
                            <a:gd name="T14" fmla="*/ 376 w 4484"/>
                            <a:gd name="T15" fmla="*/ 443 h 610"/>
                            <a:gd name="T16" fmla="*/ 1971 w 4484"/>
                            <a:gd name="T17" fmla="*/ 465 h 610"/>
                            <a:gd name="T18" fmla="*/ 4342 w 4484"/>
                            <a:gd name="T19" fmla="*/ 443 h 610"/>
                            <a:gd name="T20" fmla="*/ 4475 w 4484"/>
                            <a:gd name="T21" fmla="*/ 377 h 610"/>
                            <a:gd name="T22" fmla="*/ 4430 w 4484"/>
                            <a:gd name="T23" fmla="*/ 288 h 610"/>
                            <a:gd name="T24" fmla="*/ 3849 w 4484"/>
                            <a:gd name="T25" fmla="*/ 22 h 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484" h="610">
                              <a:moveTo>
                                <a:pt x="3965" y="89"/>
                              </a:moveTo>
                              <a:cubicBezTo>
                                <a:pt x="3771" y="24"/>
                                <a:pt x="3549" y="20"/>
                                <a:pt x="3345" y="0"/>
                              </a:cubicBezTo>
                              <a:cubicBezTo>
                                <a:pt x="3183" y="7"/>
                                <a:pt x="3020" y="9"/>
                                <a:pt x="2858" y="22"/>
                              </a:cubicBezTo>
                              <a:cubicBezTo>
                                <a:pt x="2787" y="28"/>
                                <a:pt x="2725" y="89"/>
                                <a:pt x="2658" y="111"/>
                              </a:cubicBezTo>
                              <a:cubicBezTo>
                                <a:pt x="1786" y="65"/>
                                <a:pt x="1166" y="77"/>
                                <a:pt x="177" y="89"/>
                              </a:cubicBezTo>
                              <a:cubicBezTo>
                                <a:pt x="97" y="142"/>
                                <a:pt x="68" y="198"/>
                                <a:pt x="0" y="266"/>
                              </a:cubicBezTo>
                              <a:cubicBezTo>
                                <a:pt x="7" y="288"/>
                                <a:pt x="3" y="319"/>
                                <a:pt x="22" y="333"/>
                              </a:cubicBezTo>
                              <a:cubicBezTo>
                                <a:pt x="95" y="385"/>
                                <a:pt x="296" y="417"/>
                                <a:pt x="376" y="443"/>
                              </a:cubicBezTo>
                              <a:cubicBezTo>
                                <a:pt x="881" y="610"/>
                                <a:pt x="1439" y="458"/>
                                <a:pt x="1971" y="465"/>
                              </a:cubicBezTo>
                              <a:cubicBezTo>
                                <a:pt x="2761" y="458"/>
                                <a:pt x="3552" y="457"/>
                                <a:pt x="4342" y="443"/>
                              </a:cubicBezTo>
                              <a:cubicBezTo>
                                <a:pt x="4424" y="442"/>
                                <a:pt x="4427" y="424"/>
                                <a:pt x="4475" y="377"/>
                              </a:cubicBezTo>
                              <a:cubicBezTo>
                                <a:pt x="4451" y="281"/>
                                <a:pt x="4484" y="288"/>
                                <a:pt x="4430" y="288"/>
                              </a:cubicBezTo>
                              <a:lnTo>
                                <a:pt x="3849" y="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1" o:spid="_x0000_s1026" style="position:absolute;margin-left:41pt;margin-top:418.75pt;width:224.2pt;height:3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8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" path="m3965,89c3771,24,3549,20,3345,,3183,7,3020,9,2858,22v-71,6,-133,67,-200,89c1786,65,1166,77,177,89,97,142,68,198,,266v7,22,3,53,22,67c95,385,296,417,376,443v505,167,1063,15,1595,22c2761,458,3552,457,4342,443v82,-1,85,-19,133,-66c4451,281,4484,288,4430,288l3849,22e" stroked="f">
                <v:path arrowok="t" o:connecttype="custom" o:connectlocs="2517775,56515;2124075,0;1814830,13970;1687830,70485;112395,56515;0,168910;13970,211455;238760,281305;1251585,295275;2757170,281305;2841625,239395;2813050,182880;2444115,13970" o:connectangles="0,0,0,0,0,0,0,0,0,0,0,0,0"/>
              </v:shape>
            </w:pict>
          </mc:Fallback>
        </mc:AlternateContent>
      </w:r>
      <w:r w:rsidR="00E70610">
        <w:br w:type="page"/>
      </w:r>
    </w:p>
    <w:p w:rsidR="0028572A" w:rsidRDefault="004F0F08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45575" cy="6707505"/>
                <wp:effectExtent l="9525" t="19050" r="22225" b="64770"/>
                <wp:wrapNone/>
                <wp:docPr id="75" name="Group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5575" cy="6707505"/>
                          <a:chOff x="1111" y="1255"/>
                          <a:chExt cx="14245" cy="10563"/>
                        </a:xfrm>
                      </wpg:grpSpPr>
                      <wpg:grpSp>
                        <wpg:cNvPr id="76" name="Group 2855"/>
                        <wpg:cNvGrpSpPr>
                          <a:grpSpLocks/>
                        </wpg:cNvGrpSpPr>
                        <wpg:grpSpPr bwMode="auto">
                          <a:xfrm rot="198392">
                            <a:off x="5849" y="5340"/>
                            <a:ext cx="5825" cy="3813"/>
                            <a:chOff x="1266" y="704"/>
                            <a:chExt cx="12551" cy="9780"/>
                          </a:xfrm>
                        </wpg:grpSpPr>
                        <wpg:grpSp>
                          <wpg:cNvPr id="77" name="Group 2856"/>
                          <wpg:cNvGrpSpPr>
                            <a:grpSpLocks/>
                          </wpg:cNvGrpSpPr>
                          <wpg:grpSpPr bwMode="auto">
                            <a:xfrm>
                              <a:off x="1441" y="704"/>
                              <a:ext cx="12376" cy="7923"/>
                              <a:chOff x="1965" y="784"/>
                              <a:chExt cx="12739" cy="8574"/>
                            </a:xfrm>
                          </wpg:grpSpPr>
                          <wps:wsp>
                            <wps:cNvPr id="78" name="Freeform 2857"/>
                            <wps:cNvSpPr>
                              <a:spLocks/>
                            </wps:cNvSpPr>
                            <wps:spPr bwMode="auto">
                              <a:xfrm>
                                <a:off x="1965" y="784"/>
                                <a:ext cx="12739" cy="8574"/>
                              </a:xfrm>
                              <a:custGeom>
                                <a:avLst/>
                                <a:gdLst>
                                  <a:gd name="T0" fmla="*/ 720 w 2549"/>
                                  <a:gd name="T1" fmla="*/ 0 h 1531"/>
                                  <a:gd name="T2" fmla="*/ 30 w 2549"/>
                                  <a:gd name="T3" fmla="*/ 1281 h 1531"/>
                                  <a:gd name="T4" fmla="*/ 115 w 2549"/>
                                  <a:gd name="T5" fmla="*/ 1206 h 1531"/>
                                  <a:gd name="T6" fmla="*/ 205 w 2549"/>
                                  <a:gd name="T7" fmla="*/ 1171 h 1531"/>
                                  <a:gd name="T8" fmla="*/ 260 w 2549"/>
                                  <a:gd name="T9" fmla="*/ 1171 h 1531"/>
                                  <a:gd name="T10" fmla="*/ 345 w 2549"/>
                                  <a:gd name="T11" fmla="*/ 1201 h 1531"/>
                                  <a:gd name="T12" fmla="*/ 420 w 2549"/>
                                  <a:gd name="T13" fmla="*/ 1276 h 1531"/>
                                  <a:gd name="T14" fmla="*/ 475 w 2549"/>
                                  <a:gd name="T15" fmla="*/ 1366 h 1531"/>
                                  <a:gd name="T16" fmla="*/ 545 w 2549"/>
                                  <a:gd name="T17" fmla="*/ 1421 h 1531"/>
                                  <a:gd name="T18" fmla="*/ 580 w 2549"/>
                                  <a:gd name="T19" fmla="*/ 1421 h 1531"/>
                                  <a:gd name="T20" fmla="*/ 645 w 2549"/>
                                  <a:gd name="T21" fmla="*/ 1381 h 1531"/>
                                  <a:gd name="T22" fmla="*/ 770 w 2549"/>
                                  <a:gd name="T23" fmla="*/ 1206 h 1531"/>
                                  <a:gd name="T24" fmla="*/ 810 w 2549"/>
                                  <a:gd name="T25" fmla="*/ 1151 h 1531"/>
                                  <a:gd name="T26" fmla="*/ 870 w 2549"/>
                                  <a:gd name="T27" fmla="*/ 1121 h 1531"/>
                                  <a:gd name="T28" fmla="*/ 940 w 2549"/>
                                  <a:gd name="T29" fmla="*/ 1136 h 1531"/>
                                  <a:gd name="T30" fmla="*/ 1020 w 2549"/>
                                  <a:gd name="T31" fmla="*/ 1211 h 1531"/>
                                  <a:gd name="T32" fmla="*/ 1095 w 2549"/>
                                  <a:gd name="T33" fmla="*/ 1341 h 1531"/>
                                  <a:gd name="T34" fmla="*/ 1140 w 2549"/>
                                  <a:gd name="T35" fmla="*/ 1406 h 1531"/>
                                  <a:gd name="T36" fmla="*/ 1200 w 2549"/>
                                  <a:gd name="T37" fmla="*/ 1441 h 1531"/>
                                  <a:gd name="T38" fmla="*/ 1245 w 2549"/>
                                  <a:gd name="T39" fmla="*/ 1446 h 1531"/>
                                  <a:gd name="T40" fmla="*/ 1324 w 2549"/>
                                  <a:gd name="T41" fmla="*/ 1436 h 1531"/>
                                  <a:gd name="T42" fmla="*/ 1394 w 2549"/>
                                  <a:gd name="T43" fmla="*/ 1391 h 1531"/>
                                  <a:gd name="T44" fmla="*/ 1434 w 2549"/>
                                  <a:gd name="T45" fmla="*/ 1341 h 1531"/>
                                  <a:gd name="T46" fmla="*/ 1514 w 2549"/>
                                  <a:gd name="T47" fmla="*/ 1261 h 1531"/>
                                  <a:gd name="T48" fmla="*/ 1579 w 2549"/>
                                  <a:gd name="T49" fmla="*/ 1246 h 1531"/>
                                  <a:gd name="T50" fmla="*/ 1619 w 2549"/>
                                  <a:gd name="T51" fmla="*/ 1261 h 1531"/>
                                  <a:gd name="T52" fmla="*/ 1674 w 2549"/>
                                  <a:gd name="T53" fmla="*/ 1311 h 1531"/>
                                  <a:gd name="T54" fmla="*/ 1739 w 2549"/>
                                  <a:gd name="T55" fmla="*/ 1441 h 1531"/>
                                  <a:gd name="T56" fmla="*/ 1769 w 2549"/>
                                  <a:gd name="T57" fmla="*/ 1496 h 1531"/>
                                  <a:gd name="T58" fmla="*/ 1809 w 2549"/>
                                  <a:gd name="T59" fmla="*/ 1526 h 1531"/>
                                  <a:gd name="T60" fmla="*/ 1844 w 2549"/>
                                  <a:gd name="T61" fmla="*/ 1531 h 1531"/>
                                  <a:gd name="T62" fmla="*/ 1909 w 2549"/>
                                  <a:gd name="T63" fmla="*/ 1506 h 1531"/>
                                  <a:gd name="T64" fmla="*/ 1949 w 2549"/>
                                  <a:gd name="T65" fmla="*/ 1441 h 1531"/>
                                  <a:gd name="T66" fmla="*/ 1999 w 2549"/>
                                  <a:gd name="T67" fmla="*/ 1331 h 1531"/>
                                  <a:gd name="T68" fmla="*/ 2059 w 2549"/>
                                  <a:gd name="T69" fmla="*/ 1281 h 1531"/>
                                  <a:gd name="T70" fmla="*/ 2104 w 2549"/>
                                  <a:gd name="T71" fmla="*/ 1266 h 1531"/>
                                  <a:gd name="T72" fmla="*/ 2164 w 2549"/>
                                  <a:gd name="T73" fmla="*/ 1271 h 1531"/>
                                  <a:gd name="T74" fmla="*/ 2199 w 2549"/>
                                  <a:gd name="T75" fmla="*/ 1291 h 1531"/>
                                  <a:gd name="T76" fmla="*/ 2224 w 2549"/>
                                  <a:gd name="T77" fmla="*/ 1326 h 1531"/>
                                  <a:gd name="T78" fmla="*/ 2274 w 2549"/>
                                  <a:gd name="T79" fmla="*/ 1391 h 1531"/>
                                  <a:gd name="T80" fmla="*/ 2334 w 2549"/>
                                  <a:gd name="T81" fmla="*/ 1421 h 1531"/>
                                  <a:gd name="T82" fmla="*/ 2384 w 2549"/>
                                  <a:gd name="T83" fmla="*/ 1426 h 1531"/>
                                  <a:gd name="T84" fmla="*/ 2454 w 2549"/>
                                  <a:gd name="T85" fmla="*/ 1401 h 1531"/>
                                  <a:gd name="T86" fmla="*/ 2549 w 2549"/>
                                  <a:gd name="T87" fmla="*/ 1306 h 1531"/>
                                  <a:gd name="T88" fmla="*/ 1399 w 2549"/>
                                  <a:gd name="T89" fmla="*/ 225 h 15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49" h="1531">
                                    <a:moveTo>
                                      <a:pt x="1399" y="225"/>
                                    </a:moveTo>
                                    <a:lnTo>
                                      <a:pt x="1130" y="636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0" y="1311"/>
                                    </a:lnTo>
                                    <a:lnTo>
                                      <a:pt x="30" y="1281"/>
                                    </a:lnTo>
                                    <a:lnTo>
                                      <a:pt x="55" y="1251"/>
                                    </a:lnTo>
                                    <a:lnTo>
                                      <a:pt x="85" y="1226"/>
                                    </a:lnTo>
                                    <a:lnTo>
                                      <a:pt x="115" y="1206"/>
                                    </a:lnTo>
                                    <a:lnTo>
                                      <a:pt x="145" y="1191"/>
                                    </a:lnTo>
                                    <a:lnTo>
                                      <a:pt x="175" y="1176"/>
                                    </a:lnTo>
                                    <a:lnTo>
                                      <a:pt x="205" y="1171"/>
                                    </a:lnTo>
                                    <a:lnTo>
                                      <a:pt x="230" y="1166"/>
                                    </a:lnTo>
                                    <a:lnTo>
                                      <a:pt x="260" y="1171"/>
                                    </a:lnTo>
                                    <a:lnTo>
                                      <a:pt x="290" y="1176"/>
                                    </a:lnTo>
                                    <a:lnTo>
                                      <a:pt x="320" y="1186"/>
                                    </a:lnTo>
                                    <a:lnTo>
                                      <a:pt x="345" y="1201"/>
                                    </a:lnTo>
                                    <a:lnTo>
                                      <a:pt x="370" y="1221"/>
                                    </a:lnTo>
                                    <a:lnTo>
                                      <a:pt x="395" y="1246"/>
                                    </a:lnTo>
                                    <a:lnTo>
                                      <a:pt x="420" y="1276"/>
                                    </a:lnTo>
                                    <a:lnTo>
                                      <a:pt x="440" y="1311"/>
                                    </a:lnTo>
                                    <a:lnTo>
                                      <a:pt x="475" y="1366"/>
                                    </a:lnTo>
                                    <a:lnTo>
                                      <a:pt x="510" y="1401"/>
                                    </a:lnTo>
                                    <a:lnTo>
                                      <a:pt x="525" y="1411"/>
                                    </a:lnTo>
                                    <a:lnTo>
                                      <a:pt x="545" y="1421"/>
                                    </a:lnTo>
                                    <a:lnTo>
                                      <a:pt x="560" y="1421"/>
                                    </a:lnTo>
                                    <a:lnTo>
                                      <a:pt x="580" y="1421"/>
                                    </a:lnTo>
                                    <a:lnTo>
                                      <a:pt x="600" y="1411"/>
                                    </a:lnTo>
                                    <a:lnTo>
                                      <a:pt x="620" y="1401"/>
                                    </a:lnTo>
                                    <a:lnTo>
                                      <a:pt x="645" y="1381"/>
                                    </a:lnTo>
                                    <a:lnTo>
                                      <a:pt x="665" y="1356"/>
                                    </a:lnTo>
                                    <a:lnTo>
                                      <a:pt x="715" y="1291"/>
                                    </a:lnTo>
                                    <a:lnTo>
                                      <a:pt x="770" y="1206"/>
                                    </a:lnTo>
                                    <a:lnTo>
                                      <a:pt x="790" y="1176"/>
                                    </a:lnTo>
                                    <a:lnTo>
                                      <a:pt x="810" y="1151"/>
                                    </a:lnTo>
                                    <a:lnTo>
                                      <a:pt x="830" y="1136"/>
                                    </a:lnTo>
                                    <a:lnTo>
                                      <a:pt x="850" y="1126"/>
                                    </a:lnTo>
                                    <a:lnTo>
                                      <a:pt x="870" y="1121"/>
                                    </a:lnTo>
                                    <a:lnTo>
                                      <a:pt x="890" y="1121"/>
                                    </a:lnTo>
                                    <a:lnTo>
                                      <a:pt x="915" y="1126"/>
                                    </a:lnTo>
                                    <a:lnTo>
                                      <a:pt x="940" y="1136"/>
                                    </a:lnTo>
                                    <a:lnTo>
                                      <a:pt x="980" y="1166"/>
                                    </a:lnTo>
                                    <a:lnTo>
                                      <a:pt x="1020" y="1211"/>
                                    </a:lnTo>
                                    <a:lnTo>
                                      <a:pt x="1055" y="1271"/>
                                    </a:lnTo>
                                    <a:lnTo>
                                      <a:pt x="1095" y="1341"/>
                                    </a:lnTo>
                                    <a:lnTo>
                                      <a:pt x="1105" y="1366"/>
                                    </a:lnTo>
                                    <a:lnTo>
                                      <a:pt x="1120" y="1386"/>
                                    </a:lnTo>
                                    <a:lnTo>
                                      <a:pt x="1140" y="1406"/>
                                    </a:lnTo>
                                    <a:lnTo>
                                      <a:pt x="1155" y="1421"/>
                                    </a:lnTo>
                                    <a:lnTo>
                                      <a:pt x="1175" y="1431"/>
                                    </a:lnTo>
                                    <a:lnTo>
                                      <a:pt x="1200" y="1441"/>
                                    </a:lnTo>
                                    <a:lnTo>
                                      <a:pt x="1220" y="1446"/>
                                    </a:lnTo>
                                    <a:lnTo>
                                      <a:pt x="1245" y="1446"/>
                                    </a:lnTo>
                                    <a:lnTo>
                                      <a:pt x="1274" y="1446"/>
                                    </a:lnTo>
                                    <a:lnTo>
                                      <a:pt x="1299" y="1441"/>
                                    </a:lnTo>
                                    <a:lnTo>
                                      <a:pt x="1324" y="1436"/>
                                    </a:lnTo>
                                    <a:lnTo>
                                      <a:pt x="1349" y="1421"/>
                                    </a:lnTo>
                                    <a:lnTo>
                                      <a:pt x="1369" y="1411"/>
                                    </a:lnTo>
                                    <a:lnTo>
                                      <a:pt x="1394" y="1391"/>
                                    </a:lnTo>
                                    <a:lnTo>
                                      <a:pt x="1414" y="1371"/>
                                    </a:lnTo>
                                    <a:lnTo>
                                      <a:pt x="1434" y="1341"/>
                                    </a:lnTo>
                                    <a:lnTo>
                                      <a:pt x="1474" y="1291"/>
                                    </a:lnTo>
                                    <a:lnTo>
                                      <a:pt x="1494" y="1276"/>
                                    </a:lnTo>
                                    <a:lnTo>
                                      <a:pt x="1514" y="1261"/>
                                    </a:lnTo>
                                    <a:lnTo>
                                      <a:pt x="1539" y="1251"/>
                                    </a:lnTo>
                                    <a:lnTo>
                                      <a:pt x="1559" y="1246"/>
                                    </a:lnTo>
                                    <a:lnTo>
                                      <a:pt x="1579" y="1246"/>
                                    </a:lnTo>
                                    <a:lnTo>
                                      <a:pt x="1599" y="1251"/>
                                    </a:lnTo>
                                    <a:lnTo>
                                      <a:pt x="1619" y="1261"/>
                                    </a:lnTo>
                                    <a:lnTo>
                                      <a:pt x="1639" y="1271"/>
                                    </a:lnTo>
                                    <a:lnTo>
                                      <a:pt x="1659" y="1291"/>
                                    </a:lnTo>
                                    <a:lnTo>
                                      <a:pt x="1674" y="1311"/>
                                    </a:lnTo>
                                    <a:lnTo>
                                      <a:pt x="1694" y="1336"/>
                                    </a:lnTo>
                                    <a:lnTo>
                                      <a:pt x="1709" y="1366"/>
                                    </a:lnTo>
                                    <a:lnTo>
                                      <a:pt x="1739" y="1441"/>
                                    </a:lnTo>
                                    <a:lnTo>
                                      <a:pt x="1754" y="1481"/>
                                    </a:lnTo>
                                    <a:lnTo>
                                      <a:pt x="1769" y="1496"/>
                                    </a:lnTo>
                                    <a:lnTo>
                                      <a:pt x="1779" y="1511"/>
                                    </a:lnTo>
                                    <a:lnTo>
                                      <a:pt x="1794" y="1521"/>
                                    </a:lnTo>
                                    <a:lnTo>
                                      <a:pt x="1809" y="1526"/>
                                    </a:lnTo>
                                    <a:lnTo>
                                      <a:pt x="1829" y="1531"/>
                                    </a:lnTo>
                                    <a:lnTo>
                                      <a:pt x="1844" y="1531"/>
                                    </a:lnTo>
                                    <a:lnTo>
                                      <a:pt x="1879" y="1526"/>
                                    </a:lnTo>
                                    <a:lnTo>
                                      <a:pt x="1894" y="1516"/>
                                    </a:lnTo>
                                    <a:lnTo>
                                      <a:pt x="1909" y="1506"/>
                                    </a:lnTo>
                                    <a:lnTo>
                                      <a:pt x="1929" y="1476"/>
                                    </a:lnTo>
                                    <a:lnTo>
                                      <a:pt x="1949" y="1441"/>
                                    </a:lnTo>
                                    <a:lnTo>
                                      <a:pt x="1969" y="1381"/>
                                    </a:lnTo>
                                    <a:lnTo>
                                      <a:pt x="1984" y="1356"/>
                                    </a:lnTo>
                                    <a:lnTo>
                                      <a:pt x="1999" y="1331"/>
                                    </a:lnTo>
                                    <a:lnTo>
                                      <a:pt x="2019" y="1311"/>
                                    </a:lnTo>
                                    <a:lnTo>
                                      <a:pt x="2039" y="1296"/>
                                    </a:lnTo>
                                    <a:lnTo>
                                      <a:pt x="2059" y="1281"/>
                                    </a:lnTo>
                                    <a:lnTo>
                                      <a:pt x="2084" y="1271"/>
                                    </a:lnTo>
                                    <a:lnTo>
                                      <a:pt x="2104" y="1266"/>
                                    </a:lnTo>
                                    <a:lnTo>
                                      <a:pt x="2124" y="1266"/>
                                    </a:lnTo>
                                    <a:lnTo>
                                      <a:pt x="2144" y="1266"/>
                                    </a:lnTo>
                                    <a:lnTo>
                                      <a:pt x="2164" y="1271"/>
                                    </a:lnTo>
                                    <a:lnTo>
                                      <a:pt x="2184" y="1281"/>
                                    </a:lnTo>
                                    <a:lnTo>
                                      <a:pt x="2199" y="1291"/>
                                    </a:lnTo>
                                    <a:lnTo>
                                      <a:pt x="2214" y="1306"/>
                                    </a:lnTo>
                                    <a:lnTo>
                                      <a:pt x="2224" y="1326"/>
                                    </a:lnTo>
                                    <a:lnTo>
                                      <a:pt x="2239" y="1351"/>
                                    </a:lnTo>
                                    <a:lnTo>
                                      <a:pt x="2259" y="1371"/>
                                    </a:lnTo>
                                    <a:lnTo>
                                      <a:pt x="2274" y="1391"/>
                                    </a:lnTo>
                                    <a:lnTo>
                                      <a:pt x="2294" y="1406"/>
                                    </a:lnTo>
                                    <a:lnTo>
                                      <a:pt x="2314" y="1416"/>
                                    </a:lnTo>
                                    <a:lnTo>
                                      <a:pt x="2334" y="1421"/>
                                    </a:lnTo>
                                    <a:lnTo>
                                      <a:pt x="2359" y="1426"/>
                                    </a:lnTo>
                                    <a:lnTo>
                                      <a:pt x="2384" y="1426"/>
                                    </a:lnTo>
                                    <a:lnTo>
                                      <a:pt x="2409" y="1421"/>
                                    </a:lnTo>
                                    <a:lnTo>
                                      <a:pt x="2429" y="1416"/>
                                    </a:lnTo>
                                    <a:lnTo>
                                      <a:pt x="2454" y="1401"/>
                                    </a:lnTo>
                                    <a:lnTo>
                                      <a:pt x="2474" y="1391"/>
                                    </a:lnTo>
                                    <a:lnTo>
                                      <a:pt x="2514" y="1356"/>
                                    </a:lnTo>
                                    <a:lnTo>
                                      <a:pt x="2549" y="1306"/>
                                    </a:lnTo>
                                    <a:lnTo>
                                      <a:pt x="2114" y="761"/>
                                    </a:lnTo>
                                    <a:lnTo>
                                      <a:pt x="1879" y="936"/>
                                    </a:lnTo>
                                    <a:lnTo>
                                      <a:pt x="1399" y="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2858"/>
                            <wps:cNvSpPr>
                              <a:spLocks/>
                            </wps:cNvSpPr>
                            <wps:spPr bwMode="auto">
                              <a:xfrm>
                                <a:off x="4464" y="784"/>
                                <a:ext cx="2049" cy="2582"/>
                              </a:xfrm>
                              <a:custGeom>
                                <a:avLst/>
                                <a:gdLst>
                                  <a:gd name="T0" fmla="*/ 35 w 410"/>
                                  <a:gd name="T1" fmla="*/ 401 h 461"/>
                                  <a:gd name="T2" fmla="*/ 35 w 410"/>
                                  <a:gd name="T3" fmla="*/ 401 h 461"/>
                                  <a:gd name="T4" fmla="*/ 55 w 410"/>
                                  <a:gd name="T5" fmla="*/ 391 h 461"/>
                                  <a:gd name="T6" fmla="*/ 70 w 410"/>
                                  <a:gd name="T7" fmla="*/ 376 h 461"/>
                                  <a:gd name="T8" fmla="*/ 95 w 410"/>
                                  <a:gd name="T9" fmla="*/ 341 h 461"/>
                                  <a:gd name="T10" fmla="*/ 115 w 410"/>
                                  <a:gd name="T11" fmla="*/ 321 h 461"/>
                                  <a:gd name="T12" fmla="*/ 130 w 410"/>
                                  <a:gd name="T13" fmla="*/ 306 h 461"/>
                                  <a:gd name="T14" fmla="*/ 145 w 410"/>
                                  <a:gd name="T15" fmla="*/ 301 h 461"/>
                                  <a:gd name="T16" fmla="*/ 165 w 410"/>
                                  <a:gd name="T17" fmla="*/ 296 h 461"/>
                                  <a:gd name="T18" fmla="*/ 165 w 410"/>
                                  <a:gd name="T19" fmla="*/ 296 h 461"/>
                                  <a:gd name="T20" fmla="*/ 190 w 410"/>
                                  <a:gd name="T21" fmla="*/ 356 h 461"/>
                                  <a:gd name="T22" fmla="*/ 210 w 410"/>
                                  <a:gd name="T23" fmla="*/ 391 h 461"/>
                                  <a:gd name="T24" fmla="*/ 230 w 410"/>
                                  <a:gd name="T25" fmla="*/ 426 h 461"/>
                                  <a:gd name="T26" fmla="*/ 255 w 410"/>
                                  <a:gd name="T27" fmla="*/ 451 h 461"/>
                                  <a:gd name="T28" fmla="*/ 270 w 410"/>
                                  <a:gd name="T29" fmla="*/ 456 h 461"/>
                                  <a:gd name="T30" fmla="*/ 280 w 410"/>
                                  <a:gd name="T31" fmla="*/ 461 h 461"/>
                                  <a:gd name="T32" fmla="*/ 295 w 410"/>
                                  <a:gd name="T33" fmla="*/ 461 h 461"/>
                                  <a:gd name="T34" fmla="*/ 305 w 410"/>
                                  <a:gd name="T35" fmla="*/ 456 h 461"/>
                                  <a:gd name="T36" fmla="*/ 320 w 410"/>
                                  <a:gd name="T37" fmla="*/ 446 h 461"/>
                                  <a:gd name="T38" fmla="*/ 330 w 410"/>
                                  <a:gd name="T39" fmla="*/ 431 h 461"/>
                                  <a:gd name="T40" fmla="*/ 330 w 410"/>
                                  <a:gd name="T41" fmla="*/ 431 h 461"/>
                                  <a:gd name="T42" fmla="*/ 350 w 410"/>
                                  <a:gd name="T43" fmla="*/ 396 h 461"/>
                                  <a:gd name="T44" fmla="*/ 365 w 410"/>
                                  <a:gd name="T45" fmla="*/ 361 h 461"/>
                                  <a:gd name="T46" fmla="*/ 385 w 410"/>
                                  <a:gd name="T47" fmla="*/ 326 h 461"/>
                                  <a:gd name="T48" fmla="*/ 410 w 410"/>
                                  <a:gd name="T49" fmla="*/ 296 h 461"/>
                                  <a:gd name="T50" fmla="*/ 220 w 410"/>
                                  <a:gd name="T51" fmla="*/ 0 h 461"/>
                                  <a:gd name="T52" fmla="*/ 0 w 410"/>
                                  <a:gd name="T53" fmla="*/ 396 h 461"/>
                                  <a:gd name="T54" fmla="*/ 0 w 410"/>
                                  <a:gd name="T55" fmla="*/ 396 h 461"/>
                                  <a:gd name="T56" fmla="*/ 5 w 410"/>
                                  <a:gd name="T57" fmla="*/ 406 h 461"/>
                                  <a:gd name="T58" fmla="*/ 15 w 410"/>
                                  <a:gd name="T59" fmla="*/ 411 h 461"/>
                                  <a:gd name="T60" fmla="*/ 25 w 410"/>
                                  <a:gd name="T61" fmla="*/ 406 h 461"/>
                                  <a:gd name="T62" fmla="*/ 35 w 410"/>
                                  <a:gd name="T63" fmla="*/ 401 h 461"/>
                                  <a:gd name="T64" fmla="*/ 35 w 410"/>
                                  <a:gd name="T65" fmla="*/ 401 h 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0" h="461">
                                    <a:moveTo>
                                      <a:pt x="35" y="401"/>
                                    </a:moveTo>
                                    <a:lnTo>
                                      <a:pt x="35" y="401"/>
                                    </a:lnTo>
                                    <a:lnTo>
                                      <a:pt x="55" y="391"/>
                                    </a:lnTo>
                                    <a:lnTo>
                                      <a:pt x="70" y="376"/>
                                    </a:lnTo>
                                    <a:lnTo>
                                      <a:pt x="95" y="341"/>
                                    </a:lnTo>
                                    <a:lnTo>
                                      <a:pt x="115" y="321"/>
                                    </a:lnTo>
                                    <a:lnTo>
                                      <a:pt x="130" y="306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65" y="296"/>
                                    </a:lnTo>
                                    <a:lnTo>
                                      <a:pt x="190" y="356"/>
                                    </a:lnTo>
                                    <a:lnTo>
                                      <a:pt x="210" y="391"/>
                                    </a:lnTo>
                                    <a:lnTo>
                                      <a:pt x="230" y="426"/>
                                    </a:lnTo>
                                    <a:lnTo>
                                      <a:pt x="255" y="451"/>
                                    </a:lnTo>
                                    <a:lnTo>
                                      <a:pt x="270" y="456"/>
                                    </a:lnTo>
                                    <a:lnTo>
                                      <a:pt x="280" y="461"/>
                                    </a:lnTo>
                                    <a:lnTo>
                                      <a:pt x="295" y="461"/>
                                    </a:lnTo>
                                    <a:lnTo>
                                      <a:pt x="305" y="456"/>
                                    </a:lnTo>
                                    <a:lnTo>
                                      <a:pt x="320" y="446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50" y="396"/>
                                    </a:lnTo>
                                    <a:lnTo>
                                      <a:pt x="365" y="361"/>
                                    </a:lnTo>
                                    <a:lnTo>
                                      <a:pt x="385" y="326"/>
                                    </a:lnTo>
                                    <a:lnTo>
                                      <a:pt x="410" y="296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" y="406"/>
                                    </a:lnTo>
                                    <a:lnTo>
                                      <a:pt x="15" y="411"/>
                                    </a:lnTo>
                                    <a:lnTo>
                                      <a:pt x="25" y="406"/>
                                    </a:lnTo>
                                    <a:lnTo>
                                      <a:pt x="35" y="4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2859"/>
                            <wps:cNvSpPr>
                              <a:spLocks/>
                            </wps:cNvSpPr>
                            <wps:spPr bwMode="auto">
                              <a:xfrm>
                                <a:off x="8207" y="2044"/>
                                <a:ext cx="1724" cy="2022"/>
                              </a:xfrm>
                              <a:custGeom>
                                <a:avLst/>
                                <a:gdLst>
                                  <a:gd name="T0" fmla="*/ 75 w 345"/>
                                  <a:gd name="T1" fmla="*/ 356 h 361"/>
                                  <a:gd name="T2" fmla="*/ 75 w 345"/>
                                  <a:gd name="T3" fmla="*/ 356 h 361"/>
                                  <a:gd name="T4" fmla="*/ 85 w 345"/>
                                  <a:gd name="T5" fmla="*/ 361 h 361"/>
                                  <a:gd name="T6" fmla="*/ 90 w 345"/>
                                  <a:gd name="T7" fmla="*/ 356 h 361"/>
                                  <a:gd name="T8" fmla="*/ 105 w 345"/>
                                  <a:gd name="T9" fmla="*/ 336 h 361"/>
                                  <a:gd name="T10" fmla="*/ 105 w 345"/>
                                  <a:gd name="T11" fmla="*/ 336 h 361"/>
                                  <a:gd name="T12" fmla="*/ 130 w 345"/>
                                  <a:gd name="T13" fmla="*/ 286 h 361"/>
                                  <a:gd name="T14" fmla="*/ 145 w 345"/>
                                  <a:gd name="T15" fmla="*/ 266 h 361"/>
                                  <a:gd name="T16" fmla="*/ 160 w 345"/>
                                  <a:gd name="T17" fmla="*/ 261 h 361"/>
                                  <a:gd name="T18" fmla="*/ 170 w 345"/>
                                  <a:gd name="T19" fmla="*/ 261 h 361"/>
                                  <a:gd name="T20" fmla="*/ 170 w 345"/>
                                  <a:gd name="T21" fmla="*/ 261 h 361"/>
                                  <a:gd name="T22" fmla="*/ 185 w 345"/>
                                  <a:gd name="T23" fmla="*/ 261 h 361"/>
                                  <a:gd name="T24" fmla="*/ 195 w 345"/>
                                  <a:gd name="T25" fmla="*/ 271 h 361"/>
                                  <a:gd name="T26" fmla="*/ 215 w 345"/>
                                  <a:gd name="T27" fmla="*/ 291 h 361"/>
                                  <a:gd name="T28" fmla="*/ 230 w 345"/>
                                  <a:gd name="T29" fmla="*/ 316 h 361"/>
                                  <a:gd name="T30" fmla="*/ 240 w 345"/>
                                  <a:gd name="T31" fmla="*/ 326 h 361"/>
                                  <a:gd name="T32" fmla="*/ 255 w 345"/>
                                  <a:gd name="T33" fmla="*/ 331 h 361"/>
                                  <a:gd name="T34" fmla="*/ 255 w 345"/>
                                  <a:gd name="T35" fmla="*/ 331 h 361"/>
                                  <a:gd name="T36" fmla="*/ 280 w 345"/>
                                  <a:gd name="T37" fmla="*/ 331 h 361"/>
                                  <a:gd name="T38" fmla="*/ 305 w 345"/>
                                  <a:gd name="T39" fmla="*/ 326 h 361"/>
                                  <a:gd name="T40" fmla="*/ 330 w 345"/>
                                  <a:gd name="T41" fmla="*/ 311 h 361"/>
                                  <a:gd name="T42" fmla="*/ 345 w 345"/>
                                  <a:gd name="T43" fmla="*/ 296 h 361"/>
                                  <a:gd name="T44" fmla="*/ 150 w 345"/>
                                  <a:gd name="T45" fmla="*/ 0 h 361"/>
                                  <a:gd name="T46" fmla="*/ 0 w 345"/>
                                  <a:gd name="T47" fmla="*/ 226 h 361"/>
                                  <a:gd name="T48" fmla="*/ 0 w 345"/>
                                  <a:gd name="T49" fmla="*/ 226 h 361"/>
                                  <a:gd name="T50" fmla="*/ 15 w 345"/>
                                  <a:gd name="T51" fmla="*/ 271 h 361"/>
                                  <a:gd name="T52" fmla="*/ 35 w 345"/>
                                  <a:gd name="T53" fmla="*/ 311 h 361"/>
                                  <a:gd name="T54" fmla="*/ 35 w 345"/>
                                  <a:gd name="T55" fmla="*/ 311 h 361"/>
                                  <a:gd name="T56" fmla="*/ 50 w 345"/>
                                  <a:gd name="T57" fmla="*/ 336 h 361"/>
                                  <a:gd name="T58" fmla="*/ 60 w 345"/>
                                  <a:gd name="T59" fmla="*/ 351 h 361"/>
                                  <a:gd name="T60" fmla="*/ 75 w 345"/>
                                  <a:gd name="T61" fmla="*/ 356 h 361"/>
                                  <a:gd name="T62" fmla="*/ 75 w 345"/>
                                  <a:gd name="T63" fmla="*/ 356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45" h="361">
                                    <a:moveTo>
                                      <a:pt x="75" y="356"/>
                                    </a:moveTo>
                                    <a:lnTo>
                                      <a:pt x="75" y="356"/>
                                    </a:lnTo>
                                    <a:lnTo>
                                      <a:pt x="85" y="361"/>
                                    </a:lnTo>
                                    <a:lnTo>
                                      <a:pt x="90" y="356"/>
                                    </a:lnTo>
                                    <a:lnTo>
                                      <a:pt x="105" y="336"/>
                                    </a:lnTo>
                                    <a:lnTo>
                                      <a:pt x="130" y="286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60" y="261"/>
                                    </a:lnTo>
                                    <a:lnTo>
                                      <a:pt x="170" y="261"/>
                                    </a:lnTo>
                                    <a:lnTo>
                                      <a:pt x="185" y="261"/>
                                    </a:lnTo>
                                    <a:lnTo>
                                      <a:pt x="195" y="27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230" y="31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55" y="331"/>
                                    </a:lnTo>
                                    <a:lnTo>
                                      <a:pt x="280" y="331"/>
                                    </a:lnTo>
                                    <a:lnTo>
                                      <a:pt x="305" y="326"/>
                                    </a:lnTo>
                                    <a:lnTo>
                                      <a:pt x="330" y="311"/>
                                    </a:lnTo>
                                    <a:lnTo>
                                      <a:pt x="345" y="296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15" y="271"/>
                                    </a:lnTo>
                                    <a:lnTo>
                                      <a:pt x="35" y="311"/>
                                    </a:lnTo>
                                    <a:lnTo>
                                      <a:pt x="50" y="336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75" y="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Freeform 2860"/>
                            <wps:cNvSpPr>
                              <a:spLocks/>
                            </wps:cNvSpPr>
                            <wps:spPr bwMode="auto">
                              <a:xfrm>
                                <a:off x="11805" y="5046"/>
                                <a:ext cx="1100" cy="924"/>
                              </a:xfrm>
                              <a:custGeom>
                                <a:avLst/>
                                <a:gdLst>
                                  <a:gd name="T0" fmla="*/ 45 w 220"/>
                                  <a:gd name="T1" fmla="*/ 125 h 165"/>
                                  <a:gd name="T2" fmla="*/ 45 w 220"/>
                                  <a:gd name="T3" fmla="*/ 125 h 165"/>
                                  <a:gd name="T4" fmla="*/ 60 w 220"/>
                                  <a:gd name="T5" fmla="*/ 125 h 165"/>
                                  <a:gd name="T6" fmla="*/ 70 w 220"/>
                                  <a:gd name="T7" fmla="*/ 120 h 165"/>
                                  <a:gd name="T8" fmla="*/ 75 w 220"/>
                                  <a:gd name="T9" fmla="*/ 120 h 165"/>
                                  <a:gd name="T10" fmla="*/ 75 w 220"/>
                                  <a:gd name="T11" fmla="*/ 120 h 165"/>
                                  <a:gd name="T12" fmla="*/ 85 w 220"/>
                                  <a:gd name="T13" fmla="*/ 130 h 165"/>
                                  <a:gd name="T14" fmla="*/ 95 w 220"/>
                                  <a:gd name="T15" fmla="*/ 140 h 165"/>
                                  <a:gd name="T16" fmla="*/ 105 w 220"/>
                                  <a:gd name="T17" fmla="*/ 155 h 165"/>
                                  <a:gd name="T18" fmla="*/ 115 w 220"/>
                                  <a:gd name="T19" fmla="*/ 165 h 165"/>
                                  <a:gd name="T20" fmla="*/ 115 w 220"/>
                                  <a:gd name="T21" fmla="*/ 165 h 165"/>
                                  <a:gd name="T22" fmla="*/ 130 w 220"/>
                                  <a:gd name="T23" fmla="*/ 165 h 165"/>
                                  <a:gd name="T24" fmla="*/ 145 w 220"/>
                                  <a:gd name="T25" fmla="*/ 165 h 165"/>
                                  <a:gd name="T26" fmla="*/ 145 w 220"/>
                                  <a:gd name="T27" fmla="*/ 165 h 165"/>
                                  <a:gd name="T28" fmla="*/ 160 w 220"/>
                                  <a:gd name="T29" fmla="*/ 165 h 165"/>
                                  <a:gd name="T30" fmla="*/ 170 w 220"/>
                                  <a:gd name="T31" fmla="*/ 155 h 165"/>
                                  <a:gd name="T32" fmla="*/ 185 w 220"/>
                                  <a:gd name="T33" fmla="*/ 135 h 165"/>
                                  <a:gd name="T34" fmla="*/ 205 w 220"/>
                                  <a:gd name="T35" fmla="*/ 115 h 165"/>
                                  <a:gd name="T36" fmla="*/ 220 w 220"/>
                                  <a:gd name="T37" fmla="*/ 95 h 165"/>
                                  <a:gd name="T38" fmla="*/ 145 w 220"/>
                                  <a:gd name="T39" fmla="*/ 0 h 165"/>
                                  <a:gd name="T40" fmla="*/ 0 w 220"/>
                                  <a:gd name="T41" fmla="*/ 105 h 165"/>
                                  <a:gd name="T42" fmla="*/ 0 w 220"/>
                                  <a:gd name="T43" fmla="*/ 105 h 165"/>
                                  <a:gd name="T44" fmla="*/ 15 w 220"/>
                                  <a:gd name="T45" fmla="*/ 115 h 165"/>
                                  <a:gd name="T46" fmla="*/ 15 w 220"/>
                                  <a:gd name="T47" fmla="*/ 115 h 165"/>
                                  <a:gd name="T48" fmla="*/ 30 w 220"/>
                                  <a:gd name="T49" fmla="*/ 125 h 165"/>
                                  <a:gd name="T50" fmla="*/ 45 w 220"/>
                                  <a:gd name="T51" fmla="*/ 125 h 165"/>
                                  <a:gd name="T52" fmla="*/ 45 w 220"/>
                                  <a:gd name="T53" fmla="*/ 12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20" h="165">
                                    <a:moveTo>
                                      <a:pt x="45" y="125"/>
                                    </a:moveTo>
                                    <a:lnTo>
                                      <a:pt x="45" y="125"/>
                                    </a:lnTo>
                                    <a:lnTo>
                                      <a:pt x="60" y="125"/>
                                    </a:lnTo>
                                    <a:lnTo>
                                      <a:pt x="70" y="120"/>
                                    </a:lnTo>
                                    <a:lnTo>
                                      <a:pt x="75" y="120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95" y="140"/>
                                    </a:lnTo>
                                    <a:lnTo>
                                      <a:pt x="105" y="155"/>
                                    </a:lnTo>
                                    <a:lnTo>
                                      <a:pt x="115" y="165"/>
                                    </a:lnTo>
                                    <a:lnTo>
                                      <a:pt x="130" y="165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60" y="165"/>
                                    </a:lnTo>
                                    <a:lnTo>
                                      <a:pt x="170" y="155"/>
                                    </a:lnTo>
                                    <a:lnTo>
                                      <a:pt x="185" y="135"/>
                                    </a:lnTo>
                                    <a:lnTo>
                                      <a:pt x="205" y="115"/>
                                    </a:lnTo>
                                    <a:lnTo>
                                      <a:pt x="220" y="95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30" y="125"/>
                                    </a:lnTo>
                                    <a:lnTo>
                                      <a:pt x="45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" name="Freeform 2861"/>
                          <wps:cNvSpPr>
                            <a:spLocks/>
                          </wps:cNvSpPr>
                          <wps:spPr bwMode="auto">
                            <a:xfrm>
                              <a:off x="1266" y="5678"/>
                              <a:ext cx="12478" cy="4806"/>
                            </a:xfrm>
                            <a:custGeom>
                              <a:avLst/>
                              <a:gdLst>
                                <a:gd name="T0" fmla="*/ 771 w 12844"/>
                                <a:gd name="T1" fmla="*/ 965 h 5201"/>
                                <a:gd name="T2" fmla="*/ 686 w 12844"/>
                                <a:gd name="T3" fmla="*/ 1033 h 5201"/>
                                <a:gd name="T4" fmla="*/ 584 w 12844"/>
                                <a:gd name="T5" fmla="*/ 1084 h 5201"/>
                                <a:gd name="T6" fmla="*/ 415 w 12844"/>
                                <a:gd name="T7" fmla="*/ 1253 h 5201"/>
                                <a:gd name="T8" fmla="*/ 280 w 12844"/>
                                <a:gd name="T9" fmla="*/ 1507 h 5201"/>
                                <a:gd name="T10" fmla="*/ 8 w 12844"/>
                                <a:gd name="T11" fmla="*/ 2304 h 5201"/>
                                <a:gd name="T12" fmla="*/ 195 w 12844"/>
                                <a:gd name="T13" fmla="*/ 3015 h 5201"/>
                                <a:gd name="T14" fmla="*/ 449 w 12844"/>
                                <a:gd name="T15" fmla="*/ 3388 h 5201"/>
                                <a:gd name="T16" fmla="*/ 686 w 12844"/>
                                <a:gd name="T17" fmla="*/ 3659 h 5201"/>
                                <a:gd name="T18" fmla="*/ 788 w 12844"/>
                                <a:gd name="T19" fmla="*/ 3761 h 5201"/>
                                <a:gd name="T20" fmla="*/ 1279 w 12844"/>
                                <a:gd name="T21" fmla="*/ 4116 h 5201"/>
                                <a:gd name="T22" fmla="*/ 1567 w 12844"/>
                                <a:gd name="T23" fmla="*/ 4320 h 5201"/>
                                <a:gd name="T24" fmla="*/ 2363 w 12844"/>
                                <a:gd name="T25" fmla="*/ 4641 h 5201"/>
                                <a:gd name="T26" fmla="*/ 2685 w 12844"/>
                                <a:gd name="T27" fmla="*/ 4743 h 5201"/>
                                <a:gd name="T28" fmla="*/ 3278 w 12844"/>
                                <a:gd name="T29" fmla="*/ 4879 h 5201"/>
                                <a:gd name="T30" fmla="*/ 4413 w 12844"/>
                                <a:gd name="T31" fmla="*/ 5116 h 5201"/>
                                <a:gd name="T32" fmla="*/ 7395 w 12844"/>
                                <a:gd name="T33" fmla="*/ 5184 h 5201"/>
                                <a:gd name="T34" fmla="*/ 8767 w 12844"/>
                                <a:gd name="T35" fmla="*/ 4980 h 5201"/>
                                <a:gd name="T36" fmla="*/ 9462 w 12844"/>
                                <a:gd name="T37" fmla="*/ 4845 h 5201"/>
                                <a:gd name="T38" fmla="*/ 10156 w 12844"/>
                                <a:gd name="T39" fmla="*/ 4608 h 5201"/>
                                <a:gd name="T40" fmla="*/ 10360 w 12844"/>
                                <a:gd name="T41" fmla="*/ 4540 h 5201"/>
                                <a:gd name="T42" fmla="*/ 10529 w 12844"/>
                                <a:gd name="T43" fmla="*/ 4455 h 5201"/>
                                <a:gd name="T44" fmla="*/ 10715 w 12844"/>
                                <a:gd name="T45" fmla="*/ 4387 h 5201"/>
                                <a:gd name="T46" fmla="*/ 11393 w 12844"/>
                                <a:gd name="T47" fmla="*/ 4065 h 5201"/>
                                <a:gd name="T48" fmla="*/ 11952 w 12844"/>
                                <a:gd name="T49" fmla="*/ 3761 h 5201"/>
                                <a:gd name="T50" fmla="*/ 12138 w 12844"/>
                                <a:gd name="T51" fmla="*/ 3625 h 5201"/>
                                <a:gd name="T52" fmla="*/ 12257 w 12844"/>
                                <a:gd name="T53" fmla="*/ 3540 h 5201"/>
                                <a:gd name="T54" fmla="*/ 12460 w 12844"/>
                                <a:gd name="T55" fmla="*/ 3320 h 5201"/>
                                <a:gd name="T56" fmla="*/ 12545 w 12844"/>
                                <a:gd name="T57" fmla="*/ 3201 h 5201"/>
                                <a:gd name="T58" fmla="*/ 12664 w 12844"/>
                                <a:gd name="T59" fmla="*/ 2981 h 5201"/>
                                <a:gd name="T60" fmla="*/ 12680 w 12844"/>
                                <a:gd name="T61" fmla="*/ 1965 h 5201"/>
                                <a:gd name="T62" fmla="*/ 12104 w 12844"/>
                                <a:gd name="T63" fmla="*/ 1575 h 5201"/>
                                <a:gd name="T64" fmla="*/ 11681 w 12844"/>
                                <a:gd name="T65" fmla="*/ 1440 h 5201"/>
                                <a:gd name="T66" fmla="*/ 11190 w 12844"/>
                                <a:gd name="T67" fmla="*/ 1304 h 5201"/>
                                <a:gd name="T68" fmla="*/ 10986 w 12844"/>
                                <a:gd name="T69" fmla="*/ 1219 h 5201"/>
                                <a:gd name="T70" fmla="*/ 10512 w 12844"/>
                                <a:gd name="T71" fmla="*/ 1084 h 5201"/>
                                <a:gd name="T72" fmla="*/ 10105 w 12844"/>
                                <a:gd name="T73" fmla="*/ 965 h 5201"/>
                                <a:gd name="T74" fmla="*/ 9614 w 12844"/>
                                <a:gd name="T75" fmla="*/ 813 h 5201"/>
                                <a:gd name="T76" fmla="*/ 8936 w 12844"/>
                                <a:gd name="T77" fmla="*/ 677 h 5201"/>
                                <a:gd name="T78" fmla="*/ 7920 w 12844"/>
                                <a:gd name="T79" fmla="*/ 389 h 5201"/>
                                <a:gd name="T80" fmla="*/ 6124 w 12844"/>
                                <a:gd name="T81" fmla="*/ 0 h 5201"/>
                                <a:gd name="T82" fmla="*/ 3871 w 12844"/>
                                <a:gd name="T83" fmla="*/ 84 h 5201"/>
                                <a:gd name="T84" fmla="*/ 2753 w 12844"/>
                                <a:gd name="T85" fmla="*/ 321 h 5201"/>
                                <a:gd name="T86" fmla="*/ 2143 w 12844"/>
                                <a:gd name="T87" fmla="*/ 457 h 5201"/>
                                <a:gd name="T88" fmla="*/ 1736 w 12844"/>
                                <a:gd name="T89" fmla="*/ 559 h 5201"/>
                                <a:gd name="T90" fmla="*/ 1330 w 12844"/>
                                <a:gd name="T91" fmla="*/ 677 h 5201"/>
                                <a:gd name="T92" fmla="*/ 1076 w 12844"/>
                                <a:gd name="T93" fmla="*/ 796 h 5201"/>
                                <a:gd name="T94" fmla="*/ 974 w 12844"/>
                                <a:gd name="T95" fmla="*/ 847 h 5201"/>
                                <a:gd name="T96" fmla="*/ 822 w 12844"/>
                                <a:gd name="T97" fmla="*/ 931 h 5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844" h="5201">
                                  <a:moveTo>
                                    <a:pt x="822" y="931"/>
                                  </a:moveTo>
                                  <a:cubicBezTo>
                                    <a:pt x="805" y="942"/>
                                    <a:pt x="789" y="956"/>
                                    <a:pt x="771" y="965"/>
                                  </a:cubicBezTo>
                                  <a:cubicBezTo>
                                    <a:pt x="755" y="973"/>
                                    <a:pt x="734" y="971"/>
                                    <a:pt x="720" y="982"/>
                                  </a:cubicBezTo>
                                  <a:cubicBezTo>
                                    <a:pt x="704" y="995"/>
                                    <a:pt x="702" y="1020"/>
                                    <a:pt x="686" y="1033"/>
                                  </a:cubicBezTo>
                                  <a:cubicBezTo>
                                    <a:pt x="672" y="1044"/>
                                    <a:pt x="651" y="1042"/>
                                    <a:pt x="635" y="1050"/>
                                  </a:cubicBezTo>
                                  <a:cubicBezTo>
                                    <a:pt x="617" y="1059"/>
                                    <a:pt x="600" y="1071"/>
                                    <a:pt x="584" y="1084"/>
                                  </a:cubicBezTo>
                                  <a:cubicBezTo>
                                    <a:pt x="454" y="1193"/>
                                    <a:pt x="610" y="1084"/>
                                    <a:pt x="483" y="1169"/>
                                  </a:cubicBezTo>
                                  <a:cubicBezTo>
                                    <a:pt x="440" y="1296"/>
                                    <a:pt x="503" y="1143"/>
                                    <a:pt x="415" y="1253"/>
                                  </a:cubicBezTo>
                                  <a:cubicBezTo>
                                    <a:pt x="404" y="1267"/>
                                    <a:pt x="406" y="1288"/>
                                    <a:pt x="398" y="1304"/>
                                  </a:cubicBezTo>
                                  <a:cubicBezTo>
                                    <a:pt x="363" y="1375"/>
                                    <a:pt x="324" y="1440"/>
                                    <a:pt x="280" y="1507"/>
                                  </a:cubicBezTo>
                                  <a:cubicBezTo>
                                    <a:pt x="248" y="1555"/>
                                    <a:pt x="216" y="1697"/>
                                    <a:pt x="195" y="1761"/>
                                  </a:cubicBezTo>
                                  <a:cubicBezTo>
                                    <a:pt x="134" y="1943"/>
                                    <a:pt x="55" y="2117"/>
                                    <a:pt x="8" y="2304"/>
                                  </a:cubicBezTo>
                                  <a:cubicBezTo>
                                    <a:pt x="16" y="2473"/>
                                    <a:pt x="0" y="2637"/>
                                    <a:pt x="59" y="2795"/>
                                  </a:cubicBezTo>
                                  <a:cubicBezTo>
                                    <a:pt x="89" y="2876"/>
                                    <a:pt x="148" y="2944"/>
                                    <a:pt x="195" y="3015"/>
                                  </a:cubicBezTo>
                                  <a:cubicBezTo>
                                    <a:pt x="212" y="3040"/>
                                    <a:pt x="215" y="3073"/>
                                    <a:pt x="229" y="3100"/>
                                  </a:cubicBezTo>
                                  <a:cubicBezTo>
                                    <a:pt x="283" y="3208"/>
                                    <a:pt x="380" y="3292"/>
                                    <a:pt x="449" y="3388"/>
                                  </a:cubicBezTo>
                                  <a:cubicBezTo>
                                    <a:pt x="464" y="3409"/>
                                    <a:pt x="467" y="3437"/>
                                    <a:pt x="483" y="3456"/>
                                  </a:cubicBezTo>
                                  <a:cubicBezTo>
                                    <a:pt x="545" y="3529"/>
                                    <a:pt x="606" y="3606"/>
                                    <a:pt x="686" y="3659"/>
                                  </a:cubicBezTo>
                                  <a:cubicBezTo>
                                    <a:pt x="703" y="3670"/>
                                    <a:pt x="723" y="3679"/>
                                    <a:pt x="737" y="3693"/>
                                  </a:cubicBezTo>
                                  <a:cubicBezTo>
                                    <a:pt x="757" y="3713"/>
                                    <a:pt x="768" y="3741"/>
                                    <a:pt x="788" y="3761"/>
                                  </a:cubicBezTo>
                                  <a:cubicBezTo>
                                    <a:pt x="858" y="3831"/>
                                    <a:pt x="945" y="3889"/>
                                    <a:pt x="1025" y="3947"/>
                                  </a:cubicBezTo>
                                  <a:cubicBezTo>
                                    <a:pt x="1109" y="4009"/>
                                    <a:pt x="1180" y="4083"/>
                                    <a:pt x="1279" y="4116"/>
                                  </a:cubicBezTo>
                                  <a:cubicBezTo>
                                    <a:pt x="1370" y="4207"/>
                                    <a:pt x="1285" y="4133"/>
                                    <a:pt x="1398" y="4201"/>
                                  </a:cubicBezTo>
                                  <a:cubicBezTo>
                                    <a:pt x="1457" y="4237"/>
                                    <a:pt x="1504" y="4292"/>
                                    <a:pt x="1567" y="4320"/>
                                  </a:cubicBezTo>
                                  <a:cubicBezTo>
                                    <a:pt x="1593" y="4332"/>
                                    <a:pt x="1624" y="4331"/>
                                    <a:pt x="1652" y="4337"/>
                                  </a:cubicBezTo>
                                  <a:cubicBezTo>
                                    <a:pt x="1871" y="4474"/>
                                    <a:pt x="2106" y="4592"/>
                                    <a:pt x="2363" y="4641"/>
                                  </a:cubicBezTo>
                                  <a:cubicBezTo>
                                    <a:pt x="2516" y="4717"/>
                                    <a:pt x="2328" y="4633"/>
                                    <a:pt x="2550" y="4692"/>
                                  </a:cubicBezTo>
                                  <a:cubicBezTo>
                                    <a:pt x="2596" y="4704"/>
                                    <a:pt x="2639" y="4729"/>
                                    <a:pt x="2685" y="4743"/>
                                  </a:cubicBezTo>
                                  <a:cubicBezTo>
                                    <a:pt x="2789" y="4775"/>
                                    <a:pt x="2900" y="4796"/>
                                    <a:pt x="3007" y="4811"/>
                                  </a:cubicBezTo>
                                  <a:cubicBezTo>
                                    <a:pt x="3337" y="4921"/>
                                    <a:pt x="3004" y="4820"/>
                                    <a:pt x="3278" y="4879"/>
                                  </a:cubicBezTo>
                                  <a:cubicBezTo>
                                    <a:pt x="3461" y="4918"/>
                                    <a:pt x="3633" y="4976"/>
                                    <a:pt x="3820" y="4997"/>
                                  </a:cubicBezTo>
                                  <a:cubicBezTo>
                                    <a:pt x="4008" y="5078"/>
                                    <a:pt x="4212" y="5087"/>
                                    <a:pt x="4413" y="5116"/>
                                  </a:cubicBezTo>
                                  <a:cubicBezTo>
                                    <a:pt x="4998" y="5200"/>
                                    <a:pt x="5500" y="5192"/>
                                    <a:pt x="6124" y="5201"/>
                                  </a:cubicBezTo>
                                  <a:cubicBezTo>
                                    <a:pt x="6548" y="5195"/>
                                    <a:pt x="6971" y="5194"/>
                                    <a:pt x="7395" y="5184"/>
                                  </a:cubicBezTo>
                                  <a:cubicBezTo>
                                    <a:pt x="7592" y="5179"/>
                                    <a:pt x="7795" y="5114"/>
                                    <a:pt x="7988" y="5082"/>
                                  </a:cubicBezTo>
                                  <a:cubicBezTo>
                                    <a:pt x="8245" y="5039"/>
                                    <a:pt x="8514" y="5043"/>
                                    <a:pt x="8767" y="4980"/>
                                  </a:cubicBezTo>
                                  <a:cubicBezTo>
                                    <a:pt x="8918" y="4942"/>
                                    <a:pt x="9069" y="4912"/>
                                    <a:pt x="9224" y="4896"/>
                                  </a:cubicBezTo>
                                  <a:cubicBezTo>
                                    <a:pt x="9393" y="4854"/>
                                    <a:pt x="9314" y="4870"/>
                                    <a:pt x="9462" y="4845"/>
                                  </a:cubicBezTo>
                                  <a:cubicBezTo>
                                    <a:pt x="9638" y="4786"/>
                                    <a:pt x="9821" y="4705"/>
                                    <a:pt x="10004" y="4675"/>
                                  </a:cubicBezTo>
                                  <a:cubicBezTo>
                                    <a:pt x="10136" y="4596"/>
                                    <a:pt x="10036" y="4645"/>
                                    <a:pt x="10156" y="4608"/>
                                  </a:cubicBezTo>
                                  <a:cubicBezTo>
                                    <a:pt x="10207" y="4592"/>
                                    <a:pt x="10258" y="4574"/>
                                    <a:pt x="10309" y="4557"/>
                                  </a:cubicBezTo>
                                  <a:cubicBezTo>
                                    <a:pt x="10326" y="4551"/>
                                    <a:pt x="10360" y="4540"/>
                                    <a:pt x="10360" y="4540"/>
                                  </a:cubicBezTo>
                                  <a:cubicBezTo>
                                    <a:pt x="10483" y="4456"/>
                                    <a:pt x="10328" y="4553"/>
                                    <a:pt x="10478" y="4489"/>
                                  </a:cubicBezTo>
                                  <a:cubicBezTo>
                                    <a:pt x="10497" y="4481"/>
                                    <a:pt x="10511" y="4464"/>
                                    <a:pt x="10529" y="4455"/>
                                  </a:cubicBezTo>
                                  <a:cubicBezTo>
                                    <a:pt x="10556" y="4441"/>
                                    <a:pt x="10585" y="4431"/>
                                    <a:pt x="10614" y="4421"/>
                                  </a:cubicBezTo>
                                  <a:cubicBezTo>
                                    <a:pt x="10647" y="4409"/>
                                    <a:pt x="10684" y="4405"/>
                                    <a:pt x="10715" y="4387"/>
                                  </a:cubicBezTo>
                                  <a:cubicBezTo>
                                    <a:pt x="10874" y="4293"/>
                                    <a:pt x="11056" y="4244"/>
                                    <a:pt x="11224" y="4167"/>
                                  </a:cubicBezTo>
                                  <a:cubicBezTo>
                                    <a:pt x="11524" y="4030"/>
                                    <a:pt x="11165" y="4194"/>
                                    <a:pt x="11393" y="4065"/>
                                  </a:cubicBezTo>
                                  <a:cubicBezTo>
                                    <a:pt x="11473" y="4020"/>
                                    <a:pt x="11581" y="3993"/>
                                    <a:pt x="11664" y="3947"/>
                                  </a:cubicBezTo>
                                  <a:cubicBezTo>
                                    <a:pt x="11763" y="3892"/>
                                    <a:pt x="11857" y="3823"/>
                                    <a:pt x="11952" y="3761"/>
                                  </a:cubicBezTo>
                                  <a:cubicBezTo>
                                    <a:pt x="12015" y="3720"/>
                                    <a:pt x="12017" y="3739"/>
                                    <a:pt x="12071" y="3693"/>
                                  </a:cubicBezTo>
                                  <a:cubicBezTo>
                                    <a:pt x="12095" y="3672"/>
                                    <a:pt x="12114" y="3646"/>
                                    <a:pt x="12138" y="3625"/>
                                  </a:cubicBezTo>
                                  <a:cubicBezTo>
                                    <a:pt x="12153" y="3612"/>
                                    <a:pt x="12172" y="3603"/>
                                    <a:pt x="12189" y="3591"/>
                                  </a:cubicBezTo>
                                  <a:cubicBezTo>
                                    <a:pt x="12212" y="3575"/>
                                    <a:pt x="12236" y="3559"/>
                                    <a:pt x="12257" y="3540"/>
                                  </a:cubicBezTo>
                                  <a:cubicBezTo>
                                    <a:pt x="12298" y="3503"/>
                                    <a:pt x="12376" y="3422"/>
                                    <a:pt x="12376" y="3422"/>
                                  </a:cubicBezTo>
                                  <a:cubicBezTo>
                                    <a:pt x="12473" y="3222"/>
                                    <a:pt x="12343" y="3460"/>
                                    <a:pt x="12460" y="3320"/>
                                  </a:cubicBezTo>
                                  <a:cubicBezTo>
                                    <a:pt x="12476" y="3301"/>
                                    <a:pt x="12479" y="3273"/>
                                    <a:pt x="12494" y="3252"/>
                                  </a:cubicBezTo>
                                  <a:cubicBezTo>
                                    <a:pt x="12508" y="3232"/>
                                    <a:pt x="12528" y="3218"/>
                                    <a:pt x="12545" y="3201"/>
                                  </a:cubicBezTo>
                                  <a:cubicBezTo>
                                    <a:pt x="12566" y="3138"/>
                                    <a:pt x="12610" y="3104"/>
                                    <a:pt x="12647" y="3049"/>
                                  </a:cubicBezTo>
                                  <a:cubicBezTo>
                                    <a:pt x="12653" y="3026"/>
                                    <a:pt x="12654" y="3002"/>
                                    <a:pt x="12664" y="2981"/>
                                  </a:cubicBezTo>
                                  <a:cubicBezTo>
                                    <a:pt x="12769" y="2768"/>
                                    <a:pt x="12677" y="3021"/>
                                    <a:pt x="12731" y="2863"/>
                                  </a:cubicBezTo>
                                  <a:cubicBezTo>
                                    <a:pt x="12778" y="2583"/>
                                    <a:pt x="12844" y="2210"/>
                                    <a:pt x="12680" y="1965"/>
                                  </a:cubicBezTo>
                                  <a:cubicBezTo>
                                    <a:pt x="12652" y="1877"/>
                                    <a:pt x="12584" y="1827"/>
                                    <a:pt x="12511" y="1778"/>
                                  </a:cubicBezTo>
                                  <a:cubicBezTo>
                                    <a:pt x="12417" y="1639"/>
                                    <a:pt x="12252" y="1625"/>
                                    <a:pt x="12104" y="1575"/>
                                  </a:cubicBezTo>
                                  <a:cubicBezTo>
                                    <a:pt x="11987" y="1536"/>
                                    <a:pt x="11869" y="1504"/>
                                    <a:pt x="11749" y="1473"/>
                                  </a:cubicBezTo>
                                  <a:cubicBezTo>
                                    <a:pt x="11725" y="1467"/>
                                    <a:pt x="11705" y="1449"/>
                                    <a:pt x="11681" y="1440"/>
                                  </a:cubicBezTo>
                                  <a:cubicBezTo>
                                    <a:pt x="11652" y="1429"/>
                                    <a:pt x="11553" y="1411"/>
                                    <a:pt x="11528" y="1406"/>
                                  </a:cubicBezTo>
                                  <a:cubicBezTo>
                                    <a:pt x="11422" y="1352"/>
                                    <a:pt x="11305" y="1333"/>
                                    <a:pt x="11190" y="1304"/>
                                  </a:cubicBezTo>
                                  <a:cubicBezTo>
                                    <a:pt x="11138" y="1291"/>
                                    <a:pt x="11082" y="1283"/>
                                    <a:pt x="11037" y="1253"/>
                                  </a:cubicBezTo>
                                  <a:cubicBezTo>
                                    <a:pt x="11020" y="1242"/>
                                    <a:pt x="11005" y="1227"/>
                                    <a:pt x="10986" y="1219"/>
                                  </a:cubicBezTo>
                                  <a:cubicBezTo>
                                    <a:pt x="10932" y="1196"/>
                                    <a:pt x="10872" y="1191"/>
                                    <a:pt x="10817" y="1169"/>
                                  </a:cubicBezTo>
                                  <a:cubicBezTo>
                                    <a:pt x="10710" y="1127"/>
                                    <a:pt x="10624" y="1103"/>
                                    <a:pt x="10512" y="1084"/>
                                  </a:cubicBezTo>
                                  <a:cubicBezTo>
                                    <a:pt x="10436" y="1046"/>
                                    <a:pt x="10373" y="1038"/>
                                    <a:pt x="10292" y="1016"/>
                                  </a:cubicBezTo>
                                  <a:cubicBezTo>
                                    <a:pt x="10059" y="952"/>
                                    <a:pt x="10308" y="1006"/>
                                    <a:pt x="10105" y="965"/>
                                  </a:cubicBezTo>
                                  <a:cubicBezTo>
                                    <a:pt x="9813" y="839"/>
                                    <a:pt x="10157" y="975"/>
                                    <a:pt x="9868" y="897"/>
                                  </a:cubicBezTo>
                                  <a:cubicBezTo>
                                    <a:pt x="9782" y="874"/>
                                    <a:pt x="9702" y="826"/>
                                    <a:pt x="9614" y="813"/>
                                  </a:cubicBezTo>
                                  <a:cubicBezTo>
                                    <a:pt x="9451" y="789"/>
                                    <a:pt x="9535" y="801"/>
                                    <a:pt x="9360" y="779"/>
                                  </a:cubicBezTo>
                                  <a:cubicBezTo>
                                    <a:pt x="9213" y="730"/>
                                    <a:pt x="9091" y="694"/>
                                    <a:pt x="8936" y="677"/>
                                  </a:cubicBezTo>
                                  <a:cubicBezTo>
                                    <a:pt x="8787" y="612"/>
                                    <a:pt x="8623" y="582"/>
                                    <a:pt x="8462" y="559"/>
                                  </a:cubicBezTo>
                                  <a:cubicBezTo>
                                    <a:pt x="8284" y="492"/>
                                    <a:pt x="8103" y="440"/>
                                    <a:pt x="7920" y="389"/>
                                  </a:cubicBezTo>
                                  <a:cubicBezTo>
                                    <a:pt x="7707" y="330"/>
                                    <a:pt x="7494" y="234"/>
                                    <a:pt x="7276" y="203"/>
                                  </a:cubicBezTo>
                                  <a:cubicBezTo>
                                    <a:pt x="6900" y="95"/>
                                    <a:pt x="6514" y="30"/>
                                    <a:pt x="6124" y="0"/>
                                  </a:cubicBezTo>
                                  <a:cubicBezTo>
                                    <a:pt x="5497" y="6"/>
                                    <a:pt x="4871" y="7"/>
                                    <a:pt x="4244" y="17"/>
                                  </a:cubicBezTo>
                                  <a:cubicBezTo>
                                    <a:pt x="4117" y="19"/>
                                    <a:pt x="3995" y="64"/>
                                    <a:pt x="3871" y="84"/>
                                  </a:cubicBezTo>
                                  <a:cubicBezTo>
                                    <a:pt x="3638" y="121"/>
                                    <a:pt x="3408" y="164"/>
                                    <a:pt x="3176" y="203"/>
                                  </a:cubicBezTo>
                                  <a:cubicBezTo>
                                    <a:pt x="3047" y="268"/>
                                    <a:pt x="2894" y="288"/>
                                    <a:pt x="2753" y="321"/>
                                  </a:cubicBezTo>
                                  <a:cubicBezTo>
                                    <a:pt x="2706" y="332"/>
                                    <a:pt x="2664" y="360"/>
                                    <a:pt x="2617" y="372"/>
                                  </a:cubicBezTo>
                                  <a:cubicBezTo>
                                    <a:pt x="2464" y="411"/>
                                    <a:pt x="2299" y="440"/>
                                    <a:pt x="2143" y="457"/>
                                  </a:cubicBezTo>
                                  <a:cubicBezTo>
                                    <a:pt x="2040" y="491"/>
                                    <a:pt x="1926" y="504"/>
                                    <a:pt x="1821" y="525"/>
                                  </a:cubicBezTo>
                                  <a:cubicBezTo>
                                    <a:pt x="1791" y="531"/>
                                    <a:pt x="1765" y="550"/>
                                    <a:pt x="1736" y="559"/>
                                  </a:cubicBezTo>
                                  <a:cubicBezTo>
                                    <a:pt x="1641" y="588"/>
                                    <a:pt x="1544" y="602"/>
                                    <a:pt x="1448" y="626"/>
                                  </a:cubicBezTo>
                                  <a:cubicBezTo>
                                    <a:pt x="1410" y="645"/>
                                    <a:pt x="1367" y="656"/>
                                    <a:pt x="1330" y="677"/>
                                  </a:cubicBezTo>
                                  <a:cubicBezTo>
                                    <a:pt x="1294" y="697"/>
                                    <a:pt x="1262" y="722"/>
                                    <a:pt x="1228" y="745"/>
                                  </a:cubicBezTo>
                                  <a:cubicBezTo>
                                    <a:pt x="1227" y="746"/>
                                    <a:pt x="1102" y="787"/>
                                    <a:pt x="1076" y="796"/>
                                  </a:cubicBezTo>
                                  <a:cubicBezTo>
                                    <a:pt x="1057" y="802"/>
                                    <a:pt x="1043" y="821"/>
                                    <a:pt x="1025" y="830"/>
                                  </a:cubicBezTo>
                                  <a:cubicBezTo>
                                    <a:pt x="1009" y="838"/>
                                    <a:pt x="991" y="841"/>
                                    <a:pt x="974" y="847"/>
                                  </a:cubicBezTo>
                                  <a:cubicBezTo>
                                    <a:pt x="933" y="907"/>
                                    <a:pt x="949" y="879"/>
                                    <a:pt x="923" y="931"/>
                                  </a:cubicBezTo>
                                  <a:lnTo>
                                    <a:pt x="822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703"/>
                        <wpg:cNvGrpSpPr>
                          <a:grpSpLocks/>
                        </wpg:cNvGrpSpPr>
                        <wpg:grpSpPr bwMode="auto">
                          <a:xfrm>
                            <a:off x="1111" y="1255"/>
                            <a:ext cx="14245" cy="10563"/>
                            <a:chOff x="763" y="1247"/>
                            <a:chExt cx="14245" cy="10563"/>
                          </a:xfrm>
                        </wpg:grpSpPr>
                        <wpg:grpSp>
                          <wpg:cNvPr id="84" name="Group 2702"/>
                          <wpg:cNvGrpSpPr>
                            <a:grpSpLocks/>
                          </wpg:cNvGrpSpPr>
                          <wpg:grpSpPr bwMode="auto">
                            <a:xfrm>
                              <a:off x="763" y="1562"/>
                              <a:ext cx="14245" cy="9113"/>
                              <a:chOff x="763" y="1562"/>
                              <a:chExt cx="14245" cy="9113"/>
                            </a:xfrm>
                          </wpg:grpSpPr>
                          <wpg:grpSp>
                            <wpg:cNvPr id="85" name="Group 27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26" y="6018"/>
                                <a:ext cx="2233" cy="2984"/>
                                <a:chOff x="4526" y="6018"/>
                                <a:chExt cx="2233" cy="2984"/>
                              </a:xfrm>
                            </wpg:grpSpPr>
                            <wps:wsp>
                              <wps:cNvPr id="86" name="Freeform 1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9" y="6931"/>
                                  <a:ext cx="1105" cy="735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7" name="Group 27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6" y="6018"/>
                                  <a:ext cx="2233" cy="2984"/>
                                  <a:chOff x="4526" y="6018"/>
                                  <a:chExt cx="2233" cy="2984"/>
                                </a:xfrm>
                              </wpg:grpSpPr>
                              <wps:wsp>
                                <wps:cNvPr id="88" name="Freeform 1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26" y="6354"/>
                                    <a:ext cx="1377" cy="915"/>
                                  </a:xfrm>
                                  <a:custGeom>
                                    <a:avLst/>
                                    <a:gdLst>
                                      <a:gd name="T0" fmla="*/ 341 w 1407"/>
                                      <a:gd name="T1" fmla="*/ 105 h 935"/>
                                      <a:gd name="T2" fmla="*/ 251 w 1407"/>
                                      <a:gd name="T3" fmla="*/ 145 h 935"/>
                                      <a:gd name="T4" fmla="*/ 246 w 1407"/>
                                      <a:gd name="T5" fmla="*/ 210 h 935"/>
                                      <a:gd name="T6" fmla="*/ 221 w 1407"/>
                                      <a:gd name="T7" fmla="*/ 230 h 935"/>
                                      <a:gd name="T8" fmla="*/ 135 w 1407"/>
                                      <a:gd name="T9" fmla="*/ 235 h 935"/>
                                      <a:gd name="T10" fmla="*/ 85 w 1407"/>
                                      <a:gd name="T11" fmla="*/ 280 h 935"/>
                                      <a:gd name="T12" fmla="*/ 90 w 1407"/>
                                      <a:gd name="T13" fmla="*/ 350 h 935"/>
                                      <a:gd name="T14" fmla="*/ 45 w 1407"/>
                                      <a:gd name="T15" fmla="*/ 415 h 935"/>
                                      <a:gd name="T16" fmla="*/ 0 w 1407"/>
                                      <a:gd name="T17" fmla="*/ 495 h 935"/>
                                      <a:gd name="T18" fmla="*/ 30 w 1407"/>
                                      <a:gd name="T19" fmla="*/ 585 h 935"/>
                                      <a:gd name="T20" fmla="*/ 15 w 1407"/>
                                      <a:gd name="T21" fmla="*/ 710 h 935"/>
                                      <a:gd name="T22" fmla="*/ 125 w 1407"/>
                                      <a:gd name="T23" fmla="*/ 755 h 935"/>
                                      <a:gd name="T24" fmla="*/ 140 w 1407"/>
                                      <a:gd name="T25" fmla="*/ 830 h 935"/>
                                      <a:gd name="T26" fmla="*/ 216 w 1407"/>
                                      <a:gd name="T27" fmla="*/ 870 h 935"/>
                                      <a:gd name="T28" fmla="*/ 291 w 1407"/>
                                      <a:gd name="T29" fmla="*/ 820 h 935"/>
                                      <a:gd name="T30" fmla="*/ 381 w 1407"/>
                                      <a:gd name="T31" fmla="*/ 875 h 935"/>
                                      <a:gd name="T32" fmla="*/ 461 w 1407"/>
                                      <a:gd name="T33" fmla="*/ 865 h 935"/>
                                      <a:gd name="T34" fmla="*/ 526 w 1407"/>
                                      <a:gd name="T35" fmla="*/ 830 h 935"/>
                                      <a:gd name="T36" fmla="*/ 641 w 1407"/>
                                      <a:gd name="T37" fmla="*/ 910 h 935"/>
                                      <a:gd name="T38" fmla="*/ 726 w 1407"/>
                                      <a:gd name="T39" fmla="*/ 900 h 935"/>
                                      <a:gd name="T40" fmla="*/ 771 w 1407"/>
                                      <a:gd name="T41" fmla="*/ 935 h 935"/>
                                      <a:gd name="T42" fmla="*/ 861 w 1407"/>
                                      <a:gd name="T43" fmla="*/ 905 h 935"/>
                                      <a:gd name="T44" fmla="*/ 911 w 1407"/>
                                      <a:gd name="T45" fmla="*/ 850 h 935"/>
                                      <a:gd name="T46" fmla="*/ 956 w 1407"/>
                                      <a:gd name="T47" fmla="*/ 905 h 935"/>
                                      <a:gd name="T48" fmla="*/ 1027 w 1407"/>
                                      <a:gd name="T49" fmla="*/ 905 h 935"/>
                                      <a:gd name="T50" fmla="*/ 1102 w 1407"/>
                                      <a:gd name="T51" fmla="*/ 835 h 935"/>
                                      <a:gd name="T52" fmla="*/ 1172 w 1407"/>
                                      <a:gd name="T53" fmla="*/ 810 h 935"/>
                                      <a:gd name="T54" fmla="*/ 1252 w 1407"/>
                                      <a:gd name="T55" fmla="*/ 780 h 935"/>
                                      <a:gd name="T56" fmla="*/ 1272 w 1407"/>
                                      <a:gd name="T57" fmla="*/ 715 h 935"/>
                                      <a:gd name="T58" fmla="*/ 1282 w 1407"/>
                                      <a:gd name="T59" fmla="*/ 680 h 935"/>
                                      <a:gd name="T60" fmla="*/ 1342 w 1407"/>
                                      <a:gd name="T61" fmla="*/ 675 h 935"/>
                                      <a:gd name="T62" fmla="*/ 1372 w 1407"/>
                                      <a:gd name="T63" fmla="*/ 605 h 935"/>
                                      <a:gd name="T64" fmla="*/ 1382 w 1407"/>
                                      <a:gd name="T65" fmla="*/ 525 h 935"/>
                                      <a:gd name="T66" fmla="*/ 1407 w 1407"/>
                                      <a:gd name="T67" fmla="*/ 445 h 935"/>
                                      <a:gd name="T68" fmla="*/ 1357 w 1407"/>
                                      <a:gd name="T69" fmla="*/ 380 h 935"/>
                                      <a:gd name="T70" fmla="*/ 1322 w 1407"/>
                                      <a:gd name="T71" fmla="*/ 355 h 935"/>
                                      <a:gd name="T72" fmla="*/ 1357 w 1407"/>
                                      <a:gd name="T73" fmla="*/ 295 h 935"/>
                                      <a:gd name="T74" fmla="*/ 1317 w 1407"/>
                                      <a:gd name="T75" fmla="*/ 225 h 935"/>
                                      <a:gd name="T76" fmla="*/ 1187 w 1407"/>
                                      <a:gd name="T77" fmla="*/ 195 h 935"/>
                                      <a:gd name="T78" fmla="*/ 1197 w 1407"/>
                                      <a:gd name="T79" fmla="*/ 130 h 935"/>
                                      <a:gd name="T80" fmla="*/ 1122 w 1407"/>
                                      <a:gd name="T81" fmla="*/ 85 h 935"/>
                                      <a:gd name="T82" fmla="*/ 1012 w 1407"/>
                                      <a:gd name="T83" fmla="*/ 130 h 935"/>
                                      <a:gd name="T84" fmla="*/ 1017 w 1407"/>
                                      <a:gd name="T85" fmla="*/ 45 h 935"/>
                                      <a:gd name="T86" fmla="*/ 971 w 1407"/>
                                      <a:gd name="T87" fmla="*/ 5 h 935"/>
                                      <a:gd name="T88" fmla="*/ 876 w 1407"/>
                                      <a:gd name="T89" fmla="*/ 20 h 935"/>
                                      <a:gd name="T90" fmla="*/ 806 w 1407"/>
                                      <a:gd name="T91" fmla="*/ 20 h 935"/>
                                      <a:gd name="T92" fmla="*/ 746 w 1407"/>
                                      <a:gd name="T93" fmla="*/ 0 h 935"/>
                                      <a:gd name="T94" fmla="*/ 666 w 1407"/>
                                      <a:gd name="T95" fmla="*/ 60 h 935"/>
                                      <a:gd name="T96" fmla="*/ 571 w 1407"/>
                                      <a:gd name="T97" fmla="*/ 35 h 935"/>
                                      <a:gd name="T98" fmla="*/ 456 w 1407"/>
                                      <a:gd name="T99" fmla="*/ 35 h 935"/>
                                      <a:gd name="T100" fmla="*/ 421 w 1407"/>
                                      <a:gd name="T101" fmla="*/ 85 h 9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407" h="935">
                                        <a:moveTo>
                                          <a:pt x="421" y="125"/>
                                        </a:moveTo>
                                        <a:lnTo>
                                          <a:pt x="421" y="125"/>
                                        </a:lnTo>
                                        <a:lnTo>
                                          <a:pt x="381" y="110"/>
                                        </a:lnTo>
                                        <a:lnTo>
                                          <a:pt x="341" y="105"/>
                                        </a:lnTo>
                                        <a:lnTo>
                                          <a:pt x="306" y="110"/>
                                        </a:lnTo>
                                        <a:lnTo>
                                          <a:pt x="271" y="125"/>
                                        </a:lnTo>
                                        <a:lnTo>
                                          <a:pt x="261" y="135"/>
                                        </a:lnTo>
                                        <a:lnTo>
                                          <a:pt x="251" y="145"/>
                                        </a:lnTo>
                                        <a:lnTo>
                                          <a:pt x="246" y="160"/>
                                        </a:lnTo>
                                        <a:lnTo>
                                          <a:pt x="241" y="175"/>
                                        </a:lnTo>
                                        <a:lnTo>
                                          <a:pt x="241" y="190"/>
                                        </a:lnTo>
                                        <a:lnTo>
                                          <a:pt x="246" y="210"/>
                                        </a:lnTo>
                                        <a:lnTo>
                                          <a:pt x="256" y="225"/>
                                        </a:lnTo>
                                        <a:lnTo>
                                          <a:pt x="271" y="245"/>
                                        </a:lnTo>
                                        <a:lnTo>
                                          <a:pt x="246" y="235"/>
                                        </a:lnTo>
                                        <a:lnTo>
                                          <a:pt x="221" y="230"/>
                                        </a:lnTo>
                                        <a:lnTo>
                                          <a:pt x="196" y="225"/>
                                        </a:lnTo>
                                        <a:lnTo>
                                          <a:pt x="176" y="225"/>
                                        </a:lnTo>
                                        <a:lnTo>
                                          <a:pt x="156" y="230"/>
                                        </a:lnTo>
                                        <a:lnTo>
                                          <a:pt x="135" y="235"/>
                                        </a:lnTo>
                                        <a:lnTo>
                                          <a:pt x="120" y="245"/>
                                        </a:lnTo>
                                        <a:lnTo>
                                          <a:pt x="105" y="255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85" y="280"/>
                                        </a:lnTo>
                                        <a:lnTo>
                                          <a:pt x="80" y="300"/>
                                        </a:lnTo>
                                        <a:lnTo>
                                          <a:pt x="80" y="315"/>
                                        </a:lnTo>
                                        <a:lnTo>
                                          <a:pt x="85" y="335"/>
                                        </a:lnTo>
                                        <a:lnTo>
                                          <a:pt x="90" y="350"/>
                                        </a:lnTo>
                                        <a:lnTo>
                                          <a:pt x="105" y="365"/>
                                        </a:lnTo>
                                        <a:lnTo>
                                          <a:pt x="120" y="380"/>
                                        </a:lnTo>
                                        <a:lnTo>
                                          <a:pt x="75" y="395"/>
                                        </a:lnTo>
                                        <a:lnTo>
                                          <a:pt x="45" y="415"/>
                                        </a:lnTo>
                                        <a:lnTo>
                                          <a:pt x="2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0" y="485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5" y="505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5" y="540"/>
                                        </a:lnTo>
                                        <a:lnTo>
                                          <a:pt x="30" y="585"/>
                                        </a:lnTo>
                                        <a:lnTo>
                                          <a:pt x="10" y="625"/>
                                        </a:lnTo>
                                        <a:lnTo>
                                          <a:pt x="5" y="660"/>
                                        </a:lnTo>
                                        <a:lnTo>
                                          <a:pt x="10" y="695"/>
                                        </a:lnTo>
                                        <a:lnTo>
                                          <a:pt x="15" y="710"/>
                                        </a:lnTo>
                                        <a:lnTo>
                                          <a:pt x="25" y="725"/>
                                        </a:lnTo>
                                        <a:lnTo>
                                          <a:pt x="35" y="735"/>
                                        </a:lnTo>
                                        <a:lnTo>
                                          <a:pt x="45" y="745"/>
                                        </a:lnTo>
                                        <a:lnTo>
                                          <a:pt x="80" y="755"/>
                                        </a:lnTo>
                                        <a:lnTo>
                                          <a:pt x="125" y="755"/>
                                        </a:lnTo>
                                        <a:lnTo>
                                          <a:pt x="130" y="795"/>
                                        </a:lnTo>
                                        <a:lnTo>
                                          <a:pt x="135" y="810"/>
                                        </a:lnTo>
                                        <a:lnTo>
                                          <a:pt x="140" y="830"/>
                                        </a:lnTo>
                                        <a:lnTo>
                                          <a:pt x="161" y="850"/>
                                        </a:lnTo>
                                        <a:lnTo>
                                          <a:pt x="191" y="865"/>
                                        </a:lnTo>
                                        <a:lnTo>
                                          <a:pt x="201" y="870"/>
                                        </a:lnTo>
                                        <a:lnTo>
                                          <a:pt x="216" y="870"/>
                                        </a:lnTo>
                                        <a:lnTo>
                                          <a:pt x="246" y="860"/>
                                        </a:lnTo>
                                        <a:lnTo>
                                          <a:pt x="261" y="850"/>
                                        </a:lnTo>
                                        <a:lnTo>
                                          <a:pt x="276" y="835"/>
                                        </a:lnTo>
                                        <a:lnTo>
                                          <a:pt x="291" y="820"/>
                                        </a:lnTo>
                                        <a:lnTo>
                                          <a:pt x="301" y="800"/>
                                        </a:lnTo>
                                        <a:lnTo>
                                          <a:pt x="326" y="835"/>
                                        </a:lnTo>
                                        <a:lnTo>
                                          <a:pt x="351" y="860"/>
                                        </a:lnTo>
                                        <a:lnTo>
                                          <a:pt x="381" y="875"/>
                                        </a:lnTo>
                                        <a:lnTo>
                                          <a:pt x="411" y="880"/>
                                        </a:lnTo>
                                        <a:lnTo>
                                          <a:pt x="431" y="880"/>
                                        </a:lnTo>
                                        <a:lnTo>
                                          <a:pt x="446" y="875"/>
                                        </a:lnTo>
                                        <a:lnTo>
                                          <a:pt x="461" y="865"/>
                                        </a:lnTo>
                                        <a:lnTo>
                                          <a:pt x="476" y="855"/>
                                        </a:lnTo>
                                        <a:lnTo>
                                          <a:pt x="496" y="825"/>
                                        </a:lnTo>
                                        <a:lnTo>
                                          <a:pt x="516" y="785"/>
                                        </a:lnTo>
                                        <a:lnTo>
                                          <a:pt x="526" y="830"/>
                                        </a:lnTo>
                                        <a:lnTo>
                                          <a:pt x="536" y="870"/>
                                        </a:lnTo>
                                        <a:lnTo>
                                          <a:pt x="556" y="895"/>
                                        </a:lnTo>
                                        <a:lnTo>
                                          <a:pt x="581" y="910"/>
                                        </a:lnTo>
                                        <a:lnTo>
                                          <a:pt x="606" y="915"/>
                                        </a:lnTo>
                                        <a:lnTo>
                                          <a:pt x="641" y="910"/>
                                        </a:lnTo>
                                        <a:lnTo>
                                          <a:pt x="676" y="890"/>
                                        </a:lnTo>
                                        <a:lnTo>
                                          <a:pt x="721" y="865"/>
                                        </a:lnTo>
                                        <a:lnTo>
                                          <a:pt x="721" y="885"/>
                                        </a:lnTo>
                                        <a:lnTo>
                                          <a:pt x="726" y="900"/>
                                        </a:lnTo>
                                        <a:lnTo>
                                          <a:pt x="731" y="910"/>
                                        </a:lnTo>
                                        <a:lnTo>
                                          <a:pt x="741" y="925"/>
                                        </a:lnTo>
                                        <a:lnTo>
                                          <a:pt x="756" y="930"/>
                                        </a:lnTo>
                                        <a:lnTo>
                                          <a:pt x="771" y="935"/>
                                        </a:lnTo>
                                        <a:lnTo>
                                          <a:pt x="801" y="935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61" y="905"/>
                                        </a:lnTo>
                                        <a:lnTo>
                                          <a:pt x="876" y="885"/>
                                        </a:lnTo>
                                        <a:lnTo>
                                          <a:pt x="891" y="870"/>
                                        </a:lnTo>
                                        <a:lnTo>
                                          <a:pt x="906" y="825"/>
                                        </a:lnTo>
                                        <a:lnTo>
                                          <a:pt x="911" y="850"/>
                                        </a:lnTo>
                                        <a:lnTo>
                                          <a:pt x="916" y="870"/>
                                        </a:lnTo>
                                        <a:lnTo>
                                          <a:pt x="926" y="885"/>
                                        </a:lnTo>
                                        <a:lnTo>
                                          <a:pt x="941" y="900"/>
                                        </a:lnTo>
                                        <a:lnTo>
                                          <a:pt x="956" y="905"/>
                                        </a:lnTo>
                                        <a:lnTo>
                                          <a:pt x="971" y="915"/>
                                        </a:lnTo>
                                        <a:lnTo>
                                          <a:pt x="992" y="915"/>
                                        </a:lnTo>
                                        <a:lnTo>
                                          <a:pt x="1012" y="915"/>
                                        </a:lnTo>
                                        <a:lnTo>
                                          <a:pt x="1027" y="905"/>
                                        </a:lnTo>
                                        <a:lnTo>
                                          <a:pt x="1047" y="900"/>
                                        </a:lnTo>
                                        <a:lnTo>
                                          <a:pt x="1062" y="885"/>
                                        </a:lnTo>
                                        <a:lnTo>
                                          <a:pt x="1077" y="870"/>
                                        </a:lnTo>
                                        <a:lnTo>
                                          <a:pt x="1102" y="835"/>
                                        </a:lnTo>
                                        <a:lnTo>
                                          <a:pt x="1107" y="820"/>
                                        </a:lnTo>
                                        <a:lnTo>
                                          <a:pt x="1107" y="805"/>
                                        </a:lnTo>
                                        <a:lnTo>
                                          <a:pt x="1172" y="810"/>
                                        </a:lnTo>
                                        <a:lnTo>
                                          <a:pt x="1192" y="810"/>
                                        </a:lnTo>
                                        <a:lnTo>
                                          <a:pt x="1207" y="805"/>
                                        </a:lnTo>
                                        <a:lnTo>
                                          <a:pt x="1237" y="790"/>
                                        </a:lnTo>
                                        <a:lnTo>
                                          <a:pt x="1252" y="780"/>
                                        </a:lnTo>
                                        <a:lnTo>
                                          <a:pt x="1262" y="765"/>
                                        </a:lnTo>
                                        <a:lnTo>
                                          <a:pt x="1267" y="750"/>
                                        </a:lnTo>
                                        <a:lnTo>
                                          <a:pt x="1272" y="735"/>
                                        </a:lnTo>
                                        <a:lnTo>
                                          <a:pt x="1272" y="715"/>
                                        </a:lnTo>
                                        <a:lnTo>
                                          <a:pt x="1267" y="700"/>
                                        </a:lnTo>
                                        <a:lnTo>
                                          <a:pt x="1257" y="680"/>
                                        </a:lnTo>
                                        <a:lnTo>
                                          <a:pt x="1242" y="665"/>
                                        </a:lnTo>
                                        <a:lnTo>
                                          <a:pt x="1282" y="680"/>
                                        </a:lnTo>
                                        <a:lnTo>
                                          <a:pt x="1297" y="685"/>
                                        </a:lnTo>
                                        <a:lnTo>
                                          <a:pt x="1317" y="685"/>
                                        </a:lnTo>
                                        <a:lnTo>
                                          <a:pt x="1327" y="680"/>
                                        </a:lnTo>
                                        <a:lnTo>
                                          <a:pt x="1342" y="675"/>
                                        </a:lnTo>
                                        <a:lnTo>
                                          <a:pt x="1357" y="660"/>
                                        </a:lnTo>
                                        <a:lnTo>
                                          <a:pt x="1372" y="635"/>
                                        </a:lnTo>
                                        <a:lnTo>
                                          <a:pt x="1372" y="605"/>
                                        </a:lnTo>
                                        <a:lnTo>
                                          <a:pt x="1367" y="570"/>
                                        </a:lnTo>
                                        <a:lnTo>
                                          <a:pt x="1352" y="535"/>
                                        </a:lnTo>
                                        <a:lnTo>
                                          <a:pt x="1367" y="530"/>
                                        </a:lnTo>
                                        <a:lnTo>
                                          <a:pt x="1382" y="525"/>
                                        </a:lnTo>
                                        <a:lnTo>
                                          <a:pt x="1392" y="515"/>
                                        </a:lnTo>
                                        <a:lnTo>
                                          <a:pt x="1402" y="500"/>
                                        </a:lnTo>
                                        <a:lnTo>
                                          <a:pt x="1407" y="475"/>
                                        </a:lnTo>
                                        <a:lnTo>
                                          <a:pt x="1407" y="445"/>
                                        </a:lnTo>
                                        <a:lnTo>
                                          <a:pt x="1397" y="415"/>
                                        </a:lnTo>
                                        <a:lnTo>
                                          <a:pt x="1372" y="390"/>
                                        </a:lnTo>
                                        <a:lnTo>
                                          <a:pt x="1357" y="380"/>
                                        </a:lnTo>
                                        <a:lnTo>
                                          <a:pt x="1342" y="375"/>
                                        </a:lnTo>
                                        <a:lnTo>
                                          <a:pt x="1322" y="370"/>
                                        </a:lnTo>
                                        <a:lnTo>
                                          <a:pt x="1302" y="370"/>
                                        </a:lnTo>
                                        <a:lnTo>
                                          <a:pt x="1322" y="355"/>
                                        </a:lnTo>
                                        <a:lnTo>
                                          <a:pt x="1337" y="340"/>
                                        </a:lnTo>
                                        <a:lnTo>
                                          <a:pt x="1347" y="325"/>
                                        </a:lnTo>
                                        <a:lnTo>
                                          <a:pt x="1357" y="310"/>
                                        </a:lnTo>
                                        <a:lnTo>
                                          <a:pt x="1357" y="295"/>
                                        </a:lnTo>
                                        <a:lnTo>
                                          <a:pt x="1357" y="280"/>
                                        </a:lnTo>
                                        <a:lnTo>
                                          <a:pt x="1352" y="265"/>
                                        </a:lnTo>
                                        <a:lnTo>
                                          <a:pt x="1342" y="250"/>
                                        </a:lnTo>
                                        <a:lnTo>
                                          <a:pt x="1317" y="225"/>
                                        </a:lnTo>
                                        <a:lnTo>
                                          <a:pt x="1282" y="205"/>
                                        </a:lnTo>
                                        <a:lnTo>
                                          <a:pt x="1237" y="195"/>
                                        </a:lnTo>
                                        <a:lnTo>
                                          <a:pt x="1187" y="195"/>
                                        </a:lnTo>
                                        <a:lnTo>
                                          <a:pt x="1197" y="175"/>
                                        </a:lnTo>
                                        <a:lnTo>
                                          <a:pt x="1202" y="160"/>
                                        </a:lnTo>
                                        <a:lnTo>
                                          <a:pt x="1202" y="145"/>
                                        </a:lnTo>
                                        <a:lnTo>
                                          <a:pt x="1197" y="130"/>
                                        </a:lnTo>
                                        <a:lnTo>
                                          <a:pt x="1192" y="115"/>
                                        </a:lnTo>
                                        <a:lnTo>
                                          <a:pt x="1182" y="105"/>
                                        </a:lnTo>
                                        <a:lnTo>
                                          <a:pt x="1157" y="90"/>
                                        </a:lnTo>
                                        <a:lnTo>
                                          <a:pt x="1122" y="85"/>
                                        </a:lnTo>
                                        <a:lnTo>
                                          <a:pt x="1082" y="90"/>
                                        </a:lnTo>
                                        <a:lnTo>
                                          <a:pt x="1047" y="105"/>
                                        </a:lnTo>
                                        <a:lnTo>
                                          <a:pt x="1012" y="130"/>
                                        </a:lnTo>
                                        <a:lnTo>
                                          <a:pt x="1017" y="105"/>
                                        </a:lnTo>
                                        <a:lnTo>
                                          <a:pt x="1022" y="85"/>
                                        </a:lnTo>
                                        <a:lnTo>
                                          <a:pt x="1022" y="65"/>
                                        </a:lnTo>
                                        <a:lnTo>
                                          <a:pt x="1017" y="45"/>
                                        </a:lnTo>
                                        <a:lnTo>
                                          <a:pt x="1012" y="30"/>
                                        </a:lnTo>
                                        <a:lnTo>
                                          <a:pt x="1002" y="20"/>
                                        </a:lnTo>
                                        <a:lnTo>
                                          <a:pt x="987" y="10"/>
                                        </a:lnTo>
                                        <a:lnTo>
                                          <a:pt x="971" y="5"/>
                                        </a:lnTo>
                                        <a:lnTo>
                                          <a:pt x="956" y="0"/>
                                        </a:lnTo>
                                        <a:lnTo>
                                          <a:pt x="936" y="0"/>
                                        </a:lnTo>
                                        <a:lnTo>
                                          <a:pt x="896" y="10"/>
                                        </a:lnTo>
                                        <a:lnTo>
                                          <a:pt x="876" y="20"/>
                                        </a:lnTo>
                                        <a:lnTo>
                                          <a:pt x="856" y="35"/>
                                        </a:lnTo>
                                        <a:lnTo>
                                          <a:pt x="821" y="65"/>
                                        </a:lnTo>
                                        <a:lnTo>
                                          <a:pt x="816" y="35"/>
                                        </a:lnTo>
                                        <a:lnTo>
                                          <a:pt x="806" y="20"/>
                                        </a:lnTo>
                                        <a:lnTo>
                                          <a:pt x="796" y="10"/>
                                        </a:lnTo>
                                        <a:lnTo>
                                          <a:pt x="786" y="5"/>
                                        </a:lnTo>
                                        <a:lnTo>
                                          <a:pt x="776" y="0"/>
                                        </a:lnTo>
                                        <a:lnTo>
                                          <a:pt x="746" y="0"/>
                                        </a:lnTo>
                                        <a:lnTo>
                                          <a:pt x="716" y="15"/>
                                        </a:lnTo>
                                        <a:lnTo>
                                          <a:pt x="691" y="30"/>
                                        </a:lnTo>
                                        <a:lnTo>
                                          <a:pt x="666" y="60"/>
                                        </a:lnTo>
                                        <a:lnTo>
                                          <a:pt x="646" y="95"/>
                                        </a:lnTo>
                                        <a:lnTo>
                                          <a:pt x="611" y="60"/>
                                        </a:lnTo>
                                        <a:lnTo>
                                          <a:pt x="571" y="35"/>
                                        </a:lnTo>
                                        <a:lnTo>
                                          <a:pt x="531" y="25"/>
                                        </a:lnTo>
                                        <a:lnTo>
                                          <a:pt x="491" y="25"/>
                                        </a:lnTo>
                                        <a:lnTo>
                                          <a:pt x="471" y="30"/>
                                        </a:lnTo>
                                        <a:lnTo>
                                          <a:pt x="456" y="35"/>
                                        </a:lnTo>
                                        <a:lnTo>
                                          <a:pt x="441" y="45"/>
                                        </a:lnTo>
                                        <a:lnTo>
                                          <a:pt x="431" y="55"/>
                                        </a:lnTo>
                                        <a:lnTo>
                                          <a:pt x="426" y="70"/>
                                        </a:lnTo>
                                        <a:lnTo>
                                          <a:pt x="421" y="8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1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36" y="6953"/>
                                    <a:ext cx="647" cy="1981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1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1" y="6953"/>
                                    <a:ext cx="432" cy="1898"/>
                                  </a:xfrm>
                                  <a:custGeom>
                                    <a:avLst/>
                                    <a:gdLst>
                                      <a:gd name="T0" fmla="*/ 170 w 441"/>
                                      <a:gd name="T1" fmla="*/ 35 h 1940"/>
                                      <a:gd name="T2" fmla="*/ 0 w 441"/>
                                      <a:gd name="T3" fmla="*/ 0 h 1940"/>
                                      <a:gd name="T4" fmla="*/ 0 w 441"/>
                                      <a:gd name="T5" fmla="*/ 0 h 1940"/>
                                      <a:gd name="T6" fmla="*/ 0 w 441"/>
                                      <a:gd name="T7" fmla="*/ 55 h 1940"/>
                                      <a:gd name="T8" fmla="*/ 105 w 441"/>
                                      <a:gd name="T9" fmla="*/ 75 h 1940"/>
                                      <a:gd name="T10" fmla="*/ 105 w 441"/>
                                      <a:gd name="T11" fmla="*/ 75 h 1940"/>
                                      <a:gd name="T12" fmla="*/ 90 w 441"/>
                                      <a:gd name="T13" fmla="*/ 235 h 1940"/>
                                      <a:gd name="T14" fmla="*/ 85 w 441"/>
                                      <a:gd name="T15" fmla="*/ 385 h 1940"/>
                                      <a:gd name="T16" fmla="*/ 80 w 441"/>
                                      <a:gd name="T17" fmla="*/ 535 h 1940"/>
                                      <a:gd name="T18" fmla="*/ 75 w 441"/>
                                      <a:gd name="T19" fmla="*/ 675 h 1940"/>
                                      <a:gd name="T20" fmla="*/ 80 w 441"/>
                                      <a:gd name="T21" fmla="*/ 810 h 1940"/>
                                      <a:gd name="T22" fmla="*/ 85 w 441"/>
                                      <a:gd name="T23" fmla="*/ 940 h 1940"/>
                                      <a:gd name="T24" fmla="*/ 95 w 441"/>
                                      <a:gd name="T25" fmla="*/ 1065 h 1940"/>
                                      <a:gd name="T26" fmla="*/ 110 w 441"/>
                                      <a:gd name="T27" fmla="*/ 1185 h 1940"/>
                                      <a:gd name="T28" fmla="*/ 125 w 441"/>
                                      <a:gd name="T29" fmla="*/ 1300 h 1940"/>
                                      <a:gd name="T30" fmla="*/ 145 w 441"/>
                                      <a:gd name="T31" fmla="*/ 1410 h 1940"/>
                                      <a:gd name="T32" fmla="*/ 170 w 441"/>
                                      <a:gd name="T33" fmla="*/ 1510 h 1940"/>
                                      <a:gd name="T34" fmla="*/ 200 w 441"/>
                                      <a:gd name="T35" fmla="*/ 1605 h 1940"/>
                                      <a:gd name="T36" fmla="*/ 230 w 441"/>
                                      <a:gd name="T37" fmla="*/ 1700 h 1940"/>
                                      <a:gd name="T38" fmla="*/ 265 w 441"/>
                                      <a:gd name="T39" fmla="*/ 1785 h 1940"/>
                                      <a:gd name="T40" fmla="*/ 305 w 441"/>
                                      <a:gd name="T41" fmla="*/ 1865 h 1940"/>
                                      <a:gd name="T42" fmla="*/ 350 w 441"/>
                                      <a:gd name="T43" fmla="*/ 1940 h 1940"/>
                                      <a:gd name="T44" fmla="*/ 441 w 441"/>
                                      <a:gd name="T45" fmla="*/ 1940 h 1940"/>
                                      <a:gd name="T46" fmla="*/ 441 w 441"/>
                                      <a:gd name="T47" fmla="*/ 1940 h 1940"/>
                                      <a:gd name="T48" fmla="*/ 395 w 441"/>
                                      <a:gd name="T49" fmla="*/ 1865 h 1940"/>
                                      <a:gd name="T50" fmla="*/ 355 w 441"/>
                                      <a:gd name="T51" fmla="*/ 1785 h 1940"/>
                                      <a:gd name="T52" fmla="*/ 315 w 441"/>
                                      <a:gd name="T53" fmla="*/ 1700 h 1940"/>
                                      <a:gd name="T54" fmla="*/ 280 w 441"/>
                                      <a:gd name="T55" fmla="*/ 1605 h 1940"/>
                                      <a:gd name="T56" fmla="*/ 250 w 441"/>
                                      <a:gd name="T57" fmla="*/ 1510 h 1940"/>
                                      <a:gd name="T58" fmla="*/ 220 w 441"/>
                                      <a:gd name="T59" fmla="*/ 1405 h 1940"/>
                                      <a:gd name="T60" fmla="*/ 200 w 441"/>
                                      <a:gd name="T61" fmla="*/ 1295 h 1940"/>
                                      <a:gd name="T62" fmla="*/ 180 w 441"/>
                                      <a:gd name="T63" fmla="*/ 1180 h 1940"/>
                                      <a:gd name="T64" fmla="*/ 165 w 441"/>
                                      <a:gd name="T65" fmla="*/ 1060 h 1940"/>
                                      <a:gd name="T66" fmla="*/ 155 w 441"/>
                                      <a:gd name="T67" fmla="*/ 930 h 1940"/>
                                      <a:gd name="T68" fmla="*/ 145 w 441"/>
                                      <a:gd name="T69" fmla="*/ 795 h 1940"/>
                                      <a:gd name="T70" fmla="*/ 145 w 441"/>
                                      <a:gd name="T71" fmla="*/ 655 h 1940"/>
                                      <a:gd name="T72" fmla="*/ 145 w 441"/>
                                      <a:gd name="T73" fmla="*/ 510 h 1940"/>
                                      <a:gd name="T74" fmla="*/ 150 w 441"/>
                                      <a:gd name="T75" fmla="*/ 360 h 1940"/>
                                      <a:gd name="T76" fmla="*/ 160 w 441"/>
                                      <a:gd name="T77" fmla="*/ 200 h 1940"/>
                                      <a:gd name="T78" fmla="*/ 170 w 441"/>
                                      <a:gd name="T79" fmla="*/ 35 h 1940"/>
                                      <a:gd name="T80" fmla="*/ 170 w 441"/>
                                      <a:gd name="T81" fmla="*/ 35 h 19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441" h="1940">
                                        <a:moveTo>
                                          <a:pt x="17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90" y="235"/>
                                        </a:lnTo>
                                        <a:lnTo>
                                          <a:pt x="85" y="385"/>
                                        </a:lnTo>
                                        <a:lnTo>
                                          <a:pt x="80" y="535"/>
                                        </a:lnTo>
                                        <a:lnTo>
                                          <a:pt x="75" y="675"/>
                                        </a:lnTo>
                                        <a:lnTo>
                                          <a:pt x="80" y="810"/>
                                        </a:lnTo>
                                        <a:lnTo>
                                          <a:pt x="85" y="940"/>
                                        </a:lnTo>
                                        <a:lnTo>
                                          <a:pt x="95" y="1065"/>
                                        </a:lnTo>
                                        <a:lnTo>
                                          <a:pt x="110" y="1185"/>
                                        </a:lnTo>
                                        <a:lnTo>
                                          <a:pt x="125" y="1300"/>
                                        </a:lnTo>
                                        <a:lnTo>
                                          <a:pt x="145" y="1410"/>
                                        </a:lnTo>
                                        <a:lnTo>
                                          <a:pt x="170" y="1510"/>
                                        </a:lnTo>
                                        <a:lnTo>
                                          <a:pt x="200" y="1605"/>
                                        </a:lnTo>
                                        <a:lnTo>
                                          <a:pt x="230" y="1700"/>
                                        </a:lnTo>
                                        <a:lnTo>
                                          <a:pt x="265" y="1785"/>
                                        </a:lnTo>
                                        <a:lnTo>
                                          <a:pt x="305" y="1865"/>
                                        </a:lnTo>
                                        <a:lnTo>
                                          <a:pt x="350" y="1940"/>
                                        </a:lnTo>
                                        <a:lnTo>
                                          <a:pt x="441" y="1940"/>
                                        </a:lnTo>
                                        <a:lnTo>
                                          <a:pt x="395" y="1865"/>
                                        </a:lnTo>
                                        <a:lnTo>
                                          <a:pt x="355" y="1785"/>
                                        </a:lnTo>
                                        <a:lnTo>
                                          <a:pt x="315" y="1700"/>
                                        </a:lnTo>
                                        <a:lnTo>
                                          <a:pt x="280" y="1605"/>
                                        </a:lnTo>
                                        <a:lnTo>
                                          <a:pt x="250" y="1510"/>
                                        </a:lnTo>
                                        <a:lnTo>
                                          <a:pt x="220" y="1405"/>
                                        </a:lnTo>
                                        <a:lnTo>
                                          <a:pt x="200" y="1295"/>
                                        </a:lnTo>
                                        <a:lnTo>
                                          <a:pt x="180" y="1180"/>
                                        </a:lnTo>
                                        <a:lnTo>
                                          <a:pt x="165" y="1060"/>
                                        </a:lnTo>
                                        <a:lnTo>
                                          <a:pt x="155" y="930"/>
                                        </a:lnTo>
                                        <a:lnTo>
                                          <a:pt x="145" y="795"/>
                                        </a:lnTo>
                                        <a:lnTo>
                                          <a:pt x="145" y="655"/>
                                        </a:lnTo>
                                        <a:lnTo>
                                          <a:pt x="145" y="510"/>
                                        </a:lnTo>
                                        <a:lnTo>
                                          <a:pt x="150" y="360"/>
                                        </a:lnTo>
                                        <a:lnTo>
                                          <a:pt x="160" y="200"/>
                                        </a:lnTo>
                                        <a:lnTo>
                                          <a:pt x="17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1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0" y="6018"/>
                                    <a:ext cx="1568" cy="1106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1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8" y="7412"/>
                                    <a:ext cx="520" cy="1590"/>
                                  </a:xfrm>
                                  <a:custGeom>
                                    <a:avLst/>
                                    <a:gdLst>
                                      <a:gd name="T0" fmla="*/ 390 w 661"/>
                                      <a:gd name="T1" fmla="*/ 35 h 2025"/>
                                      <a:gd name="T2" fmla="*/ 220 w 661"/>
                                      <a:gd name="T3" fmla="*/ 0 h 2025"/>
                                      <a:gd name="T4" fmla="*/ 220 w 661"/>
                                      <a:gd name="T5" fmla="*/ 0 h 2025"/>
                                      <a:gd name="T6" fmla="*/ 215 w 661"/>
                                      <a:gd name="T7" fmla="*/ 155 h 2025"/>
                                      <a:gd name="T8" fmla="*/ 210 w 661"/>
                                      <a:gd name="T9" fmla="*/ 275 h 2025"/>
                                      <a:gd name="T10" fmla="*/ 200 w 661"/>
                                      <a:gd name="T11" fmla="*/ 375 h 2025"/>
                                      <a:gd name="T12" fmla="*/ 185 w 661"/>
                                      <a:gd name="T13" fmla="*/ 445 h 2025"/>
                                      <a:gd name="T14" fmla="*/ 170 w 661"/>
                                      <a:gd name="T15" fmla="*/ 485 h 2025"/>
                                      <a:gd name="T16" fmla="*/ 165 w 661"/>
                                      <a:gd name="T17" fmla="*/ 495 h 2025"/>
                                      <a:gd name="T18" fmla="*/ 155 w 661"/>
                                      <a:gd name="T19" fmla="*/ 500 h 2025"/>
                                      <a:gd name="T20" fmla="*/ 145 w 661"/>
                                      <a:gd name="T21" fmla="*/ 495 h 2025"/>
                                      <a:gd name="T22" fmla="*/ 135 w 661"/>
                                      <a:gd name="T23" fmla="*/ 485 h 2025"/>
                                      <a:gd name="T24" fmla="*/ 115 w 661"/>
                                      <a:gd name="T25" fmla="*/ 445 h 2025"/>
                                      <a:gd name="T26" fmla="*/ 45 w 661"/>
                                      <a:gd name="T27" fmla="*/ 610 h 2025"/>
                                      <a:gd name="T28" fmla="*/ 45 w 661"/>
                                      <a:gd name="T29" fmla="*/ 610 h 2025"/>
                                      <a:gd name="T30" fmla="*/ 80 w 661"/>
                                      <a:gd name="T31" fmla="*/ 670 h 2025"/>
                                      <a:gd name="T32" fmla="*/ 110 w 661"/>
                                      <a:gd name="T33" fmla="*/ 730 h 2025"/>
                                      <a:gd name="T34" fmla="*/ 135 w 661"/>
                                      <a:gd name="T35" fmla="*/ 795 h 2025"/>
                                      <a:gd name="T36" fmla="*/ 155 w 661"/>
                                      <a:gd name="T37" fmla="*/ 865 h 2025"/>
                                      <a:gd name="T38" fmla="*/ 170 w 661"/>
                                      <a:gd name="T39" fmla="*/ 935 h 2025"/>
                                      <a:gd name="T40" fmla="*/ 175 w 661"/>
                                      <a:gd name="T41" fmla="*/ 1010 h 2025"/>
                                      <a:gd name="T42" fmla="*/ 180 w 661"/>
                                      <a:gd name="T43" fmla="*/ 1090 h 2025"/>
                                      <a:gd name="T44" fmla="*/ 180 w 661"/>
                                      <a:gd name="T45" fmla="*/ 1170 h 2025"/>
                                      <a:gd name="T46" fmla="*/ 175 w 661"/>
                                      <a:gd name="T47" fmla="*/ 1255 h 2025"/>
                                      <a:gd name="T48" fmla="*/ 165 w 661"/>
                                      <a:gd name="T49" fmla="*/ 1340 h 2025"/>
                                      <a:gd name="T50" fmla="*/ 150 w 661"/>
                                      <a:gd name="T51" fmla="*/ 1430 h 2025"/>
                                      <a:gd name="T52" fmla="*/ 130 w 661"/>
                                      <a:gd name="T53" fmla="*/ 1520 h 2025"/>
                                      <a:gd name="T54" fmla="*/ 105 w 661"/>
                                      <a:gd name="T55" fmla="*/ 1620 h 2025"/>
                                      <a:gd name="T56" fmla="*/ 75 w 661"/>
                                      <a:gd name="T57" fmla="*/ 1715 h 2025"/>
                                      <a:gd name="T58" fmla="*/ 40 w 661"/>
                                      <a:gd name="T59" fmla="*/ 1820 h 2025"/>
                                      <a:gd name="T60" fmla="*/ 0 w 661"/>
                                      <a:gd name="T61" fmla="*/ 1925 h 2025"/>
                                      <a:gd name="T62" fmla="*/ 530 w 661"/>
                                      <a:gd name="T63" fmla="*/ 2025 h 2025"/>
                                      <a:gd name="T64" fmla="*/ 460 w 661"/>
                                      <a:gd name="T65" fmla="*/ 1940 h 2025"/>
                                      <a:gd name="T66" fmla="*/ 661 w 661"/>
                                      <a:gd name="T67" fmla="*/ 1940 h 2025"/>
                                      <a:gd name="T68" fmla="*/ 661 w 661"/>
                                      <a:gd name="T69" fmla="*/ 1940 h 2025"/>
                                      <a:gd name="T70" fmla="*/ 615 w 661"/>
                                      <a:gd name="T71" fmla="*/ 1865 h 2025"/>
                                      <a:gd name="T72" fmla="*/ 575 w 661"/>
                                      <a:gd name="T73" fmla="*/ 1785 h 2025"/>
                                      <a:gd name="T74" fmla="*/ 535 w 661"/>
                                      <a:gd name="T75" fmla="*/ 1700 h 2025"/>
                                      <a:gd name="T76" fmla="*/ 500 w 661"/>
                                      <a:gd name="T77" fmla="*/ 1605 h 2025"/>
                                      <a:gd name="T78" fmla="*/ 470 w 661"/>
                                      <a:gd name="T79" fmla="*/ 1510 h 2025"/>
                                      <a:gd name="T80" fmla="*/ 440 w 661"/>
                                      <a:gd name="T81" fmla="*/ 1405 h 2025"/>
                                      <a:gd name="T82" fmla="*/ 420 w 661"/>
                                      <a:gd name="T83" fmla="*/ 1295 h 2025"/>
                                      <a:gd name="T84" fmla="*/ 400 w 661"/>
                                      <a:gd name="T85" fmla="*/ 1180 h 2025"/>
                                      <a:gd name="T86" fmla="*/ 385 w 661"/>
                                      <a:gd name="T87" fmla="*/ 1060 h 2025"/>
                                      <a:gd name="T88" fmla="*/ 375 w 661"/>
                                      <a:gd name="T89" fmla="*/ 930 h 2025"/>
                                      <a:gd name="T90" fmla="*/ 365 w 661"/>
                                      <a:gd name="T91" fmla="*/ 795 h 2025"/>
                                      <a:gd name="T92" fmla="*/ 365 w 661"/>
                                      <a:gd name="T93" fmla="*/ 655 h 2025"/>
                                      <a:gd name="T94" fmla="*/ 365 w 661"/>
                                      <a:gd name="T95" fmla="*/ 510 h 2025"/>
                                      <a:gd name="T96" fmla="*/ 370 w 661"/>
                                      <a:gd name="T97" fmla="*/ 360 h 2025"/>
                                      <a:gd name="T98" fmla="*/ 380 w 661"/>
                                      <a:gd name="T99" fmla="*/ 200 h 2025"/>
                                      <a:gd name="T100" fmla="*/ 390 w 661"/>
                                      <a:gd name="T101" fmla="*/ 35 h 2025"/>
                                      <a:gd name="T102" fmla="*/ 390 w 661"/>
                                      <a:gd name="T103" fmla="*/ 35 h 20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661" h="2025">
                                        <a:moveTo>
                                          <a:pt x="390" y="35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200" y="375"/>
                                        </a:lnTo>
                                        <a:lnTo>
                                          <a:pt x="185" y="44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165" y="495"/>
                                        </a:lnTo>
                                        <a:lnTo>
                                          <a:pt x="155" y="500"/>
                                        </a:lnTo>
                                        <a:lnTo>
                                          <a:pt x="145" y="495"/>
                                        </a:lnTo>
                                        <a:lnTo>
                                          <a:pt x="135" y="485"/>
                                        </a:lnTo>
                                        <a:lnTo>
                                          <a:pt x="115" y="445"/>
                                        </a:lnTo>
                                        <a:lnTo>
                                          <a:pt x="45" y="610"/>
                                        </a:lnTo>
                                        <a:lnTo>
                                          <a:pt x="80" y="670"/>
                                        </a:lnTo>
                                        <a:lnTo>
                                          <a:pt x="110" y="730"/>
                                        </a:lnTo>
                                        <a:lnTo>
                                          <a:pt x="135" y="795"/>
                                        </a:lnTo>
                                        <a:lnTo>
                                          <a:pt x="155" y="865"/>
                                        </a:lnTo>
                                        <a:lnTo>
                                          <a:pt x="170" y="935"/>
                                        </a:lnTo>
                                        <a:lnTo>
                                          <a:pt x="175" y="1010"/>
                                        </a:lnTo>
                                        <a:lnTo>
                                          <a:pt x="180" y="1090"/>
                                        </a:lnTo>
                                        <a:lnTo>
                                          <a:pt x="180" y="1170"/>
                                        </a:lnTo>
                                        <a:lnTo>
                                          <a:pt x="175" y="1255"/>
                                        </a:lnTo>
                                        <a:lnTo>
                                          <a:pt x="165" y="1340"/>
                                        </a:lnTo>
                                        <a:lnTo>
                                          <a:pt x="150" y="1430"/>
                                        </a:lnTo>
                                        <a:lnTo>
                                          <a:pt x="130" y="1520"/>
                                        </a:lnTo>
                                        <a:lnTo>
                                          <a:pt x="105" y="1620"/>
                                        </a:lnTo>
                                        <a:lnTo>
                                          <a:pt x="75" y="1715"/>
                                        </a:lnTo>
                                        <a:lnTo>
                                          <a:pt x="40" y="1820"/>
                                        </a:lnTo>
                                        <a:lnTo>
                                          <a:pt x="0" y="1925"/>
                                        </a:lnTo>
                                        <a:lnTo>
                                          <a:pt x="530" y="2025"/>
                                        </a:lnTo>
                                        <a:lnTo>
                                          <a:pt x="460" y="1940"/>
                                        </a:lnTo>
                                        <a:lnTo>
                                          <a:pt x="661" y="1940"/>
                                        </a:lnTo>
                                        <a:lnTo>
                                          <a:pt x="615" y="1865"/>
                                        </a:lnTo>
                                        <a:lnTo>
                                          <a:pt x="575" y="1785"/>
                                        </a:lnTo>
                                        <a:lnTo>
                                          <a:pt x="535" y="1700"/>
                                        </a:lnTo>
                                        <a:lnTo>
                                          <a:pt x="500" y="1605"/>
                                        </a:lnTo>
                                        <a:lnTo>
                                          <a:pt x="470" y="1510"/>
                                        </a:lnTo>
                                        <a:lnTo>
                                          <a:pt x="440" y="1405"/>
                                        </a:lnTo>
                                        <a:lnTo>
                                          <a:pt x="420" y="1295"/>
                                        </a:lnTo>
                                        <a:lnTo>
                                          <a:pt x="400" y="1180"/>
                                        </a:lnTo>
                                        <a:lnTo>
                                          <a:pt x="385" y="1060"/>
                                        </a:lnTo>
                                        <a:lnTo>
                                          <a:pt x="375" y="930"/>
                                        </a:lnTo>
                                        <a:lnTo>
                                          <a:pt x="365" y="795"/>
                                        </a:lnTo>
                                        <a:lnTo>
                                          <a:pt x="365" y="655"/>
                                        </a:lnTo>
                                        <a:lnTo>
                                          <a:pt x="365" y="510"/>
                                        </a:lnTo>
                                        <a:lnTo>
                                          <a:pt x="370" y="360"/>
                                        </a:lnTo>
                                        <a:lnTo>
                                          <a:pt x="380" y="200"/>
                                        </a:lnTo>
                                        <a:lnTo>
                                          <a:pt x="39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1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7412"/>
                                    <a:ext cx="347" cy="1523"/>
                                  </a:xfrm>
                                  <a:custGeom>
                                    <a:avLst/>
                                    <a:gdLst>
                                      <a:gd name="T0" fmla="*/ 170 w 441"/>
                                      <a:gd name="T1" fmla="*/ 35 h 1940"/>
                                      <a:gd name="T2" fmla="*/ 0 w 441"/>
                                      <a:gd name="T3" fmla="*/ 0 h 1940"/>
                                      <a:gd name="T4" fmla="*/ 0 w 441"/>
                                      <a:gd name="T5" fmla="*/ 0 h 1940"/>
                                      <a:gd name="T6" fmla="*/ 0 w 441"/>
                                      <a:gd name="T7" fmla="*/ 55 h 1940"/>
                                      <a:gd name="T8" fmla="*/ 105 w 441"/>
                                      <a:gd name="T9" fmla="*/ 75 h 1940"/>
                                      <a:gd name="T10" fmla="*/ 105 w 441"/>
                                      <a:gd name="T11" fmla="*/ 75 h 1940"/>
                                      <a:gd name="T12" fmla="*/ 90 w 441"/>
                                      <a:gd name="T13" fmla="*/ 235 h 1940"/>
                                      <a:gd name="T14" fmla="*/ 85 w 441"/>
                                      <a:gd name="T15" fmla="*/ 385 h 1940"/>
                                      <a:gd name="T16" fmla="*/ 80 w 441"/>
                                      <a:gd name="T17" fmla="*/ 535 h 1940"/>
                                      <a:gd name="T18" fmla="*/ 75 w 441"/>
                                      <a:gd name="T19" fmla="*/ 675 h 1940"/>
                                      <a:gd name="T20" fmla="*/ 80 w 441"/>
                                      <a:gd name="T21" fmla="*/ 810 h 1940"/>
                                      <a:gd name="T22" fmla="*/ 85 w 441"/>
                                      <a:gd name="T23" fmla="*/ 940 h 1940"/>
                                      <a:gd name="T24" fmla="*/ 95 w 441"/>
                                      <a:gd name="T25" fmla="*/ 1065 h 1940"/>
                                      <a:gd name="T26" fmla="*/ 110 w 441"/>
                                      <a:gd name="T27" fmla="*/ 1185 h 1940"/>
                                      <a:gd name="T28" fmla="*/ 125 w 441"/>
                                      <a:gd name="T29" fmla="*/ 1300 h 1940"/>
                                      <a:gd name="T30" fmla="*/ 145 w 441"/>
                                      <a:gd name="T31" fmla="*/ 1410 h 1940"/>
                                      <a:gd name="T32" fmla="*/ 170 w 441"/>
                                      <a:gd name="T33" fmla="*/ 1510 h 1940"/>
                                      <a:gd name="T34" fmla="*/ 200 w 441"/>
                                      <a:gd name="T35" fmla="*/ 1605 h 1940"/>
                                      <a:gd name="T36" fmla="*/ 230 w 441"/>
                                      <a:gd name="T37" fmla="*/ 1700 h 1940"/>
                                      <a:gd name="T38" fmla="*/ 265 w 441"/>
                                      <a:gd name="T39" fmla="*/ 1785 h 1940"/>
                                      <a:gd name="T40" fmla="*/ 305 w 441"/>
                                      <a:gd name="T41" fmla="*/ 1865 h 1940"/>
                                      <a:gd name="T42" fmla="*/ 350 w 441"/>
                                      <a:gd name="T43" fmla="*/ 1940 h 1940"/>
                                      <a:gd name="T44" fmla="*/ 441 w 441"/>
                                      <a:gd name="T45" fmla="*/ 1940 h 1940"/>
                                      <a:gd name="T46" fmla="*/ 441 w 441"/>
                                      <a:gd name="T47" fmla="*/ 1940 h 1940"/>
                                      <a:gd name="T48" fmla="*/ 395 w 441"/>
                                      <a:gd name="T49" fmla="*/ 1865 h 1940"/>
                                      <a:gd name="T50" fmla="*/ 355 w 441"/>
                                      <a:gd name="T51" fmla="*/ 1785 h 1940"/>
                                      <a:gd name="T52" fmla="*/ 315 w 441"/>
                                      <a:gd name="T53" fmla="*/ 1700 h 1940"/>
                                      <a:gd name="T54" fmla="*/ 280 w 441"/>
                                      <a:gd name="T55" fmla="*/ 1605 h 1940"/>
                                      <a:gd name="T56" fmla="*/ 250 w 441"/>
                                      <a:gd name="T57" fmla="*/ 1510 h 1940"/>
                                      <a:gd name="T58" fmla="*/ 220 w 441"/>
                                      <a:gd name="T59" fmla="*/ 1405 h 1940"/>
                                      <a:gd name="T60" fmla="*/ 200 w 441"/>
                                      <a:gd name="T61" fmla="*/ 1295 h 1940"/>
                                      <a:gd name="T62" fmla="*/ 180 w 441"/>
                                      <a:gd name="T63" fmla="*/ 1180 h 1940"/>
                                      <a:gd name="T64" fmla="*/ 165 w 441"/>
                                      <a:gd name="T65" fmla="*/ 1060 h 1940"/>
                                      <a:gd name="T66" fmla="*/ 155 w 441"/>
                                      <a:gd name="T67" fmla="*/ 930 h 1940"/>
                                      <a:gd name="T68" fmla="*/ 145 w 441"/>
                                      <a:gd name="T69" fmla="*/ 795 h 1940"/>
                                      <a:gd name="T70" fmla="*/ 145 w 441"/>
                                      <a:gd name="T71" fmla="*/ 655 h 1940"/>
                                      <a:gd name="T72" fmla="*/ 145 w 441"/>
                                      <a:gd name="T73" fmla="*/ 510 h 1940"/>
                                      <a:gd name="T74" fmla="*/ 150 w 441"/>
                                      <a:gd name="T75" fmla="*/ 360 h 1940"/>
                                      <a:gd name="T76" fmla="*/ 160 w 441"/>
                                      <a:gd name="T77" fmla="*/ 200 h 1940"/>
                                      <a:gd name="T78" fmla="*/ 170 w 441"/>
                                      <a:gd name="T79" fmla="*/ 35 h 1940"/>
                                      <a:gd name="T80" fmla="*/ 170 w 441"/>
                                      <a:gd name="T81" fmla="*/ 35 h 19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441" h="1940">
                                        <a:moveTo>
                                          <a:pt x="17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90" y="235"/>
                                        </a:lnTo>
                                        <a:lnTo>
                                          <a:pt x="85" y="385"/>
                                        </a:lnTo>
                                        <a:lnTo>
                                          <a:pt x="80" y="535"/>
                                        </a:lnTo>
                                        <a:lnTo>
                                          <a:pt x="75" y="675"/>
                                        </a:lnTo>
                                        <a:lnTo>
                                          <a:pt x="80" y="810"/>
                                        </a:lnTo>
                                        <a:lnTo>
                                          <a:pt x="85" y="940"/>
                                        </a:lnTo>
                                        <a:lnTo>
                                          <a:pt x="95" y="1065"/>
                                        </a:lnTo>
                                        <a:lnTo>
                                          <a:pt x="110" y="1185"/>
                                        </a:lnTo>
                                        <a:lnTo>
                                          <a:pt x="125" y="1300"/>
                                        </a:lnTo>
                                        <a:lnTo>
                                          <a:pt x="145" y="1410"/>
                                        </a:lnTo>
                                        <a:lnTo>
                                          <a:pt x="170" y="1510"/>
                                        </a:lnTo>
                                        <a:lnTo>
                                          <a:pt x="200" y="1605"/>
                                        </a:lnTo>
                                        <a:lnTo>
                                          <a:pt x="230" y="1700"/>
                                        </a:lnTo>
                                        <a:lnTo>
                                          <a:pt x="265" y="1785"/>
                                        </a:lnTo>
                                        <a:lnTo>
                                          <a:pt x="305" y="1865"/>
                                        </a:lnTo>
                                        <a:lnTo>
                                          <a:pt x="350" y="1940"/>
                                        </a:lnTo>
                                        <a:lnTo>
                                          <a:pt x="441" y="1940"/>
                                        </a:lnTo>
                                        <a:lnTo>
                                          <a:pt x="395" y="1865"/>
                                        </a:lnTo>
                                        <a:lnTo>
                                          <a:pt x="355" y="1785"/>
                                        </a:lnTo>
                                        <a:lnTo>
                                          <a:pt x="315" y="1700"/>
                                        </a:lnTo>
                                        <a:lnTo>
                                          <a:pt x="280" y="1605"/>
                                        </a:lnTo>
                                        <a:lnTo>
                                          <a:pt x="250" y="1510"/>
                                        </a:lnTo>
                                        <a:lnTo>
                                          <a:pt x="220" y="1405"/>
                                        </a:lnTo>
                                        <a:lnTo>
                                          <a:pt x="200" y="1295"/>
                                        </a:lnTo>
                                        <a:lnTo>
                                          <a:pt x="180" y="1180"/>
                                        </a:lnTo>
                                        <a:lnTo>
                                          <a:pt x="165" y="1060"/>
                                        </a:lnTo>
                                        <a:lnTo>
                                          <a:pt x="155" y="930"/>
                                        </a:lnTo>
                                        <a:lnTo>
                                          <a:pt x="145" y="795"/>
                                        </a:lnTo>
                                        <a:lnTo>
                                          <a:pt x="145" y="655"/>
                                        </a:lnTo>
                                        <a:lnTo>
                                          <a:pt x="145" y="510"/>
                                        </a:lnTo>
                                        <a:lnTo>
                                          <a:pt x="150" y="360"/>
                                        </a:lnTo>
                                        <a:lnTo>
                                          <a:pt x="160" y="200"/>
                                        </a:lnTo>
                                        <a:lnTo>
                                          <a:pt x="17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1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1" y="6662"/>
                                    <a:ext cx="1258" cy="887"/>
                                  </a:xfrm>
                                  <a:custGeom>
                                    <a:avLst/>
                                    <a:gdLst>
                                      <a:gd name="T0" fmla="*/ 411 w 1602"/>
                                      <a:gd name="T1" fmla="*/ 130 h 1130"/>
                                      <a:gd name="T2" fmla="*/ 310 w 1602"/>
                                      <a:gd name="T3" fmla="*/ 150 h 1130"/>
                                      <a:gd name="T4" fmla="*/ 275 w 1602"/>
                                      <a:gd name="T5" fmla="*/ 210 h 1130"/>
                                      <a:gd name="T6" fmla="*/ 305 w 1602"/>
                                      <a:gd name="T7" fmla="*/ 295 h 1130"/>
                                      <a:gd name="T8" fmla="*/ 195 w 1602"/>
                                      <a:gd name="T9" fmla="*/ 270 h 1130"/>
                                      <a:gd name="T10" fmla="*/ 120 w 1602"/>
                                      <a:gd name="T11" fmla="*/ 305 h 1130"/>
                                      <a:gd name="T12" fmla="*/ 90 w 1602"/>
                                      <a:gd name="T13" fmla="*/ 380 h 1130"/>
                                      <a:gd name="T14" fmla="*/ 135 w 1602"/>
                                      <a:gd name="T15" fmla="*/ 460 h 1130"/>
                                      <a:gd name="T16" fmla="*/ 5 w 1602"/>
                                      <a:gd name="T17" fmla="*/ 555 h 1130"/>
                                      <a:gd name="T18" fmla="*/ 5 w 1602"/>
                                      <a:gd name="T19" fmla="*/ 610 h 1130"/>
                                      <a:gd name="T20" fmla="*/ 30 w 1602"/>
                                      <a:gd name="T21" fmla="*/ 705 h 1130"/>
                                      <a:gd name="T22" fmla="*/ 10 w 1602"/>
                                      <a:gd name="T23" fmla="*/ 840 h 1130"/>
                                      <a:gd name="T24" fmla="*/ 70 w 1602"/>
                                      <a:gd name="T25" fmla="*/ 905 h 1130"/>
                                      <a:gd name="T26" fmla="*/ 145 w 1602"/>
                                      <a:gd name="T27" fmla="*/ 955 h 1130"/>
                                      <a:gd name="T28" fmla="*/ 180 w 1602"/>
                                      <a:gd name="T29" fmla="*/ 1025 h 1130"/>
                                      <a:gd name="T30" fmla="*/ 245 w 1602"/>
                                      <a:gd name="T31" fmla="*/ 1045 h 1130"/>
                                      <a:gd name="T32" fmla="*/ 316 w 1602"/>
                                      <a:gd name="T33" fmla="*/ 1005 h 1130"/>
                                      <a:gd name="T34" fmla="*/ 396 w 1602"/>
                                      <a:gd name="T35" fmla="*/ 1035 h 1130"/>
                                      <a:gd name="T36" fmla="*/ 471 w 1602"/>
                                      <a:gd name="T37" fmla="*/ 1060 h 1130"/>
                                      <a:gd name="T38" fmla="*/ 551 w 1602"/>
                                      <a:gd name="T39" fmla="*/ 1015 h 1130"/>
                                      <a:gd name="T40" fmla="*/ 611 w 1602"/>
                                      <a:gd name="T41" fmla="*/ 1045 h 1130"/>
                                      <a:gd name="T42" fmla="*/ 686 w 1602"/>
                                      <a:gd name="T43" fmla="*/ 1100 h 1130"/>
                                      <a:gd name="T44" fmla="*/ 816 w 1602"/>
                                      <a:gd name="T45" fmla="*/ 1065 h 1130"/>
                                      <a:gd name="T46" fmla="*/ 856 w 1602"/>
                                      <a:gd name="T47" fmla="*/ 1120 h 1130"/>
                                      <a:gd name="T48" fmla="*/ 926 w 1602"/>
                                      <a:gd name="T49" fmla="*/ 1120 h 1130"/>
                                      <a:gd name="T50" fmla="*/ 996 w 1602"/>
                                      <a:gd name="T51" fmla="*/ 1070 h 1130"/>
                                      <a:gd name="T52" fmla="*/ 1036 w 1602"/>
                                      <a:gd name="T53" fmla="*/ 1025 h 1130"/>
                                      <a:gd name="T54" fmla="*/ 1086 w 1602"/>
                                      <a:gd name="T55" fmla="*/ 1095 h 1130"/>
                                      <a:gd name="T56" fmla="*/ 1167 w 1602"/>
                                      <a:gd name="T57" fmla="*/ 1090 h 1130"/>
                                      <a:gd name="T58" fmla="*/ 1237 w 1602"/>
                                      <a:gd name="T59" fmla="*/ 1025 h 1130"/>
                                      <a:gd name="T60" fmla="*/ 1332 w 1602"/>
                                      <a:gd name="T61" fmla="*/ 975 h 1130"/>
                                      <a:gd name="T62" fmla="*/ 1407 w 1602"/>
                                      <a:gd name="T63" fmla="*/ 955 h 1130"/>
                                      <a:gd name="T64" fmla="*/ 1442 w 1602"/>
                                      <a:gd name="T65" fmla="*/ 885 h 1130"/>
                                      <a:gd name="T66" fmla="*/ 1412 w 1602"/>
                                      <a:gd name="T67" fmla="*/ 800 h 1130"/>
                                      <a:gd name="T68" fmla="*/ 1492 w 1602"/>
                                      <a:gd name="T69" fmla="*/ 825 h 1130"/>
                                      <a:gd name="T70" fmla="*/ 1542 w 1602"/>
                                      <a:gd name="T71" fmla="*/ 795 h 1130"/>
                                      <a:gd name="T72" fmla="*/ 1552 w 1602"/>
                                      <a:gd name="T73" fmla="*/ 685 h 1130"/>
                                      <a:gd name="T74" fmla="*/ 1582 w 1602"/>
                                      <a:gd name="T75" fmla="*/ 620 h 1130"/>
                                      <a:gd name="T76" fmla="*/ 1597 w 1602"/>
                                      <a:gd name="T77" fmla="*/ 535 h 1130"/>
                                      <a:gd name="T78" fmla="*/ 1562 w 1602"/>
                                      <a:gd name="T79" fmla="*/ 470 h 1130"/>
                                      <a:gd name="T80" fmla="*/ 1482 w 1602"/>
                                      <a:gd name="T81" fmla="*/ 445 h 1130"/>
                                      <a:gd name="T82" fmla="*/ 1537 w 1602"/>
                                      <a:gd name="T83" fmla="*/ 375 h 1130"/>
                                      <a:gd name="T84" fmla="*/ 1527 w 1602"/>
                                      <a:gd name="T85" fmla="*/ 300 h 1130"/>
                                      <a:gd name="T86" fmla="*/ 1457 w 1602"/>
                                      <a:gd name="T87" fmla="*/ 250 h 1130"/>
                                      <a:gd name="T88" fmla="*/ 1347 w 1602"/>
                                      <a:gd name="T89" fmla="*/ 235 h 1130"/>
                                      <a:gd name="T90" fmla="*/ 1362 w 1602"/>
                                      <a:gd name="T91" fmla="*/ 155 h 1130"/>
                                      <a:gd name="T92" fmla="*/ 1312 w 1602"/>
                                      <a:gd name="T93" fmla="*/ 110 h 1130"/>
                                      <a:gd name="T94" fmla="*/ 1187 w 1602"/>
                                      <a:gd name="T95" fmla="*/ 125 h 1130"/>
                                      <a:gd name="T96" fmla="*/ 1162 w 1602"/>
                                      <a:gd name="T97" fmla="*/ 100 h 1130"/>
                                      <a:gd name="T98" fmla="*/ 1136 w 1602"/>
                                      <a:gd name="T99" fmla="*/ 25 h 1130"/>
                                      <a:gd name="T100" fmla="*/ 1061 w 1602"/>
                                      <a:gd name="T101" fmla="*/ 0 h 1130"/>
                                      <a:gd name="T102" fmla="*/ 976 w 1602"/>
                                      <a:gd name="T103" fmla="*/ 40 h 1130"/>
                                      <a:gd name="T104" fmla="*/ 926 w 1602"/>
                                      <a:gd name="T105" fmla="*/ 40 h 1130"/>
                                      <a:gd name="T106" fmla="*/ 881 w 1602"/>
                                      <a:gd name="T107" fmla="*/ 0 h 1130"/>
                                      <a:gd name="T108" fmla="*/ 781 w 1602"/>
                                      <a:gd name="T109" fmla="*/ 40 h 1130"/>
                                      <a:gd name="T110" fmla="*/ 716 w 1602"/>
                                      <a:gd name="T111" fmla="*/ 90 h 1130"/>
                                      <a:gd name="T112" fmla="*/ 601 w 1602"/>
                                      <a:gd name="T113" fmla="*/ 30 h 1130"/>
                                      <a:gd name="T114" fmla="*/ 516 w 1602"/>
                                      <a:gd name="T115" fmla="*/ 45 h 1130"/>
                                      <a:gd name="T116" fmla="*/ 476 w 1602"/>
                                      <a:gd name="T117" fmla="*/ 105 h 1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602" h="1130">
                                        <a:moveTo>
                                          <a:pt x="476" y="150"/>
                                        </a:moveTo>
                                        <a:lnTo>
                                          <a:pt x="476" y="150"/>
                                        </a:lnTo>
                                        <a:lnTo>
                                          <a:pt x="456" y="140"/>
                                        </a:lnTo>
                                        <a:lnTo>
                                          <a:pt x="431" y="130"/>
                                        </a:lnTo>
                                        <a:lnTo>
                                          <a:pt x="411" y="130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46" y="135"/>
                                        </a:lnTo>
                                        <a:lnTo>
                                          <a:pt x="326" y="140"/>
                                        </a:lnTo>
                                        <a:lnTo>
                                          <a:pt x="310" y="150"/>
                                        </a:lnTo>
                                        <a:lnTo>
                                          <a:pt x="295" y="165"/>
                                        </a:lnTo>
                                        <a:lnTo>
                                          <a:pt x="285" y="180"/>
                                        </a:lnTo>
                                        <a:lnTo>
                                          <a:pt x="275" y="195"/>
                                        </a:lnTo>
                                        <a:lnTo>
                                          <a:pt x="275" y="210"/>
                                        </a:lnTo>
                                        <a:lnTo>
                                          <a:pt x="275" y="230"/>
                                        </a:lnTo>
                                        <a:lnTo>
                                          <a:pt x="280" y="255"/>
                                        </a:lnTo>
                                        <a:lnTo>
                                          <a:pt x="290" y="275"/>
                                        </a:lnTo>
                                        <a:lnTo>
                                          <a:pt x="305" y="295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50" y="275"/>
                                        </a:lnTo>
                                        <a:lnTo>
                                          <a:pt x="225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75" y="275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35" y="295"/>
                                        </a:lnTo>
                                        <a:lnTo>
                                          <a:pt x="120" y="305"/>
                                        </a:lnTo>
                                        <a:lnTo>
                                          <a:pt x="105" y="325"/>
                                        </a:lnTo>
                                        <a:lnTo>
                                          <a:pt x="95" y="340"/>
                                        </a:lnTo>
                                        <a:lnTo>
                                          <a:pt x="95" y="360"/>
                                        </a:lnTo>
                                        <a:lnTo>
                                          <a:pt x="90" y="380"/>
                                        </a:lnTo>
                                        <a:lnTo>
                                          <a:pt x="95" y="400"/>
                                        </a:lnTo>
                                        <a:lnTo>
                                          <a:pt x="105" y="420"/>
                                        </a:lnTo>
                                        <a:lnTo>
                                          <a:pt x="115" y="440"/>
                                        </a:lnTo>
                                        <a:lnTo>
                                          <a:pt x="135" y="460"/>
                                        </a:lnTo>
                                        <a:lnTo>
                                          <a:pt x="85" y="480"/>
                                        </a:lnTo>
                                        <a:lnTo>
                                          <a:pt x="50" y="500"/>
                                        </a:lnTo>
                                        <a:lnTo>
                                          <a:pt x="25" y="525"/>
                                        </a:lnTo>
                                        <a:lnTo>
                                          <a:pt x="5" y="555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0" y="585"/>
                                        </a:lnTo>
                                        <a:lnTo>
                                          <a:pt x="0" y="600"/>
                                        </a:lnTo>
                                        <a:lnTo>
                                          <a:pt x="5" y="610"/>
                                        </a:lnTo>
                                        <a:lnTo>
                                          <a:pt x="15" y="620"/>
                                        </a:lnTo>
                                        <a:lnTo>
                                          <a:pt x="25" y="635"/>
                                        </a:lnTo>
                                        <a:lnTo>
                                          <a:pt x="60" y="65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0" y="755"/>
                                        </a:lnTo>
                                        <a:lnTo>
                                          <a:pt x="5" y="795"/>
                                        </a:lnTo>
                                        <a:lnTo>
                                          <a:pt x="5" y="820"/>
                                        </a:lnTo>
                                        <a:lnTo>
                                          <a:pt x="10" y="840"/>
                                        </a:lnTo>
                                        <a:lnTo>
                                          <a:pt x="15" y="855"/>
                                        </a:lnTo>
                                        <a:lnTo>
                                          <a:pt x="25" y="870"/>
                                        </a:lnTo>
                                        <a:lnTo>
                                          <a:pt x="40" y="885"/>
                                        </a:lnTo>
                                        <a:lnTo>
                                          <a:pt x="55" y="895"/>
                                        </a:lnTo>
                                        <a:lnTo>
                                          <a:pt x="70" y="905"/>
                                        </a:lnTo>
                                        <a:lnTo>
                                          <a:pt x="90" y="905"/>
                                        </a:lnTo>
                                        <a:lnTo>
                                          <a:pt x="140" y="910"/>
                                        </a:lnTo>
                                        <a:lnTo>
                                          <a:pt x="140" y="935"/>
                                        </a:lnTo>
                                        <a:lnTo>
                                          <a:pt x="145" y="955"/>
                                        </a:lnTo>
                                        <a:lnTo>
                                          <a:pt x="150" y="980"/>
                                        </a:lnTo>
                                        <a:lnTo>
                                          <a:pt x="160" y="1000"/>
                                        </a:lnTo>
                                        <a:lnTo>
                                          <a:pt x="170" y="1015"/>
                                        </a:lnTo>
                                        <a:lnTo>
                                          <a:pt x="180" y="1025"/>
                                        </a:lnTo>
                                        <a:lnTo>
                                          <a:pt x="195" y="1035"/>
                                        </a:lnTo>
                                        <a:lnTo>
                                          <a:pt x="210" y="1045"/>
                                        </a:lnTo>
                                        <a:lnTo>
                                          <a:pt x="230" y="1045"/>
                                        </a:lnTo>
                                        <a:lnTo>
                                          <a:pt x="245" y="1045"/>
                                        </a:lnTo>
                                        <a:lnTo>
                                          <a:pt x="265" y="1040"/>
                                        </a:lnTo>
                                        <a:lnTo>
                                          <a:pt x="280" y="1035"/>
                                        </a:lnTo>
                                        <a:lnTo>
                                          <a:pt x="295" y="1020"/>
                                        </a:lnTo>
                                        <a:lnTo>
                                          <a:pt x="316" y="1005"/>
                                        </a:lnTo>
                                        <a:lnTo>
                                          <a:pt x="326" y="985"/>
                                        </a:lnTo>
                                        <a:lnTo>
                                          <a:pt x="341" y="960"/>
                                        </a:lnTo>
                                        <a:lnTo>
                                          <a:pt x="366" y="1005"/>
                                        </a:lnTo>
                                        <a:lnTo>
                                          <a:pt x="396" y="1035"/>
                                        </a:lnTo>
                                        <a:lnTo>
                                          <a:pt x="416" y="1050"/>
                                        </a:lnTo>
                                        <a:lnTo>
                                          <a:pt x="431" y="1055"/>
                                        </a:lnTo>
                                        <a:lnTo>
                                          <a:pt x="451" y="1060"/>
                                        </a:lnTo>
                                        <a:lnTo>
                                          <a:pt x="471" y="1060"/>
                                        </a:lnTo>
                                        <a:lnTo>
                                          <a:pt x="486" y="1060"/>
                                        </a:lnTo>
                                        <a:lnTo>
                                          <a:pt x="506" y="1055"/>
                                        </a:lnTo>
                                        <a:lnTo>
                                          <a:pt x="521" y="1045"/>
                                        </a:lnTo>
                                        <a:lnTo>
                                          <a:pt x="536" y="1030"/>
                                        </a:lnTo>
                                        <a:lnTo>
                                          <a:pt x="551" y="1015"/>
                                        </a:lnTo>
                                        <a:lnTo>
                                          <a:pt x="566" y="995"/>
                                        </a:lnTo>
                                        <a:lnTo>
                                          <a:pt x="586" y="945"/>
                                        </a:lnTo>
                                        <a:lnTo>
                                          <a:pt x="596" y="1000"/>
                                        </a:lnTo>
                                        <a:lnTo>
                                          <a:pt x="611" y="1045"/>
                                        </a:lnTo>
                                        <a:lnTo>
                                          <a:pt x="631" y="1075"/>
                                        </a:lnTo>
                                        <a:lnTo>
                                          <a:pt x="641" y="1085"/>
                                        </a:lnTo>
                                        <a:lnTo>
                                          <a:pt x="656" y="1095"/>
                                        </a:lnTo>
                                        <a:lnTo>
                                          <a:pt x="671" y="1100"/>
                                        </a:lnTo>
                                        <a:lnTo>
                                          <a:pt x="686" y="1100"/>
                                        </a:lnTo>
                                        <a:lnTo>
                                          <a:pt x="726" y="1095"/>
                                        </a:lnTo>
                                        <a:lnTo>
                                          <a:pt x="766" y="1075"/>
                                        </a:lnTo>
                                        <a:lnTo>
                                          <a:pt x="816" y="1045"/>
                                        </a:lnTo>
                                        <a:lnTo>
                                          <a:pt x="816" y="1065"/>
                                        </a:lnTo>
                                        <a:lnTo>
                                          <a:pt x="821" y="1085"/>
                                        </a:lnTo>
                                        <a:lnTo>
                                          <a:pt x="831" y="1100"/>
                                        </a:lnTo>
                                        <a:lnTo>
                                          <a:pt x="846" y="1110"/>
                                        </a:lnTo>
                                        <a:lnTo>
                                          <a:pt x="856" y="1120"/>
                                        </a:lnTo>
                                        <a:lnTo>
                                          <a:pt x="871" y="1125"/>
                                        </a:lnTo>
                                        <a:lnTo>
                                          <a:pt x="891" y="1130"/>
                                        </a:lnTo>
                                        <a:lnTo>
                                          <a:pt x="906" y="1125"/>
                                        </a:lnTo>
                                        <a:lnTo>
                                          <a:pt x="926" y="1120"/>
                                        </a:lnTo>
                                        <a:lnTo>
                                          <a:pt x="946" y="1115"/>
                                        </a:lnTo>
                                        <a:lnTo>
                                          <a:pt x="961" y="1100"/>
                                        </a:lnTo>
                                        <a:lnTo>
                                          <a:pt x="981" y="1090"/>
                                        </a:lnTo>
                                        <a:lnTo>
                                          <a:pt x="996" y="1070"/>
                                        </a:lnTo>
                                        <a:lnTo>
                                          <a:pt x="1011" y="1045"/>
                                        </a:lnTo>
                                        <a:lnTo>
                                          <a:pt x="1021" y="1020"/>
                                        </a:lnTo>
                                        <a:lnTo>
                                          <a:pt x="1031" y="995"/>
                                        </a:lnTo>
                                        <a:lnTo>
                                          <a:pt x="1036" y="1025"/>
                                        </a:lnTo>
                                        <a:lnTo>
                                          <a:pt x="1041" y="1045"/>
                                        </a:lnTo>
                                        <a:lnTo>
                                          <a:pt x="1056" y="1065"/>
                                        </a:lnTo>
                                        <a:lnTo>
                                          <a:pt x="1071" y="1080"/>
                                        </a:lnTo>
                                        <a:lnTo>
                                          <a:pt x="1086" y="1095"/>
                                        </a:lnTo>
                                        <a:lnTo>
                                          <a:pt x="1106" y="1100"/>
                                        </a:lnTo>
                                        <a:lnTo>
                                          <a:pt x="1126" y="1100"/>
                                        </a:lnTo>
                                        <a:lnTo>
                                          <a:pt x="1147" y="1100"/>
                                        </a:lnTo>
                                        <a:lnTo>
                                          <a:pt x="1167" y="1090"/>
                                        </a:lnTo>
                                        <a:lnTo>
                                          <a:pt x="1187" y="1080"/>
                                        </a:lnTo>
                                        <a:lnTo>
                                          <a:pt x="1207" y="1065"/>
                                        </a:lnTo>
                                        <a:lnTo>
                                          <a:pt x="1222" y="1050"/>
                                        </a:lnTo>
                                        <a:lnTo>
                                          <a:pt x="1237" y="1025"/>
                                        </a:lnTo>
                                        <a:lnTo>
                                          <a:pt x="1247" y="1005"/>
                                        </a:lnTo>
                                        <a:lnTo>
                                          <a:pt x="1257" y="985"/>
                                        </a:lnTo>
                                        <a:lnTo>
                                          <a:pt x="1257" y="965"/>
                                        </a:lnTo>
                                        <a:lnTo>
                                          <a:pt x="1332" y="975"/>
                                        </a:lnTo>
                                        <a:lnTo>
                                          <a:pt x="1352" y="975"/>
                                        </a:lnTo>
                                        <a:lnTo>
                                          <a:pt x="1372" y="970"/>
                                        </a:lnTo>
                                        <a:lnTo>
                                          <a:pt x="1387" y="965"/>
                                        </a:lnTo>
                                        <a:lnTo>
                                          <a:pt x="1407" y="955"/>
                                        </a:lnTo>
                                        <a:lnTo>
                                          <a:pt x="1422" y="940"/>
                                        </a:lnTo>
                                        <a:lnTo>
                                          <a:pt x="1432" y="925"/>
                                        </a:lnTo>
                                        <a:lnTo>
                                          <a:pt x="1437" y="905"/>
                                        </a:lnTo>
                                        <a:lnTo>
                                          <a:pt x="1442" y="885"/>
                                        </a:lnTo>
                                        <a:lnTo>
                                          <a:pt x="1442" y="865"/>
                                        </a:lnTo>
                                        <a:lnTo>
                                          <a:pt x="1437" y="840"/>
                                        </a:lnTo>
                                        <a:lnTo>
                                          <a:pt x="1427" y="820"/>
                                        </a:lnTo>
                                        <a:lnTo>
                                          <a:pt x="1412" y="800"/>
                                        </a:lnTo>
                                        <a:lnTo>
                                          <a:pt x="1437" y="810"/>
                                        </a:lnTo>
                                        <a:lnTo>
                                          <a:pt x="1457" y="820"/>
                                        </a:lnTo>
                                        <a:lnTo>
                                          <a:pt x="1477" y="825"/>
                                        </a:lnTo>
                                        <a:lnTo>
                                          <a:pt x="1492" y="825"/>
                                        </a:lnTo>
                                        <a:lnTo>
                                          <a:pt x="1507" y="820"/>
                                        </a:lnTo>
                                        <a:lnTo>
                                          <a:pt x="1522" y="815"/>
                                        </a:lnTo>
                                        <a:lnTo>
                                          <a:pt x="1532" y="805"/>
                                        </a:lnTo>
                                        <a:lnTo>
                                          <a:pt x="1542" y="795"/>
                                        </a:lnTo>
                                        <a:lnTo>
                                          <a:pt x="1557" y="765"/>
                                        </a:lnTo>
                                        <a:lnTo>
                                          <a:pt x="1557" y="725"/>
                                        </a:lnTo>
                                        <a:lnTo>
                                          <a:pt x="1552" y="685"/>
                                        </a:lnTo>
                                        <a:lnTo>
                                          <a:pt x="1537" y="645"/>
                                        </a:lnTo>
                                        <a:lnTo>
                                          <a:pt x="1552" y="640"/>
                                        </a:lnTo>
                                        <a:lnTo>
                                          <a:pt x="1567" y="630"/>
                                        </a:lnTo>
                                        <a:lnTo>
                                          <a:pt x="1582" y="620"/>
                                        </a:lnTo>
                                        <a:lnTo>
                                          <a:pt x="1592" y="605"/>
                                        </a:lnTo>
                                        <a:lnTo>
                                          <a:pt x="1602" y="570"/>
                                        </a:lnTo>
                                        <a:lnTo>
                                          <a:pt x="1597" y="535"/>
                                        </a:lnTo>
                                        <a:lnTo>
                                          <a:pt x="1592" y="515"/>
                                        </a:lnTo>
                                        <a:lnTo>
                                          <a:pt x="1587" y="500"/>
                                        </a:lnTo>
                                        <a:lnTo>
                                          <a:pt x="1572" y="485"/>
                                        </a:lnTo>
                                        <a:lnTo>
                                          <a:pt x="1562" y="470"/>
                                        </a:lnTo>
                                        <a:lnTo>
                                          <a:pt x="1542" y="460"/>
                                        </a:lnTo>
                                        <a:lnTo>
                                          <a:pt x="1522" y="450"/>
                                        </a:lnTo>
                                        <a:lnTo>
                                          <a:pt x="1502" y="445"/>
                                        </a:lnTo>
                                        <a:lnTo>
                                          <a:pt x="1482" y="445"/>
                                        </a:lnTo>
                                        <a:lnTo>
                                          <a:pt x="1502" y="430"/>
                                        </a:lnTo>
                                        <a:lnTo>
                                          <a:pt x="1517" y="410"/>
                                        </a:lnTo>
                                        <a:lnTo>
                                          <a:pt x="1532" y="395"/>
                                        </a:lnTo>
                                        <a:lnTo>
                                          <a:pt x="1537" y="375"/>
                                        </a:lnTo>
                                        <a:lnTo>
                                          <a:pt x="1542" y="355"/>
                                        </a:lnTo>
                                        <a:lnTo>
                                          <a:pt x="1542" y="335"/>
                                        </a:lnTo>
                                        <a:lnTo>
                                          <a:pt x="1537" y="320"/>
                                        </a:lnTo>
                                        <a:lnTo>
                                          <a:pt x="1527" y="300"/>
                                        </a:lnTo>
                                        <a:lnTo>
                                          <a:pt x="1512" y="285"/>
                                        </a:lnTo>
                                        <a:lnTo>
                                          <a:pt x="1497" y="270"/>
                                        </a:lnTo>
                                        <a:lnTo>
                                          <a:pt x="1477" y="260"/>
                                        </a:lnTo>
                                        <a:lnTo>
                                          <a:pt x="1457" y="250"/>
                                        </a:lnTo>
                                        <a:lnTo>
                                          <a:pt x="1432" y="240"/>
                                        </a:lnTo>
                                        <a:lnTo>
                                          <a:pt x="1402" y="235"/>
                                        </a:lnTo>
                                        <a:lnTo>
                                          <a:pt x="1377" y="235"/>
                                        </a:lnTo>
                                        <a:lnTo>
                                          <a:pt x="1347" y="235"/>
                                        </a:lnTo>
                                        <a:lnTo>
                                          <a:pt x="1357" y="215"/>
                                        </a:lnTo>
                                        <a:lnTo>
                                          <a:pt x="1362" y="195"/>
                                        </a:lnTo>
                                        <a:lnTo>
                                          <a:pt x="1362" y="175"/>
                                        </a:lnTo>
                                        <a:lnTo>
                                          <a:pt x="1362" y="155"/>
                                        </a:lnTo>
                                        <a:lnTo>
                                          <a:pt x="1352" y="140"/>
                                        </a:lnTo>
                                        <a:lnTo>
                                          <a:pt x="1342" y="130"/>
                                        </a:lnTo>
                                        <a:lnTo>
                                          <a:pt x="1327" y="120"/>
                                        </a:lnTo>
                                        <a:lnTo>
                                          <a:pt x="1312" y="110"/>
                                        </a:lnTo>
                                        <a:lnTo>
                                          <a:pt x="1272" y="105"/>
                                        </a:lnTo>
                                        <a:lnTo>
                                          <a:pt x="1232" y="110"/>
                                        </a:lnTo>
                                        <a:lnTo>
                                          <a:pt x="1207" y="115"/>
                                        </a:lnTo>
                                        <a:lnTo>
                                          <a:pt x="1187" y="125"/>
                                        </a:lnTo>
                                        <a:lnTo>
                                          <a:pt x="1167" y="140"/>
                                        </a:lnTo>
                                        <a:lnTo>
                                          <a:pt x="1147" y="155"/>
                                        </a:lnTo>
                                        <a:lnTo>
                                          <a:pt x="1157" y="125"/>
                                        </a:lnTo>
                                        <a:lnTo>
                                          <a:pt x="1162" y="100"/>
                                        </a:lnTo>
                                        <a:lnTo>
                                          <a:pt x="1162" y="75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47" y="40"/>
                                        </a:lnTo>
                                        <a:lnTo>
                                          <a:pt x="1136" y="25"/>
                                        </a:lnTo>
                                        <a:lnTo>
                                          <a:pt x="1121" y="15"/>
                                        </a:lnTo>
                                        <a:lnTo>
                                          <a:pt x="1101" y="5"/>
                                        </a:lnTo>
                                        <a:lnTo>
                                          <a:pt x="1086" y="5"/>
                                        </a:lnTo>
                                        <a:lnTo>
                                          <a:pt x="1061" y="0"/>
                                        </a:lnTo>
                                        <a:lnTo>
                                          <a:pt x="1041" y="5"/>
                                        </a:lnTo>
                                        <a:lnTo>
                                          <a:pt x="1021" y="15"/>
                                        </a:lnTo>
                                        <a:lnTo>
                                          <a:pt x="996" y="25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51" y="60"/>
                                        </a:lnTo>
                                        <a:lnTo>
                                          <a:pt x="931" y="80"/>
                                        </a:lnTo>
                                        <a:lnTo>
                                          <a:pt x="931" y="60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6" y="25"/>
                                        </a:lnTo>
                                        <a:lnTo>
                                          <a:pt x="906" y="15"/>
                                        </a:lnTo>
                                        <a:lnTo>
                                          <a:pt x="891" y="5"/>
                                        </a:lnTo>
                                        <a:lnTo>
                                          <a:pt x="881" y="0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846" y="5"/>
                                        </a:lnTo>
                                        <a:lnTo>
                                          <a:pt x="811" y="15"/>
                                        </a:lnTo>
                                        <a:lnTo>
                                          <a:pt x="781" y="40"/>
                                        </a:lnTo>
                                        <a:lnTo>
                                          <a:pt x="751" y="75"/>
                                        </a:lnTo>
                                        <a:lnTo>
                                          <a:pt x="736" y="115"/>
                                        </a:lnTo>
                                        <a:lnTo>
                                          <a:pt x="716" y="9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671" y="60"/>
                                        </a:lnTo>
                                        <a:lnTo>
                                          <a:pt x="646" y="45"/>
                                        </a:lnTo>
                                        <a:lnTo>
                                          <a:pt x="601" y="30"/>
                                        </a:lnTo>
                                        <a:lnTo>
                                          <a:pt x="581" y="30"/>
                                        </a:lnTo>
                                        <a:lnTo>
                                          <a:pt x="556" y="30"/>
                                        </a:lnTo>
                                        <a:lnTo>
                                          <a:pt x="536" y="35"/>
                                        </a:lnTo>
                                        <a:lnTo>
                                          <a:pt x="516" y="45"/>
                                        </a:lnTo>
                                        <a:lnTo>
                                          <a:pt x="501" y="55"/>
                                        </a:lnTo>
                                        <a:lnTo>
                                          <a:pt x="491" y="65"/>
                                        </a:lnTo>
                                        <a:lnTo>
                                          <a:pt x="481" y="85"/>
                                        </a:lnTo>
                                        <a:lnTo>
                                          <a:pt x="476" y="105"/>
                                        </a:lnTo>
                                        <a:lnTo>
                                          <a:pt x="476" y="125"/>
                                        </a:lnTo>
                                        <a:lnTo>
                                          <a:pt x="476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5" name="Group 17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3" y="1562"/>
                                <a:ext cx="14245" cy="9113"/>
                                <a:chOff x="763" y="1562"/>
                                <a:chExt cx="14245" cy="9113"/>
                              </a:xfrm>
                            </wpg:grpSpPr>
                            <wps:wsp>
                              <wps:cNvPr id="96" name="Freeform 1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83" y="4004"/>
                                  <a:ext cx="2751" cy="1716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47" y="5780"/>
                                  <a:ext cx="2041" cy="1226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2" y="3306"/>
                                  <a:ext cx="3164" cy="1901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5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9" y="2472"/>
                                  <a:ext cx="13143" cy="8203"/>
                                </a:xfrm>
                                <a:custGeom>
                                  <a:avLst/>
                                  <a:gdLst>
                                    <a:gd name="T0" fmla="*/ 816 w 13143"/>
                                    <a:gd name="T1" fmla="*/ 3844 h 8203"/>
                                    <a:gd name="T2" fmla="*/ 816 w 13143"/>
                                    <a:gd name="T3" fmla="*/ 3844 h 8203"/>
                                    <a:gd name="T4" fmla="*/ 1009 w 13143"/>
                                    <a:gd name="T5" fmla="*/ 3049 h 8203"/>
                                    <a:gd name="T6" fmla="*/ 1267 w 13143"/>
                                    <a:gd name="T7" fmla="*/ 2040 h 8203"/>
                                    <a:gd name="T8" fmla="*/ 838 w 13143"/>
                                    <a:gd name="T9" fmla="*/ 1975 h 8203"/>
                                    <a:gd name="T10" fmla="*/ 988 w 13143"/>
                                    <a:gd name="T11" fmla="*/ 1310 h 8203"/>
                                    <a:gd name="T12" fmla="*/ 11210 w 13143"/>
                                    <a:gd name="T13" fmla="*/ 5368 h 8203"/>
                                    <a:gd name="T14" fmla="*/ 10630 w 13143"/>
                                    <a:gd name="T15" fmla="*/ 6313 h 8203"/>
                                    <a:gd name="T16" fmla="*/ 9535 w 13143"/>
                                    <a:gd name="T17" fmla="*/ 6786 h 8203"/>
                                    <a:gd name="T18" fmla="*/ 9836 w 13143"/>
                                    <a:gd name="T19" fmla="*/ 6270 h 8203"/>
                                    <a:gd name="T20" fmla="*/ 10974 w 13143"/>
                                    <a:gd name="T21" fmla="*/ 4166 h 8203"/>
                                    <a:gd name="T22" fmla="*/ 10759 w 13143"/>
                                    <a:gd name="T23" fmla="*/ 4703 h 8203"/>
                                    <a:gd name="T24" fmla="*/ 1267 w 13143"/>
                                    <a:gd name="T25" fmla="*/ 1331 h 8203"/>
                                    <a:gd name="T26" fmla="*/ 709 w 13143"/>
                                    <a:gd name="T27" fmla="*/ 515 h 8203"/>
                                    <a:gd name="T28" fmla="*/ 773 w 13143"/>
                                    <a:gd name="T29" fmla="*/ 816 h 8203"/>
                                    <a:gd name="T30" fmla="*/ 107 w 13143"/>
                                    <a:gd name="T31" fmla="*/ 1031 h 8203"/>
                                    <a:gd name="T32" fmla="*/ 0 w 13143"/>
                                    <a:gd name="T33" fmla="*/ 7000 h 8203"/>
                                    <a:gd name="T34" fmla="*/ 7495 w 13143"/>
                                    <a:gd name="T35" fmla="*/ 7688 h 8203"/>
                                    <a:gd name="T36" fmla="*/ 12370 w 13143"/>
                                    <a:gd name="T37" fmla="*/ 1847 h 8203"/>
                                    <a:gd name="T38" fmla="*/ 12134 w 13143"/>
                                    <a:gd name="T39" fmla="*/ 2684 h 8203"/>
                                    <a:gd name="T40" fmla="*/ 12112 w 13143"/>
                                    <a:gd name="T41" fmla="*/ 537 h 8203"/>
                                    <a:gd name="T42" fmla="*/ 12026 w 13143"/>
                                    <a:gd name="T43" fmla="*/ 451 h 8203"/>
                                    <a:gd name="T44" fmla="*/ 11275 w 13143"/>
                                    <a:gd name="T45" fmla="*/ 1524 h 8203"/>
                                    <a:gd name="T46" fmla="*/ 10587 w 13143"/>
                                    <a:gd name="T47" fmla="*/ 1374 h 8203"/>
                                    <a:gd name="T48" fmla="*/ 8912 w 13143"/>
                                    <a:gd name="T49" fmla="*/ 966 h 8203"/>
                                    <a:gd name="T50" fmla="*/ 9428 w 13143"/>
                                    <a:gd name="T51" fmla="*/ 2598 h 8203"/>
                                    <a:gd name="T52" fmla="*/ 9299 w 13143"/>
                                    <a:gd name="T53" fmla="*/ 2555 h 8203"/>
                                    <a:gd name="T54" fmla="*/ 8268 w 13143"/>
                                    <a:gd name="T55" fmla="*/ 2834 h 8203"/>
                                    <a:gd name="T56" fmla="*/ 8826 w 13143"/>
                                    <a:gd name="T57" fmla="*/ 2942 h 8203"/>
                                    <a:gd name="T58" fmla="*/ 10394 w 13143"/>
                                    <a:gd name="T59" fmla="*/ 3522 h 8203"/>
                                    <a:gd name="T60" fmla="*/ 10459 w 13143"/>
                                    <a:gd name="T61" fmla="*/ 4123 h 8203"/>
                                    <a:gd name="T62" fmla="*/ 9449 w 13143"/>
                                    <a:gd name="T63" fmla="*/ 3758 h 8203"/>
                                    <a:gd name="T64" fmla="*/ 9728 w 13143"/>
                                    <a:gd name="T65" fmla="*/ 4080 h 8203"/>
                                    <a:gd name="T66" fmla="*/ 10287 w 13143"/>
                                    <a:gd name="T67" fmla="*/ 4917 h 8203"/>
                                    <a:gd name="T68" fmla="*/ 9535 w 13143"/>
                                    <a:gd name="T69" fmla="*/ 5755 h 8203"/>
                                    <a:gd name="T70" fmla="*/ 7259 w 13143"/>
                                    <a:gd name="T71" fmla="*/ 5991 h 8203"/>
                                    <a:gd name="T72" fmla="*/ 5949 w 13143"/>
                                    <a:gd name="T73" fmla="*/ 5712 h 8203"/>
                                    <a:gd name="T74" fmla="*/ 4317 w 13143"/>
                                    <a:gd name="T75" fmla="*/ 6056 h 8203"/>
                                    <a:gd name="T76" fmla="*/ 3092 w 13143"/>
                                    <a:gd name="T77" fmla="*/ 6184 h 8203"/>
                                    <a:gd name="T78" fmla="*/ 2599 w 13143"/>
                                    <a:gd name="T79" fmla="*/ 6442 h 8203"/>
                                    <a:gd name="T80" fmla="*/ 2233 w 13143"/>
                                    <a:gd name="T81" fmla="*/ 5390 h 8203"/>
                                    <a:gd name="T82" fmla="*/ 2684 w 13143"/>
                                    <a:gd name="T83" fmla="*/ 5089 h 8203"/>
                                    <a:gd name="T84" fmla="*/ 2212 w 13143"/>
                                    <a:gd name="T85" fmla="*/ 4638 h 8203"/>
                                    <a:gd name="T86" fmla="*/ 3393 w 13143"/>
                                    <a:gd name="T87" fmla="*/ 2383 h 8203"/>
                                    <a:gd name="T88" fmla="*/ 4016 w 13143"/>
                                    <a:gd name="T89" fmla="*/ 2083 h 8203"/>
                                    <a:gd name="T90" fmla="*/ 3823 w 13143"/>
                                    <a:gd name="T91" fmla="*/ 1675 h 8203"/>
                                    <a:gd name="T92" fmla="*/ 3114 w 13143"/>
                                    <a:gd name="T93" fmla="*/ 3071 h 8203"/>
                                    <a:gd name="T94" fmla="*/ 1589 w 13143"/>
                                    <a:gd name="T95" fmla="*/ 3350 h 8203"/>
                                    <a:gd name="T96" fmla="*/ 2878 w 13143"/>
                                    <a:gd name="T97" fmla="*/ 1761 h 8203"/>
                                    <a:gd name="T98" fmla="*/ 1997 w 13143"/>
                                    <a:gd name="T99" fmla="*/ 2706 h 8203"/>
                                    <a:gd name="T100" fmla="*/ 2534 w 13143"/>
                                    <a:gd name="T101" fmla="*/ 601 h 8203"/>
                                    <a:gd name="T102" fmla="*/ 2813 w 13143"/>
                                    <a:gd name="T103" fmla="*/ 150 h 8203"/>
                                    <a:gd name="T104" fmla="*/ 2190 w 13143"/>
                                    <a:gd name="T105" fmla="*/ 515 h 8203"/>
                                    <a:gd name="T106" fmla="*/ 2319 w 13143"/>
                                    <a:gd name="T107" fmla="*/ 988 h 8203"/>
                                    <a:gd name="T108" fmla="*/ 1718 w 13143"/>
                                    <a:gd name="T109" fmla="*/ 623 h 8203"/>
                                    <a:gd name="T110" fmla="*/ 1589 w 13143"/>
                                    <a:gd name="T111" fmla="*/ 365 h 8203"/>
                                    <a:gd name="T112" fmla="*/ 945 w 13143"/>
                                    <a:gd name="T113" fmla="*/ 472 h 8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143" h="8203">
                                      <a:moveTo>
                                        <a:pt x="730" y="5218"/>
                                      </a:moveTo>
                                      <a:lnTo>
                                        <a:pt x="902" y="4982"/>
                                      </a:lnTo>
                                      <a:lnTo>
                                        <a:pt x="1224" y="6099"/>
                                      </a:lnTo>
                                      <a:lnTo>
                                        <a:pt x="730" y="5218"/>
                                      </a:lnTo>
                                      <a:close/>
                                      <a:moveTo>
                                        <a:pt x="816" y="3844"/>
                                      </a:moveTo>
                                      <a:lnTo>
                                        <a:pt x="709" y="4166"/>
                                      </a:lnTo>
                                      <a:lnTo>
                                        <a:pt x="795" y="4617"/>
                                      </a:lnTo>
                                      <a:lnTo>
                                        <a:pt x="601" y="4853"/>
                                      </a:lnTo>
                                      <a:lnTo>
                                        <a:pt x="429" y="4359"/>
                                      </a:lnTo>
                                      <a:lnTo>
                                        <a:pt x="558" y="3436"/>
                                      </a:lnTo>
                                      <a:lnTo>
                                        <a:pt x="816" y="3844"/>
                                      </a:lnTo>
                                      <a:close/>
                                      <a:moveTo>
                                        <a:pt x="1009" y="3049"/>
                                      </a:moveTo>
                                      <a:lnTo>
                                        <a:pt x="838" y="3650"/>
                                      </a:lnTo>
                                      <a:lnTo>
                                        <a:pt x="623" y="3371"/>
                                      </a:lnTo>
                                      <a:lnTo>
                                        <a:pt x="1009" y="3049"/>
                                      </a:lnTo>
                                      <a:close/>
                                      <a:moveTo>
                                        <a:pt x="1117" y="2663"/>
                                      </a:moveTo>
                                      <a:lnTo>
                                        <a:pt x="687" y="2813"/>
                                      </a:lnTo>
                                      <a:lnTo>
                                        <a:pt x="838" y="2147"/>
                                      </a:lnTo>
                                      <a:lnTo>
                                        <a:pt x="1267" y="1847"/>
                                      </a:lnTo>
                                      <a:lnTo>
                                        <a:pt x="1267" y="2040"/>
                                      </a:lnTo>
                                      <a:lnTo>
                                        <a:pt x="1246" y="2255"/>
                                      </a:lnTo>
                                      <a:lnTo>
                                        <a:pt x="1181" y="2448"/>
                                      </a:lnTo>
                                      <a:lnTo>
                                        <a:pt x="1117" y="2663"/>
                                      </a:lnTo>
                                      <a:close/>
                                      <a:moveTo>
                                        <a:pt x="1160" y="1761"/>
                                      </a:moveTo>
                                      <a:lnTo>
                                        <a:pt x="838" y="1975"/>
                                      </a:lnTo>
                                      <a:lnTo>
                                        <a:pt x="859" y="1653"/>
                                      </a:lnTo>
                                      <a:lnTo>
                                        <a:pt x="1160" y="1761"/>
                                      </a:lnTo>
                                      <a:close/>
                                      <a:moveTo>
                                        <a:pt x="988" y="1610"/>
                                      </a:moveTo>
                                      <a:lnTo>
                                        <a:pt x="902" y="1546"/>
                                      </a:lnTo>
                                      <a:lnTo>
                                        <a:pt x="988" y="1310"/>
                                      </a:lnTo>
                                      <a:lnTo>
                                        <a:pt x="988" y="1610"/>
                                      </a:lnTo>
                                      <a:close/>
                                      <a:moveTo>
                                        <a:pt x="11210" y="5368"/>
                                      </a:moveTo>
                                      <a:lnTo>
                                        <a:pt x="10995" y="5261"/>
                                      </a:lnTo>
                                      <a:lnTo>
                                        <a:pt x="11210" y="5089"/>
                                      </a:lnTo>
                                      <a:lnTo>
                                        <a:pt x="11210" y="5368"/>
                                      </a:lnTo>
                                      <a:close/>
                                      <a:moveTo>
                                        <a:pt x="10910" y="5325"/>
                                      </a:moveTo>
                                      <a:lnTo>
                                        <a:pt x="11167" y="5454"/>
                                      </a:lnTo>
                                      <a:lnTo>
                                        <a:pt x="10910" y="5884"/>
                                      </a:lnTo>
                                      <a:lnTo>
                                        <a:pt x="10630" y="6313"/>
                                      </a:lnTo>
                                      <a:lnTo>
                                        <a:pt x="10308" y="6700"/>
                                      </a:lnTo>
                                      <a:lnTo>
                                        <a:pt x="9943" y="7065"/>
                                      </a:lnTo>
                                      <a:lnTo>
                                        <a:pt x="9535" y="6915"/>
                                      </a:lnTo>
                                      <a:lnTo>
                                        <a:pt x="9535" y="6786"/>
                                      </a:lnTo>
                                      <a:lnTo>
                                        <a:pt x="9578" y="6678"/>
                                      </a:lnTo>
                                      <a:lnTo>
                                        <a:pt x="9664" y="6614"/>
                                      </a:lnTo>
                                      <a:lnTo>
                                        <a:pt x="9793" y="6571"/>
                                      </a:lnTo>
                                      <a:lnTo>
                                        <a:pt x="9621" y="6571"/>
                                      </a:lnTo>
                                      <a:lnTo>
                                        <a:pt x="9836" y="6270"/>
                                      </a:lnTo>
                                      <a:lnTo>
                                        <a:pt x="10029" y="5948"/>
                                      </a:lnTo>
                                      <a:lnTo>
                                        <a:pt x="10201" y="5626"/>
                                      </a:lnTo>
                                      <a:lnTo>
                                        <a:pt x="10351" y="5325"/>
                                      </a:lnTo>
                                      <a:lnTo>
                                        <a:pt x="10910" y="5325"/>
                                      </a:lnTo>
                                      <a:close/>
                                      <a:moveTo>
                                        <a:pt x="10974" y="4166"/>
                                      </a:moveTo>
                                      <a:lnTo>
                                        <a:pt x="11167" y="4166"/>
                                      </a:lnTo>
                                      <a:lnTo>
                                        <a:pt x="11232" y="4982"/>
                                      </a:lnTo>
                                      <a:lnTo>
                                        <a:pt x="10910" y="5218"/>
                                      </a:lnTo>
                                      <a:lnTo>
                                        <a:pt x="10394" y="5218"/>
                                      </a:lnTo>
                                      <a:lnTo>
                                        <a:pt x="10459" y="5003"/>
                                      </a:lnTo>
                                      <a:lnTo>
                                        <a:pt x="10759" y="4703"/>
                                      </a:lnTo>
                                      <a:lnTo>
                                        <a:pt x="10480" y="4789"/>
                                      </a:lnTo>
                                      <a:lnTo>
                                        <a:pt x="10480" y="4574"/>
                                      </a:lnTo>
                                      <a:lnTo>
                                        <a:pt x="10974" y="4166"/>
                                      </a:lnTo>
                                      <a:close/>
                                      <a:moveTo>
                                        <a:pt x="1052" y="1159"/>
                                      </a:moveTo>
                                      <a:lnTo>
                                        <a:pt x="1267" y="1331"/>
                                      </a:lnTo>
                                      <a:lnTo>
                                        <a:pt x="1267" y="1675"/>
                                      </a:lnTo>
                                      <a:lnTo>
                                        <a:pt x="1052" y="1589"/>
                                      </a:lnTo>
                                      <a:lnTo>
                                        <a:pt x="1052" y="1159"/>
                                      </a:lnTo>
                                      <a:close/>
                                      <a:moveTo>
                                        <a:pt x="945" y="472"/>
                                      </a:moveTo>
                                      <a:lnTo>
                                        <a:pt x="709" y="515"/>
                                      </a:lnTo>
                                      <a:lnTo>
                                        <a:pt x="752" y="708"/>
                                      </a:lnTo>
                                      <a:lnTo>
                                        <a:pt x="580" y="773"/>
                                      </a:lnTo>
                                      <a:lnTo>
                                        <a:pt x="451" y="580"/>
                                      </a:lnTo>
                                      <a:lnTo>
                                        <a:pt x="387" y="580"/>
                                      </a:lnTo>
                                      <a:lnTo>
                                        <a:pt x="537" y="816"/>
                                      </a:lnTo>
                                      <a:lnTo>
                                        <a:pt x="773" y="816"/>
                                      </a:lnTo>
                                      <a:lnTo>
                                        <a:pt x="859" y="1095"/>
                                      </a:lnTo>
                                      <a:lnTo>
                                        <a:pt x="709" y="1396"/>
                                      </a:lnTo>
                                      <a:lnTo>
                                        <a:pt x="365" y="1181"/>
                                      </a:lnTo>
                                      <a:lnTo>
                                        <a:pt x="365" y="859"/>
                                      </a:lnTo>
                                      <a:lnTo>
                                        <a:pt x="279" y="1138"/>
                                      </a:lnTo>
                                      <a:lnTo>
                                        <a:pt x="107" y="1031"/>
                                      </a:lnTo>
                                      <a:lnTo>
                                        <a:pt x="129" y="1138"/>
                                      </a:lnTo>
                                      <a:lnTo>
                                        <a:pt x="666" y="1524"/>
                                      </a:lnTo>
                                      <a:lnTo>
                                        <a:pt x="558" y="1761"/>
                                      </a:lnTo>
                                      <a:lnTo>
                                        <a:pt x="322" y="2684"/>
                                      </a:lnTo>
                                      <a:lnTo>
                                        <a:pt x="451" y="3586"/>
                                      </a:lnTo>
                                      <a:lnTo>
                                        <a:pt x="0" y="7000"/>
                                      </a:lnTo>
                                      <a:lnTo>
                                        <a:pt x="236" y="8096"/>
                                      </a:lnTo>
                                      <a:lnTo>
                                        <a:pt x="3114" y="7559"/>
                                      </a:lnTo>
                                      <a:lnTo>
                                        <a:pt x="4746" y="8139"/>
                                      </a:lnTo>
                                      <a:lnTo>
                                        <a:pt x="5090" y="7623"/>
                                      </a:lnTo>
                                      <a:lnTo>
                                        <a:pt x="5090" y="8096"/>
                                      </a:lnTo>
                                      <a:lnTo>
                                        <a:pt x="7495" y="7688"/>
                                      </a:lnTo>
                                      <a:lnTo>
                                        <a:pt x="13143" y="8203"/>
                                      </a:lnTo>
                                      <a:lnTo>
                                        <a:pt x="13143" y="4875"/>
                                      </a:lnTo>
                                      <a:lnTo>
                                        <a:pt x="12799" y="3736"/>
                                      </a:lnTo>
                                      <a:lnTo>
                                        <a:pt x="13036" y="1546"/>
                                      </a:lnTo>
                                      <a:lnTo>
                                        <a:pt x="12628" y="2233"/>
                                      </a:lnTo>
                                      <a:lnTo>
                                        <a:pt x="12370" y="1847"/>
                                      </a:lnTo>
                                      <a:lnTo>
                                        <a:pt x="12692" y="1546"/>
                                      </a:lnTo>
                                      <a:lnTo>
                                        <a:pt x="12456" y="880"/>
                                      </a:lnTo>
                                      <a:lnTo>
                                        <a:pt x="12456" y="1503"/>
                                      </a:lnTo>
                                      <a:lnTo>
                                        <a:pt x="12198" y="1847"/>
                                      </a:lnTo>
                                      <a:lnTo>
                                        <a:pt x="12499" y="2426"/>
                                      </a:lnTo>
                                      <a:lnTo>
                                        <a:pt x="12134" y="2684"/>
                                      </a:lnTo>
                                      <a:lnTo>
                                        <a:pt x="11962" y="1911"/>
                                      </a:lnTo>
                                      <a:lnTo>
                                        <a:pt x="12220" y="1567"/>
                                      </a:lnTo>
                                      <a:lnTo>
                                        <a:pt x="11919" y="1761"/>
                                      </a:lnTo>
                                      <a:lnTo>
                                        <a:pt x="11855" y="1610"/>
                                      </a:lnTo>
                                      <a:lnTo>
                                        <a:pt x="12348" y="1052"/>
                                      </a:lnTo>
                                      <a:lnTo>
                                        <a:pt x="12112" y="537"/>
                                      </a:lnTo>
                                      <a:lnTo>
                                        <a:pt x="12327" y="300"/>
                                      </a:lnTo>
                                      <a:lnTo>
                                        <a:pt x="12628" y="515"/>
                                      </a:lnTo>
                                      <a:lnTo>
                                        <a:pt x="12434" y="193"/>
                                      </a:lnTo>
                                      <a:lnTo>
                                        <a:pt x="12628" y="0"/>
                                      </a:lnTo>
                                      <a:lnTo>
                                        <a:pt x="12413" y="21"/>
                                      </a:lnTo>
                                      <a:lnTo>
                                        <a:pt x="12026" y="451"/>
                                      </a:lnTo>
                                      <a:lnTo>
                                        <a:pt x="11726" y="64"/>
                                      </a:lnTo>
                                      <a:lnTo>
                                        <a:pt x="11575" y="86"/>
                                      </a:lnTo>
                                      <a:lnTo>
                                        <a:pt x="12091" y="945"/>
                                      </a:lnTo>
                                      <a:lnTo>
                                        <a:pt x="11554" y="1439"/>
                                      </a:lnTo>
                                      <a:lnTo>
                                        <a:pt x="11661" y="2512"/>
                                      </a:lnTo>
                                      <a:lnTo>
                                        <a:pt x="11275" y="1524"/>
                                      </a:lnTo>
                                      <a:lnTo>
                                        <a:pt x="10824" y="1417"/>
                                      </a:lnTo>
                                      <a:lnTo>
                                        <a:pt x="11103" y="859"/>
                                      </a:lnTo>
                                      <a:lnTo>
                                        <a:pt x="10652" y="150"/>
                                      </a:lnTo>
                                      <a:lnTo>
                                        <a:pt x="10523" y="172"/>
                                      </a:lnTo>
                                      <a:lnTo>
                                        <a:pt x="10867" y="859"/>
                                      </a:lnTo>
                                      <a:lnTo>
                                        <a:pt x="10587" y="1374"/>
                                      </a:lnTo>
                                      <a:lnTo>
                                        <a:pt x="9922" y="1224"/>
                                      </a:lnTo>
                                      <a:lnTo>
                                        <a:pt x="9471" y="494"/>
                                      </a:lnTo>
                                      <a:lnTo>
                                        <a:pt x="8934" y="751"/>
                                      </a:lnTo>
                                      <a:lnTo>
                                        <a:pt x="8612" y="343"/>
                                      </a:lnTo>
                                      <a:lnTo>
                                        <a:pt x="8461" y="343"/>
                                      </a:lnTo>
                                      <a:lnTo>
                                        <a:pt x="8912" y="966"/>
                                      </a:lnTo>
                                      <a:lnTo>
                                        <a:pt x="9385" y="687"/>
                                      </a:lnTo>
                                      <a:lnTo>
                                        <a:pt x="9857" y="1589"/>
                                      </a:lnTo>
                                      <a:lnTo>
                                        <a:pt x="10867" y="1825"/>
                                      </a:lnTo>
                                      <a:lnTo>
                                        <a:pt x="11124" y="2899"/>
                                      </a:lnTo>
                                      <a:lnTo>
                                        <a:pt x="10459" y="2448"/>
                                      </a:lnTo>
                                      <a:lnTo>
                                        <a:pt x="9428" y="2598"/>
                                      </a:lnTo>
                                      <a:lnTo>
                                        <a:pt x="9578" y="2341"/>
                                      </a:lnTo>
                                      <a:lnTo>
                                        <a:pt x="9299" y="2040"/>
                                      </a:lnTo>
                                      <a:lnTo>
                                        <a:pt x="9492" y="1847"/>
                                      </a:lnTo>
                                      <a:lnTo>
                                        <a:pt x="9192" y="1997"/>
                                      </a:lnTo>
                                      <a:lnTo>
                                        <a:pt x="9449" y="2362"/>
                                      </a:lnTo>
                                      <a:lnTo>
                                        <a:pt x="9299" y="2555"/>
                                      </a:lnTo>
                                      <a:lnTo>
                                        <a:pt x="8504" y="1890"/>
                                      </a:lnTo>
                                      <a:lnTo>
                                        <a:pt x="8032" y="2018"/>
                                      </a:lnTo>
                                      <a:lnTo>
                                        <a:pt x="8483" y="1997"/>
                                      </a:lnTo>
                                      <a:lnTo>
                                        <a:pt x="9020" y="2512"/>
                                      </a:lnTo>
                                      <a:lnTo>
                                        <a:pt x="8612" y="2469"/>
                                      </a:lnTo>
                                      <a:lnTo>
                                        <a:pt x="8268" y="2834"/>
                                      </a:lnTo>
                                      <a:lnTo>
                                        <a:pt x="8311" y="2963"/>
                                      </a:lnTo>
                                      <a:lnTo>
                                        <a:pt x="8311" y="2856"/>
                                      </a:lnTo>
                                      <a:lnTo>
                                        <a:pt x="8655" y="2534"/>
                                      </a:lnTo>
                                      <a:lnTo>
                                        <a:pt x="9256" y="2706"/>
                                      </a:lnTo>
                                      <a:lnTo>
                                        <a:pt x="9149" y="2985"/>
                                      </a:lnTo>
                                      <a:lnTo>
                                        <a:pt x="8826" y="2942"/>
                                      </a:lnTo>
                                      <a:lnTo>
                                        <a:pt x="9192" y="3071"/>
                                      </a:lnTo>
                                      <a:lnTo>
                                        <a:pt x="9342" y="2770"/>
                                      </a:lnTo>
                                      <a:lnTo>
                                        <a:pt x="10416" y="2663"/>
                                      </a:lnTo>
                                      <a:lnTo>
                                        <a:pt x="11017" y="3543"/>
                                      </a:lnTo>
                                      <a:lnTo>
                                        <a:pt x="10716" y="3650"/>
                                      </a:lnTo>
                                      <a:lnTo>
                                        <a:pt x="10394" y="3522"/>
                                      </a:lnTo>
                                      <a:lnTo>
                                        <a:pt x="10673" y="3736"/>
                                      </a:lnTo>
                                      <a:lnTo>
                                        <a:pt x="11038" y="3672"/>
                                      </a:lnTo>
                                      <a:lnTo>
                                        <a:pt x="11146" y="4058"/>
                                      </a:lnTo>
                                      <a:lnTo>
                                        <a:pt x="10953" y="4058"/>
                                      </a:lnTo>
                                      <a:lnTo>
                                        <a:pt x="10459" y="4424"/>
                                      </a:lnTo>
                                      <a:lnTo>
                                        <a:pt x="10459" y="4123"/>
                                      </a:lnTo>
                                      <a:lnTo>
                                        <a:pt x="10265" y="3908"/>
                                      </a:lnTo>
                                      <a:lnTo>
                                        <a:pt x="10265" y="3672"/>
                                      </a:lnTo>
                                      <a:lnTo>
                                        <a:pt x="10136" y="3865"/>
                                      </a:lnTo>
                                      <a:lnTo>
                                        <a:pt x="9814" y="3672"/>
                                      </a:lnTo>
                                      <a:lnTo>
                                        <a:pt x="9750" y="3758"/>
                                      </a:lnTo>
                                      <a:lnTo>
                                        <a:pt x="9449" y="3758"/>
                                      </a:lnTo>
                                      <a:lnTo>
                                        <a:pt x="9385" y="3994"/>
                                      </a:lnTo>
                                      <a:lnTo>
                                        <a:pt x="9514" y="3844"/>
                                      </a:lnTo>
                                      <a:lnTo>
                                        <a:pt x="9728" y="3844"/>
                                      </a:lnTo>
                                      <a:lnTo>
                                        <a:pt x="9643" y="4166"/>
                                      </a:lnTo>
                                      <a:lnTo>
                                        <a:pt x="9879" y="4252"/>
                                      </a:lnTo>
                                      <a:lnTo>
                                        <a:pt x="9728" y="4080"/>
                                      </a:lnTo>
                                      <a:lnTo>
                                        <a:pt x="9922" y="3822"/>
                                      </a:lnTo>
                                      <a:lnTo>
                                        <a:pt x="10308" y="4166"/>
                                      </a:lnTo>
                                      <a:lnTo>
                                        <a:pt x="10330" y="4445"/>
                                      </a:lnTo>
                                      <a:lnTo>
                                        <a:pt x="10330" y="4681"/>
                                      </a:lnTo>
                                      <a:lnTo>
                                        <a:pt x="10287" y="4917"/>
                                      </a:lnTo>
                                      <a:lnTo>
                                        <a:pt x="10244" y="5154"/>
                                      </a:lnTo>
                                      <a:lnTo>
                                        <a:pt x="10158" y="5368"/>
                                      </a:lnTo>
                                      <a:lnTo>
                                        <a:pt x="10051" y="5583"/>
                                      </a:lnTo>
                                      <a:lnTo>
                                        <a:pt x="9922" y="5776"/>
                                      </a:lnTo>
                                      <a:lnTo>
                                        <a:pt x="9771" y="5948"/>
                                      </a:lnTo>
                                      <a:lnTo>
                                        <a:pt x="9535" y="5755"/>
                                      </a:lnTo>
                                      <a:lnTo>
                                        <a:pt x="9664" y="6056"/>
                                      </a:lnTo>
                                      <a:lnTo>
                                        <a:pt x="8934" y="6678"/>
                                      </a:lnTo>
                                      <a:lnTo>
                                        <a:pt x="7796" y="6184"/>
                                      </a:lnTo>
                                      <a:lnTo>
                                        <a:pt x="7259" y="5991"/>
                                      </a:lnTo>
                                      <a:lnTo>
                                        <a:pt x="6829" y="5841"/>
                                      </a:lnTo>
                                      <a:lnTo>
                                        <a:pt x="6593" y="5776"/>
                                      </a:lnTo>
                                      <a:lnTo>
                                        <a:pt x="6357" y="5733"/>
                                      </a:lnTo>
                                      <a:lnTo>
                                        <a:pt x="6142" y="5712"/>
                                      </a:lnTo>
                                      <a:lnTo>
                                        <a:pt x="5949" y="5712"/>
                                      </a:lnTo>
                                      <a:lnTo>
                                        <a:pt x="5627" y="5733"/>
                                      </a:lnTo>
                                      <a:lnTo>
                                        <a:pt x="5283" y="5798"/>
                                      </a:lnTo>
                                      <a:lnTo>
                                        <a:pt x="4961" y="5862"/>
                                      </a:lnTo>
                                      <a:lnTo>
                                        <a:pt x="4639" y="5948"/>
                                      </a:lnTo>
                                      <a:lnTo>
                                        <a:pt x="4317" y="6056"/>
                                      </a:lnTo>
                                      <a:lnTo>
                                        <a:pt x="3994" y="6184"/>
                                      </a:lnTo>
                                      <a:lnTo>
                                        <a:pt x="3672" y="6335"/>
                                      </a:lnTo>
                                      <a:lnTo>
                                        <a:pt x="3350" y="6507"/>
                                      </a:lnTo>
                                      <a:lnTo>
                                        <a:pt x="3221" y="6356"/>
                                      </a:lnTo>
                                      <a:lnTo>
                                        <a:pt x="3092" y="5927"/>
                                      </a:lnTo>
                                      <a:lnTo>
                                        <a:pt x="3092" y="6184"/>
                                      </a:lnTo>
                                      <a:lnTo>
                                        <a:pt x="2856" y="5905"/>
                                      </a:lnTo>
                                      <a:lnTo>
                                        <a:pt x="3200" y="6614"/>
                                      </a:lnTo>
                                      <a:lnTo>
                                        <a:pt x="2856" y="6829"/>
                                      </a:lnTo>
                                      <a:lnTo>
                                        <a:pt x="2599" y="6442"/>
                                      </a:lnTo>
                                      <a:lnTo>
                                        <a:pt x="2405" y="6120"/>
                                      </a:lnTo>
                                      <a:lnTo>
                                        <a:pt x="2276" y="5819"/>
                                      </a:lnTo>
                                      <a:lnTo>
                                        <a:pt x="2233" y="5691"/>
                                      </a:lnTo>
                                      <a:lnTo>
                                        <a:pt x="2212" y="5583"/>
                                      </a:lnTo>
                                      <a:lnTo>
                                        <a:pt x="2212" y="5476"/>
                                      </a:lnTo>
                                      <a:lnTo>
                                        <a:pt x="2233" y="5390"/>
                                      </a:lnTo>
                                      <a:lnTo>
                                        <a:pt x="2255" y="5304"/>
                                      </a:lnTo>
                                      <a:lnTo>
                                        <a:pt x="2319" y="5240"/>
                                      </a:lnTo>
                                      <a:lnTo>
                                        <a:pt x="2384" y="5175"/>
                                      </a:lnTo>
                                      <a:lnTo>
                                        <a:pt x="2470" y="5132"/>
                                      </a:lnTo>
                                      <a:lnTo>
                                        <a:pt x="2556" y="5111"/>
                                      </a:lnTo>
                                      <a:lnTo>
                                        <a:pt x="2684" y="5089"/>
                                      </a:lnTo>
                                      <a:lnTo>
                                        <a:pt x="2427" y="5089"/>
                                      </a:lnTo>
                                      <a:lnTo>
                                        <a:pt x="2319" y="4638"/>
                                      </a:lnTo>
                                      <a:lnTo>
                                        <a:pt x="2599" y="4295"/>
                                      </a:lnTo>
                                      <a:lnTo>
                                        <a:pt x="2255" y="4595"/>
                                      </a:lnTo>
                                      <a:lnTo>
                                        <a:pt x="2255" y="4338"/>
                                      </a:lnTo>
                                      <a:lnTo>
                                        <a:pt x="2212" y="4638"/>
                                      </a:lnTo>
                                      <a:lnTo>
                                        <a:pt x="2362" y="5111"/>
                                      </a:lnTo>
                                      <a:lnTo>
                                        <a:pt x="2062" y="5519"/>
                                      </a:lnTo>
                                      <a:lnTo>
                                        <a:pt x="1782" y="4789"/>
                                      </a:lnTo>
                                      <a:lnTo>
                                        <a:pt x="2427" y="3500"/>
                                      </a:lnTo>
                                      <a:lnTo>
                                        <a:pt x="3200" y="3178"/>
                                      </a:lnTo>
                                      <a:lnTo>
                                        <a:pt x="3393" y="2383"/>
                                      </a:lnTo>
                                      <a:lnTo>
                                        <a:pt x="3951" y="2448"/>
                                      </a:lnTo>
                                      <a:lnTo>
                                        <a:pt x="4166" y="2147"/>
                                      </a:lnTo>
                                      <a:lnTo>
                                        <a:pt x="3930" y="2362"/>
                                      </a:lnTo>
                                      <a:lnTo>
                                        <a:pt x="3415" y="2319"/>
                                      </a:lnTo>
                                      <a:lnTo>
                                        <a:pt x="3522" y="2083"/>
                                      </a:lnTo>
                                      <a:lnTo>
                                        <a:pt x="4016" y="2083"/>
                                      </a:lnTo>
                                      <a:lnTo>
                                        <a:pt x="4166" y="1804"/>
                                      </a:lnTo>
                                      <a:lnTo>
                                        <a:pt x="4424" y="1804"/>
                                      </a:lnTo>
                                      <a:lnTo>
                                        <a:pt x="4123" y="1761"/>
                                      </a:lnTo>
                                      <a:lnTo>
                                        <a:pt x="3951" y="2018"/>
                                      </a:lnTo>
                                      <a:lnTo>
                                        <a:pt x="3737" y="2018"/>
                                      </a:lnTo>
                                      <a:lnTo>
                                        <a:pt x="3823" y="1675"/>
                                      </a:lnTo>
                                      <a:lnTo>
                                        <a:pt x="4317" y="1482"/>
                                      </a:lnTo>
                                      <a:lnTo>
                                        <a:pt x="3758" y="1632"/>
                                      </a:lnTo>
                                      <a:lnTo>
                                        <a:pt x="3651" y="1997"/>
                                      </a:lnTo>
                                      <a:lnTo>
                                        <a:pt x="3458" y="1997"/>
                                      </a:lnTo>
                                      <a:lnTo>
                                        <a:pt x="3286" y="2362"/>
                                      </a:lnTo>
                                      <a:lnTo>
                                        <a:pt x="3114" y="3071"/>
                                      </a:lnTo>
                                      <a:lnTo>
                                        <a:pt x="2298" y="3350"/>
                                      </a:lnTo>
                                      <a:lnTo>
                                        <a:pt x="1546" y="4101"/>
                                      </a:lnTo>
                                      <a:lnTo>
                                        <a:pt x="1525" y="3822"/>
                                      </a:lnTo>
                                      <a:lnTo>
                                        <a:pt x="1525" y="3586"/>
                                      </a:lnTo>
                                      <a:lnTo>
                                        <a:pt x="1589" y="3350"/>
                                      </a:lnTo>
                                      <a:lnTo>
                                        <a:pt x="1697" y="3178"/>
                                      </a:lnTo>
                                      <a:lnTo>
                                        <a:pt x="1847" y="3006"/>
                                      </a:lnTo>
                                      <a:lnTo>
                                        <a:pt x="2019" y="2877"/>
                                      </a:lnTo>
                                      <a:lnTo>
                                        <a:pt x="2255" y="2770"/>
                                      </a:lnTo>
                                      <a:lnTo>
                                        <a:pt x="2513" y="2684"/>
                                      </a:lnTo>
                                      <a:lnTo>
                                        <a:pt x="2878" y="1761"/>
                                      </a:lnTo>
                                      <a:lnTo>
                                        <a:pt x="3157" y="1890"/>
                                      </a:lnTo>
                                      <a:lnTo>
                                        <a:pt x="2964" y="1696"/>
                                      </a:lnTo>
                                      <a:lnTo>
                                        <a:pt x="3372" y="1524"/>
                                      </a:lnTo>
                                      <a:lnTo>
                                        <a:pt x="2856" y="1632"/>
                                      </a:lnTo>
                                      <a:lnTo>
                                        <a:pt x="2470" y="2577"/>
                                      </a:lnTo>
                                      <a:lnTo>
                                        <a:pt x="1997" y="2706"/>
                                      </a:lnTo>
                                      <a:lnTo>
                                        <a:pt x="2212" y="2341"/>
                                      </a:lnTo>
                                      <a:lnTo>
                                        <a:pt x="1911" y="2727"/>
                                      </a:lnTo>
                                      <a:lnTo>
                                        <a:pt x="1654" y="2727"/>
                                      </a:lnTo>
                                      <a:lnTo>
                                        <a:pt x="1825" y="2040"/>
                                      </a:lnTo>
                                      <a:lnTo>
                                        <a:pt x="2362" y="1567"/>
                                      </a:lnTo>
                                      <a:lnTo>
                                        <a:pt x="2534" y="601"/>
                                      </a:lnTo>
                                      <a:lnTo>
                                        <a:pt x="3007" y="343"/>
                                      </a:lnTo>
                                      <a:lnTo>
                                        <a:pt x="3178" y="494"/>
                                      </a:lnTo>
                                      <a:lnTo>
                                        <a:pt x="3049" y="257"/>
                                      </a:lnTo>
                                      <a:lnTo>
                                        <a:pt x="2835" y="343"/>
                                      </a:lnTo>
                                      <a:lnTo>
                                        <a:pt x="2899" y="129"/>
                                      </a:lnTo>
                                      <a:lnTo>
                                        <a:pt x="2813" y="150"/>
                                      </a:lnTo>
                                      <a:lnTo>
                                        <a:pt x="2727" y="365"/>
                                      </a:lnTo>
                                      <a:lnTo>
                                        <a:pt x="2556" y="451"/>
                                      </a:lnTo>
                                      <a:lnTo>
                                        <a:pt x="2556" y="193"/>
                                      </a:lnTo>
                                      <a:lnTo>
                                        <a:pt x="2448" y="215"/>
                                      </a:lnTo>
                                      <a:lnTo>
                                        <a:pt x="2405" y="902"/>
                                      </a:lnTo>
                                      <a:lnTo>
                                        <a:pt x="2190" y="515"/>
                                      </a:lnTo>
                                      <a:lnTo>
                                        <a:pt x="2276" y="236"/>
                                      </a:lnTo>
                                      <a:lnTo>
                                        <a:pt x="2233" y="257"/>
                                      </a:lnTo>
                                      <a:lnTo>
                                        <a:pt x="2126" y="451"/>
                                      </a:lnTo>
                                      <a:lnTo>
                                        <a:pt x="2040" y="279"/>
                                      </a:lnTo>
                                      <a:lnTo>
                                        <a:pt x="1997" y="300"/>
                                      </a:lnTo>
                                      <a:lnTo>
                                        <a:pt x="2319" y="988"/>
                                      </a:lnTo>
                                      <a:lnTo>
                                        <a:pt x="2276" y="1460"/>
                                      </a:lnTo>
                                      <a:lnTo>
                                        <a:pt x="1825" y="1718"/>
                                      </a:lnTo>
                                      <a:lnTo>
                                        <a:pt x="1761" y="1116"/>
                                      </a:lnTo>
                                      <a:lnTo>
                                        <a:pt x="2062" y="902"/>
                                      </a:lnTo>
                                      <a:lnTo>
                                        <a:pt x="1718" y="988"/>
                                      </a:lnTo>
                                      <a:lnTo>
                                        <a:pt x="1718" y="623"/>
                                      </a:lnTo>
                                      <a:lnTo>
                                        <a:pt x="1890" y="623"/>
                                      </a:lnTo>
                                      <a:lnTo>
                                        <a:pt x="1997" y="300"/>
                                      </a:lnTo>
                                      <a:lnTo>
                                        <a:pt x="1933" y="300"/>
                                      </a:lnTo>
                                      <a:lnTo>
                                        <a:pt x="1825" y="515"/>
                                      </a:lnTo>
                                      <a:lnTo>
                                        <a:pt x="1697" y="515"/>
                                      </a:lnTo>
                                      <a:lnTo>
                                        <a:pt x="1589" y="365"/>
                                      </a:lnTo>
                                      <a:lnTo>
                                        <a:pt x="1160" y="451"/>
                                      </a:lnTo>
                                      <a:lnTo>
                                        <a:pt x="1246" y="666"/>
                                      </a:lnTo>
                                      <a:lnTo>
                                        <a:pt x="1246" y="1181"/>
                                      </a:lnTo>
                                      <a:lnTo>
                                        <a:pt x="1052" y="1052"/>
                                      </a:lnTo>
                                      <a:lnTo>
                                        <a:pt x="945" y="4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72" y="1562"/>
                                  <a:ext cx="3164" cy="1901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1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" y="1715"/>
                                  <a:ext cx="4350" cy="2396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" y="3063"/>
                                  <a:ext cx="3071" cy="2396"/>
                                </a:xfrm>
                                <a:custGeom>
                                  <a:avLst/>
                                  <a:gdLst>
                                    <a:gd name="T0" fmla="*/ 341 w 1407"/>
                                    <a:gd name="T1" fmla="*/ 105 h 935"/>
                                    <a:gd name="T2" fmla="*/ 251 w 1407"/>
                                    <a:gd name="T3" fmla="*/ 145 h 935"/>
                                    <a:gd name="T4" fmla="*/ 246 w 1407"/>
                                    <a:gd name="T5" fmla="*/ 210 h 935"/>
                                    <a:gd name="T6" fmla="*/ 221 w 1407"/>
                                    <a:gd name="T7" fmla="*/ 230 h 935"/>
                                    <a:gd name="T8" fmla="*/ 135 w 1407"/>
                                    <a:gd name="T9" fmla="*/ 235 h 935"/>
                                    <a:gd name="T10" fmla="*/ 85 w 1407"/>
                                    <a:gd name="T11" fmla="*/ 280 h 935"/>
                                    <a:gd name="T12" fmla="*/ 90 w 1407"/>
                                    <a:gd name="T13" fmla="*/ 350 h 935"/>
                                    <a:gd name="T14" fmla="*/ 45 w 1407"/>
                                    <a:gd name="T15" fmla="*/ 415 h 935"/>
                                    <a:gd name="T16" fmla="*/ 0 w 1407"/>
                                    <a:gd name="T17" fmla="*/ 495 h 935"/>
                                    <a:gd name="T18" fmla="*/ 30 w 1407"/>
                                    <a:gd name="T19" fmla="*/ 585 h 935"/>
                                    <a:gd name="T20" fmla="*/ 15 w 1407"/>
                                    <a:gd name="T21" fmla="*/ 710 h 935"/>
                                    <a:gd name="T22" fmla="*/ 125 w 1407"/>
                                    <a:gd name="T23" fmla="*/ 755 h 935"/>
                                    <a:gd name="T24" fmla="*/ 140 w 1407"/>
                                    <a:gd name="T25" fmla="*/ 830 h 935"/>
                                    <a:gd name="T26" fmla="*/ 216 w 1407"/>
                                    <a:gd name="T27" fmla="*/ 870 h 935"/>
                                    <a:gd name="T28" fmla="*/ 291 w 1407"/>
                                    <a:gd name="T29" fmla="*/ 820 h 935"/>
                                    <a:gd name="T30" fmla="*/ 381 w 1407"/>
                                    <a:gd name="T31" fmla="*/ 875 h 935"/>
                                    <a:gd name="T32" fmla="*/ 461 w 1407"/>
                                    <a:gd name="T33" fmla="*/ 865 h 935"/>
                                    <a:gd name="T34" fmla="*/ 526 w 1407"/>
                                    <a:gd name="T35" fmla="*/ 830 h 935"/>
                                    <a:gd name="T36" fmla="*/ 641 w 1407"/>
                                    <a:gd name="T37" fmla="*/ 910 h 935"/>
                                    <a:gd name="T38" fmla="*/ 726 w 1407"/>
                                    <a:gd name="T39" fmla="*/ 900 h 935"/>
                                    <a:gd name="T40" fmla="*/ 771 w 1407"/>
                                    <a:gd name="T41" fmla="*/ 935 h 935"/>
                                    <a:gd name="T42" fmla="*/ 861 w 1407"/>
                                    <a:gd name="T43" fmla="*/ 905 h 935"/>
                                    <a:gd name="T44" fmla="*/ 911 w 1407"/>
                                    <a:gd name="T45" fmla="*/ 850 h 935"/>
                                    <a:gd name="T46" fmla="*/ 956 w 1407"/>
                                    <a:gd name="T47" fmla="*/ 905 h 935"/>
                                    <a:gd name="T48" fmla="*/ 1027 w 1407"/>
                                    <a:gd name="T49" fmla="*/ 905 h 935"/>
                                    <a:gd name="T50" fmla="*/ 1102 w 1407"/>
                                    <a:gd name="T51" fmla="*/ 835 h 935"/>
                                    <a:gd name="T52" fmla="*/ 1172 w 1407"/>
                                    <a:gd name="T53" fmla="*/ 810 h 935"/>
                                    <a:gd name="T54" fmla="*/ 1252 w 1407"/>
                                    <a:gd name="T55" fmla="*/ 780 h 935"/>
                                    <a:gd name="T56" fmla="*/ 1272 w 1407"/>
                                    <a:gd name="T57" fmla="*/ 715 h 935"/>
                                    <a:gd name="T58" fmla="*/ 1282 w 1407"/>
                                    <a:gd name="T59" fmla="*/ 680 h 935"/>
                                    <a:gd name="T60" fmla="*/ 1342 w 1407"/>
                                    <a:gd name="T61" fmla="*/ 675 h 935"/>
                                    <a:gd name="T62" fmla="*/ 1372 w 1407"/>
                                    <a:gd name="T63" fmla="*/ 605 h 935"/>
                                    <a:gd name="T64" fmla="*/ 1382 w 1407"/>
                                    <a:gd name="T65" fmla="*/ 525 h 935"/>
                                    <a:gd name="T66" fmla="*/ 1407 w 1407"/>
                                    <a:gd name="T67" fmla="*/ 445 h 935"/>
                                    <a:gd name="T68" fmla="*/ 1357 w 1407"/>
                                    <a:gd name="T69" fmla="*/ 380 h 935"/>
                                    <a:gd name="T70" fmla="*/ 1322 w 1407"/>
                                    <a:gd name="T71" fmla="*/ 355 h 935"/>
                                    <a:gd name="T72" fmla="*/ 1357 w 1407"/>
                                    <a:gd name="T73" fmla="*/ 295 h 935"/>
                                    <a:gd name="T74" fmla="*/ 1317 w 1407"/>
                                    <a:gd name="T75" fmla="*/ 225 h 935"/>
                                    <a:gd name="T76" fmla="*/ 1187 w 1407"/>
                                    <a:gd name="T77" fmla="*/ 195 h 935"/>
                                    <a:gd name="T78" fmla="*/ 1197 w 1407"/>
                                    <a:gd name="T79" fmla="*/ 130 h 935"/>
                                    <a:gd name="T80" fmla="*/ 1122 w 1407"/>
                                    <a:gd name="T81" fmla="*/ 85 h 935"/>
                                    <a:gd name="T82" fmla="*/ 1012 w 1407"/>
                                    <a:gd name="T83" fmla="*/ 130 h 935"/>
                                    <a:gd name="T84" fmla="*/ 1017 w 1407"/>
                                    <a:gd name="T85" fmla="*/ 45 h 935"/>
                                    <a:gd name="T86" fmla="*/ 971 w 1407"/>
                                    <a:gd name="T87" fmla="*/ 5 h 935"/>
                                    <a:gd name="T88" fmla="*/ 876 w 1407"/>
                                    <a:gd name="T89" fmla="*/ 20 h 935"/>
                                    <a:gd name="T90" fmla="*/ 806 w 1407"/>
                                    <a:gd name="T91" fmla="*/ 20 h 935"/>
                                    <a:gd name="T92" fmla="*/ 746 w 1407"/>
                                    <a:gd name="T93" fmla="*/ 0 h 935"/>
                                    <a:gd name="T94" fmla="*/ 666 w 1407"/>
                                    <a:gd name="T95" fmla="*/ 60 h 935"/>
                                    <a:gd name="T96" fmla="*/ 571 w 1407"/>
                                    <a:gd name="T97" fmla="*/ 35 h 935"/>
                                    <a:gd name="T98" fmla="*/ 456 w 1407"/>
                                    <a:gd name="T99" fmla="*/ 35 h 935"/>
                                    <a:gd name="T100" fmla="*/ 421 w 1407"/>
                                    <a:gd name="T101" fmla="*/ 85 h 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07" h="935">
                                      <a:moveTo>
                                        <a:pt x="421" y="125"/>
                                      </a:moveTo>
                                      <a:lnTo>
                                        <a:pt x="421" y="125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06" y="110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61" y="135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6" y="210"/>
                                      </a:lnTo>
                                      <a:lnTo>
                                        <a:pt x="256" y="225"/>
                                      </a:lnTo>
                                      <a:lnTo>
                                        <a:pt x="271" y="24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21" y="230"/>
                                      </a:lnTo>
                                      <a:lnTo>
                                        <a:pt x="196" y="225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56" y="230"/>
                                      </a:lnTo>
                                      <a:lnTo>
                                        <a:pt x="135" y="235"/>
                                      </a:lnTo>
                                      <a:lnTo>
                                        <a:pt x="120" y="245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0" y="300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90" y="350"/>
                                      </a:lnTo>
                                      <a:lnTo>
                                        <a:pt x="105" y="365"/>
                                      </a:lnTo>
                                      <a:lnTo>
                                        <a:pt x="120" y="380"/>
                                      </a:lnTo>
                                      <a:lnTo>
                                        <a:pt x="75" y="39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435"/>
                                      </a:lnTo>
                                      <a:lnTo>
                                        <a:pt x="5" y="4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5" y="505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5" y="660"/>
                                      </a:lnTo>
                                      <a:lnTo>
                                        <a:pt x="10" y="695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25" y="725"/>
                                      </a:lnTo>
                                      <a:lnTo>
                                        <a:pt x="35" y="735"/>
                                      </a:lnTo>
                                      <a:lnTo>
                                        <a:pt x="45" y="745"/>
                                      </a:lnTo>
                                      <a:lnTo>
                                        <a:pt x="80" y="755"/>
                                      </a:lnTo>
                                      <a:lnTo>
                                        <a:pt x="125" y="755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5" y="810"/>
                                      </a:lnTo>
                                      <a:lnTo>
                                        <a:pt x="140" y="830"/>
                                      </a:lnTo>
                                      <a:lnTo>
                                        <a:pt x="161" y="850"/>
                                      </a:lnTo>
                                      <a:lnTo>
                                        <a:pt x="191" y="865"/>
                                      </a:lnTo>
                                      <a:lnTo>
                                        <a:pt x="201" y="870"/>
                                      </a:lnTo>
                                      <a:lnTo>
                                        <a:pt x="216" y="870"/>
                                      </a:lnTo>
                                      <a:lnTo>
                                        <a:pt x="246" y="860"/>
                                      </a:lnTo>
                                      <a:lnTo>
                                        <a:pt x="261" y="850"/>
                                      </a:lnTo>
                                      <a:lnTo>
                                        <a:pt x="276" y="835"/>
                                      </a:lnTo>
                                      <a:lnTo>
                                        <a:pt x="291" y="82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26" y="835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81" y="875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31" y="880"/>
                                      </a:lnTo>
                                      <a:lnTo>
                                        <a:pt x="446" y="875"/>
                                      </a:lnTo>
                                      <a:lnTo>
                                        <a:pt x="461" y="865"/>
                                      </a:lnTo>
                                      <a:lnTo>
                                        <a:pt x="476" y="855"/>
                                      </a:lnTo>
                                      <a:lnTo>
                                        <a:pt x="496" y="825"/>
                                      </a:lnTo>
                                      <a:lnTo>
                                        <a:pt x="516" y="785"/>
                                      </a:lnTo>
                                      <a:lnTo>
                                        <a:pt x="526" y="830"/>
                                      </a:lnTo>
                                      <a:lnTo>
                                        <a:pt x="536" y="870"/>
                                      </a:lnTo>
                                      <a:lnTo>
                                        <a:pt x="556" y="895"/>
                                      </a:lnTo>
                                      <a:lnTo>
                                        <a:pt x="581" y="910"/>
                                      </a:lnTo>
                                      <a:lnTo>
                                        <a:pt x="606" y="915"/>
                                      </a:lnTo>
                                      <a:lnTo>
                                        <a:pt x="641" y="910"/>
                                      </a:lnTo>
                                      <a:lnTo>
                                        <a:pt x="676" y="890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21" y="885"/>
                                      </a:lnTo>
                                      <a:lnTo>
                                        <a:pt x="726" y="900"/>
                                      </a:lnTo>
                                      <a:lnTo>
                                        <a:pt x="731" y="910"/>
                                      </a:lnTo>
                                      <a:lnTo>
                                        <a:pt x="741" y="925"/>
                                      </a:lnTo>
                                      <a:lnTo>
                                        <a:pt x="756" y="930"/>
                                      </a:lnTo>
                                      <a:lnTo>
                                        <a:pt x="771" y="935"/>
                                      </a:lnTo>
                                      <a:lnTo>
                                        <a:pt x="801" y="935"/>
                                      </a:lnTo>
                                      <a:lnTo>
                                        <a:pt x="831" y="925"/>
                                      </a:lnTo>
                                      <a:lnTo>
                                        <a:pt x="861" y="905"/>
                                      </a:lnTo>
                                      <a:lnTo>
                                        <a:pt x="876" y="885"/>
                                      </a:lnTo>
                                      <a:lnTo>
                                        <a:pt x="891" y="870"/>
                                      </a:lnTo>
                                      <a:lnTo>
                                        <a:pt x="906" y="825"/>
                                      </a:lnTo>
                                      <a:lnTo>
                                        <a:pt x="911" y="850"/>
                                      </a:lnTo>
                                      <a:lnTo>
                                        <a:pt x="916" y="870"/>
                                      </a:lnTo>
                                      <a:lnTo>
                                        <a:pt x="926" y="885"/>
                                      </a:lnTo>
                                      <a:lnTo>
                                        <a:pt x="941" y="900"/>
                                      </a:lnTo>
                                      <a:lnTo>
                                        <a:pt x="956" y="905"/>
                                      </a:lnTo>
                                      <a:lnTo>
                                        <a:pt x="971" y="915"/>
                                      </a:lnTo>
                                      <a:lnTo>
                                        <a:pt x="992" y="915"/>
                                      </a:lnTo>
                                      <a:lnTo>
                                        <a:pt x="1012" y="915"/>
                                      </a:lnTo>
                                      <a:lnTo>
                                        <a:pt x="1027" y="905"/>
                                      </a:lnTo>
                                      <a:lnTo>
                                        <a:pt x="1047" y="900"/>
                                      </a:lnTo>
                                      <a:lnTo>
                                        <a:pt x="1062" y="885"/>
                                      </a:lnTo>
                                      <a:lnTo>
                                        <a:pt x="1077" y="870"/>
                                      </a:lnTo>
                                      <a:lnTo>
                                        <a:pt x="1102" y="835"/>
                                      </a:lnTo>
                                      <a:lnTo>
                                        <a:pt x="1107" y="820"/>
                                      </a:lnTo>
                                      <a:lnTo>
                                        <a:pt x="1107" y="805"/>
                                      </a:lnTo>
                                      <a:lnTo>
                                        <a:pt x="1172" y="810"/>
                                      </a:lnTo>
                                      <a:lnTo>
                                        <a:pt x="1192" y="810"/>
                                      </a:lnTo>
                                      <a:lnTo>
                                        <a:pt x="1207" y="805"/>
                                      </a:lnTo>
                                      <a:lnTo>
                                        <a:pt x="1237" y="790"/>
                                      </a:lnTo>
                                      <a:lnTo>
                                        <a:pt x="1252" y="780"/>
                                      </a:lnTo>
                                      <a:lnTo>
                                        <a:pt x="1262" y="765"/>
                                      </a:lnTo>
                                      <a:lnTo>
                                        <a:pt x="1267" y="750"/>
                                      </a:lnTo>
                                      <a:lnTo>
                                        <a:pt x="1272" y="735"/>
                                      </a:lnTo>
                                      <a:lnTo>
                                        <a:pt x="1272" y="715"/>
                                      </a:lnTo>
                                      <a:lnTo>
                                        <a:pt x="1267" y="700"/>
                                      </a:lnTo>
                                      <a:lnTo>
                                        <a:pt x="1257" y="680"/>
                                      </a:lnTo>
                                      <a:lnTo>
                                        <a:pt x="1242" y="665"/>
                                      </a:lnTo>
                                      <a:lnTo>
                                        <a:pt x="1282" y="680"/>
                                      </a:lnTo>
                                      <a:lnTo>
                                        <a:pt x="1297" y="685"/>
                                      </a:lnTo>
                                      <a:lnTo>
                                        <a:pt x="1317" y="685"/>
                                      </a:lnTo>
                                      <a:lnTo>
                                        <a:pt x="1327" y="680"/>
                                      </a:lnTo>
                                      <a:lnTo>
                                        <a:pt x="1342" y="675"/>
                                      </a:lnTo>
                                      <a:lnTo>
                                        <a:pt x="1357" y="660"/>
                                      </a:lnTo>
                                      <a:lnTo>
                                        <a:pt x="1372" y="635"/>
                                      </a:lnTo>
                                      <a:lnTo>
                                        <a:pt x="1372" y="605"/>
                                      </a:lnTo>
                                      <a:lnTo>
                                        <a:pt x="1367" y="57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67" y="530"/>
                                      </a:lnTo>
                                      <a:lnTo>
                                        <a:pt x="1382" y="525"/>
                                      </a:lnTo>
                                      <a:lnTo>
                                        <a:pt x="1392" y="515"/>
                                      </a:lnTo>
                                      <a:lnTo>
                                        <a:pt x="1402" y="500"/>
                                      </a:lnTo>
                                      <a:lnTo>
                                        <a:pt x="1407" y="475"/>
                                      </a:lnTo>
                                      <a:lnTo>
                                        <a:pt x="1407" y="445"/>
                                      </a:lnTo>
                                      <a:lnTo>
                                        <a:pt x="1397" y="415"/>
                                      </a:lnTo>
                                      <a:lnTo>
                                        <a:pt x="1372" y="390"/>
                                      </a:lnTo>
                                      <a:lnTo>
                                        <a:pt x="1357" y="380"/>
                                      </a:lnTo>
                                      <a:lnTo>
                                        <a:pt x="1342" y="375"/>
                                      </a:lnTo>
                                      <a:lnTo>
                                        <a:pt x="1322" y="370"/>
                                      </a:lnTo>
                                      <a:lnTo>
                                        <a:pt x="1302" y="370"/>
                                      </a:lnTo>
                                      <a:lnTo>
                                        <a:pt x="1322" y="355"/>
                                      </a:lnTo>
                                      <a:lnTo>
                                        <a:pt x="1337" y="340"/>
                                      </a:lnTo>
                                      <a:lnTo>
                                        <a:pt x="1347" y="325"/>
                                      </a:lnTo>
                                      <a:lnTo>
                                        <a:pt x="1357" y="310"/>
                                      </a:lnTo>
                                      <a:lnTo>
                                        <a:pt x="1357" y="295"/>
                                      </a:lnTo>
                                      <a:lnTo>
                                        <a:pt x="1357" y="280"/>
                                      </a:lnTo>
                                      <a:lnTo>
                                        <a:pt x="1352" y="265"/>
                                      </a:lnTo>
                                      <a:lnTo>
                                        <a:pt x="1342" y="250"/>
                                      </a:lnTo>
                                      <a:lnTo>
                                        <a:pt x="1317" y="225"/>
                                      </a:lnTo>
                                      <a:lnTo>
                                        <a:pt x="1282" y="205"/>
                                      </a:lnTo>
                                      <a:lnTo>
                                        <a:pt x="1237" y="195"/>
                                      </a:lnTo>
                                      <a:lnTo>
                                        <a:pt x="1187" y="195"/>
                                      </a:lnTo>
                                      <a:lnTo>
                                        <a:pt x="1197" y="175"/>
                                      </a:lnTo>
                                      <a:lnTo>
                                        <a:pt x="1202" y="160"/>
                                      </a:lnTo>
                                      <a:lnTo>
                                        <a:pt x="1202" y="145"/>
                                      </a:lnTo>
                                      <a:lnTo>
                                        <a:pt x="1197" y="130"/>
                                      </a:lnTo>
                                      <a:lnTo>
                                        <a:pt x="1192" y="115"/>
                                      </a:lnTo>
                                      <a:lnTo>
                                        <a:pt x="1182" y="105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082" y="9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12" y="130"/>
                                      </a:lnTo>
                                      <a:lnTo>
                                        <a:pt x="1017" y="105"/>
                                      </a:lnTo>
                                      <a:lnTo>
                                        <a:pt x="1022" y="85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17" y="45"/>
                                      </a:lnTo>
                                      <a:lnTo>
                                        <a:pt x="1012" y="30"/>
                                      </a:lnTo>
                                      <a:lnTo>
                                        <a:pt x="1002" y="2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56" y="0"/>
                                      </a:lnTo>
                                      <a:lnTo>
                                        <a:pt x="936" y="0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876" y="20"/>
                                      </a:lnTo>
                                      <a:lnTo>
                                        <a:pt x="856" y="35"/>
                                      </a:lnTo>
                                      <a:lnTo>
                                        <a:pt x="821" y="65"/>
                                      </a:lnTo>
                                      <a:lnTo>
                                        <a:pt x="816" y="35"/>
                                      </a:lnTo>
                                      <a:lnTo>
                                        <a:pt x="806" y="20"/>
                                      </a:lnTo>
                                      <a:lnTo>
                                        <a:pt x="796" y="10"/>
                                      </a:lnTo>
                                      <a:lnTo>
                                        <a:pt x="786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716" y="15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31" y="25"/>
                                      </a:lnTo>
                                      <a:lnTo>
                                        <a:pt x="491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456" y="3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2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28" y="7006"/>
                                  <a:ext cx="2041" cy="1226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72" y="2561"/>
                                  <a:ext cx="3436" cy="2273"/>
                                </a:xfrm>
                                <a:custGeom>
                                  <a:avLst/>
                                  <a:gdLst>
                                    <a:gd name="T0" fmla="*/ 411 w 1602"/>
                                    <a:gd name="T1" fmla="*/ 130 h 1130"/>
                                    <a:gd name="T2" fmla="*/ 310 w 1602"/>
                                    <a:gd name="T3" fmla="*/ 150 h 1130"/>
                                    <a:gd name="T4" fmla="*/ 275 w 1602"/>
                                    <a:gd name="T5" fmla="*/ 210 h 1130"/>
                                    <a:gd name="T6" fmla="*/ 305 w 1602"/>
                                    <a:gd name="T7" fmla="*/ 295 h 1130"/>
                                    <a:gd name="T8" fmla="*/ 195 w 1602"/>
                                    <a:gd name="T9" fmla="*/ 270 h 1130"/>
                                    <a:gd name="T10" fmla="*/ 120 w 1602"/>
                                    <a:gd name="T11" fmla="*/ 305 h 1130"/>
                                    <a:gd name="T12" fmla="*/ 90 w 1602"/>
                                    <a:gd name="T13" fmla="*/ 380 h 1130"/>
                                    <a:gd name="T14" fmla="*/ 135 w 1602"/>
                                    <a:gd name="T15" fmla="*/ 460 h 1130"/>
                                    <a:gd name="T16" fmla="*/ 5 w 1602"/>
                                    <a:gd name="T17" fmla="*/ 555 h 1130"/>
                                    <a:gd name="T18" fmla="*/ 5 w 1602"/>
                                    <a:gd name="T19" fmla="*/ 610 h 1130"/>
                                    <a:gd name="T20" fmla="*/ 30 w 1602"/>
                                    <a:gd name="T21" fmla="*/ 705 h 1130"/>
                                    <a:gd name="T22" fmla="*/ 10 w 1602"/>
                                    <a:gd name="T23" fmla="*/ 840 h 1130"/>
                                    <a:gd name="T24" fmla="*/ 70 w 1602"/>
                                    <a:gd name="T25" fmla="*/ 905 h 1130"/>
                                    <a:gd name="T26" fmla="*/ 145 w 1602"/>
                                    <a:gd name="T27" fmla="*/ 955 h 1130"/>
                                    <a:gd name="T28" fmla="*/ 180 w 1602"/>
                                    <a:gd name="T29" fmla="*/ 1025 h 1130"/>
                                    <a:gd name="T30" fmla="*/ 245 w 1602"/>
                                    <a:gd name="T31" fmla="*/ 1045 h 1130"/>
                                    <a:gd name="T32" fmla="*/ 316 w 1602"/>
                                    <a:gd name="T33" fmla="*/ 1005 h 1130"/>
                                    <a:gd name="T34" fmla="*/ 396 w 1602"/>
                                    <a:gd name="T35" fmla="*/ 1035 h 1130"/>
                                    <a:gd name="T36" fmla="*/ 471 w 1602"/>
                                    <a:gd name="T37" fmla="*/ 1060 h 1130"/>
                                    <a:gd name="T38" fmla="*/ 551 w 1602"/>
                                    <a:gd name="T39" fmla="*/ 1015 h 1130"/>
                                    <a:gd name="T40" fmla="*/ 611 w 1602"/>
                                    <a:gd name="T41" fmla="*/ 1045 h 1130"/>
                                    <a:gd name="T42" fmla="*/ 686 w 1602"/>
                                    <a:gd name="T43" fmla="*/ 1100 h 1130"/>
                                    <a:gd name="T44" fmla="*/ 816 w 1602"/>
                                    <a:gd name="T45" fmla="*/ 1065 h 1130"/>
                                    <a:gd name="T46" fmla="*/ 856 w 1602"/>
                                    <a:gd name="T47" fmla="*/ 1120 h 1130"/>
                                    <a:gd name="T48" fmla="*/ 926 w 1602"/>
                                    <a:gd name="T49" fmla="*/ 1120 h 1130"/>
                                    <a:gd name="T50" fmla="*/ 996 w 1602"/>
                                    <a:gd name="T51" fmla="*/ 1070 h 1130"/>
                                    <a:gd name="T52" fmla="*/ 1036 w 1602"/>
                                    <a:gd name="T53" fmla="*/ 1025 h 1130"/>
                                    <a:gd name="T54" fmla="*/ 1086 w 1602"/>
                                    <a:gd name="T55" fmla="*/ 1095 h 1130"/>
                                    <a:gd name="T56" fmla="*/ 1167 w 1602"/>
                                    <a:gd name="T57" fmla="*/ 1090 h 1130"/>
                                    <a:gd name="T58" fmla="*/ 1237 w 1602"/>
                                    <a:gd name="T59" fmla="*/ 1025 h 1130"/>
                                    <a:gd name="T60" fmla="*/ 1332 w 1602"/>
                                    <a:gd name="T61" fmla="*/ 975 h 1130"/>
                                    <a:gd name="T62" fmla="*/ 1407 w 1602"/>
                                    <a:gd name="T63" fmla="*/ 955 h 1130"/>
                                    <a:gd name="T64" fmla="*/ 1442 w 1602"/>
                                    <a:gd name="T65" fmla="*/ 885 h 1130"/>
                                    <a:gd name="T66" fmla="*/ 1412 w 1602"/>
                                    <a:gd name="T67" fmla="*/ 800 h 1130"/>
                                    <a:gd name="T68" fmla="*/ 1492 w 1602"/>
                                    <a:gd name="T69" fmla="*/ 825 h 1130"/>
                                    <a:gd name="T70" fmla="*/ 1542 w 1602"/>
                                    <a:gd name="T71" fmla="*/ 795 h 1130"/>
                                    <a:gd name="T72" fmla="*/ 1552 w 1602"/>
                                    <a:gd name="T73" fmla="*/ 685 h 1130"/>
                                    <a:gd name="T74" fmla="*/ 1582 w 1602"/>
                                    <a:gd name="T75" fmla="*/ 620 h 1130"/>
                                    <a:gd name="T76" fmla="*/ 1597 w 1602"/>
                                    <a:gd name="T77" fmla="*/ 535 h 1130"/>
                                    <a:gd name="T78" fmla="*/ 1562 w 1602"/>
                                    <a:gd name="T79" fmla="*/ 470 h 1130"/>
                                    <a:gd name="T80" fmla="*/ 1482 w 1602"/>
                                    <a:gd name="T81" fmla="*/ 445 h 1130"/>
                                    <a:gd name="T82" fmla="*/ 1537 w 1602"/>
                                    <a:gd name="T83" fmla="*/ 375 h 1130"/>
                                    <a:gd name="T84" fmla="*/ 1527 w 1602"/>
                                    <a:gd name="T85" fmla="*/ 300 h 1130"/>
                                    <a:gd name="T86" fmla="*/ 1457 w 1602"/>
                                    <a:gd name="T87" fmla="*/ 250 h 1130"/>
                                    <a:gd name="T88" fmla="*/ 1347 w 1602"/>
                                    <a:gd name="T89" fmla="*/ 235 h 1130"/>
                                    <a:gd name="T90" fmla="*/ 1362 w 1602"/>
                                    <a:gd name="T91" fmla="*/ 155 h 1130"/>
                                    <a:gd name="T92" fmla="*/ 1312 w 1602"/>
                                    <a:gd name="T93" fmla="*/ 110 h 1130"/>
                                    <a:gd name="T94" fmla="*/ 1187 w 1602"/>
                                    <a:gd name="T95" fmla="*/ 125 h 1130"/>
                                    <a:gd name="T96" fmla="*/ 1162 w 1602"/>
                                    <a:gd name="T97" fmla="*/ 100 h 1130"/>
                                    <a:gd name="T98" fmla="*/ 1136 w 1602"/>
                                    <a:gd name="T99" fmla="*/ 25 h 1130"/>
                                    <a:gd name="T100" fmla="*/ 1061 w 1602"/>
                                    <a:gd name="T101" fmla="*/ 0 h 1130"/>
                                    <a:gd name="T102" fmla="*/ 976 w 1602"/>
                                    <a:gd name="T103" fmla="*/ 40 h 1130"/>
                                    <a:gd name="T104" fmla="*/ 926 w 1602"/>
                                    <a:gd name="T105" fmla="*/ 40 h 1130"/>
                                    <a:gd name="T106" fmla="*/ 881 w 1602"/>
                                    <a:gd name="T107" fmla="*/ 0 h 1130"/>
                                    <a:gd name="T108" fmla="*/ 781 w 1602"/>
                                    <a:gd name="T109" fmla="*/ 40 h 1130"/>
                                    <a:gd name="T110" fmla="*/ 716 w 1602"/>
                                    <a:gd name="T111" fmla="*/ 90 h 1130"/>
                                    <a:gd name="T112" fmla="*/ 601 w 1602"/>
                                    <a:gd name="T113" fmla="*/ 30 h 1130"/>
                                    <a:gd name="T114" fmla="*/ 516 w 1602"/>
                                    <a:gd name="T115" fmla="*/ 45 h 1130"/>
                                    <a:gd name="T116" fmla="*/ 476 w 1602"/>
                                    <a:gd name="T117" fmla="*/ 105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02" h="1130">
                                      <a:moveTo>
                                        <a:pt x="476" y="150"/>
                                      </a:moveTo>
                                      <a:lnTo>
                                        <a:pt x="476" y="150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31" y="13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386" y="125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26" y="140"/>
                                      </a:lnTo>
                                      <a:lnTo>
                                        <a:pt x="310" y="150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5" y="180"/>
                                      </a:lnTo>
                                      <a:lnTo>
                                        <a:pt x="275" y="195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90" y="275"/>
                                      </a:lnTo>
                                      <a:lnTo>
                                        <a:pt x="305" y="29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25" y="270"/>
                                      </a:lnTo>
                                      <a:lnTo>
                                        <a:pt x="195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0" y="305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95" y="340"/>
                                      </a:lnTo>
                                      <a:lnTo>
                                        <a:pt x="95" y="360"/>
                                      </a:lnTo>
                                      <a:lnTo>
                                        <a:pt x="90" y="380"/>
                                      </a:lnTo>
                                      <a:lnTo>
                                        <a:pt x="95" y="400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15" y="440"/>
                                      </a:lnTo>
                                      <a:lnTo>
                                        <a:pt x="135" y="46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25" y="525"/>
                                      </a:lnTo>
                                      <a:lnTo>
                                        <a:pt x="5" y="555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15" y="620"/>
                                      </a:lnTo>
                                      <a:lnTo>
                                        <a:pt x="25" y="635"/>
                                      </a:lnTo>
                                      <a:lnTo>
                                        <a:pt x="60" y="655"/>
                                      </a:lnTo>
                                      <a:lnTo>
                                        <a:pt x="30" y="705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5" y="795"/>
                                      </a:lnTo>
                                      <a:lnTo>
                                        <a:pt x="5" y="820"/>
                                      </a:lnTo>
                                      <a:lnTo>
                                        <a:pt x="10" y="840"/>
                                      </a:lnTo>
                                      <a:lnTo>
                                        <a:pt x="15" y="855"/>
                                      </a:lnTo>
                                      <a:lnTo>
                                        <a:pt x="25" y="870"/>
                                      </a:lnTo>
                                      <a:lnTo>
                                        <a:pt x="40" y="885"/>
                                      </a:lnTo>
                                      <a:lnTo>
                                        <a:pt x="55" y="895"/>
                                      </a:lnTo>
                                      <a:lnTo>
                                        <a:pt x="70" y="905"/>
                                      </a:lnTo>
                                      <a:lnTo>
                                        <a:pt x="90" y="905"/>
                                      </a:lnTo>
                                      <a:lnTo>
                                        <a:pt x="140" y="910"/>
                                      </a:lnTo>
                                      <a:lnTo>
                                        <a:pt x="140" y="935"/>
                                      </a:lnTo>
                                      <a:lnTo>
                                        <a:pt x="145" y="955"/>
                                      </a:lnTo>
                                      <a:lnTo>
                                        <a:pt x="150" y="980"/>
                                      </a:lnTo>
                                      <a:lnTo>
                                        <a:pt x="160" y="1000"/>
                                      </a:lnTo>
                                      <a:lnTo>
                                        <a:pt x="170" y="1015"/>
                                      </a:lnTo>
                                      <a:lnTo>
                                        <a:pt x="180" y="1025"/>
                                      </a:lnTo>
                                      <a:lnTo>
                                        <a:pt x="195" y="1035"/>
                                      </a:lnTo>
                                      <a:lnTo>
                                        <a:pt x="210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45" y="1045"/>
                                      </a:lnTo>
                                      <a:lnTo>
                                        <a:pt x="265" y="1040"/>
                                      </a:lnTo>
                                      <a:lnTo>
                                        <a:pt x="280" y="1035"/>
                                      </a:lnTo>
                                      <a:lnTo>
                                        <a:pt x="295" y="1020"/>
                                      </a:lnTo>
                                      <a:lnTo>
                                        <a:pt x="316" y="1005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1" y="960"/>
                                      </a:lnTo>
                                      <a:lnTo>
                                        <a:pt x="366" y="1005"/>
                                      </a:lnTo>
                                      <a:lnTo>
                                        <a:pt x="396" y="1035"/>
                                      </a:lnTo>
                                      <a:lnTo>
                                        <a:pt x="416" y="1050"/>
                                      </a:lnTo>
                                      <a:lnTo>
                                        <a:pt x="431" y="1055"/>
                                      </a:lnTo>
                                      <a:lnTo>
                                        <a:pt x="451" y="1060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86" y="1060"/>
                                      </a:lnTo>
                                      <a:lnTo>
                                        <a:pt x="506" y="1055"/>
                                      </a:lnTo>
                                      <a:lnTo>
                                        <a:pt x="521" y="1045"/>
                                      </a:lnTo>
                                      <a:lnTo>
                                        <a:pt x="536" y="1030"/>
                                      </a:lnTo>
                                      <a:lnTo>
                                        <a:pt x="551" y="1015"/>
                                      </a:lnTo>
                                      <a:lnTo>
                                        <a:pt x="566" y="995"/>
                                      </a:lnTo>
                                      <a:lnTo>
                                        <a:pt x="586" y="945"/>
                                      </a:lnTo>
                                      <a:lnTo>
                                        <a:pt x="596" y="1000"/>
                                      </a:lnTo>
                                      <a:lnTo>
                                        <a:pt x="611" y="1045"/>
                                      </a:lnTo>
                                      <a:lnTo>
                                        <a:pt x="631" y="1075"/>
                                      </a:lnTo>
                                      <a:lnTo>
                                        <a:pt x="641" y="1085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71" y="1100"/>
                                      </a:lnTo>
                                      <a:lnTo>
                                        <a:pt x="686" y="1100"/>
                                      </a:lnTo>
                                      <a:lnTo>
                                        <a:pt x="726" y="1095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816" y="1045"/>
                                      </a:lnTo>
                                      <a:lnTo>
                                        <a:pt x="816" y="1065"/>
                                      </a:lnTo>
                                      <a:lnTo>
                                        <a:pt x="821" y="1085"/>
                                      </a:lnTo>
                                      <a:lnTo>
                                        <a:pt x="831" y="1100"/>
                                      </a:lnTo>
                                      <a:lnTo>
                                        <a:pt x="846" y="1110"/>
                                      </a:lnTo>
                                      <a:lnTo>
                                        <a:pt x="856" y="1120"/>
                                      </a:lnTo>
                                      <a:lnTo>
                                        <a:pt x="871" y="1125"/>
                                      </a:lnTo>
                                      <a:lnTo>
                                        <a:pt x="891" y="1130"/>
                                      </a:lnTo>
                                      <a:lnTo>
                                        <a:pt x="906" y="1125"/>
                                      </a:lnTo>
                                      <a:lnTo>
                                        <a:pt x="926" y="1120"/>
                                      </a:lnTo>
                                      <a:lnTo>
                                        <a:pt x="946" y="1115"/>
                                      </a:lnTo>
                                      <a:lnTo>
                                        <a:pt x="961" y="1100"/>
                                      </a:lnTo>
                                      <a:lnTo>
                                        <a:pt x="981" y="1090"/>
                                      </a:lnTo>
                                      <a:lnTo>
                                        <a:pt x="996" y="1070"/>
                                      </a:lnTo>
                                      <a:lnTo>
                                        <a:pt x="1011" y="1045"/>
                                      </a:lnTo>
                                      <a:lnTo>
                                        <a:pt x="1021" y="1020"/>
                                      </a:lnTo>
                                      <a:lnTo>
                                        <a:pt x="1031" y="995"/>
                                      </a:lnTo>
                                      <a:lnTo>
                                        <a:pt x="1036" y="1025"/>
                                      </a:lnTo>
                                      <a:lnTo>
                                        <a:pt x="1041" y="1045"/>
                                      </a:lnTo>
                                      <a:lnTo>
                                        <a:pt x="1056" y="1065"/>
                                      </a:lnTo>
                                      <a:lnTo>
                                        <a:pt x="1071" y="1080"/>
                                      </a:lnTo>
                                      <a:lnTo>
                                        <a:pt x="1086" y="1095"/>
                                      </a:lnTo>
                                      <a:lnTo>
                                        <a:pt x="1106" y="1100"/>
                                      </a:lnTo>
                                      <a:lnTo>
                                        <a:pt x="1126" y="1100"/>
                                      </a:lnTo>
                                      <a:lnTo>
                                        <a:pt x="1147" y="1100"/>
                                      </a:lnTo>
                                      <a:lnTo>
                                        <a:pt x="1167" y="1090"/>
                                      </a:lnTo>
                                      <a:lnTo>
                                        <a:pt x="1187" y="1080"/>
                                      </a:lnTo>
                                      <a:lnTo>
                                        <a:pt x="1207" y="1065"/>
                                      </a:lnTo>
                                      <a:lnTo>
                                        <a:pt x="1222" y="1050"/>
                                      </a:lnTo>
                                      <a:lnTo>
                                        <a:pt x="1237" y="1025"/>
                                      </a:lnTo>
                                      <a:lnTo>
                                        <a:pt x="1247" y="1005"/>
                                      </a:lnTo>
                                      <a:lnTo>
                                        <a:pt x="1257" y="985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332" y="975"/>
                                      </a:lnTo>
                                      <a:lnTo>
                                        <a:pt x="1352" y="975"/>
                                      </a:lnTo>
                                      <a:lnTo>
                                        <a:pt x="1372" y="970"/>
                                      </a:lnTo>
                                      <a:lnTo>
                                        <a:pt x="1387" y="965"/>
                                      </a:lnTo>
                                      <a:lnTo>
                                        <a:pt x="1407" y="955"/>
                                      </a:lnTo>
                                      <a:lnTo>
                                        <a:pt x="1422" y="940"/>
                                      </a:lnTo>
                                      <a:lnTo>
                                        <a:pt x="1432" y="925"/>
                                      </a:lnTo>
                                      <a:lnTo>
                                        <a:pt x="1437" y="905"/>
                                      </a:lnTo>
                                      <a:lnTo>
                                        <a:pt x="1442" y="885"/>
                                      </a:lnTo>
                                      <a:lnTo>
                                        <a:pt x="1442" y="865"/>
                                      </a:lnTo>
                                      <a:lnTo>
                                        <a:pt x="1437" y="840"/>
                                      </a:lnTo>
                                      <a:lnTo>
                                        <a:pt x="1427" y="820"/>
                                      </a:lnTo>
                                      <a:lnTo>
                                        <a:pt x="1412" y="800"/>
                                      </a:lnTo>
                                      <a:lnTo>
                                        <a:pt x="1437" y="810"/>
                                      </a:lnTo>
                                      <a:lnTo>
                                        <a:pt x="1457" y="820"/>
                                      </a:lnTo>
                                      <a:lnTo>
                                        <a:pt x="1477" y="825"/>
                                      </a:lnTo>
                                      <a:lnTo>
                                        <a:pt x="1492" y="825"/>
                                      </a:lnTo>
                                      <a:lnTo>
                                        <a:pt x="1507" y="820"/>
                                      </a:lnTo>
                                      <a:lnTo>
                                        <a:pt x="1522" y="815"/>
                                      </a:lnTo>
                                      <a:lnTo>
                                        <a:pt x="1532" y="805"/>
                                      </a:lnTo>
                                      <a:lnTo>
                                        <a:pt x="1542" y="795"/>
                                      </a:lnTo>
                                      <a:lnTo>
                                        <a:pt x="1557" y="765"/>
                                      </a:lnTo>
                                      <a:lnTo>
                                        <a:pt x="1557" y="725"/>
                                      </a:lnTo>
                                      <a:lnTo>
                                        <a:pt x="1552" y="685"/>
                                      </a:lnTo>
                                      <a:lnTo>
                                        <a:pt x="1537" y="645"/>
                                      </a:lnTo>
                                      <a:lnTo>
                                        <a:pt x="1552" y="640"/>
                                      </a:lnTo>
                                      <a:lnTo>
                                        <a:pt x="1567" y="630"/>
                                      </a:lnTo>
                                      <a:lnTo>
                                        <a:pt x="1582" y="620"/>
                                      </a:lnTo>
                                      <a:lnTo>
                                        <a:pt x="1592" y="605"/>
                                      </a:lnTo>
                                      <a:lnTo>
                                        <a:pt x="1602" y="570"/>
                                      </a:lnTo>
                                      <a:lnTo>
                                        <a:pt x="1597" y="535"/>
                                      </a:lnTo>
                                      <a:lnTo>
                                        <a:pt x="1592" y="515"/>
                                      </a:lnTo>
                                      <a:lnTo>
                                        <a:pt x="1587" y="500"/>
                                      </a:lnTo>
                                      <a:lnTo>
                                        <a:pt x="1572" y="485"/>
                                      </a:lnTo>
                                      <a:lnTo>
                                        <a:pt x="1562" y="470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522" y="450"/>
                                      </a:lnTo>
                                      <a:lnTo>
                                        <a:pt x="1502" y="445"/>
                                      </a:lnTo>
                                      <a:lnTo>
                                        <a:pt x="1482" y="445"/>
                                      </a:lnTo>
                                      <a:lnTo>
                                        <a:pt x="1502" y="430"/>
                                      </a:lnTo>
                                      <a:lnTo>
                                        <a:pt x="1517" y="410"/>
                                      </a:lnTo>
                                      <a:lnTo>
                                        <a:pt x="1532" y="395"/>
                                      </a:lnTo>
                                      <a:lnTo>
                                        <a:pt x="1537" y="375"/>
                                      </a:lnTo>
                                      <a:lnTo>
                                        <a:pt x="1542" y="355"/>
                                      </a:lnTo>
                                      <a:lnTo>
                                        <a:pt x="1542" y="335"/>
                                      </a:lnTo>
                                      <a:lnTo>
                                        <a:pt x="1537" y="320"/>
                                      </a:lnTo>
                                      <a:lnTo>
                                        <a:pt x="1527" y="300"/>
                                      </a:lnTo>
                                      <a:lnTo>
                                        <a:pt x="1512" y="285"/>
                                      </a:lnTo>
                                      <a:lnTo>
                                        <a:pt x="1497" y="270"/>
                                      </a:lnTo>
                                      <a:lnTo>
                                        <a:pt x="1477" y="260"/>
                                      </a:lnTo>
                                      <a:lnTo>
                                        <a:pt x="1457" y="250"/>
                                      </a:lnTo>
                                      <a:lnTo>
                                        <a:pt x="1432" y="240"/>
                                      </a:lnTo>
                                      <a:lnTo>
                                        <a:pt x="1402" y="235"/>
                                      </a:lnTo>
                                      <a:lnTo>
                                        <a:pt x="1377" y="235"/>
                                      </a:lnTo>
                                      <a:lnTo>
                                        <a:pt x="1347" y="235"/>
                                      </a:lnTo>
                                      <a:lnTo>
                                        <a:pt x="1357" y="215"/>
                                      </a:lnTo>
                                      <a:lnTo>
                                        <a:pt x="1362" y="195"/>
                                      </a:lnTo>
                                      <a:lnTo>
                                        <a:pt x="1362" y="175"/>
                                      </a:lnTo>
                                      <a:lnTo>
                                        <a:pt x="1362" y="155"/>
                                      </a:lnTo>
                                      <a:lnTo>
                                        <a:pt x="1352" y="140"/>
                                      </a:lnTo>
                                      <a:lnTo>
                                        <a:pt x="1342" y="130"/>
                                      </a:lnTo>
                                      <a:lnTo>
                                        <a:pt x="1327" y="120"/>
                                      </a:lnTo>
                                      <a:lnTo>
                                        <a:pt x="1312" y="110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32" y="110"/>
                                      </a:lnTo>
                                      <a:lnTo>
                                        <a:pt x="1207" y="115"/>
                                      </a:lnTo>
                                      <a:lnTo>
                                        <a:pt x="1187" y="125"/>
                                      </a:lnTo>
                                      <a:lnTo>
                                        <a:pt x="1167" y="140"/>
                                      </a:lnTo>
                                      <a:lnTo>
                                        <a:pt x="1147" y="155"/>
                                      </a:lnTo>
                                      <a:lnTo>
                                        <a:pt x="1157" y="125"/>
                                      </a:lnTo>
                                      <a:lnTo>
                                        <a:pt x="1162" y="100"/>
                                      </a:lnTo>
                                      <a:lnTo>
                                        <a:pt x="1162" y="75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47" y="40"/>
                                      </a:lnTo>
                                      <a:lnTo>
                                        <a:pt x="1136" y="25"/>
                                      </a:lnTo>
                                      <a:lnTo>
                                        <a:pt x="1121" y="15"/>
                                      </a:lnTo>
                                      <a:lnTo>
                                        <a:pt x="1101" y="5"/>
                                      </a:lnTo>
                                      <a:lnTo>
                                        <a:pt x="1086" y="5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21" y="15"/>
                                      </a:lnTo>
                                      <a:lnTo>
                                        <a:pt x="996" y="25"/>
                                      </a:lnTo>
                                      <a:lnTo>
                                        <a:pt x="976" y="40"/>
                                      </a:lnTo>
                                      <a:lnTo>
                                        <a:pt x="951" y="60"/>
                                      </a:lnTo>
                                      <a:lnTo>
                                        <a:pt x="931" y="80"/>
                                      </a:lnTo>
                                      <a:lnTo>
                                        <a:pt x="931" y="60"/>
                                      </a:lnTo>
                                      <a:lnTo>
                                        <a:pt x="926" y="40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06" y="15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46" y="5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81" y="4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16" y="90"/>
                                      </a:lnTo>
                                      <a:lnTo>
                                        <a:pt x="696" y="75"/>
                                      </a:lnTo>
                                      <a:lnTo>
                                        <a:pt x="671" y="60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16" y="4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1" y="85"/>
                                      </a:lnTo>
                                      <a:lnTo>
                                        <a:pt x="476" y="105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76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5" name="Group 1705"/>
                          <wpg:cNvGrpSpPr>
                            <a:grpSpLocks/>
                          </wpg:cNvGrpSpPr>
                          <wpg:grpSpPr bwMode="auto">
                            <a:xfrm>
                              <a:off x="9478" y="1247"/>
                              <a:ext cx="1604" cy="2528"/>
                              <a:chOff x="10" y="10"/>
                              <a:chExt cx="2365" cy="3726"/>
                            </a:xfrm>
                          </wpg:grpSpPr>
                          <wps:wsp>
                            <wps:cNvPr id="106" name="Freeform 1706"/>
                            <wps:cNvSpPr>
                              <a:spLocks/>
                            </wps:cNvSpPr>
                            <wps:spPr bwMode="auto">
                              <a:xfrm>
                                <a:off x="790" y="2951"/>
                                <a:ext cx="825" cy="785"/>
                              </a:xfrm>
                              <a:custGeom>
                                <a:avLst/>
                                <a:gdLst>
                                  <a:gd name="T0" fmla="*/ 710 w 825"/>
                                  <a:gd name="T1" fmla="*/ 370 h 785"/>
                                  <a:gd name="T2" fmla="*/ 515 w 825"/>
                                  <a:gd name="T3" fmla="*/ 155 h 785"/>
                                  <a:gd name="T4" fmla="*/ 410 w 825"/>
                                  <a:gd name="T5" fmla="*/ 0 h 785"/>
                                  <a:gd name="T6" fmla="*/ 370 w 825"/>
                                  <a:gd name="T7" fmla="*/ 70 h 785"/>
                                  <a:gd name="T8" fmla="*/ 220 w 825"/>
                                  <a:gd name="T9" fmla="*/ 255 h 785"/>
                                  <a:gd name="T10" fmla="*/ 110 w 825"/>
                                  <a:gd name="T11" fmla="*/ 370 h 785"/>
                                  <a:gd name="T12" fmla="*/ 45 w 825"/>
                                  <a:gd name="T13" fmla="*/ 450 h 785"/>
                                  <a:gd name="T14" fmla="*/ 5 w 825"/>
                                  <a:gd name="T15" fmla="*/ 515 h 785"/>
                                  <a:gd name="T16" fmla="*/ 0 w 825"/>
                                  <a:gd name="T17" fmla="*/ 560 h 785"/>
                                  <a:gd name="T18" fmla="*/ 20 w 825"/>
                                  <a:gd name="T19" fmla="*/ 590 h 785"/>
                                  <a:gd name="T20" fmla="*/ 55 w 825"/>
                                  <a:gd name="T21" fmla="*/ 605 h 785"/>
                                  <a:gd name="T22" fmla="*/ 125 w 825"/>
                                  <a:gd name="T23" fmla="*/ 600 h 785"/>
                                  <a:gd name="T24" fmla="*/ 200 w 825"/>
                                  <a:gd name="T25" fmla="*/ 550 h 785"/>
                                  <a:gd name="T26" fmla="*/ 290 w 825"/>
                                  <a:gd name="T27" fmla="*/ 455 h 785"/>
                                  <a:gd name="T28" fmla="*/ 335 w 825"/>
                                  <a:gd name="T29" fmla="*/ 390 h 785"/>
                                  <a:gd name="T30" fmla="*/ 300 w 825"/>
                                  <a:gd name="T31" fmla="*/ 560 h 785"/>
                                  <a:gd name="T32" fmla="*/ 300 w 825"/>
                                  <a:gd name="T33" fmla="*/ 685 h 785"/>
                                  <a:gd name="T34" fmla="*/ 315 w 825"/>
                                  <a:gd name="T35" fmla="*/ 725 h 785"/>
                                  <a:gd name="T36" fmla="*/ 340 w 825"/>
                                  <a:gd name="T37" fmla="*/ 760 h 785"/>
                                  <a:gd name="T38" fmla="*/ 370 w 825"/>
                                  <a:gd name="T39" fmla="*/ 775 h 785"/>
                                  <a:gd name="T40" fmla="*/ 410 w 825"/>
                                  <a:gd name="T41" fmla="*/ 785 h 785"/>
                                  <a:gd name="T42" fmla="*/ 435 w 825"/>
                                  <a:gd name="T43" fmla="*/ 780 h 785"/>
                                  <a:gd name="T44" fmla="*/ 470 w 825"/>
                                  <a:gd name="T45" fmla="*/ 770 h 785"/>
                                  <a:gd name="T46" fmla="*/ 500 w 825"/>
                                  <a:gd name="T47" fmla="*/ 745 h 785"/>
                                  <a:gd name="T48" fmla="*/ 515 w 825"/>
                                  <a:gd name="T49" fmla="*/ 705 h 785"/>
                                  <a:gd name="T50" fmla="*/ 530 w 825"/>
                                  <a:gd name="T51" fmla="*/ 630 h 785"/>
                                  <a:gd name="T52" fmla="*/ 510 w 825"/>
                                  <a:gd name="T53" fmla="*/ 480 h 785"/>
                                  <a:gd name="T54" fmla="*/ 490 w 825"/>
                                  <a:gd name="T55" fmla="*/ 390 h 785"/>
                                  <a:gd name="T56" fmla="*/ 580 w 825"/>
                                  <a:gd name="T57" fmla="*/ 505 h 785"/>
                                  <a:gd name="T58" fmla="*/ 660 w 825"/>
                                  <a:gd name="T59" fmla="*/ 580 h 785"/>
                                  <a:gd name="T60" fmla="*/ 735 w 825"/>
                                  <a:gd name="T61" fmla="*/ 605 h 785"/>
                                  <a:gd name="T62" fmla="*/ 800 w 825"/>
                                  <a:gd name="T63" fmla="*/ 590 h 785"/>
                                  <a:gd name="T64" fmla="*/ 815 w 825"/>
                                  <a:gd name="T65" fmla="*/ 575 h 785"/>
                                  <a:gd name="T66" fmla="*/ 825 w 825"/>
                                  <a:gd name="T67" fmla="*/ 540 h 785"/>
                                  <a:gd name="T68" fmla="*/ 800 w 825"/>
                                  <a:gd name="T69" fmla="*/ 485 h 785"/>
                                  <a:gd name="T70" fmla="*/ 750 w 825"/>
                                  <a:gd name="T71" fmla="*/ 415 h 785"/>
                                  <a:gd name="T72" fmla="*/ 710 w 825"/>
                                  <a:gd name="T73" fmla="*/ 370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825" h="785">
                                    <a:moveTo>
                                      <a:pt x="710" y="370"/>
                                    </a:moveTo>
                                    <a:lnTo>
                                      <a:pt x="710" y="370"/>
                                    </a:lnTo>
                                    <a:lnTo>
                                      <a:pt x="605" y="255"/>
                                    </a:lnTo>
                                    <a:lnTo>
                                      <a:pt x="515" y="155"/>
                                    </a:lnTo>
                                    <a:lnTo>
                                      <a:pt x="450" y="70"/>
                                    </a:lnTo>
                                    <a:lnTo>
                                      <a:pt x="410" y="0"/>
                                    </a:lnTo>
                                    <a:lnTo>
                                      <a:pt x="370" y="70"/>
                                    </a:lnTo>
                                    <a:lnTo>
                                      <a:pt x="305" y="155"/>
                                    </a:lnTo>
                                    <a:lnTo>
                                      <a:pt x="220" y="255"/>
                                    </a:lnTo>
                                    <a:lnTo>
                                      <a:pt x="110" y="370"/>
                                    </a:lnTo>
                                    <a:lnTo>
                                      <a:pt x="75" y="415"/>
                                    </a:lnTo>
                                    <a:lnTo>
                                      <a:pt x="45" y="450"/>
                                    </a:lnTo>
                                    <a:lnTo>
                                      <a:pt x="20" y="485"/>
                                    </a:lnTo>
                                    <a:lnTo>
                                      <a:pt x="5" y="515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5" y="575"/>
                                    </a:lnTo>
                                    <a:lnTo>
                                      <a:pt x="20" y="590"/>
                                    </a:lnTo>
                                    <a:lnTo>
                                      <a:pt x="55" y="605"/>
                                    </a:lnTo>
                                    <a:lnTo>
                                      <a:pt x="90" y="605"/>
                                    </a:lnTo>
                                    <a:lnTo>
                                      <a:pt x="125" y="600"/>
                                    </a:lnTo>
                                    <a:lnTo>
                                      <a:pt x="160" y="580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45" y="505"/>
                                    </a:lnTo>
                                    <a:lnTo>
                                      <a:pt x="290" y="455"/>
                                    </a:lnTo>
                                    <a:lnTo>
                                      <a:pt x="335" y="390"/>
                                    </a:lnTo>
                                    <a:lnTo>
                                      <a:pt x="315" y="480"/>
                                    </a:lnTo>
                                    <a:lnTo>
                                      <a:pt x="300" y="560"/>
                                    </a:lnTo>
                                    <a:lnTo>
                                      <a:pt x="295" y="630"/>
                                    </a:lnTo>
                                    <a:lnTo>
                                      <a:pt x="300" y="685"/>
                                    </a:lnTo>
                                    <a:lnTo>
                                      <a:pt x="305" y="705"/>
                                    </a:lnTo>
                                    <a:lnTo>
                                      <a:pt x="315" y="725"/>
                                    </a:lnTo>
                                    <a:lnTo>
                                      <a:pt x="325" y="745"/>
                                    </a:lnTo>
                                    <a:lnTo>
                                      <a:pt x="340" y="760"/>
                                    </a:lnTo>
                                    <a:lnTo>
                                      <a:pt x="355" y="770"/>
                                    </a:lnTo>
                                    <a:lnTo>
                                      <a:pt x="370" y="775"/>
                                    </a:lnTo>
                                    <a:lnTo>
                                      <a:pt x="390" y="780"/>
                                    </a:lnTo>
                                    <a:lnTo>
                                      <a:pt x="410" y="785"/>
                                    </a:lnTo>
                                    <a:lnTo>
                                      <a:pt x="435" y="780"/>
                                    </a:lnTo>
                                    <a:lnTo>
                                      <a:pt x="455" y="775"/>
                                    </a:lnTo>
                                    <a:lnTo>
                                      <a:pt x="470" y="770"/>
                                    </a:lnTo>
                                    <a:lnTo>
                                      <a:pt x="485" y="760"/>
                                    </a:lnTo>
                                    <a:lnTo>
                                      <a:pt x="500" y="745"/>
                                    </a:lnTo>
                                    <a:lnTo>
                                      <a:pt x="510" y="725"/>
                                    </a:lnTo>
                                    <a:lnTo>
                                      <a:pt x="515" y="705"/>
                                    </a:lnTo>
                                    <a:lnTo>
                                      <a:pt x="525" y="685"/>
                                    </a:lnTo>
                                    <a:lnTo>
                                      <a:pt x="530" y="630"/>
                                    </a:lnTo>
                                    <a:lnTo>
                                      <a:pt x="525" y="560"/>
                                    </a:lnTo>
                                    <a:lnTo>
                                      <a:pt x="510" y="480"/>
                                    </a:lnTo>
                                    <a:lnTo>
                                      <a:pt x="490" y="390"/>
                                    </a:lnTo>
                                    <a:lnTo>
                                      <a:pt x="535" y="455"/>
                                    </a:lnTo>
                                    <a:lnTo>
                                      <a:pt x="580" y="505"/>
                                    </a:lnTo>
                                    <a:lnTo>
                                      <a:pt x="620" y="545"/>
                                    </a:lnTo>
                                    <a:lnTo>
                                      <a:pt x="660" y="580"/>
                                    </a:lnTo>
                                    <a:lnTo>
                                      <a:pt x="700" y="595"/>
                                    </a:lnTo>
                                    <a:lnTo>
                                      <a:pt x="735" y="605"/>
                                    </a:lnTo>
                                    <a:lnTo>
                                      <a:pt x="770" y="605"/>
                                    </a:lnTo>
                                    <a:lnTo>
                                      <a:pt x="800" y="590"/>
                                    </a:lnTo>
                                    <a:lnTo>
                                      <a:pt x="815" y="575"/>
                                    </a:lnTo>
                                    <a:lnTo>
                                      <a:pt x="825" y="560"/>
                                    </a:lnTo>
                                    <a:lnTo>
                                      <a:pt x="825" y="540"/>
                                    </a:lnTo>
                                    <a:lnTo>
                                      <a:pt x="815" y="515"/>
                                    </a:lnTo>
                                    <a:lnTo>
                                      <a:pt x="800" y="485"/>
                                    </a:lnTo>
                                    <a:lnTo>
                                      <a:pt x="780" y="450"/>
                                    </a:lnTo>
                                    <a:lnTo>
                                      <a:pt x="750" y="415"/>
                                    </a:lnTo>
                                    <a:lnTo>
                                      <a:pt x="710" y="3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1707"/>
                            <wps:cNvSpPr>
                              <a:spLocks/>
                            </wps:cNvSpPr>
                            <wps:spPr bwMode="auto">
                              <a:xfrm>
                                <a:off x="10" y="10"/>
                                <a:ext cx="2365" cy="2946"/>
                              </a:xfrm>
                              <a:custGeom>
                                <a:avLst/>
                                <a:gdLst>
                                  <a:gd name="T0" fmla="*/ 1210 w 2365"/>
                                  <a:gd name="T1" fmla="*/ 0 h 2946"/>
                                  <a:gd name="T2" fmla="*/ 960 w 2365"/>
                                  <a:gd name="T3" fmla="*/ 20 h 2946"/>
                                  <a:gd name="T4" fmla="*/ 735 w 2365"/>
                                  <a:gd name="T5" fmla="*/ 85 h 2946"/>
                                  <a:gd name="T6" fmla="*/ 530 w 2365"/>
                                  <a:gd name="T7" fmla="*/ 190 h 2946"/>
                                  <a:gd name="T8" fmla="*/ 350 w 2365"/>
                                  <a:gd name="T9" fmla="*/ 335 h 2946"/>
                                  <a:gd name="T10" fmla="*/ 275 w 2365"/>
                                  <a:gd name="T11" fmla="*/ 420 h 2946"/>
                                  <a:gd name="T12" fmla="*/ 150 w 2365"/>
                                  <a:gd name="T13" fmla="*/ 600 h 2946"/>
                                  <a:gd name="T14" fmla="*/ 60 w 2365"/>
                                  <a:gd name="T15" fmla="*/ 805 h 2946"/>
                                  <a:gd name="T16" fmla="*/ 15 w 2365"/>
                                  <a:gd name="T17" fmla="*/ 1030 h 2946"/>
                                  <a:gd name="T18" fmla="*/ 0 w 2365"/>
                                  <a:gd name="T19" fmla="*/ 1150 h 2946"/>
                                  <a:gd name="T20" fmla="*/ 5 w 2365"/>
                                  <a:gd name="T21" fmla="*/ 1405 h 2946"/>
                                  <a:gd name="T22" fmla="*/ 20 w 2365"/>
                                  <a:gd name="T23" fmla="*/ 1570 h 2946"/>
                                  <a:gd name="T24" fmla="*/ 45 w 2365"/>
                                  <a:gd name="T25" fmla="*/ 1730 h 2946"/>
                                  <a:gd name="T26" fmla="*/ 85 w 2365"/>
                                  <a:gd name="T27" fmla="*/ 1886 h 2946"/>
                                  <a:gd name="T28" fmla="*/ 135 w 2365"/>
                                  <a:gd name="T29" fmla="*/ 2036 h 2946"/>
                                  <a:gd name="T30" fmla="*/ 200 w 2365"/>
                                  <a:gd name="T31" fmla="*/ 2181 h 2946"/>
                                  <a:gd name="T32" fmla="*/ 275 w 2365"/>
                                  <a:gd name="T33" fmla="*/ 2321 h 2946"/>
                                  <a:gd name="T34" fmla="*/ 315 w 2365"/>
                                  <a:gd name="T35" fmla="*/ 2386 h 2946"/>
                                  <a:gd name="T36" fmla="*/ 410 w 2365"/>
                                  <a:gd name="T37" fmla="*/ 2516 h 2946"/>
                                  <a:gd name="T38" fmla="*/ 505 w 2365"/>
                                  <a:gd name="T39" fmla="*/ 2631 h 2946"/>
                                  <a:gd name="T40" fmla="*/ 605 w 2365"/>
                                  <a:gd name="T41" fmla="*/ 2726 h 2946"/>
                                  <a:gd name="T42" fmla="*/ 715 w 2365"/>
                                  <a:gd name="T43" fmla="*/ 2806 h 2946"/>
                                  <a:gd name="T44" fmla="*/ 825 w 2365"/>
                                  <a:gd name="T45" fmla="*/ 2866 h 2946"/>
                                  <a:gd name="T46" fmla="*/ 945 w 2365"/>
                                  <a:gd name="T47" fmla="*/ 2911 h 2946"/>
                                  <a:gd name="T48" fmla="*/ 1070 w 2365"/>
                                  <a:gd name="T49" fmla="*/ 2936 h 2946"/>
                                  <a:gd name="T50" fmla="*/ 1195 w 2365"/>
                                  <a:gd name="T51" fmla="*/ 2946 h 2946"/>
                                  <a:gd name="T52" fmla="*/ 1260 w 2365"/>
                                  <a:gd name="T53" fmla="*/ 2941 h 2946"/>
                                  <a:gd name="T54" fmla="*/ 1380 w 2365"/>
                                  <a:gd name="T55" fmla="*/ 2926 h 2946"/>
                                  <a:gd name="T56" fmla="*/ 1495 w 2365"/>
                                  <a:gd name="T57" fmla="*/ 2886 h 2946"/>
                                  <a:gd name="T58" fmla="*/ 1605 w 2365"/>
                                  <a:gd name="T59" fmla="*/ 2836 h 2946"/>
                                  <a:gd name="T60" fmla="*/ 1710 w 2365"/>
                                  <a:gd name="T61" fmla="*/ 2761 h 2946"/>
                                  <a:gd name="T62" fmla="*/ 1815 w 2365"/>
                                  <a:gd name="T63" fmla="*/ 2671 h 2946"/>
                                  <a:gd name="T64" fmla="*/ 1910 w 2365"/>
                                  <a:gd name="T65" fmla="*/ 2566 h 2946"/>
                                  <a:gd name="T66" fmla="*/ 2005 w 2365"/>
                                  <a:gd name="T67" fmla="*/ 2441 h 2946"/>
                                  <a:gd name="T68" fmla="*/ 2050 w 2365"/>
                                  <a:gd name="T69" fmla="*/ 2371 h 2946"/>
                                  <a:gd name="T70" fmla="*/ 2195 w 2365"/>
                                  <a:gd name="T71" fmla="*/ 2091 h 2946"/>
                                  <a:gd name="T72" fmla="*/ 2300 w 2365"/>
                                  <a:gd name="T73" fmla="*/ 1805 h 2946"/>
                                  <a:gd name="T74" fmla="*/ 2355 w 2365"/>
                                  <a:gd name="T75" fmla="*/ 1505 h 2946"/>
                                  <a:gd name="T76" fmla="*/ 2360 w 2365"/>
                                  <a:gd name="T77" fmla="*/ 1195 h 2946"/>
                                  <a:gd name="T78" fmla="*/ 2350 w 2365"/>
                                  <a:gd name="T79" fmla="*/ 1070 h 2946"/>
                                  <a:gd name="T80" fmla="*/ 2305 w 2365"/>
                                  <a:gd name="T81" fmla="*/ 835 h 2946"/>
                                  <a:gd name="T82" fmla="*/ 2225 w 2365"/>
                                  <a:gd name="T83" fmla="*/ 625 h 2946"/>
                                  <a:gd name="T84" fmla="*/ 2110 w 2365"/>
                                  <a:gd name="T85" fmla="*/ 435 h 2946"/>
                                  <a:gd name="T86" fmla="*/ 2040 w 2365"/>
                                  <a:gd name="T87" fmla="*/ 350 h 2946"/>
                                  <a:gd name="T88" fmla="*/ 1955 w 2365"/>
                                  <a:gd name="T89" fmla="*/ 270 h 2946"/>
                                  <a:gd name="T90" fmla="*/ 1870 w 2365"/>
                                  <a:gd name="T91" fmla="*/ 200 h 2946"/>
                                  <a:gd name="T92" fmla="*/ 1775 w 2365"/>
                                  <a:gd name="T93" fmla="*/ 140 h 2946"/>
                                  <a:gd name="T94" fmla="*/ 1675 w 2365"/>
                                  <a:gd name="T95" fmla="*/ 90 h 2946"/>
                                  <a:gd name="T96" fmla="*/ 1565 w 2365"/>
                                  <a:gd name="T97" fmla="*/ 50 h 2946"/>
                                  <a:gd name="T98" fmla="*/ 1455 w 2365"/>
                                  <a:gd name="T99" fmla="*/ 25 h 2946"/>
                                  <a:gd name="T100" fmla="*/ 1210 w 2365"/>
                                  <a:gd name="T101" fmla="*/ 0 h 2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365" h="2946">
                                    <a:moveTo>
                                      <a:pt x="1210" y="0"/>
                                    </a:moveTo>
                                    <a:lnTo>
                                      <a:pt x="1210" y="0"/>
                                    </a:lnTo>
                                    <a:lnTo>
                                      <a:pt x="1085" y="5"/>
                                    </a:lnTo>
                                    <a:lnTo>
                                      <a:pt x="960" y="20"/>
                                    </a:lnTo>
                                    <a:lnTo>
                                      <a:pt x="845" y="50"/>
                                    </a:lnTo>
                                    <a:lnTo>
                                      <a:pt x="735" y="85"/>
                                    </a:lnTo>
                                    <a:lnTo>
                                      <a:pt x="630" y="130"/>
                                    </a:lnTo>
                                    <a:lnTo>
                                      <a:pt x="530" y="190"/>
                                    </a:lnTo>
                                    <a:lnTo>
                                      <a:pt x="440" y="255"/>
                                    </a:lnTo>
                                    <a:lnTo>
                                      <a:pt x="350" y="335"/>
                                    </a:lnTo>
                                    <a:lnTo>
                                      <a:pt x="275" y="420"/>
                                    </a:lnTo>
                                    <a:lnTo>
                                      <a:pt x="205" y="505"/>
                                    </a:lnTo>
                                    <a:lnTo>
                                      <a:pt x="150" y="600"/>
                                    </a:lnTo>
                                    <a:lnTo>
                                      <a:pt x="100" y="700"/>
                                    </a:lnTo>
                                    <a:lnTo>
                                      <a:pt x="60" y="805"/>
                                    </a:lnTo>
                                    <a:lnTo>
                                      <a:pt x="35" y="915"/>
                                    </a:lnTo>
                                    <a:lnTo>
                                      <a:pt x="15" y="1030"/>
                                    </a:lnTo>
                                    <a:lnTo>
                                      <a:pt x="0" y="1150"/>
                                    </a:lnTo>
                                    <a:lnTo>
                                      <a:pt x="0" y="1320"/>
                                    </a:lnTo>
                                    <a:lnTo>
                                      <a:pt x="5" y="1405"/>
                                    </a:lnTo>
                                    <a:lnTo>
                                      <a:pt x="10" y="1490"/>
                                    </a:lnTo>
                                    <a:lnTo>
                                      <a:pt x="20" y="1570"/>
                                    </a:lnTo>
                                    <a:lnTo>
                                      <a:pt x="30" y="1650"/>
                                    </a:lnTo>
                                    <a:lnTo>
                                      <a:pt x="45" y="1730"/>
                                    </a:lnTo>
                                    <a:lnTo>
                                      <a:pt x="65" y="1810"/>
                                    </a:lnTo>
                                    <a:lnTo>
                                      <a:pt x="85" y="1886"/>
                                    </a:lnTo>
                                    <a:lnTo>
                                      <a:pt x="110" y="1961"/>
                                    </a:lnTo>
                                    <a:lnTo>
                                      <a:pt x="135" y="2036"/>
                                    </a:lnTo>
                                    <a:lnTo>
                                      <a:pt x="165" y="2106"/>
                                    </a:lnTo>
                                    <a:lnTo>
                                      <a:pt x="200" y="2181"/>
                                    </a:lnTo>
                                    <a:lnTo>
                                      <a:pt x="235" y="2251"/>
                                    </a:lnTo>
                                    <a:lnTo>
                                      <a:pt x="275" y="2321"/>
                                    </a:lnTo>
                                    <a:lnTo>
                                      <a:pt x="315" y="2386"/>
                                    </a:lnTo>
                                    <a:lnTo>
                                      <a:pt x="360" y="2456"/>
                                    </a:lnTo>
                                    <a:lnTo>
                                      <a:pt x="410" y="2516"/>
                                    </a:lnTo>
                                    <a:lnTo>
                                      <a:pt x="455" y="2576"/>
                                    </a:lnTo>
                                    <a:lnTo>
                                      <a:pt x="505" y="2631"/>
                                    </a:lnTo>
                                    <a:lnTo>
                                      <a:pt x="555" y="2681"/>
                                    </a:lnTo>
                                    <a:lnTo>
                                      <a:pt x="605" y="2726"/>
                                    </a:lnTo>
                                    <a:lnTo>
                                      <a:pt x="660" y="2766"/>
                                    </a:lnTo>
                                    <a:lnTo>
                                      <a:pt x="715" y="2806"/>
                                    </a:lnTo>
                                    <a:lnTo>
                                      <a:pt x="770" y="2836"/>
                                    </a:lnTo>
                                    <a:lnTo>
                                      <a:pt x="825" y="2866"/>
                                    </a:lnTo>
                                    <a:lnTo>
                                      <a:pt x="885" y="2891"/>
                                    </a:lnTo>
                                    <a:lnTo>
                                      <a:pt x="945" y="2911"/>
                                    </a:lnTo>
                                    <a:lnTo>
                                      <a:pt x="1005" y="2926"/>
                                    </a:lnTo>
                                    <a:lnTo>
                                      <a:pt x="1070" y="2936"/>
                                    </a:lnTo>
                                    <a:lnTo>
                                      <a:pt x="1130" y="2941"/>
                                    </a:lnTo>
                                    <a:lnTo>
                                      <a:pt x="1195" y="2946"/>
                                    </a:lnTo>
                                    <a:lnTo>
                                      <a:pt x="1260" y="2941"/>
                                    </a:lnTo>
                                    <a:lnTo>
                                      <a:pt x="1320" y="2936"/>
                                    </a:lnTo>
                                    <a:lnTo>
                                      <a:pt x="1380" y="2926"/>
                                    </a:lnTo>
                                    <a:lnTo>
                                      <a:pt x="1435" y="2906"/>
                                    </a:lnTo>
                                    <a:lnTo>
                                      <a:pt x="1495" y="2886"/>
                                    </a:lnTo>
                                    <a:lnTo>
                                      <a:pt x="1550" y="2861"/>
                                    </a:lnTo>
                                    <a:lnTo>
                                      <a:pt x="1605" y="2836"/>
                                    </a:lnTo>
                                    <a:lnTo>
                                      <a:pt x="1660" y="2801"/>
                                    </a:lnTo>
                                    <a:lnTo>
                                      <a:pt x="1710" y="2761"/>
                                    </a:lnTo>
                                    <a:lnTo>
                                      <a:pt x="1765" y="2721"/>
                                    </a:lnTo>
                                    <a:lnTo>
                                      <a:pt x="1815" y="2671"/>
                                    </a:lnTo>
                                    <a:lnTo>
                                      <a:pt x="1865" y="2621"/>
                                    </a:lnTo>
                                    <a:lnTo>
                                      <a:pt x="1910" y="2566"/>
                                    </a:lnTo>
                                    <a:lnTo>
                                      <a:pt x="1960" y="2506"/>
                                    </a:lnTo>
                                    <a:lnTo>
                                      <a:pt x="2005" y="2441"/>
                                    </a:lnTo>
                                    <a:lnTo>
                                      <a:pt x="2050" y="2371"/>
                                    </a:lnTo>
                                    <a:lnTo>
                                      <a:pt x="2130" y="2231"/>
                                    </a:lnTo>
                                    <a:lnTo>
                                      <a:pt x="2195" y="2091"/>
                                    </a:lnTo>
                                    <a:lnTo>
                                      <a:pt x="2255" y="1951"/>
                                    </a:lnTo>
                                    <a:lnTo>
                                      <a:pt x="2300" y="1805"/>
                                    </a:lnTo>
                                    <a:lnTo>
                                      <a:pt x="2330" y="1655"/>
                                    </a:lnTo>
                                    <a:lnTo>
                                      <a:pt x="2355" y="1505"/>
                                    </a:lnTo>
                                    <a:lnTo>
                                      <a:pt x="2365" y="1350"/>
                                    </a:lnTo>
                                    <a:lnTo>
                                      <a:pt x="2360" y="1195"/>
                                    </a:lnTo>
                                    <a:lnTo>
                                      <a:pt x="2350" y="1070"/>
                                    </a:lnTo>
                                    <a:lnTo>
                                      <a:pt x="2335" y="950"/>
                                    </a:lnTo>
                                    <a:lnTo>
                                      <a:pt x="2305" y="835"/>
                                    </a:lnTo>
                                    <a:lnTo>
                                      <a:pt x="2270" y="725"/>
                                    </a:lnTo>
                                    <a:lnTo>
                                      <a:pt x="2225" y="625"/>
                                    </a:lnTo>
                                    <a:lnTo>
                                      <a:pt x="2170" y="530"/>
                                    </a:lnTo>
                                    <a:lnTo>
                                      <a:pt x="2110" y="435"/>
                                    </a:lnTo>
                                    <a:lnTo>
                                      <a:pt x="2040" y="350"/>
                                    </a:lnTo>
                                    <a:lnTo>
                                      <a:pt x="2000" y="310"/>
                                    </a:lnTo>
                                    <a:lnTo>
                                      <a:pt x="1955" y="270"/>
                                    </a:lnTo>
                                    <a:lnTo>
                                      <a:pt x="1915" y="235"/>
                                    </a:lnTo>
                                    <a:lnTo>
                                      <a:pt x="1870" y="200"/>
                                    </a:lnTo>
                                    <a:lnTo>
                                      <a:pt x="1820" y="165"/>
                                    </a:lnTo>
                                    <a:lnTo>
                                      <a:pt x="1775" y="140"/>
                                    </a:lnTo>
                                    <a:lnTo>
                                      <a:pt x="1725" y="110"/>
                                    </a:lnTo>
                                    <a:lnTo>
                                      <a:pt x="1675" y="90"/>
                                    </a:lnTo>
                                    <a:lnTo>
                                      <a:pt x="1620" y="70"/>
                                    </a:lnTo>
                                    <a:lnTo>
                                      <a:pt x="1565" y="50"/>
                                    </a:lnTo>
                                    <a:lnTo>
                                      <a:pt x="1510" y="35"/>
                                    </a:lnTo>
                                    <a:lnTo>
                                      <a:pt x="1455" y="25"/>
                                    </a:lnTo>
                                    <a:lnTo>
                                      <a:pt x="1335" y="5"/>
                                    </a:lnTo>
                                    <a:lnTo>
                                      <a:pt x="12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Freeform 1708"/>
                            <wps:cNvSpPr>
                              <a:spLocks/>
                            </wps:cNvSpPr>
                            <wps:spPr bwMode="auto">
                              <a:xfrm>
                                <a:off x="125" y="475"/>
                                <a:ext cx="1000" cy="1045"/>
                              </a:xfrm>
                              <a:custGeom>
                                <a:avLst/>
                                <a:gdLst>
                                  <a:gd name="T0" fmla="*/ 60 w 1000"/>
                                  <a:gd name="T1" fmla="*/ 490 h 1045"/>
                                  <a:gd name="T2" fmla="*/ 20 w 1000"/>
                                  <a:gd name="T3" fmla="*/ 520 h 1045"/>
                                  <a:gd name="T4" fmla="*/ 10 w 1000"/>
                                  <a:gd name="T5" fmla="*/ 550 h 1045"/>
                                  <a:gd name="T6" fmla="*/ 10 w 1000"/>
                                  <a:gd name="T7" fmla="*/ 585 h 1045"/>
                                  <a:gd name="T8" fmla="*/ 35 w 1000"/>
                                  <a:gd name="T9" fmla="*/ 625 h 1045"/>
                                  <a:gd name="T10" fmla="*/ 75 w 1000"/>
                                  <a:gd name="T11" fmla="*/ 640 h 1045"/>
                                  <a:gd name="T12" fmla="*/ 35 w 1000"/>
                                  <a:gd name="T13" fmla="*/ 665 h 1045"/>
                                  <a:gd name="T14" fmla="*/ 5 w 1000"/>
                                  <a:gd name="T15" fmla="*/ 705 h 1045"/>
                                  <a:gd name="T16" fmla="*/ 0 w 1000"/>
                                  <a:gd name="T17" fmla="*/ 735 h 1045"/>
                                  <a:gd name="T18" fmla="*/ 5 w 1000"/>
                                  <a:gd name="T19" fmla="*/ 745 h 1045"/>
                                  <a:gd name="T20" fmla="*/ 25 w 1000"/>
                                  <a:gd name="T21" fmla="*/ 775 h 1045"/>
                                  <a:gd name="T22" fmla="*/ 50 w 1000"/>
                                  <a:gd name="T23" fmla="*/ 790 h 1045"/>
                                  <a:gd name="T24" fmla="*/ 90 w 1000"/>
                                  <a:gd name="T25" fmla="*/ 795 h 1045"/>
                                  <a:gd name="T26" fmla="*/ 140 w 1000"/>
                                  <a:gd name="T27" fmla="*/ 790 h 1045"/>
                                  <a:gd name="T28" fmla="*/ 90 w 1000"/>
                                  <a:gd name="T29" fmla="*/ 850 h 1045"/>
                                  <a:gd name="T30" fmla="*/ 85 w 1000"/>
                                  <a:gd name="T31" fmla="*/ 885 h 1045"/>
                                  <a:gd name="T32" fmla="*/ 90 w 1000"/>
                                  <a:gd name="T33" fmla="*/ 910 h 1045"/>
                                  <a:gd name="T34" fmla="*/ 105 w 1000"/>
                                  <a:gd name="T35" fmla="*/ 925 h 1045"/>
                                  <a:gd name="T36" fmla="*/ 135 w 1000"/>
                                  <a:gd name="T37" fmla="*/ 940 h 1045"/>
                                  <a:gd name="T38" fmla="*/ 175 w 1000"/>
                                  <a:gd name="T39" fmla="*/ 945 h 1045"/>
                                  <a:gd name="T40" fmla="*/ 290 w 1000"/>
                                  <a:gd name="T41" fmla="*/ 910 h 1045"/>
                                  <a:gd name="T42" fmla="*/ 275 w 1000"/>
                                  <a:gd name="T43" fmla="*/ 945 h 1045"/>
                                  <a:gd name="T44" fmla="*/ 270 w 1000"/>
                                  <a:gd name="T45" fmla="*/ 985 h 1045"/>
                                  <a:gd name="T46" fmla="*/ 280 w 1000"/>
                                  <a:gd name="T47" fmla="*/ 1000 h 1045"/>
                                  <a:gd name="T48" fmla="*/ 290 w 1000"/>
                                  <a:gd name="T49" fmla="*/ 1005 h 1045"/>
                                  <a:gd name="T50" fmla="*/ 340 w 1000"/>
                                  <a:gd name="T51" fmla="*/ 1010 h 1045"/>
                                  <a:gd name="T52" fmla="*/ 400 w 1000"/>
                                  <a:gd name="T53" fmla="*/ 1000 h 1045"/>
                                  <a:gd name="T54" fmla="*/ 465 w 1000"/>
                                  <a:gd name="T55" fmla="*/ 975 h 1045"/>
                                  <a:gd name="T56" fmla="*/ 540 w 1000"/>
                                  <a:gd name="T57" fmla="*/ 930 h 1045"/>
                                  <a:gd name="T58" fmla="*/ 515 w 1000"/>
                                  <a:gd name="T59" fmla="*/ 1005 h 1045"/>
                                  <a:gd name="T60" fmla="*/ 520 w 1000"/>
                                  <a:gd name="T61" fmla="*/ 1025 h 1045"/>
                                  <a:gd name="T62" fmla="*/ 540 w 1000"/>
                                  <a:gd name="T63" fmla="*/ 1040 h 1045"/>
                                  <a:gd name="T64" fmla="*/ 570 w 1000"/>
                                  <a:gd name="T65" fmla="*/ 1045 h 1045"/>
                                  <a:gd name="T66" fmla="*/ 645 w 1000"/>
                                  <a:gd name="T67" fmla="*/ 1025 h 1045"/>
                                  <a:gd name="T68" fmla="*/ 695 w 1000"/>
                                  <a:gd name="T69" fmla="*/ 1000 h 1045"/>
                                  <a:gd name="T70" fmla="*/ 760 w 1000"/>
                                  <a:gd name="T71" fmla="*/ 955 h 1045"/>
                                  <a:gd name="T72" fmla="*/ 815 w 1000"/>
                                  <a:gd name="T73" fmla="*/ 905 h 1045"/>
                                  <a:gd name="T74" fmla="*/ 910 w 1000"/>
                                  <a:gd name="T75" fmla="*/ 770 h 1045"/>
                                  <a:gd name="T76" fmla="*/ 970 w 1000"/>
                                  <a:gd name="T77" fmla="*/ 605 h 1045"/>
                                  <a:gd name="T78" fmla="*/ 1000 w 1000"/>
                                  <a:gd name="T79" fmla="*/ 395 h 1045"/>
                                  <a:gd name="T80" fmla="*/ 1000 w 1000"/>
                                  <a:gd name="T81" fmla="*/ 360 h 1045"/>
                                  <a:gd name="T82" fmla="*/ 990 w 1000"/>
                                  <a:gd name="T83" fmla="*/ 295 h 1045"/>
                                  <a:gd name="T84" fmla="*/ 960 w 1000"/>
                                  <a:gd name="T85" fmla="*/ 230 h 1045"/>
                                  <a:gd name="T86" fmla="*/ 915 w 1000"/>
                                  <a:gd name="T87" fmla="*/ 170 h 1045"/>
                                  <a:gd name="T88" fmla="*/ 885 w 1000"/>
                                  <a:gd name="T89" fmla="*/ 140 h 1045"/>
                                  <a:gd name="T90" fmla="*/ 815 w 1000"/>
                                  <a:gd name="T91" fmla="*/ 85 h 1045"/>
                                  <a:gd name="T92" fmla="*/ 745 w 1000"/>
                                  <a:gd name="T93" fmla="*/ 45 h 1045"/>
                                  <a:gd name="T94" fmla="*/ 660 w 1000"/>
                                  <a:gd name="T95" fmla="*/ 15 h 1045"/>
                                  <a:gd name="T96" fmla="*/ 575 w 1000"/>
                                  <a:gd name="T97" fmla="*/ 5 h 1045"/>
                                  <a:gd name="T98" fmla="*/ 515 w 1000"/>
                                  <a:gd name="T99" fmla="*/ 0 h 1045"/>
                                  <a:gd name="T100" fmla="*/ 415 w 1000"/>
                                  <a:gd name="T101" fmla="*/ 15 h 1045"/>
                                  <a:gd name="T102" fmla="*/ 320 w 1000"/>
                                  <a:gd name="T103" fmla="*/ 45 h 1045"/>
                                  <a:gd name="T104" fmla="*/ 240 w 1000"/>
                                  <a:gd name="T105" fmla="*/ 95 h 1045"/>
                                  <a:gd name="T106" fmla="*/ 205 w 1000"/>
                                  <a:gd name="T107" fmla="*/ 130 h 1045"/>
                                  <a:gd name="T108" fmla="*/ 150 w 1000"/>
                                  <a:gd name="T109" fmla="*/ 200 h 1045"/>
                                  <a:gd name="T110" fmla="*/ 105 w 1000"/>
                                  <a:gd name="T111" fmla="*/ 285 h 1045"/>
                                  <a:gd name="T112" fmla="*/ 75 w 1000"/>
                                  <a:gd name="T113" fmla="*/ 380 h 1045"/>
                                  <a:gd name="T114" fmla="*/ 60 w 1000"/>
                                  <a:gd name="T115" fmla="*/ 490 h 10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000" h="1045">
                                    <a:moveTo>
                                      <a:pt x="60" y="490"/>
                                    </a:moveTo>
                                    <a:lnTo>
                                      <a:pt x="60" y="490"/>
                                    </a:lnTo>
                                    <a:lnTo>
                                      <a:pt x="40" y="505"/>
                                    </a:lnTo>
                                    <a:lnTo>
                                      <a:pt x="20" y="520"/>
                                    </a:lnTo>
                                    <a:lnTo>
                                      <a:pt x="10" y="535"/>
                                    </a:lnTo>
                                    <a:lnTo>
                                      <a:pt x="10" y="550"/>
                                    </a:lnTo>
                                    <a:lnTo>
                                      <a:pt x="10" y="585"/>
                                    </a:lnTo>
                                    <a:lnTo>
                                      <a:pt x="25" y="615"/>
                                    </a:lnTo>
                                    <a:lnTo>
                                      <a:pt x="35" y="625"/>
                                    </a:lnTo>
                                    <a:lnTo>
                                      <a:pt x="45" y="630"/>
                                    </a:lnTo>
                                    <a:lnTo>
                                      <a:pt x="75" y="640"/>
                                    </a:lnTo>
                                    <a:lnTo>
                                      <a:pt x="35" y="665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5" y="705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5" y="745"/>
                                    </a:lnTo>
                                    <a:lnTo>
                                      <a:pt x="10" y="760"/>
                                    </a:lnTo>
                                    <a:lnTo>
                                      <a:pt x="25" y="775"/>
                                    </a:lnTo>
                                    <a:lnTo>
                                      <a:pt x="35" y="785"/>
                                    </a:lnTo>
                                    <a:lnTo>
                                      <a:pt x="50" y="790"/>
                                    </a:lnTo>
                                    <a:lnTo>
                                      <a:pt x="70" y="795"/>
                                    </a:lnTo>
                                    <a:lnTo>
                                      <a:pt x="90" y="795"/>
                                    </a:lnTo>
                                    <a:lnTo>
                                      <a:pt x="140" y="790"/>
                                    </a:lnTo>
                                    <a:lnTo>
                                      <a:pt x="105" y="830"/>
                                    </a:lnTo>
                                    <a:lnTo>
                                      <a:pt x="90" y="850"/>
                                    </a:lnTo>
                                    <a:lnTo>
                                      <a:pt x="85" y="865"/>
                                    </a:lnTo>
                                    <a:lnTo>
                                      <a:pt x="85" y="885"/>
                                    </a:lnTo>
                                    <a:lnTo>
                                      <a:pt x="85" y="900"/>
                                    </a:lnTo>
                                    <a:lnTo>
                                      <a:pt x="90" y="910"/>
                                    </a:lnTo>
                                    <a:lnTo>
                                      <a:pt x="105" y="925"/>
                                    </a:lnTo>
                                    <a:lnTo>
                                      <a:pt x="115" y="935"/>
                                    </a:lnTo>
                                    <a:lnTo>
                                      <a:pt x="135" y="940"/>
                                    </a:lnTo>
                                    <a:lnTo>
                                      <a:pt x="155" y="945"/>
                                    </a:lnTo>
                                    <a:lnTo>
                                      <a:pt x="175" y="945"/>
                                    </a:lnTo>
                                    <a:lnTo>
                                      <a:pt x="230" y="935"/>
                                    </a:lnTo>
                                    <a:lnTo>
                                      <a:pt x="290" y="910"/>
                                    </a:lnTo>
                                    <a:lnTo>
                                      <a:pt x="275" y="945"/>
                                    </a:lnTo>
                                    <a:lnTo>
                                      <a:pt x="270" y="975"/>
                                    </a:lnTo>
                                    <a:lnTo>
                                      <a:pt x="270" y="985"/>
                                    </a:lnTo>
                                    <a:lnTo>
                                      <a:pt x="275" y="995"/>
                                    </a:lnTo>
                                    <a:lnTo>
                                      <a:pt x="280" y="1000"/>
                                    </a:lnTo>
                                    <a:lnTo>
                                      <a:pt x="290" y="1005"/>
                                    </a:lnTo>
                                    <a:lnTo>
                                      <a:pt x="315" y="1010"/>
                                    </a:lnTo>
                                    <a:lnTo>
                                      <a:pt x="340" y="1010"/>
                                    </a:lnTo>
                                    <a:lnTo>
                                      <a:pt x="370" y="1010"/>
                                    </a:lnTo>
                                    <a:lnTo>
                                      <a:pt x="400" y="1000"/>
                                    </a:lnTo>
                                    <a:lnTo>
                                      <a:pt x="430" y="990"/>
                                    </a:lnTo>
                                    <a:lnTo>
                                      <a:pt x="465" y="975"/>
                                    </a:lnTo>
                                    <a:lnTo>
                                      <a:pt x="540" y="930"/>
                                    </a:lnTo>
                                    <a:lnTo>
                                      <a:pt x="520" y="970"/>
                                    </a:lnTo>
                                    <a:lnTo>
                                      <a:pt x="515" y="1005"/>
                                    </a:lnTo>
                                    <a:lnTo>
                                      <a:pt x="515" y="1015"/>
                                    </a:lnTo>
                                    <a:lnTo>
                                      <a:pt x="520" y="1025"/>
                                    </a:lnTo>
                                    <a:lnTo>
                                      <a:pt x="530" y="1035"/>
                                    </a:lnTo>
                                    <a:lnTo>
                                      <a:pt x="540" y="1040"/>
                                    </a:lnTo>
                                    <a:lnTo>
                                      <a:pt x="570" y="1045"/>
                                    </a:lnTo>
                                    <a:lnTo>
                                      <a:pt x="605" y="1040"/>
                                    </a:lnTo>
                                    <a:lnTo>
                                      <a:pt x="645" y="1025"/>
                                    </a:lnTo>
                                    <a:lnTo>
                                      <a:pt x="695" y="1000"/>
                                    </a:lnTo>
                                    <a:lnTo>
                                      <a:pt x="730" y="980"/>
                                    </a:lnTo>
                                    <a:lnTo>
                                      <a:pt x="760" y="955"/>
                                    </a:lnTo>
                                    <a:lnTo>
                                      <a:pt x="790" y="930"/>
                                    </a:lnTo>
                                    <a:lnTo>
                                      <a:pt x="815" y="905"/>
                                    </a:lnTo>
                                    <a:lnTo>
                                      <a:pt x="865" y="845"/>
                                    </a:lnTo>
                                    <a:lnTo>
                                      <a:pt x="910" y="770"/>
                                    </a:lnTo>
                                    <a:lnTo>
                                      <a:pt x="945" y="690"/>
                                    </a:lnTo>
                                    <a:lnTo>
                                      <a:pt x="970" y="605"/>
                                    </a:lnTo>
                                    <a:lnTo>
                                      <a:pt x="990" y="505"/>
                                    </a:lnTo>
                                    <a:lnTo>
                                      <a:pt x="1000" y="395"/>
                                    </a:lnTo>
                                    <a:lnTo>
                                      <a:pt x="1000" y="360"/>
                                    </a:lnTo>
                                    <a:lnTo>
                                      <a:pt x="995" y="325"/>
                                    </a:lnTo>
                                    <a:lnTo>
                                      <a:pt x="990" y="295"/>
                                    </a:lnTo>
                                    <a:lnTo>
                                      <a:pt x="975" y="260"/>
                                    </a:lnTo>
                                    <a:lnTo>
                                      <a:pt x="960" y="230"/>
                                    </a:lnTo>
                                    <a:lnTo>
                                      <a:pt x="940" y="200"/>
                                    </a:lnTo>
                                    <a:lnTo>
                                      <a:pt x="915" y="170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50" y="110"/>
                                    </a:lnTo>
                                    <a:lnTo>
                                      <a:pt x="815" y="85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745" y="45"/>
                                    </a:lnTo>
                                    <a:lnTo>
                                      <a:pt x="705" y="30"/>
                                    </a:lnTo>
                                    <a:lnTo>
                                      <a:pt x="660" y="15"/>
                                    </a:lnTo>
                                    <a:lnTo>
                                      <a:pt x="620" y="10"/>
                                    </a:lnTo>
                                    <a:lnTo>
                                      <a:pt x="575" y="5"/>
                                    </a:lnTo>
                                    <a:lnTo>
                                      <a:pt x="515" y="0"/>
                                    </a:lnTo>
                                    <a:lnTo>
                                      <a:pt x="465" y="5"/>
                                    </a:lnTo>
                                    <a:lnTo>
                                      <a:pt x="415" y="15"/>
                                    </a:lnTo>
                                    <a:lnTo>
                                      <a:pt x="365" y="25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40" y="95"/>
                                    </a:lnTo>
                                    <a:lnTo>
                                      <a:pt x="205" y="130"/>
                                    </a:lnTo>
                                    <a:lnTo>
                                      <a:pt x="175" y="160"/>
                                    </a:lnTo>
                                    <a:lnTo>
                                      <a:pt x="150" y="200"/>
                                    </a:lnTo>
                                    <a:lnTo>
                                      <a:pt x="125" y="240"/>
                                    </a:lnTo>
                                    <a:lnTo>
                                      <a:pt x="105" y="285"/>
                                    </a:lnTo>
                                    <a:lnTo>
                                      <a:pt x="90" y="330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65" y="435"/>
                                    </a:lnTo>
                                    <a:lnTo>
                                      <a:pt x="60" y="4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Freeform 1709"/>
                            <wps:cNvSpPr>
                              <a:spLocks/>
                            </wps:cNvSpPr>
                            <wps:spPr bwMode="auto">
                              <a:xfrm>
                                <a:off x="1245" y="475"/>
                                <a:ext cx="1000" cy="1045"/>
                              </a:xfrm>
                              <a:custGeom>
                                <a:avLst/>
                                <a:gdLst>
                                  <a:gd name="T0" fmla="*/ 940 w 1000"/>
                                  <a:gd name="T1" fmla="*/ 490 h 1045"/>
                                  <a:gd name="T2" fmla="*/ 980 w 1000"/>
                                  <a:gd name="T3" fmla="*/ 520 h 1045"/>
                                  <a:gd name="T4" fmla="*/ 990 w 1000"/>
                                  <a:gd name="T5" fmla="*/ 550 h 1045"/>
                                  <a:gd name="T6" fmla="*/ 990 w 1000"/>
                                  <a:gd name="T7" fmla="*/ 585 h 1045"/>
                                  <a:gd name="T8" fmla="*/ 965 w 1000"/>
                                  <a:gd name="T9" fmla="*/ 625 h 1045"/>
                                  <a:gd name="T10" fmla="*/ 925 w 1000"/>
                                  <a:gd name="T11" fmla="*/ 640 h 1045"/>
                                  <a:gd name="T12" fmla="*/ 965 w 1000"/>
                                  <a:gd name="T13" fmla="*/ 665 h 1045"/>
                                  <a:gd name="T14" fmla="*/ 995 w 1000"/>
                                  <a:gd name="T15" fmla="*/ 705 h 1045"/>
                                  <a:gd name="T16" fmla="*/ 1000 w 1000"/>
                                  <a:gd name="T17" fmla="*/ 735 h 1045"/>
                                  <a:gd name="T18" fmla="*/ 995 w 1000"/>
                                  <a:gd name="T19" fmla="*/ 745 h 1045"/>
                                  <a:gd name="T20" fmla="*/ 975 w 1000"/>
                                  <a:gd name="T21" fmla="*/ 775 h 1045"/>
                                  <a:gd name="T22" fmla="*/ 950 w 1000"/>
                                  <a:gd name="T23" fmla="*/ 790 h 1045"/>
                                  <a:gd name="T24" fmla="*/ 910 w 1000"/>
                                  <a:gd name="T25" fmla="*/ 795 h 1045"/>
                                  <a:gd name="T26" fmla="*/ 860 w 1000"/>
                                  <a:gd name="T27" fmla="*/ 790 h 1045"/>
                                  <a:gd name="T28" fmla="*/ 910 w 1000"/>
                                  <a:gd name="T29" fmla="*/ 850 h 1045"/>
                                  <a:gd name="T30" fmla="*/ 915 w 1000"/>
                                  <a:gd name="T31" fmla="*/ 885 h 1045"/>
                                  <a:gd name="T32" fmla="*/ 910 w 1000"/>
                                  <a:gd name="T33" fmla="*/ 910 h 1045"/>
                                  <a:gd name="T34" fmla="*/ 895 w 1000"/>
                                  <a:gd name="T35" fmla="*/ 925 h 1045"/>
                                  <a:gd name="T36" fmla="*/ 865 w 1000"/>
                                  <a:gd name="T37" fmla="*/ 940 h 1045"/>
                                  <a:gd name="T38" fmla="*/ 825 w 1000"/>
                                  <a:gd name="T39" fmla="*/ 945 h 1045"/>
                                  <a:gd name="T40" fmla="*/ 710 w 1000"/>
                                  <a:gd name="T41" fmla="*/ 910 h 1045"/>
                                  <a:gd name="T42" fmla="*/ 725 w 1000"/>
                                  <a:gd name="T43" fmla="*/ 945 h 1045"/>
                                  <a:gd name="T44" fmla="*/ 730 w 1000"/>
                                  <a:gd name="T45" fmla="*/ 985 h 1045"/>
                                  <a:gd name="T46" fmla="*/ 720 w 1000"/>
                                  <a:gd name="T47" fmla="*/ 1000 h 1045"/>
                                  <a:gd name="T48" fmla="*/ 710 w 1000"/>
                                  <a:gd name="T49" fmla="*/ 1005 h 1045"/>
                                  <a:gd name="T50" fmla="*/ 660 w 1000"/>
                                  <a:gd name="T51" fmla="*/ 1010 h 1045"/>
                                  <a:gd name="T52" fmla="*/ 600 w 1000"/>
                                  <a:gd name="T53" fmla="*/ 1000 h 1045"/>
                                  <a:gd name="T54" fmla="*/ 535 w 1000"/>
                                  <a:gd name="T55" fmla="*/ 975 h 1045"/>
                                  <a:gd name="T56" fmla="*/ 460 w 1000"/>
                                  <a:gd name="T57" fmla="*/ 930 h 1045"/>
                                  <a:gd name="T58" fmla="*/ 485 w 1000"/>
                                  <a:gd name="T59" fmla="*/ 1005 h 1045"/>
                                  <a:gd name="T60" fmla="*/ 480 w 1000"/>
                                  <a:gd name="T61" fmla="*/ 1025 h 1045"/>
                                  <a:gd name="T62" fmla="*/ 460 w 1000"/>
                                  <a:gd name="T63" fmla="*/ 1040 h 1045"/>
                                  <a:gd name="T64" fmla="*/ 430 w 1000"/>
                                  <a:gd name="T65" fmla="*/ 1045 h 1045"/>
                                  <a:gd name="T66" fmla="*/ 355 w 1000"/>
                                  <a:gd name="T67" fmla="*/ 1025 h 1045"/>
                                  <a:gd name="T68" fmla="*/ 305 w 1000"/>
                                  <a:gd name="T69" fmla="*/ 1000 h 1045"/>
                                  <a:gd name="T70" fmla="*/ 240 w 1000"/>
                                  <a:gd name="T71" fmla="*/ 955 h 1045"/>
                                  <a:gd name="T72" fmla="*/ 185 w 1000"/>
                                  <a:gd name="T73" fmla="*/ 905 h 1045"/>
                                  <a:gd name="T74" fmla="*/ 90 w 1000"/>
                                  <a:gd name="T75" fmla="*/ 770 h 1045"/>
                                  <a:gd name="T76" fmla="*/ 30 w 1000"/>
                                  <a:gd name="T77" fmla="*/ 605 h 1045"/>
                                  <a:gd name="T78" fmla="*/ 0 w 1000"/>
                                  <a:gd name="T79" fmla="*/ 395 h 1045"/>
                                  <a:gd name="T80" fmla="*/ 0 w 1000"/>
                                  <a:gd name="T81" fmla="*/ 360 h 1045"/>
                                  <a:gd name="T82" fmla="*/ 10 w 1000"/>
                                  <a:gd name="T83" fmla="*/ 295 h 1045"/>
                                  <a:gd name="T84" fmla="*/ 40 w 1000"/>
                                  <a:gd name="T85" fmla="*/ 230 h 1045"/>
                                  <a:gd name="T86" fmla="*/ 85 w 1000"/>
                                  <a:gd name="T87" fmla="*/ 170 h 1045"/>
                                  <a:gd name="T88" fmla="*/ 115 w 1000"/>
                                  <a:gd name="T89" fmla="*/ 140 h 1045"/>
                                  <a:gd name="T90" fmla="*/ 185 w 1000"/>
                                  <a:gd name="T91" fmla="*/ 85 h 1045"/>
                                  <a:gd name="T92" fmla="*/ 255 w 1000"/>
                                  <a:gd name="T93" fmla="*/ 45 h 1045"/>
                                  <a:gd name="T94" fmla="*/ 340 w 1000"/>
                                  <a:gd name="T95" fmla="*/ 15 h 1045"/>
                                  <a:gd name="T96" fmla="*/ 425 w 1000"/>
                                  <a:gd name="T97" fmla="*/ 5 h 1045"/>
                                  <a:gd name="T98" fmla="*/ 485 w 1000"/>
                                  <a:gd name="T99" fmla="*/ 0 h 1045"/>
                                  <a:gd name="T100" fmla="*/ 585 w 1000"/>
                                  <a:gd name="T101" fmla="*/ 15 h 1045"/>
                                  <a:gd name="T102" fmla="*/ 680 w 1000"/>
                                  <a:gd name="T103" fmla="*/ 45 h 1045"/>
                                  <a:gd name="T104" fmla="*/ 760 w 1000"/>
                                  <a:gd name="T105" fmla="*/ 95 h 1045"/>
                                  <a:gd name="T106" fmla="*/ 795 w 1000"/>
                                  <a:gd name="T107" fmla="*/ 130 h 1045"/>
                                  <a:gd name="T108" fmla="*/ 850 w 1000"/>
                                  <a:gd name="T109" fmla="*/ 200 h 1045"/>
                                  <a:gd name="T110" fmla="*/ 895 w 1000"/>
                                  <a:gd name="T111" fmla="*/ 285 h 1045"/>
                                  <a:gd name="T112" fmla="*/ 925 w 1000"/>
                                  <a:gd name="T113" fmla="*/ 380 h 1045"/>
                                  <a:gd name="T114" fmla="*/ 940 w 1000"/>
                                  <a:gd name="T115" fmla="*/ 490 h 10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000" h="1045">
                                    <a:moveTo>
                                      <a:pt x="940" y="490"/>
                                    </a:moveTo>
                                    <a:lnTo>
                                      <a:pt x="940" y="490"/>
                                    </a:lnTo>
                                    <a:lnTo>
                                      <a:pt x="960" y="505"/>
                                    </a:lnTo>
                                    <a:lnTo>
                                      <a:pt x="980" y="520"/>
                                    </a:lnTo>
                                    <a:lnTo>
                                      <a:pt x="990" y="535"/>
                                    </a:lnTo>
                                    <a:lnTo>
                                      <a:pt x="990" y="550"/>
                                    </a:lnTo>
                                    <a:lnTo>
                                      <a:pt x="990" y="585"/>
                                    </a:lnTo>
                                    <a:lnTo>
                                      <a:pt x="975" y="615"/>
                                    </a:lnTo>
                                    <a:lnTo>
                                      <a:pt x="965" y="625"/>
                                    </a:lnTo>
                                    <a:lnTo>
                                      <a:pt x="955" y="630"/>
                                    </a:lnTo>
                                    <a:lnTo>
                                      <a:pt x="925" y="640"/>
                                    </a:lnTo>
                                    <a:lnTo>
                                      <a:pt x="965" y="665"/>
                                    </a:lnTo>
                                    <a:lnTo>
                                      <a:pt x="990" y="695"/>
                                    </a:lnTo>
                                    <a:lnTo>
                                      <a:pt x="995" y="705"/>
                                    </a:lnTo>
                                    <a:lnTo>
                                      <a:pt x="1000" y="720"/>
                                    </a:lnTo>
                                    <a:lnTo>
                                      <a:pt x="1000" y="735"/>
                                    </a:lnTo>
                                    <a:lnTo>
                                      <a:pt x="995" y="745"/>
                                    </a:lnTo>
                                    <a:lnTo>
                                      <a:pt x="990" y="760"/>
                                    </a:lnTo>
                                    <a:lnTo>
                                      <a:pt x="975" y="775"/>
                                    </a:lnTo>
                                    <a:lnTo>
                                      <a:pt x="965" y="785"/>
                                    </a:lnTo>
                                    <a:lnTo>
                                      <a:pt x="950" y="790"/>
                                    </a:lnTo>
                                    <a:lnTo>
                                      <a:pt x="930" y="795"/>
                                    </a:lnTo>
                                    <a:lnTo>
                                      <a:pt x="910" y="795"/>
                                    </a:lnTo>
                                    <a:lnTo>
                                      <a:pt x="860" y="790"/>
                                    </a:lnTo>
                                    <a:lnTo>
                                      <a:pt x="895" y="830"/>
                                    </a:lnTo>
                                    <a:lnTo>
                                      <a:pt x="910" y="850"/>
                                    </a:lnTo>
                                    <a:lnTo>
                                      <a:pt x="915" y="865"/>
                                    </a:lnTo>
                                    <a:lnTo>
                                      <a:pt x="915" y="885"/>
                                    </a:lnTo>
                                    <a:lnTo>
                                      <a:pt x="915" y="900"/>
                                    </a:lnTo>
                                    <a:lnTo>
                                      <a:pt x="910" y="910"/>
                                    </a:lnTo>
                                    <a:lnTo>
                                      <a:pt x="895" y="925"/>
                                    </a:lnTo>
                                    <a:lnTo>
                                      <a:pt x="885" y="935"/>
                                    </a:lnTo>
                                    <a:lnTo>
                                      <a:pt x="865" y="940"/>
                                    </a:lnTo>
                                    <a:lnTo>
                                      <a:pt x="845" y="945"/>
                                    </a:lnTo>
                                    <a:lnTo>
                                      <a:pt x="825" y="945"/>
                                    </a:lnTo>
                                    <a:lnTo>
                                      <a:pt x="770" y="935"/>
                                    </a:lnTo>
                                    <a:lnTo>
                                      <a:pt x="710" y="910"/>
                                    </a:lnTo>
                                    <a:lnTo>
                                      <a:pt x="725" y="945"/>
                                    </a:lnTo>
                                    <a:lnTo>
                                      <a:pt x="730" y="975"/>
                                    </a:lnTo>
                                    <a:lnTo>
                                      <a:pt x="730" y="985"/>
                                    </a:lnTo>
                                    <a:lnTo>
                                      <a:pt x="725" y="995"/>
                                    </a:lnTo>
                                    <a:lnTo>
                                      <a:pt x="720" y="1000"/>
                                    </a:lnTo>
                                    <a:lnTo>
                                      <a:pt x="710" y="1005"/>
                                    </a:lnTo>
                                    <a:lnTo>
                                      <a:pt x="685" y="1010"/>
                                    </a:lnTo>
                                    <a:lnTo>
                                      <a:pt x="660" y="1010"/>
                                    </a:lnTo>
                                    <a:lnTo>
                                      <a:pt x="630" y="1010"/>
                                    </a:lnTo>
                                    <a:lnTo>
                                      <a:pt x="600" y="1000"/>
                                    </a:lnTo>
                                    <a:lnTo>
                                      <a:pt x="570" y="990"/>
                                    </a:lnTo>
                                    <a:lnTo>
                                      <a:pt x="535" y="975"/>
                                    </a:lnTo>
                                    <a:lnTo>
                                      <a:pt x="460" y="930"/>
                                    </a:lnTo>
                                    <a:lnTo>
                                      <a:pt x="480" y="970"/>
                                    </a:lnTo>
                                    <a:lnTo>
                                      <a:pt x="485" y="1005"/>
                                    </a:lnTo>
                                    <a:lnTo>
                                      <a:pt x="485" y="1015"/>
                                    </a:lnTo>
                                    <a:lnTo>
                                      <a:pt x="480" y="1025"/>
                                    </a:lnTo>
                                    <a:lnTo>
                                      <a:pt x="470" y="1035"/>
                                    </a:lnTo>
                                    <a:lnTo>
                                      <a:pt x="460" y="1040"/>
                                    </a:lnTo>
                                    <a:lnTo>
                                      <a:pt x="430" y="1045"/>
                                    </a:lnTo>
                                    <a:lnTo>
                                      <a:pt x="395" y="1040"/>
                                    </a:lnTo>
                                    <a:lnTo>
                                      <a:pt x="355" y="1025"/>
                                    </a:lnTo>
                                    <a:lnTo>
                                      <a:pt x="305" y="1000"/>
                                    </a:lnTo>
                                    <a:lnTo>
                                      <a:pt x="270" y="980"/>
                                    </a:lnTo>
                                    <a:lnTo>
                                      <a:pt x="240" y="955"/>
                                    </a:lnTo>
                                    <a:lnTo>
                                      <a:pt x="210" y="930"/>
                                    </a:lnTo>
                                    <a:lnTo>
                                      <a:pt x="185" y="905"/>
                                    </a:lnTo>
                                    <a:lnTo>
                                      <a:pt x="135" y="845"/>
                                    </a:lnTo>
                                    <a:lnTo>
                                      <a:pt x="90" y="770"/>
                                    </a:lnTo>
                                    <a:lnTo>
                                      <a:pt x="55" y="690"/>
                                    </a:lnTo>
                                    <a:lnTo>
                                      <a:pt x="30" y="605"/>
                                    </a:lnTo>
                                    <a:lnTo>
                                      <a:pt x="10" y="505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10" y="295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40" y="230"/>
                                    </a:lnTo>
                                    <a:lnTo>
                                      <a:pt x="60" y="200"/>
                                    </a:lnTo>
                                    <a:lnTo>
                                      <a:pt x="85" y="170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50" y="110"/>
                                    </a:lnTo>
                                    <a:lnTo>
                                      <a:pt x="185" y="85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55" y="45"/>
                                    </a:lnTo>
                                    <a:lnTo>
                                      <a:pt x="295" y="30"/>
                                    </a:lnTo>
                                    <a:lnTo>
                                      <a:pt x="340" y="15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85" y="0"/>
                                    </a:lnTo>
                                    <a:lnTo>
                                      <a:pt x="535" y="5"/>
                                    </a:lnTo>
                                    <a:lnTo>
                                      <a:pt x="585" y="15"/>
                                    </a:lnTo>
                                    <a:lnTo>
                                      <a:pt x="635" y="25"/>
                                    </a:lnTo>
                                    <a:lnTo>
                                      <a:pt x="680" y="45"/>
                                    </a:lnTo>
                                    <a:lnTo>
                                      <a:pt x="720" y="70"/>
                                    </a:lnTo>
                                    <a:lnTo>
                                      <a:pt x="760" y="95"/>
                                    </a:lnTo>
                                    <a:lnTo>
                                      <a:pt x="795" y="130"/>
                                    </a:lnTo>
                                    <a:lnTo>
                                      <a:pt x="825" y="160"/>
                                    </a:lnTo>
                                    <a:lnTo>
                                      <a:pt x="850" y="200"/>
                                    </a:lnTo>
                                    <a:lnTo>
                                      <a:pt x="875" y="240"/>
                                    </a:lnTo>
                                    <a:lnTo>
                                      <a:pt x="895" y="285"/>
                                    </a:lnTo>
                                    <a:lnTo>
                                      <a:pt x="910" y="330"/>
                                    </a:lnTo>
                                    <a:lnTo>
                                      <a:pt x="925" y="380"/>
                                    </a:lnTo>
                                    <a:lnTo>
                                      <a:pt x="935" y="435"/>
                                    </a:lnTo>
                                    <a:lnTo>
                                      <a:pt x="940" y="4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1710"/>
                            <wps:cNvSpPr>
                              <a:spLocks/>
                            </wps:cNvSpPr>
                            <wps:spPr bwMode="auto">
                              <a:xfrm>
                                <a:off x="1090" y="845"/>
                                <a:ext cx="185" cy="295"/>
                              </a:xfrm>
                              <a:custGeom>
                                <a:avLst/>
                                <a:gdLst>
                                  <a:gd name="T0" fmla="*/ 180 w 185"/>
                                  <a:gd name="T1" fmla="*/ 70 h 295"/>
                                  <a:gd name="T2" fmla="*/ 180 w 185"/>
                                  <a:gd name="T3" fmla="*/ 70 h 295"/>
                                  <a:gd name="T4" fmla="*/ 165 w 185"/>
                                  <a:gd name="T5" fmla="*/ 40 h 295"/>
                                  <a:gd name="T6" fmla="*/ 145 w 185"/>
                                  <a:gd name="T7" fmla="*/ 20 h 295"/>
                                  <a:gd name="T8" fmla="*/ 120 w 185"/>
                                  <a:gd name="T9" fmla="*/ 5 h 295"/>
                                  <a:gd name="T10" fmla="*/ 95 w 185"/>
                                  <a:gd name="T11" fmla="*/ 0 h 295"/>
                                  <a:gd name="T12" fmla="*/ 95 w 185"/>
                                  <a:gd name="T13" fmla="*/ 0 h 295"/>
                                  <a:gd name="T14" fmla="*/ 65 w 185"/>
                                  <a:gd name="T15" fmla="*/ 5 h 295"/>
                                  <a:gd name="T16" fmla="*/ 40 w 185"/>
                                  <a:gd name="T17" fmla="*/ 20 h 295"/>
                                  <a:gd name="T18" fmla="*/ 20 w 185"/>
                                  <a:gd name="T19" fmla="*/ 40 h 295"/>
                                  <a:gd name="T20" fmla="*/ 5 w 185"/>
                                  <a:gd name="T21" fmla="*/ 70 h 295"/>
                                  <a:gd name="T22" fmla="*/ 5 w 185"/>
                                  <a:gd name="T23" fmla="*/ 70 h 295"/>
                                  <a:gd name="T24" fmla="*/ 0 w 185"/>
                                  <a:gd name="T25" fmla="*/ 90 h 295"/>
                                  <a:gd name="T26" fmla="*/ 0 w 185"/>
                                  <a:gd name="T27" fmla="*/ 115 h 295"/>
                                  <a:gd name="T28" fmla="*/ 5 w 185"/>
                                  <a:gd name="T29" fmla="*/ 135 h 295"/>
                                  <a:gd name="T30" fmla="*/ 15 w 185"/>
                                  <a:gd name="T31" fmla="*/ 165 h 295"/>
                                  <a:gd name="T32" fmla="*/ 45 w 185"/>
                                  <a:gd name="T33" fmla="*/ 225 h 295"/>
                                  <a:gd name="T34" fmla="*/ 95 w 185"/>
                                  <a:gd name="T35" fmla="*/ 295 h 295"/>
                                  <a:gd name="T36" fmla="*/ 95 w 185"/>
                                  <a:gd name="T37" fmla="*/ 295 h 295"/>
                                  <a:gd name="T38" fmla="*/ 145 w 185"/>
                                  <a:gd name="T39" fmla="*/ 230 h 295"/>
                                  <a:gd name="T40" fmla="*/ 160 w 185"/>
                                  <a:gd name="T41" fmla="*/ 200 h 295"/>
                                  <a:gd name="T42" fmla="*/ 175 w 185"/>
                                  <a:gd name="T43" fmla="*/ 170 h 295"/>
                                  <a:gd name="T44" fmla="*/ 180 w 185"/>
                                  <a:gd name="T45" fmla="*/ 140 h 295"/>
                                  <a:gd name="T46" fmla="*/ 185 w 185"/>
                                  <a:gd name="T47" fmla="*/ 115 h 295"/>
                                  <a:gd name="T48" fmla="*/ 185 w 185"/>
                                  <a:gd name="T49" fmla="*/ 90 h 295"/>
                                  <a:gd name="T50" fmla="*/ 180 w 185"/>
                                  <a:gd name="T51" fmla="*/ 70 h 295"/>
                                  <a:gd name="T52" fmla="*/ 180 w 185"/>
                                  <a:gd name="T53" fmla="*/ 70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85" h="295">
                                    <a:moveTo>
                                      <a:pt x="180" y="70"/>
                                    </a:moveTo>
                                    <a:lnTo>
                                      <a:pt x="180" y="70"/>
                                    </a:lnTo>
                                    <a:lnTo>
                                      <a:pt x="165" y="4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5" y="5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5" y="135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95" y="295"/>
                                    </a:lnTo>
                                    <a:lnTo>
                                      <a:pt x="145" y="230"/>
                                    </a:lnTo>
                                    <a:lnTo>
                                      <a:pt x="160" y="200"/>
                                    </a:lnTo>
                                    <a:lnTo>
                                      <a:pt x="175" y="170"/>
                                    </a:lnTo>
                                    <a:lnTo>
                                      <a:pt x="180" y="140"/>
                                    </a:lnTo>
                                    <a:lnTo>
                                      <a:pt x="185" y="115"/>
                                    </a:lnTo>
                                    <a:lnTo>
                                      <a:pt x="185" y="90"/>
                                    </a:lnTo>
                                    <a:lnTo>
                                      <a:pt x="180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1711"/>
                            <wps:cNvSpPr>
                              <a:spLocks/>
                            </wps:cNvSpPr>
                            <wps:spPr bwMode="auto">
                              <a:xfrm>
                                <a:off x="400" y="580"/>
                                <a:ext cx="645" cy="640"/>
                              </a:xfrm>
                              <a:custGeom>
                                <a:avLst/>
                                <a:gdLst>
                                  <a:gd name="T0" fmla="*/ 550 w 645"/>
                                  <a:gd name="T1" fmla="*/ 545 h 640"/>
                                  <a:gd name="T2" fmla="*/ 590 w 645"/>
                                  <a:gd name="T3" fmla="*/ 500 h 640"/>
                                  <a:gd name="T4" fmla="*/ 620 w 645"/>
                                  <a:gd name="T5" fmla="*/ 445 h 640"/>
                                  <a:gd name="T6" fmla="*/ 635 w 645"/>
                                  <a:gd name="T7" fmla="*/ 385 h 640"/>
                                  <a:gd name="T8" fmla="*/ 645 w 645"/>
                                  <a:gd name="T9" fmla="*/ 320 h 640"/>
                                  <a:gd name="T10" fmla="*/ 640 w 645"/>
                                  <a:gd name="T11" fmla="*/ 290 h 640"/>
                                  <a:gd name="T12" fmla="*/ 630 w 645"/>
                                  <a:gd name="T13" fmla="*/ 225 h 640"/>
                                  <a:gd name="T14" fmla="*/ 605 w 645"/>
                                  <a:gd name="T15" fmla="*/ 170 h 640"/>
                                  <a:gd name="T16" fmla="*/ 570 w 645"/>
                                  <a:gd name="T17" fmla="*/ 115 h 640"/>
                                  <a:gd name="T18" fmla="*/ 550 w 645"/>
                                  <a:gd name="T19" fmla="*/ 95 h 640"/>
                                  <a:gd name="T20" fmla="*/ 500 w 645"/>
                                  <a:gd name="T21" fmla="*/ 50 h 640"/>
                                  <a:gd name="T22" fmla="*/ 445 w 645"/>
                                  <a:gd name="T23" fmla="*/ 25 h 640"/>
                                  <a:gd name="T24" fmla="*/ 385 w 645"/>
                                  <a:gd name="T25" fmla="*/ 5 h 640"/>
                                  <a:gd name="T26" fmla="*/ 320 w 645"/>
                                  <a:gd name="T27" fmla="*/ 0 h 640"/>
                                  <a:gd name="T28" fmla="*/ 290 w 645"/>
                                  <a:gd name="T29" fmla="*/ 0 h 640"/>
                                  <a:gd name="T30" fmla="*/ 230 w 645"/>
                                  <a:gd name="T31" fmla="*/ 15 h 640"/>
                                  <a:gd name="T32" fmla="*/ 170 w 645"/>
                                  <a:gd name="T33" fmla="*/ 35 h 640"/>
                                  <a:gd name="T34" fmla="*/ 120 w 645"/>
                                  <a:gd name="T35" fmla="*/ 70 h 640"/>
                                  <a:gd name="T36" fmla="*/ 95 w 645"/>
                                  <a:gd name="T37" fmla="*/ 95 h 640"/>
                                  <a:gd name="T38" fmla="*/ 55 w 645"/>
                                  <a:gd name="T39" fmla="*/ 140 h 640"/>
                                  <a:gd name="T40" fmla="*/ 25 w 645"/>
                                  <a:gd name="T41" fmla="*/ 195 h 640"/>
                                  <a:gd name="T42" fmla="*/ 5 w 645"/>
                                  <a:gd name="T43" fmla="*/ 255 h 640"/>
                                  <a:gd name="T44" fmla="*/ 0 w 645"/>
                                  <a:gd name="T45" fmla="*/ 320 h 640"/>
                                  <a:gd name="T46" fmla="*/ 5 w 645"/>
                                  <a:gd name="T47" fmla="*/ 355 h 640"/>
                                  <a:gd name="T48" fmla="*/ 15 w 645"/>
                                  <a:gd name="T49" fmla="*/ 415 h 640"/>
                                  <a:gd name="T50" fmla="*/ 40 w 645"/>
                                  <a:gd name="T51" fmla="*/ 470 h 640"/>
                                  <a:gd name="T52" fmla="*/ 75 w 645"/>
                                  <a:gd name="T53" fmla="*/ 525 h 640"/>
                                  <a:gd name="T54" fmla="*/ 95 w 645"/>
                                  <a:gd name="T55" fmla="*/ 545 h 640"/>
                                  <a:gd name="T56" fmla="*/ 145 w 645"/>
                                  <a:gd name="T57" fmla="*/ 590 h 640"/>
                                  <a:gd name="T58" fmla="*/ 200 w 645"/>
                                  <a:gd name="T59" fmla="*/ 620 h 640"/>
                                  <a:gd name="T60" fmla="*/ 260 w 645"/>
                                  <a:gd name="T61" fmla="*/ 635 h 640"/>
                                  <a:gd name="T62" fmla="*/ 320 w 645"/>
                                  <a:gd name="T63" fmla="*/ 640 h 640"/>
                                  <a:gd name="T64" fmla="*/ 355 w 645"/>
                                  <a:gd name="T65" fmla="*/ 640 h 640"/>
                                  <a:gd name="T66" fmla="*/ 415 w 645"/>
                                  <a:gd name="T67" fmla="*/ 630 h 640"/>
                                  <a:gd name="T68" fmla="*/ 475 w 645"/>
                                  <a:gd name="T69" fmla="*/ 605 h 640"/>
                                  <a:gd name="T70" fmla="*/ 525 w 645"/>
                                  <a:gd name="T71" fmla="*/ 570 h 640"/>
                                  <a:gd name="T72" fmla="*/ 550 w 645"/>
                                  <a:gd name="T73" fmla="*/ 545 h 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645" h="640">
                                    <a:moveTo>
                                      <a:pt x="550" y="545"/>
                                    </a:moveTo>
                                    <a:lnTo>
                                      <a:pt x="550" y="545"/>
                                    </a:lnTo>
                                    <a:lnTo>
                                      <a:pt x="570" y="525"/>
                                    </a:lnTo>
                                    <a:lnTo>
                                      <a:pt x="590" y="500"/>
                                    </a:lnTo>
                                    <a:lnTo>
                                      <a:pt x="605" y="470"/>
                                    </a:lnTo>
                                    <a:lnTo>
                                      <a:pt x="620" y="445"/>
                                    </a:lnTo>
                                    <a:lnTo>
                                      <a:pt x="630" y="415"/>
                                    </a:lnTo>
                                    <a:lnTo>
                                      <a:pt x="635" y="385"/>
                                    </a:lnTo>
                                    <a:lnTo>
                                      <a:pt x="640" y="355"/>
                                    </a:lnTo>
                                    <a:lnTo>
                                      <a:pt x="645" y="320"/>
                                    </a:lnTo>
                                    <a:lnTo>
                                      <a:pt x="640" y="290"/>
                                    </a:lnTo>
                                    <a:lnTo>
                                      <a:pt x="635" y="255"/>
                                    </a:lnTo>
                                    <a:lnTo>
                                      <a:pt x="630" y="225"/>
                                    </a:lnTo>
                                    <a:lnTo>
                                      <a:pt x="620" y="195"/>
                                    </a:lnTo>
                                    <a:lnTo>
                                      <a:pt x="605" y="170"/>
                                    </a:lnTo>
                                    <a:lnTo>
                                      <a:pt x="590" y="14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550" y="95"/>
                                    </a:lnTo>
                                    <a:lnTo>
                                      <a:pt x="525" y="70"/>
                                    </a:lnTo>
                                    <a:lnTo>
                                      <a:pt x="500" y="50"/>
                                    </a:lnTo>
                                    <a:lnTo>
                                      <a:pt x="475" y="35"/>
                                    </a:lnTo>
                                    <a:lnTo>
                                      <a:pt x="445" y="25"/>
                                    </a:lnTo>
                                    <a:lnTo>
                                      <a:pt x="415" y="15"/>
                                    </a:lnTo>
                                    <a:lnTo>
                                      <a:pt x="385" y="5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30" y="15"/>
                                    </a:lnTo>
                                    <a:lnTo>
                                      <a:pt x="200" y="25"/>
                                    </a:lnTo>
                                    <a:lnTo>
                                      <a:pt x="170" y="35"/>
                                    </a:lnTo>
                                    <a:lnTo>
                                      <a:pt x="145" y="50"/>
                                    </a:lnTo>
                                    <a:lnTo>
                                      <a:pt x="120" y="70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75" y="115"/>
                                    </a:lnTo>
                                    <a:lnTo>
                                      <a:pt x="55" y="140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25" y="195"/>
                                    </a:lnTo>
                                    <a:lnTo>
                                      <a:pt x="15" y="225"/>
                                    </a:lnTo>
                                    <a:lnTo>
                                      <a:pt x="5" y="255"/>
                                    </a:lnTo>
                                    <a:lnTo>
                                      <a:pt x="5" y="29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355"/>
                                    </a:lnTo>
                                    <a:lnTo>
                                      <a:pt x="5" y="385"/>
                                    </a:lnTo>
                                    <a:lnTo>
                                      <a:pt x="15" y="415"/>
                                    </a:lnTo>
                                    <a:lnTo>
                                      <a:pt x="25" y="445"/>
                                    </a:lnTo>
                                    <a:lnTo>
                                      <a:pt x="40" y="470"/>
                                    </a:lnTo>
                                    <a:lnTo>
                                      <a:pt x="55" y="500"/>
                                    </a:lnTo>
                                    <a:lnTo>
                                      <a:pt x="75" y="525"/>
                                    </a:lnTo>
                                    <a:lnTo>
                                      <a:pt x="95" y="545"/>
                                    </a:lnTo>
                                    <a:lnTo>
                                      <a:pt x="120" y="570"/>
                                    </a:lnTo>
                                    <a:lnTo>
                                      <a:pt x="145" y="590"/>
                                    </a:lnTo>
                                    <a:lnTo>
                                      <a:pt x="170" y="605"/>
                                    </a:lnTo>
                                    <a:lnTo>
                                      <a:pt x="200" y="620"/>
                                    </a:lnTo>
                                    <a:lnTo>
                                      <a:pt x="230" y="630"/>
                                    </a:lnTo>
                                    <a:lnTo>
                                      <a:pt x="260" y="635"/>
                                    </a:lnTo>
                                    <a:lnTo>
                                      <a:pt x="290" y="640"/>
                                    </a:lnTo>
                                    <a:lnTo>
                                      <a:pt x="320" y="640"/>
                                    </a:lnTo>
                                    <a:lnTo>
                                      <a:pt x="355" y="640"/>
                                    </a:lnTo>
                                    <a:lnTo>
                                      <a:pt x="385" y="635"/>
                                    </a:lnTo>
                                    <a:lnTo>
                                      <a:pt x="415" y="630"/>
                                    </a:lnTo>
                                    <a:lnTo>
                                      <a:pt x="445" y="620"/>
                                    </a:lnTo>
                                    <a:lnTo>
                                      <a:pt x="475" y="605"/>
                                    </a:lnTo>
                                    <a:lnTo>
                                      <a:pt x="500" y="590"/>
                                    </a:lnTo>
                                    <a:lnTo>
                                      <a:pt x="525" y="570"/>
                                    </a:lnTo>
                                    <a:lnTo>
                                      <a:pt x="550" y="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1712"/>
                            <wps:cNvSpPr>
                              <a:spLocks/>
                            </wps:cNvSpPr>
                            <wps:spPr bwMode="auto">
                              <a:xfrm>
                                <a:off x="520" y="700"/>
                                <a:ext cx="410" cy="405"/>
                              </a:xfrm>
                              <a:custGeom>
                                <a:avLst/>
                                <a:gdLst>
                                  <a:gd name="T0" fmla="*/ 350 w 410"/>
                                  <a:gd name="T1" fmla="*/ 345 h 405"/>
                                  <a:gd name="T2" fmla="*/ 350 w 410"/>
                                  <a:gd name="T3" fmla="*/ 345 h 405"/>
                                  <a:gd name="T4" fmla="*/ 375 w 410"/>
                                  <a:gd name="T5" fmla="*/ 315 h 405"/>
                                  <a:gd name="T6" fmla="*/ 395 w 410"/>
                                  <a:gd name="T7" fmla="*/ 280 h 405"/>
                                  <a:gd name="T8" fmla="*/ 405 w 410"/>
                                  <a:gd name="T9" fmla="*/ 245 h 405"/>
                                  <a:gd name="T10" fmla="*/ 410 w 410"/>
                                  <a:gd name="T11" fmla="*/ 200 h 405"/>
                                  <a:gd name="T12" fmla="*/ 410 w 410"/>
                                  <a:gd name="T13" fmla="*/ 200 h 405"/>
                                  <a:gd name="T14" fmla="*/ 405 w 410"/>
                                  <a:gd name="T15" fmla="*/ 160 h 405"/>
                                  <a:gd name="T16" fmla="*/ 395 w 410"/>
                                  <a:gd name="T17" fmla="*/ 125 h 405"/>
                                  <a:gd name="T18" fmla="*/ 375 w 410"/>
                                  <a:gd name="T19" fmla="*/ 90 h 405"/>
                                  <a:gd name="T20" fmla="*/ 350 w 410"/>
                                  <a:gd name="T21" fmla="*/ 55 h 405"/>
                                  <a:gd name="T22" fmla="*/ 350 w 410"/>
                                  <a:gd name="T23" fmla="*/ 55 h 405"/>
                                  <a:gd name="T24" fmla="*/ 320 w 410"/>
                                  <a:gd name="T25" fmla="*/ 30 h 405"/>
                                  <a:gd name="T26" fmla="*/ 285 w 410"/>
                                  <a:gd name="T27" fmla="*/ 15 h 405"/>
                                  <a:gd name="T28" fmla="*/ 245 w 410"/>
                                  <a:gd name="T29" fmla="*/ 0 h 405"/>
                                  <a:gd name="T30" fmla="*/ 205 w 410"/>
                                  <a:gd name="T31" fmla="*/ 0 h 405"/>
                                  <a:gd name="T32" fmla="*/ 205 w 410"/>
                                  <a:gd name="T33" fmla="*/ 0 h 405"/>
                                  <a:gd name="T34" fmla="*/ 165 w 410"/>
                                  <a:gd name="T35" fmla="*/ 0 h 405"/>
                                  <a:gd name="T36" fmla="*/ 125 w 410"/>
                                  <a:gd name="T37" fmla="*/ 15 h 405"/>
                                  <a:gd name="T38" fmla="*/ 90 w 410"/>
                                  <a:gd name="T39" fmla="*/ 30 h 405"/>
                                  <a:gd name="T40" fmla="*/ 60 w 410"/>
                                  <a:gd name="T41" fmla="*/ 55 h 405"/>
                                  <a:gd name="T42" fmla="*/ 60 w 410"/>
                                  <a:gd name="T43" fmla="*/ 55 h 405"/>
                                  <a:gd name="T44" fmla="*/ 35 w 410"/>
                                  <a:gd name="T45" fmla="*/ 90 h 405"/>
                                  <a:gd name="T46" fmla="*/ 15 w 410"/>
                                  <a:gd name="T47" fmla="*/ 125 h 405"/>
                                  <a:gd name="T48" fmla="*/ 5 w 410"/>
                                  <a:gd name="T49" fmla="*/ 160 h 405"/>
                                  <a:gd name="T50" fmla="*/ 0 w 410"/>
                                  <a:gd name="T51" fmla="*/ 200 h 405"/>
                                  <a:gd name="T52" fmla="*/ 0 w 410"/>
                                  <a:gd name="T53" fmla="*/ 200 h 405"/>
                                  <a:gd name="T54" fmla="*/ 5 w 410"/>
                                  <a:gd name="T55" fmla="*/ 245 h 405"/>
                                  <a:gd name="T56" fmla="*/ 15 w 410"/>
                                  <a:gd name="T57" fmla="*/ 280 h 405"/>
                                  <a:gd name="T58" fmla="*/ 35 w 410"/>
                                  <a:gd name="T59" fmla="*/ 315 h 405"/>
                                  <a:gd name="T60" fmla="*/ 60 w 410"/>
                                  <a:gd name="T61" fmla="*/ 345 h 405"/>
                                  <a:gd name="T62" fmla="*/ 60 w 410"/>
                                  <a:gd name="T63" fmla="*/ 345 h 405"/>
                                  <a:gd name="T64" fmla="*/ 90 w 410"/>
                                  <a:gd name="T65" fmla="*/ 375 h 405"/>
                                  <a:gd name="T66" fmla="*/ 125 w 410"/>
                                  <a:gd name="T67" fmla="*/ 390 h 405"/>
                                  <a:gd name="T68" fmla="*/ 165 w 410"/>
                                  <a:gd name="T69" fmla="*/ 405 h 405"/>
                                  <a:gd name="T70" fmla="*/ 205 w 410"/>
                                  <a:gd name="T71" fmla="*/ 405 h 405"/>
                                  <a:gd name="T72" fmla="*/ 205 w 410"/>
                                  <a:gd name="T73" fmla="*/ 405 h 405"/>
                                  <a:gd name="T74" fmla="*/ 245 w 410"/>
                                  <a:gd name="T75" fmla="*/ 405 h 405"/>
                                  <a:gd name="T76" fmla="*/ 285 w 410"/>
                                  <a:gd name="T77" fmla="*/ 390 h 405"/>
                                  <a:gd name="T78" fmla="*/ 320 w 410"/>
                                  <a:gd name="T79" fmla="*/ 375 h 405"/>
                                  <a:gd name="T80" fmla="*/ 350 w 410"/>
                                  <a:gd name="T81" fmla="*/ 345 h 405"/>
                                  <a:gd name="T82" fmla="*/ 350 w 410"/>
                                  <a:gd name="T83" fmla="*/ 345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410" h="405">
                                    <a:moveTo>
                                      <a:pt x="350" y="345"/>
                                    </a:moveTo>
                                    <a:lnTo>
                                      <a:pt x="350" y="345"/>
                                    </a:lnTo>
                                    <a:lnTo>
                                      <a:pt x="375" y="315"/>
                                    </a:lnTo>
                                    <a:lnTo>
                                      <a:pt x="395" y="280"/>
                                    </a:lnTo>
                                    <a:lnTo>
                                      <a:pt x="405" y="245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405" y="160"/>
                                    </a:lnTo>
                                    <a:lnTo>
                                      <a:pt x="395" y="125"/>
                                    </a:lnTo>
                                    <a:lnTo>
                                      <a:pt x="375" y="90"/>
                                    </a:lnTo>
                                    <a:lnTo>
                                      <a:pt x="350" y="55"/>
                                    </a:lnTo>
                                    <a:lnTo>
                                      <a:pt x="320" y="30"/>
                                    </a:lnTo>
                                    <a:lnTo>
                                      <a:pt x="285" y="15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05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60" y="55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5" y="160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5" y="245"/>
                                    </a:lnTo>
                                    <a:lnTo>
                                      <a:pt x="15" y="280"/>
                                    </a:lnTo>
                                    <a:lnTo>
                                      <a:pt x="35" y="315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90" y="375"/>
                                    </a:lnTo>
                                    <a:lnTo>
                                      <a:pt x="125" y="390"/>
                                    </a:lnTo>
                                    <a:lnTo>
                                      <a:pt x="165" y="405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85" y="390"/>
                                    </a:lnTo>
                                    <a:lnTo>
                                      <a:pt x="320" y="375"/>
                                    </a:lnTo>
                                    <a:lnTo>
                                      <a:pt x="350" y="3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1713"/>
                            <wps:cNvSpPr>
                              <a:spLocks/>
                            </wps:cNvSpPr>
                            <wps:spPr bwMode="auto">
                              <a:xfrm>
                                <a:off x="615" y="795"/>
                                <a:ext cx="200" cy="195"/>
                              </a:xfrm>
                              <a:custGeom>
                                <a:avLst/>
                                <a:gdLst>
                                  <a:gd name="T0" fmla="*/ 200 w 200"/>
                                  <a:gd name="T1" fmla="*/ 100 h 195"/>
                                  <a:gd name="T2" fmla="*/ 200 w 200"/>
                                  <a:gd name="T3" fmla="*/ 100 h 195"/>
                                  <a:gd name="T4" fmla="*/ 195 w 200"/>
                                  <a:gd name="T5" fmla="*/ 120 h 195"/>
                                  <a:gd name="T6" fmla="*/ 190 w 200"/>
                                  <a:gd name="T7" fmla="*/ 135 h 195"/>
                                  <a:gd name="T8" fmla="*/ 180 w 200"/>
                                  <a:gd name="T9" fmla="*/ 155 h 195"/>
                                  <a:gd name="T10" fmla="*/ 170 w 200"/>
                                  <a:gd name="T11" fmla="*/ 170 h 195"/>
                                  <a:gd name="T12" fmla="*/ 155 w 200"/>
                                  <a:gd name="T13" fmla="*/ 180 h 195"/>
                                  <a:gd name="T14" fmla="*/ 140 w 200"/>
                                  <a:gd name="T15" fmla="*/ 190 h 195"/>
                                  <a:gd name="T16" fmla="*/ 120 w 200"/>
                                  <a:gd name="T17" fmla="*/ 195 h 195"/>
                                  <a:gd name="T18" fmla="*/ 100 w 200"/>
                                  <a:gd name="T19" fmla="*/ 195 h 195"/>
                                  <a:gd name="T20" fmla="*/ 100 w 200"/>
                                  <a:gd name="T21" fmla="*/ 195 h 195"/>
                                  <a:gd name="T22" fmla="*/ 80 w 200"/>
                                  <a:gd name="T23" fmla="*/ 195 h 195"/>
                                  <a:gd name="T24" fmla="*/ 60 w 200"/>
                                  <a:gd name="T25" fmla="*/ 190 h 195"/>
                                  <a:gd name="T26" fmla="*/ 45 w 200"/>
                                  <a:gd name="T27" fmla="*/ 180 h 195"/>
                                  <a:gd name="T28" fmla="*/ 30 w 200"/>
                                  <a:gd name="T29" fmla="*/ 170 h 195"/>
                                  <a:gd name="T30" fmla="*/ 20 w 200"/>
                                  <a:gd name="T31" fmla="*/ 155 h 195"/>
                                  <a:gd name="T32" fmla="*/ 10 w 200"/>
                                  <a:gd name="T33" fmla="*/ 135 h 195"/>
                                  <a:gd name="T34" fmla="*/ 5 w 200"/>
                                  <a:gd name="T35" fmla="*/ 120 h 195"/>
                                  <a:gd name="T36" fmla="*/ 0 w 200"/>
                                  <a:gd name="T37" fmla="*/ 100 h 195"/>
                                  <a:gd name="T38" fmla="*/ 0 w 200"/>
                                  <a:gd name="T39" fmla="*/ 100 h 195"/>
                                  <a:gd name="T40" fmla="*/ 5 w 200"/>
                                  <a:gd name="T41" fmla="*/ 80 h 195"/>
                                  <a:gd name="T42" fmla="*/ 10 w 200"/>
                                  <a:gd name="T43" fmla="*/ 60 h 195"/>
                                  <a:gd name="T44" fmla="*/ 20 w 200"/>
                                  <a:gd name="T45" fmla="*/ 45 h 195"/>
                                  <a:gd name="T46" fmla="*/ 30 w 200"/>
                                  <a:gd name="T47" fmla="*/ 30 h 195"/>
                                  <a:gd name="T48" fmla="*/ 45 w 200"/>
                                  <a:gd name="T49" fmla="*/ 20 h 195"/>
                                  <a:gd name="T50" fmla="*/ 60 w 200"/>
                                  <a:gd name="T51" fmla="*/ 10 h 195"/>
                                  <a:gd name="T52" fmla="*/ 80 w 200"/>
                                  <a:gd name="T53" fmla="*/ 5 h 195"/>
                                  <a:gd name="T54" fmla="*/ 100 w 200"/>
                                  <a:gd name="T55" fmla="*/ 0 h 195"/>
                                  <a:gd name="T56" fmla="*/ 100 w 200"/>
                                  <a:gd name="T57" fmla="*/ 0 h 195"/>
                                  <a:gd name="T58" fmla="*/ 120 w 200"/>
                                  <a:gd name="T59" fmla="*/ 5 h 195"/>
                                  <a:gd name="T60" fmla="*/ 140 w 200"/>
                                  <a:gd name="T61" fmla="*/ 10 h 195"/>
                                  <a:gd name="T62" fmla="*/ 155 w 200"/>
                                  <a:gd name="T63" fmla="*/ 20 h 195"/>
                                  <a:gd name="T64" fmla="*/ 170 w 200"/>
                                  <a:gd name="T65" fmla="*/ 30 h 195"/>
                                  <a:gd name="T66" fmla="*/ 180 w 200"/>
                                  <a:gd name="T67" fmla="*/ 45 h 195"/>
                                  <a:gd name="T68" fmla="*/ 190 w 200"/>
                                  <a:gd name="T69" fmla="*/ 60 h 195"/>
                                  <a:gd name="T70" fmla="*/ 195 w 200"/>
                                  <a:gd name="T71" fmla="*/ 80 h 195"/>
                                  <a:gd name="T72" fmla="*/ 200 w 200"/>
                                  <a:gd name="T73" fmla="*/ 100 h 195"/>
                                  <a:gd name="T74" fmla="*/ 200 w 200"/>
                                  <a:gd name="T75" fmla="*/ 10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00" h="195">
                                    <a:moveTo>
                                      <a:pt x="200" y="100"/>
                                    </a:moveTo>
                                    <a:lnTo>
                                      <a:pt x="200" y="100"/>
                                    </a:lnTo>
                                    <a:lnTo>
                                      <a:pt x="195" y="120"/>
                                    </a:lnTo>
                                    <a:lnTo>
                                      <a:pt x="190" y="135"/>
                                    </a:lnTo>
                                    <a:lnTo>
                                      <a:pt x="180" y="15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55" y="180"/>
                                    </a:lnTo>
                                    <a:lnTo>
                                      <a:pt x="140" y="190"/>
                                    </a:lnTo>
                                    <a:lnTo>
                                      <a:pt x="120" y="195"/>
                                    </a:lnTo>
                                    <a:lnTo>
                                      <a:pt x="100" y="19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45" y="180"/>
                                    </a:lnTo>
                                    <a:lnTo>
                                      <a:pt x="30" y="170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10" y="135"/>
                                    </a:lnTo>
                                    <a:lnTo>
                                      <a:pt x="5" y="120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0" y="1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80" y="4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5" y="80"/>
                                    </a:lnTo>
                                    <a:lnTo>
                                      <a:pt x="20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1714"/>
                            <wps:cNvSpPr>
                              <a:spLocks/>
                            </wps:cNvSpPr>
                            <wps:spPr bwMode="auto">
                              <a:xfrm>
                                <a:off x="400" y="580"/>
                                <a:ext cx="645" cy="325"/>
                              </a:xfrm>
                              <a:custGeom>
                                <a:avLst/>
                                <a:gdLst>
                                  <a:gd name="T0" fmla="*/ 95 w 645"/>
                                  <a:gd name="T1" fmla="*/ 90 h 325"/>
                                  <a:gd name="T2" fmla="*/ 95 w 645"/>
                                  <a:gd name="T3" fmla="*/ 90 h 325"/>
                                  <a:gd name="T4" fmla="*/ 75 w 645"/>
                                  <a:gd name="T5" fmla="*/ 115 h 325"/>
                                  <a:gd name="T6" fmla="*/ 55 w 645"/>
                                  <a:gd name="T7" fmla="*/ 140 h 325"/>
                                  <a:gd name="T8" fmla="*/ 40 w 645"/>
                                  <a:gd name="T9" fmla="*/ 170 h 325"/>
                                  <a:gd name="T10" fmla="*/ 25 w 645"/>
                                  <a:gd name="T11" fmla="*/ 195 h 325"/>
                                  <a:gd name="T12" fmla="*/ 15 w 645"/>
                                  <a:gd name="T13" fmla="*/ 225 h 325"/>
                                  <a:gd name="T14" fmla="*/ 5 w 645"/>
                                  <a:gd name="T15" fmla="*/ 255 h 325"/>
                                  <a:gd name="T16" fmla="*/ 5 w 645"/>
                                  <a:gd name="T17" fmla="*/ 285 h 325"/>
                                  <a:gd name="T18" fmla="*/ 0 w 645"/>
                                  <a:gd name="T19" fmla="*/ 320 h 325"/>
                                  <a:gd name="T20" fmla="*/ 0 w 645"/>
                                  <a:gd name="T21" fmla="*/ 320 h 325"/>
                                  <a:gd name="T22" fmla="*/ 485 w 645"/>
                                  <a:gd name="T23" fmla="*/ 325 h 325"/>
                                  <a:gd name="T24" fmla="*/ 605 w 645"/>
                                  <a:gd name="T25" fmla="*/ 325 h 325"/>
                                  <a:gd name="T26" fmla="*/ 645 w 645"/>
                                  <a:gd name="T27" fmla="*/ 320 h 325"/>
                                  <a:gd name="T28" fmla="*/ 645 w 645"/>
                                  <a:gd name="T29" fmla="*/ 320 h 325"/>
                                  <a:gd name="T30" fmla="*/ 640 w 645"/>
                                  <a:gd name="T31" fmla="*/ 285 h 325"/>
                                  <a:gd name="T32" fmla="*/ 635 w 645"/>
                                  <a:gd name="T33" fmla="*/ 255 h 325"/>
                                  <a:gd name="T34" fmla="*/ 630 w 645"/>
                                  <a:gd name="T35" fmla="*/ 225 h 325"/>
                                  <a:gd name="T36" fmla="*/ 620 w 645"/>
                                  <a:gd name="T37" fmla="*/ 195 h 325"/>
                                  <a:gd name="T38" fmla="*/ 605 w 645"/>
                                  <a:gd name="T39" fmla="*/ 170 h 325"/>
                                  <a:gd name="T40" fmla="*/ 590 w 645"/>
                                  <a:gd name="T41" fmla="*/ 140 h 325"/>
                                  <a:gd name="T42" fmla="*/ 570 w 645"/>
                                  <a:gd name="T43" fmla="*/ 115 h 325"/>
                                  <a:gd name="T44" fmla="*/ 550 w 645"/>
                                  <a:gd name="T45" fmla="*/ 90 h 325"/>
                                  <a:gd name="T46" fmla="*/ 550 w 645"/>
                                  <a:gd name="T47" fmla="*/ 90 h 325"/>
                                  <a:gd name="T48" fmla="*/ 525 w 645"/>
                                  <a:gd name="T49" fmla="*/ 70 h 325"/>
                                  <a:gd name="T50" fmla="*/ 500 w 645"/>
                                  <a:gd name="T51" fmla="*/ 50 h 325"/>
                                  <a:gd name="T52" fmla="*/ 475 w 645"/>
                                  <a:gd name="T53" fmla="*/ 35 h 325"/>
                                  <a:gd name="T54" fmla="*/ 445 w 645"/>
                                  <a:gd name="T55" fmla="*/ 20 h 325"/>
                                  <a:gd name="T56" fmla="*/ 415 w 645"/>
                                  <a:gd name="T57" fmla="*/ 10 h 325"/>
                                  <a:gd name="T58" fmla="*/ 385 w 645"/>
                                  <a:gd name="T59" fmla="*/ 5 h 325"/>
                                  <a:gd name="T60" fmla="*/ 355 w 645"/>
                                  <a:gd name="T61" fmla="*/ 0 h 325"/>
                                  <a:gd name="T62" fmla="*/ 320 w 645"/>
                                  <a:gd name="T63" fmla="*/ 0 h 325"/>
                                  <a:gd name="T64" fmla="*/ 320 w 645"/>
                                  <a:gd name="T65" fmla="*/ 0 h 325"/>
                                  <a:gd name="T66" fmla="*/ 290 w 645"/>
                                  <a:gd name="T67" fmla="*/ 0 h 325"/>
                                  <a:gd name="T68" fmla="*/ 260 w 645"/>
                                  <a:gd name="T69" fmla="*/ 5 h 325"/>
                                  <a:gd name="T70" fmla="*/ 230 w 645"/>
                                  <a:gd name="T71" fmla="*/ 10 h 325"/>
                                  <a:gd name="T72" fmla="*/ 200 w 645"/>
                                  <a:gd name="T73" fmla="*/ 20 h 325"/>
                                  <a:gd name="T74" fmla="*/ 170 w 645"/>
                                  <a:gd name="T75" fmla="*/ 35 h 325"/>
                                  <a:gd name="T76" fmla="*/ 145 w 645"/>
                                  <a:gd name="T77" fmla="*/ 50 h 325"/>
                                  <a:gd name="T78" fmla="*/ 120 w 645"/>
                                  <a:gd name="T79" fmla="*/ 70 h 325"/>
                                  <a:gd name="T80" fmla="*/ 95 w 645"/>
                                  <a:gd name="T81" fmla="*/ 90 h 325"/>
                                  <a:gd name="T82" fmla="*/ 95 w 645"/>
                                  <a:gd name="T83" fmla="*/ 90 h 3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45" h="325">
                                    <a:moveTo>
                                      <a:pt x="95" y="90"/>
                                    </a:moveTo>
                                    <a:lnTo>
                                      <a:pt x="95" y="90"/>
                                    </a:lnTo>
                                    <a:lnTo>
                                      <a:pt x="75" y="115"/>
                                    </a:lnTo>
                                    <a:lnTo>
                                      <a:pt x="55" y="140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25" y="195"/>
                                    </a:lnTo>
                                    <a:lnTo>
                                      <a:pt x="15" y="225"/>
                                    </a:lnTo>
                                    <a:lnTo>
                                      <a:pt x="5" y="255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485" y="325"/>
                                    </a:lnTo>
                                    <a:lnTo>
                                      <a:pt x="605" y="325"/>
                                    </a:lnTo>
                                    <a:lnTo>
                                      <a:pt x="645" y="320"/>
                                    </a:lnTo>
                                    <a:lnTo>
                                      <a:pt x="640" y="285"/>
                                    </a:lnTo>
                                    <a:lnTo>
                                      <a:pt x="635" y="255"/>
                                    </a:lnTo>
                                    <a:lnTo>
                                      <a:pt x="630" y="225"/>
                                    </a:lnTo>
                                    <a:lnTo>
                                      <a:pt x="620" y="195"/>
                                    </a:lnTo>
                                    <a:lnTo>
                                      <a:pt x="605" y="170"/>
                                    </a:lnTo>
                                    <a:lnTo>
                                      <a:pt x="590" y="14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550" y="90"/>
                                    </a:lnTo>
                                    <a:lnTo>
                                      <a:pt x="525" y="70"/>
                                    </a:lnTo>
                                    <a:lnTo>
                                      <a:pt x="500" y="50"/>
                                    </a:lnTo>
                                    <a:lnTo>
                                      <a:pt x="475" y="35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15" y="10"/>
                                    </a:lnTo>
                                    <a:lnTo>
                                      <a:pt x="385" y="5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30" y="10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170" y="35"/>
                                    </a:lnTo>
                                    <a:lnTo>
                                      <a:pt x="145" y="50"/>
                                    </a:lnTo>
                                    <a:lnTo>
                                      <a:pt x="120" y="70"/>
                                    </a:lnTo>
                                    <a:lnTo>
                                      <a:pt x="9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Freeform 1715"/>
                            <wps:cNvSpPr>
                              <a:spLocks/>
                            </wps:cNvSpPr>
                            <wps:spPr bwMode="auto">
                              <a:xfrm>
                                <a:off x="1325" y="580"/>
                                <a:ext cx="640" cy="640"/>
                              </a:xfrm>
                              <a:custGeom>
                                <a:avLst/>
                                <a:gdLst>
                                  <a:gd name="T0" fmla="*/ 550 w 640"/>
                                  <a:gd name="T1" fmla="*/ 545 h 640"/>
                                  <a:gd name="T2" fmla="*/ 590 w 640"/>
                                  <a:gd name="T3" fmla="*/ 500 h 640"/>
                                  <a:gd name="T4" fmla="*/ 615 w 640"/>
                                  <a:gd name="T5" fmla="*/ 445 h 640"/>
                                  <a:gd name="T6" fmla="*/ 635 w 640"/>
                                  <a:gd name="T7" fmla="*/ 385 h 640"/>
                                  <a:gd name="T8" fmla="*/ 640 w 640"/>
                                  <a:gd name="T9" fmla="*/ 320 h 640"/>
                                  <a:gd name="T10" fmla="*/ 640 w 640"/>
                                  <a:gd name="T11" fmla="*/ 290 h 640"/>
                                  <a:gd name="T12" fmla="*/ 630 w 640"/>
                                  <a:gd name="T13" fmla="*/ 225 h 640"/>
                                  <a:gd name="T14" fmla="*/ 605 w 640"/>
                                  <a:gd name="T15" fmla="*/ 170 h 640"/>
                                  <a:gd name="T16" fmla="*/ 570 w 640"/>
                                  <a:gd name="T17" fmla="*/ 115 h 640"/>
                                  <a:gd name="T18" fmla="*/ 550 w 640"/>
                                  <a:gd name="T19" fmla="*/ 95 h 640"/>
                                  <a:gd name="T20" fmla="*/ 500 w 640"/>
                                  <a:gd name="T21" fmla="*/ 50 h 640"/>
                                  <a:gd name="T22" fmla="*/ 445 w 640"/>
                                  <a:gd name="T23" fmla="*/ 25 h 640"/>
                                  <a:gd name="T24" fmla="*/ 385 w 640"/>
                                  <a:gd name="T25" fmla="*/ 5 h 640"/>
                                  <a:gd name="T26" fmla="*/ 320 w 640"/>
                                  <a:gd name="T27" fmla="*/ 0 h 640"/>
                                  <a:gd name="T28" fmla="*/ 285 w 640"/>
                                  <a:gd name="T29" fmla="*/ 0 h 640"/>
                                  <a:gd name="T30" fmla="*/ 225 w 640"/>
                                  <a:gd name="T31" fmla="*/ 15 h 640"/>
                                  <a:gd name="T32" fmla="*/ 170 w 640"/>
                                  <a:gd name="T33" fmla="*/ 35 h 640"/>
                                  <a:gd name="T34" fmla="*/ 115 w 640"/>
                                  <a:gd name="T35" fmla="*/ 70 h 640"/>
                                  <a:gd name="T36" fmla="*/ 95 w 640"/>
                                  <a:gd name="T37" fmla="*/ 95 h 640"/>
                                  <a:gd name="T38" fmla="*/ 50 w 640"/>
                                  <a:gd name="T39" fmla="*/ 140 h 640"/>
                                  <a:gd name="T40" fmla="*/ 20 w 640"/>
                                  <a:gd name="T41" fmla="*/ 195 h 640"/>
                                  <a:gd name="T42" fmla="*/ 5 w 640"/>
                                  <a:gd name="T43" fmla="*/ 255 h 640"/>
                                  <a:gd name="T44" fmla="*/ 0 w 640"/>
                                  <a:gd name="T45" fmla="*/ 320 h 640"/>
                                  <a:gd name="T46" fmla="*/ 0 w 640"/>
                                  <a:gd name="T47" fmla="*/ 355 h 640"/>
                                  <a:gd name="T48" fmla="*/ 10 w 640"/>
                                  <a:gd name="T49" fmla="*/ 415 h 640"/>
                                  <a:gd name="T50" fmla="*/ 35 w 640"/>
                                  <a:gd name="T51" fmla="*/ 470 h 640"/>
                                  <a:gd name="T52" fmla="*/ 70 w 640"/>
                                  <a:gd name="T53" fmla="*/ 525 h 640"/>
                                  <a:gd name="T54" fmla="*/ 95 w 640"/>
                                  <a:gd name="T55" fmla="*/ 545 h 640"/>
                                  <a:gd name="T56" fmla="*/ 140 w 640"/>
                                  <a:gd name="T57" fmla="*/ 590 h 640"/>
                                  <a:gd name="T58" fmla="*/ 195 w 640"/>
                                  <a:gd name="T59" fmla="*/ 620 h 640"/>
                                  <a:gd name="T60" fmla="*/ 255 w 640"/>
                                  <a:gd name="T61" fmla="*/ 635 h 640"/>
                                  <a:gd name="T62" fmla="*/ 320 w 640"/>
                                  <a:gd name="T63" fmla="*/ 640 h 640"/>
                                  <a:gd name="T64" fmla="*/ 355 w 640"/>
                                  <a:gd name="T65" fmla="*/ 640 h 640"/>
                                  <a:gd name="T66" fmla="*/ 415 w 640"/>
                                  <a:gd name="T67" fmla="*/ 630 h 640"/>
                                  <a:gd name="T68" fmla="*/ 470 w 640"/>
                                  <a:gd name="T69" fmla="*/ 605 h 640"/>
                                  <a:gd name="T70" fmla="*/ 525 w 640"/>
                                  <a:gd name="T71" fmla="*/ 570 h 640"/>
                                  <a:gd name="T72" fmla="*/ 550 w 640"/>
                                  <a:gd name="T73" fmla="*/ 545 h 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640" h="640">
                                    <a:moveTo>
                                      <a:pt x="550" y="545"/>
                                    </a:moveTo>
                                    <a:lnTo>
                                      <a:pt x="550" y="545"/>
                                    </a:lnTo>
                                    <a:lnTo>
                                      <a:pt x="570" y="525"/>
                                    </a:lnTo>
                                    <a:lnTo>
                                      <a:pt x="590" y="500"/>
                                    </a:lnTo>
                                    <a:lnTo>
                                      <a:pt x="605" y="470"/>
                                    </a:lnTo>
                                    <a:lnTo>
                                      <a:pt x="615" y="445"/>
                                    </a:lnTo>
                                    <a:lnTo>
                                      <a:pt x="630" y="415"/>
                                    </a:lnTo>
                                    <a:lnTo>
                                      <a:pt x="635" y="385"/>
                                    </a:lnTo>
                                    <a:lnTo>
                                      <a:pt x="640" y="355"/>
                                    </a:lnTo>
                                    <a:lnTo>
                                      <a:pt x="640" y="320"/>
                                    </a:lnTo>
                                    <a:lnTo>
                                      <a:pt x="640" y="290"/>
                                    </a:lnTo>
                                    <a:lnTo>
                                      <a:pt x="635" y="255"/>
                                    </a:lnTo>
                                    <a:lnTo>
                                      <a:pt x="630" y="225"/>
                                    </a:lnTo>
                                    <a:lnTo>
                                      <a:pt x="615" y="195"/>
                                    </a:lnTo>
                                    <a:lnTo>
                                      <a:pt x="605" y="170"/>
                                    </a:lnTo>
                                    <a:lnTo>
                                      <a:pt x="590" y="14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550" y="95"/>
                                    </a:lnTo>
                                    <a:lnTo>
                                      <a:pt x="525" y="70"/>
                                    </a:lnTo>
                                    <a:lnTo>
                                      <a:pt x="500" y="50"/>
                                    </a:lnTo>
                                    <a:lnTo>
                                      <a:pt x="470" y="35"/>
                                    </a:lnTo>
                                    <a:lnTo>
                                      <a:pt x="445" y="25"/>
                                    </a:lnTo>
                                    <a:lnTo>
                                      <a:pt x="415" y="15"/>
                                    </a:lnTo>
                                    <a:lnTo>
                                      <a:pt x="385" y="5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55" y="5"/>
                                    </a:lnTo>
                                    <a:lnTo>
                                      <a:pt x="225" y="15"/>
                                    </a:lnTo>
                                    <a:lnTo>
                                      <a:pt x="195" y="25"/>
                                    </a:lnTo>
                                    <a:lnTo>
                                      <a:pt x="170" y="35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15" y="70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70" y="115"/>
                                    </a:lnTo>
                                    <a:lnTo>
                                      <a:pt x="50" y="140"/>
                                    </a:lnTo>
                                    <a:lnTo>
                                      <a:pt x="35" y="170"/>
                                    </a:lnTo>
                                    <a:lnTo>
                                      <a:pt x="20" y="195"/>
                                    </a:lnTo>
                                    <a:lnTo>
                                      <a:pt x="10" y="225"/>
                                    </a:lnTo>
                                    <a:lnTo>
                                      <a:pt x="5" y="255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55"/>
                                    </a:lnTo>
                                    <a:lnTo>
                                      <a:pt x="5" y="385"/>
                                    </a:lnTo>
                                    <a:lnTo>
                                      <a:pt x="10" y="415"/>
                                    </a:lnTo>
                                    <a:lnTo>
                                      <a:pt x="20" y="445"/>
                                    </a:lnTo>
                                    <a:lnTo>
                                      <a:pt x="35" y="470"/>
                                    </a:lnTo>
                                    <a:lnTo>
                                      <a:pt x="50" y="500"/>
                                    </a:lnTo>
                                    <a:lnTo>
                                      <a:pt x="70" y="525"/>
                                    </a:lnTo>
                                    <a:lnTo>
                                      <a:pt x="95" y="545"/>
                                    </a:lnTo>
                                    <a:lnTo>
                                      <a:pt x="115" y="570"/>
                                    </a:lnTo>
                                    <a:lnTo>
                                      <a:pt x="140" y="590"/>
                                    </a:lnTo>
                                    <a:lnTo>
                                      <a:pt x="170" y="605"/>
                                    </a:lnTo>
                                    <a:lnTo>
                                      <a:pt x="195" y="620"/>
                                    </a:lnTo>
                                    <a:lnTo>
                                      <a:pt x="225" y="630"/>
                                    </a:lnTo>
                                    <a:lnTo>
                                      <a:pt x="255" y="635"/>
                                    </a:lnTo>
                                    <a:lnTo>
                                      <a:pt x="285" y="640"/>
                                    </a:lnTo>
                                    <a:lnTo>
                                      <a:pt x="320" y="640"/>
                                    </a:lnTo>
                                    <a:lnTo>
                                      <a:pt x="355" y="640"/>
                                    </a:lnTo>
                                    <a:lnTo>
                                      <a:pt x="385" y="635"/>
                                    </a:lnTo>
                                    <a:lnTo>
                                      <a:pt x="415" y="630"/>
                                    </a:lnTo>
                                    <a:lnTo>
                                      <a:pt x="445" y="620"/>
                                    </a:lnTo>
                                    <a:lnTo>
                                      <a:pt x="470" y="605"/>
                                    </a:lnTo>
                                    <a:lnTo>
                                      <a:pt x="500" y="590"/>
                                    </a:lnTo>
                                    <a:lnTo>
                                      <a:pt x="525" y="570"/>
                                    </a:lnTo>
                                    <a:lnTo>
                                      <a:pt x="550" y="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1716"/>
                            <wps:cNvSpPr>
                              <a:spLocks/>
                            </wps:cNvSpPr>
                            <wps:spPr bwMode="auto">
                              <a:xfrm>
                                <a:off x="1440" y="700"/>
                                <a:ext cx="410" cy="405"/>
                              </a:xfrm>
                              <a:custGeom>
                                <a:avLst/>
                                <a:gdLst>
                                  <a:gd name="T0" fmla="*/ 350 w 410"/>
                                  <a:gd name="T1" fmla="*/ 345 h 405"/>
                                  <a:gd name="T2" fmla="*/ 350 w 410"/>
                                  <a:gd name="T3" fmla="*/ 345 h 405"/>
                                  <a:gd name="T4" fmla="*/ 375 w 410"/>
                                  <a:gd name="T5" fmla="*/ 315 h 405"/>
                                  <a:gd name="T6" fmla="*/ 395 w 410"/>
                                  <a:gd name="T7" fmla="*/ 280 h 405"/>
                                  <a:gd name="T8" fmla="*/ 405 w 410"/>
                                  <a:gd name="T9" fmla="*/ 245 h 405"/>
                                  <a:gd name="T10" fmla="*/ 410 w 410"/>
                                  <a:gd name="T11" fmla="*/ 200 h 405"/>
                                  <a:gd name="T12" fmla="*/ 410 w 410"/>
                                  <a:gd name="T13" fmla="*/ 200 h 405"/>
                                  <a:gd name="T14" fmla="*/ 405 w 410"/>
                                  <a:gd name="T15" fmla="*/ 160 h 405"/>
                                  <a:gd name="T16" fmla="*/ 395 w 410"/>
                                  <a:gd name="T17" fmla="*/ 125 h 405"/>
                                  <a:gd name="T18" fmla="*/ 375 w 410"/>
                                  <a:gd name="T19" fmla="*/ 90 h 405"/>
                                  <a:gd name="T20" fmla="*/ 350 w 410"/>
                                  <a:gd name="T21" fmla="*/ 55 h 405"/>
                                  <a:gd name="T22" fmla="*/ 350 w 410"/>
                                  <a:gd name="T23" fmla="*/ 55 h 405"/>
                                  <a:gd name="T24" fmla="*/ 320 w 410"/>
                                  <a:gd name="T25" fmla="*/ 30 h 405"/>
                                  <a:gd name="T26" fmla="*/ 285 w 410"/>
                                  <a:gd name="T27" fmla="*/ 15 h 405"/>
                                  <a:gd name="T28" fmla="*/ 245 w 410"/>
                                  <a:gd name="T29" fmla="*/ 0 h 405"/>
                                  <a:gd name="T30" fmla="*/ 205 w 410"/>
                                  <a:gd name="T31" fmla="*/ 0 h 405"/>
                                  <a:gd name="T32" fmla="*/ 205 w 410"/>
                                  <a:gd name="T33" fmla="*/ 0 h 405"/>
                                  <a:gd name="T34" fmla="*/ 165 w 410"/>
                                  <a:gd name="T35" fmla="*/ 0 h 405"/>
                                  <a:gd name="T36" fmla="*/ 125 w 410"/>
                                  <a:gd name="T37" fmla="*/ 15 h 405"/>
                                  <a:gd name="T38" fmla="*/ 90 w 410"/>
                                  <a:gd name="T39" fmla="*/ 30 h 405"/>
                                  <a:gd name="T40" fmla="*/ 60 w 410"/>
                                  <a:gd name="T41" fmla="*/ 55 h 405"/>
                                  <a:gd name="T42" fmla="*/ 60 w 410"/>
                                  <a:gd name="T43" fmla="*/ 55 h 405"/>
                                  <a:gd name="T44" fmla="*/ 35 w 410"/>
                                  <a:gd name="T45" fmla="*/ 90 h 405"/>
                                  <a:gd name="T46" fmla="*/ 15 w 410"/>
                                  <a:gd name="T47" fmla="*/ 125 h 405"/>
                                  <a:gd name="T48" fmla="*/ 5 w 410"/>
                                  <a:gd name="T49" fmla="*/ 160 h 405"/>
                                  <a:gd name="T50" fmla="*/ 0 w 410"/>
                                  <a:gd name="T51" fmla="*/ 200 h 405"/>
                                  <a:gd name="T52" fmla="*/ 0 w 410"/>
                                  <a:gd name="T53" fmla="*/ 200 h 405"/>
                                  <a:gd name="T54" fmla="*/ 5 w 410"/>
                                  <a:gd name="T55" fmla="*/ 245 h 405"/>
                                  <a:gd name="T56" fmla="*/ 15 w 410"/>
                                  <a:gd name="T57" fmla="*/ 280 h 405"/>
                                  <a:gd name="T58" fmla="*/ 35 w 410"/>
                                  <a:gd name="T59" fmla="*/ 315 h 405"/>
                                  <a:gd name="T60" fmla="*/ 60 w 410"/>
                                  <a:gd name="T61" fmla="*/ 345 h 405"/>
                                  <a:gd name="T62" fmla="*/ 60 w 410"/>
                                  <a:gd name="T63" fmla="*/ 345 h 405"/>
                                  <a:gd name="T64" fmla="*/ 90 w 410"/>
                                  <a:gd name="T65" fmla="*/ 375 h 405"/>
                                  <a:gd name="T66" fmla="*/ 125 w 410"/>
                                  <a:gd name="T67" fmla="*/ 390 h 405"/>
                                  <a:gd name="T68" fmla="*/ 165 w 410"/>
                                  <a:gd name="T69" fmla="*/ 405 h 405"/>
                                  <a:gd name="T70" fmla="*/ 205 w 410"/>
                                  <a:gd name="T71" fmla="*/ 405 h 405"/>
                                  <a:gd name="T72" fmla="*/ 205 w 410"/>
                                  <a:gd name="T73" fmla="*/ 405 h 405"/>
                                  <a:gd name="T74" fmla="*/ 245 w 410"/>
                                  <a:gd name="T75" fmla="*/ 405 h 405"/>
                                  <a:gd name="T76" fmla="*/ 285 w 410"/>
                                  <a:gd name="T77" fmla="*/ 390 h 405"/>
                                  <a:gd name="T78" fmla="*/ 320 w 410"/>
                                  <a:gd name="T79" fmla="*/ 375 h 405"/>
                                  <a:gd name="T80" fmla="*/ 350 w 410"/>
                                  <a:gd name="T81" fmla="*/ 345 h 405"/>
                                  <a:gd name="T82" fmla="*/ 350 w 410"/>
                                  <a:gd name="T83" fmla="*/ 345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410" h="405">
                                    <a:moveTo>
                                      <a:pt x="350" y="345"/>
                                    </a:moveTo>
                                    <a:lnTo>
                                      <a:pt x="350" y="345"/>
                                    </a:lnTo>
                                    <a:lnTo>
                                      <a:pt x="375" y="315"/>
                                    </a:lnTo>
                                    <a:lnTo>
                                      <a:pt x="395" y="280"/>
                                    </a:lnTo>
                                    <a:lnTo>
                                      <a:pt x="405" y="245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405" y="160"/>
                                    </a:lnTo>
                                    <a:lnTo>
                                      <a:pt x="395" y="125"/>
                                    </a:lnTo>
                                    <a:lnTo>
                                      <a:pt x="375" y="90"/>
                                    </a:lnTo>
                                    <a:lnTo>
                                      <a:pt x="350" y="55"/>
                                    </a:lnTo>
                                    <a:lnTo>
                                      <a:pt x="320" y="30"/>
                                    </a:lnTo>
                                    <a:lnTo>
                                      <a:pt x="285" y="15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05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60" y="55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5" y="160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5" y="245"/>
                                    </a:lnTo>
                                    <a:lnTo>
                                      <a:pt x="15" y="280"/>
                                    </a:lnTo>
                                    <a:lnTo>
                                      <a:pt x="35" y="315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90" y="375"/>
                                    </a:lnTo>
                                    <a:lnTo>
                                      <a:pt x="125" y="390"/>
                                    </a:lnTo>
                                    <a:lnTo>
                                      <a:pt x="165" y="405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85" y="390"/>
                                    </a:lnTo>
                                    <a:lnTo>
                                      <a:pt x="320" y="375"/>
                                    </a:lnTo>
                                    <a:lnTo>
                                      <a:pt x="350" y="3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1717"/>
                            <wps:cNvSpPr>
                              <a:spLocks/>
                            </wps:cNvSpPr>
                            <wps:spPr bwMode="auto">
                              <a:xfrm>
                                <a:off x="1550" y="795"/>
                                <a:ext cx="200" cy="195"/>
                              </a:xfrm>
                              <a:custGeom>
                                <a:avLst/>
                                <a:gdLst>
                                  <a:gd name="T0" fmla="*/ 200 w 200"/>
                                  <a:gd name="T1" fmla="*/ 100 h 195"/>
                                  <a:gd name="T2" fmla="*/ 200 w 200"/>
                                  <a:gd name="T3" fmla="*/ 100 h 195"/>
                                  <a:gd name="T4" fmla="*/ 195 w 200"/>
                                  <a:gd name="T5" fmla="*/ 120 h 195"/>
                                  <a:gd name="T6" fmla="*/ 190 w 200"/>
                                  <a:gd name="T7" fmla="*/ 135 h 195"/>
                                  <a:gd name="T8" fmla="*/ 180 w 200"/>
                                  <a:gd name="T9" fmla="*/ 155 h 195"/>
                                  <a:gd name="T10" fmla="*/ 170 w 200"/>
                                  <a:gd name="T11" fmla="*/ 170 h 195"/>
                                  <a:gd name="T12" fmla="*/ 155 w 200"/>
                                  <a:gd name="T13" fmla="*/ 180 h 195"/>
                                  <a:gd name="T14" fmla="*/ 140 w 200"/>
                                  <a:gd name="T15" fmla="*/ 190 h 195"/>
                                  <a:gd name="T16" fmla="*/ 120 w 200"/>
                                  <a:gd name="T17" fmla="*/ 195 h 195"/>
                                  <a:gd name="T18" fmla="*/ 100 w 200"/>
                                  <a:gd name="T19" fmla="*/ 195 h 195"/>
                                  <a:gd name="T20" fmla="*/ 100 w 200"/>
                                  <a:gd name="T21" fmla="*/ 195 h 195"/>
                                  <a:gd name="T22" fmla="*/ 80 w 200"/>
                                  <a:gd name="T23" fmla="*/ 195 h 195"/>
                                  <a:gd name="T24" fmla="*/ 60 w 200"/>
                                  <a:gd name="T25" fmla="*/ 190 h 195"/>
                                  <a:gd name="T26" fmla="*/ 45 w 200"/>
                                  <a:gd name="T27" fmla="*/ 180 h 195"/>
                                  <a:gd name="T28" fmla="*/ 30 w 200"/>
                                  <a:gd name="T29" fmla="*/ 170 h 195"/>
                                  <a:gd name="T30" fmla="*/ 20 w 200"/>
                                  <a:gd name="T31" fmla="*/ 155 h 195"/>
                                  <a:gd name="T32" fmla="*/ 10 w 200"/>
                                  <a:gd name="T33" fmla="*/ 135 h 195"/>
                                  <a:gd name="T34" fmla="*/ 5 w 200"/>
                                  <a:gd name="T35" fmla="*/ 120 h 195"/>
                                  <a:gd name="T36" fmla="*/ 0 w 200"/>
                                  <a:gd name="T37" fmla="*/ 100 h 195"/>
                                  <a:gd name="T38" fmla="*/ 0 w 200"/>
                                  <a:gd name="T39" fmla="*/ 100 h 195"/>
                                  <a:gd name="T40" fmla="*/ 5 w 200"/>
                                  <a:gd name="T41" fmla="*/ 80 h 195"/>
                                  <a:gd name="T42" fmla="*/ 10 w 200"/>
                                  <a:gd name="T43" fmla="*/ 60 h 195"/>
                                  <a:gd name="T44" fmla="*/ 20 w 200"/>
                                  <a:gd name="T45" fmla="*/ 45 h 195"/>
                                  <a:gd name="T46" fmla="*/ 30 w 200"/>
                                  <a:gd name="T47" fmla="*/ 30 h 195"/>
                                  <a:gd name="T48" fmla="*/ 45 w 200"/>
                                  <a:gd name="T49" fmla="*/ 20 h 195"/>
                                  <a:gd name="T50" fmla="*/ 60 w 200"/>
                                  <a:gd name="T51" fmla="*/ 10 h 195"/>
                                  <a:gd name="T52" fmla="*/ 80 w 200"/>
                                  <a:gd name="T53" fmla="*/ 5 h 195"/>
                                  <a:gd name="T54" fmla="*/ 100 w 200"/>
                                  <a:gd name="T55" fmla="*/ 0 h 195"/>
                                  <a:gd name="T56" fmla="*/ 100 w 200"/>
                                  <a:gd name="T57" fmla="*/ 0 h 195"/>
                                  <a:gd name="T58" fmla="*/ 120 w 200"/>
                                  <a:gd name="T59" fmla="*/ 5 h 195"/>
                                  <a:gd name="T60" fmla="*/ 140 w 200"/>
                                  <a:gd name="T61" fmla="*/ 10 h 195"/>
                                  <a:gd name="T62" fmla="*/ 155 w 200"/>
                                  <a:gd name="T63" fmla="*/ 20 h 195"/>
                                  <a:gd name="T64" fmla="*/ 170 w 200"/>
                                  <a:gd name="T65" fmla="*/ 30 h 195"/>
                                  <a:gd name="T66" fmla="*/ 180 w 200"/>
                                  <a:gd name="T67" fmla="*/ 45 h 195"/>
                                  <a:gd name="T68" fmla="*/ 190 w 200"/>
                                  <a:gd name="T69" fmla="*/ 60 h 195"/>
                                  <a:gd name="T70" fmla="*/ 195 w 200"/>
                                  <a:gd name="T71" fmla="*/ 80 h 195"/>
                                  <a:gd name="T72" fmla="*/ 200 w 200"/>
                                  <a:gd name="T73" fmla="*/ 100 h 195"/>
                                  <a:gd name="T74" fmla="*/ 200 w 200"/>
                                  <a:gd name="T75" fmla="*/ 10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00" h="195">
                                    <a:moveTo>
                                      <a:pt x="200" y="100"/>
                                    </a:moveTo>
                                    <a:lnTo>
                                      <a:pt x="200" y="100"/>
                                    </a:lnTo>
                                    <a:lnTo>
                                      <a:pt x="195" y="120"/>
                                    </a:lnTo>
                                    <a:lnTo>
                                      <a:pt x="190" y="135"/>
                                    </a:lnTo>
                                    <a:lnTo>
                                      <a:pt x="180" y="15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55" y="180"/>
                                    </a:lnTo>
                                    <a:lnTo>
                                      <a:pt x="140" y="190"/>
                                    </a:lnTo>
                                    <a:lnTo>
                                      <a:pt x="120" y="195"/>
                                    </a:lnTo>
                                    <a:lnTo>
                                      <a:pt x="100" y="19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45" y="180"/>
                                    </a:lnTo>
                                    <a:lnTo>
                                      <a:pt x="30" y="170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10" y="135"/>
                                    </a:lnTo>
                                    <a:lnTo>
                                      <a:pt x="5" y="120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0" y="1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80" y="4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5" y="80"/>
                                    </a:lnTo>
                                    <a:lnTo>
                                      <a:pt x="20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1718"/>
                            <wps:cNvSpPr>
                              <a:spLocks/>
                            </wps:cNvSpPr>
                            <wps:spPr bwMode="auto">
                              <a:xfrm>
                                <a:off x="1325" y="580"/>
                                <a:ext cx="640" cy="325"/>
                              </a:xfrm>
                              <a:custGeom>
                                <a:avLst/>
                                <a:gdLst>
                                  <a:gd name="T0" fmla="*/ 90 w 640"/>
                                  <a:gd name="T1" fmla="*/ 90 h 325"/>
                                  <a:gd name="T2" fmla="*/ 90 w 640"/>
                                  <a:gd name="T3" fmla="*/ 90 h 325"/>
                                  <a:gd name="T4" fmla="*/ 70 w 640"/>
                                  <a:gd name="T5" fmla="*/ 115 h 325"/>
                                  <a:gd name="T6" fmla="*/ 50 w 640"/>
                                  <a:gd name="T7" fmla="*/ 140 h 325"/>
                                  <a:gd name="T8" fmla="*/ 35 w 640"/>
                                  <a:gd name="T9" fmla="*/ 170 h 325"/>
                                  <a:gd name="T10" fmla="*/ 20 w 640"/>
                                  <a:gd name="T11" fmla="*/ 195 h 325"/>
                                  <a:gd name="T12" fmla="*/ 10 w 640"/>
                                  <a:gd name="T13" fmla="*/ 225 h 325"/>
                                  <a:gd name="T14" fmla="*/ 5 w 640"/>
                                  <a:gd name="T15" fmla="*/ 255 h 325"/>
                                  <a:gd name="T16" fmla="*/ 0 w 640"/>
                                  <a:gd name="T17" fmla="*/ 285 h 325"/>
                                  <a:gd name="T18" fmla="*/ 0 w 640"/>
                                  <a:gd name="T19" fmla="*/ 320 h 325"/>
                                  <a:gd name="T20" fmla="*/ 0 w 640"/>
                                  <a:gd name="T21" fmla="*/ 320 h 325"/>
                                  <a:gd name="T22" fmla="*/ 480 w 640"/>
                                  <a:gd name="T23" fmla="*/ 325 h 325"/>
                                  <a:gd name="T24" fmla="*/ 600 w 640"/>
                                  <a:gd name="T25" fmla="*/ 325 h 325"/>
                                  <a:gd name="T26" fmla="*/ 640 w 640"/>
                                  <a:gd name="T27" fmla="*/ 320 h 325"/>
                                  <a:gd name="T28" fmla="*/ 640 w 640"/>
                                  <a:gd name="T29" fmla="*/ 320 h 325"/>
                                  <a:gd name="T30" fmla="*/ 640 w 640"/>
                                  <a:gd name="T31" fmla="*/ 285 h 325"/>
                                  <a:gd name="T32" fmla="*/ 635 w 640"/>
                                  <a:gd name="T33" fmla="*/ 255 h 325"/>
                                  <a:gd name="T34" fmla="*/ 625 w 640"/>
                                  <a:gd name="T35" fmla="*/ 225 h 325"/>
                                  <a:gd name="T36" fmla="*/ 615 w 640"/>
                                  <a:gd name="T37" fmla="*/ 195 h 325"/>
                                  <a:gd name="T38" fmla="*/ 605 w 640"/>
                                  <a:gd name="T39" fmla="*/ 170 h 325"/>
                                  <a:gd name="T40" fmla="*/ 585 w 640"/>
                                  <a:gd name="T41" fmla="*/ 140 h 325"/>
                                  <a:gd name="T42" fmla="*/ 570 w 640"/>
                                  <a:gd name="T43" fmla="*/ 115 h 325"/>
                                  <a:gd name="T44" fmla="*/ 545 w 640"/>
                                  <a:gd name="T45" fmla="*/ 90 h 325"/>
                                  <a:gd name="T46" fmla="*/ 545 w 640"/>
                                  <a:gd name="T47" fmla="*/ 90 h 325"/>
                                  <a:gd name="T48" fmla="*/ 520 w 640"/>
                                  <a:gd name="T49" fmla="*/ 70 h 325"/>
                                  <a:gd name="T50" fmla="*/ 495 w 640"/>
                                  <a:gd name="T51" fmla="*/ 50 h 325"/>
                                  <a:gd name="T52" fmla="*/ 470 w 640"/>
                                  <a:gd name="T53" fmla="*/ 35 h 325"/>
                                  <a:gd name="T54" fmla="*/ 445 w 640"/>
                                  <a:gd name="T55" fmla="*/ 20 h 325"/>
                                  <a:gd name="T56" fmla="*/ 415 w 640"/>
                                  <a:gd name="T57" fmla="*/ 10 h 325"/>
                                  <a:gd name="T58" fmla="*/ 385 w 640"/>
                                  <a:gd name="T59" fmla="*/ 5 h 325"/>
                                  <a:gd name="T60" fmla="*/ 350 w 640"/>
                                  <a:gd name="T61" fmla="*/ 0 h 325"/>
                                  <a:gd name="T62" fmla="*/ 320 w 640"/>
                                  <a:gd name="T63" fmla="*/ 0 h 325"/>
                                  <a:gd name="T64" fmla="*/ 320 w 640"/>
                                  <a:gd name="T65" fmla="*/ 0 h 325"/>
                                  <a:gd name="T66" fmla="*/ 285 w 640"/>
                                  <a:gd name="T67" fmla="*/ 0 h 325"/>
                                  <a:gd name="T68" fmla="*/ 255 w 640"/>
                                  <a:gd name="T69" fmla="*/ 5 h 325"/>
                                  <a:gd name="T70" fmla="*/ 225 w 640"/>
                                  <a:gd name="T71" fmla="*/ 10 h 325"/>
                                  <a:gd name="T72" fmla="*/ 195 w 640"/>
                                  <a:gd name="T73" fmla="*/ 20 h 325"/>
                                  <a:gd name="T74" fmla="*/ 165 w 640"/>
                                  <a:gd name="T75" fmla="*/ 35 h 325"/>
                                  <a:gd name="T76" fmla="*/ 140 w 640"/>
                                  <a:gd name="T77" fmla="*/ 50 h 325"/>
                                  <a:gd name="T78" fmla="*/ 115 w 640"/>
                                  <a:gd name="T79" fmla="*/ 70 h 325"/>
                                  <a:gd name="T80" fmla="*/ 90 w 640"/>
                                  <a:gd name="T81" fmla="*/ 90 h 325"/>
                                  <a:gd name="T82" fmla="*/ 90 w 640"/>
                                  <a:gd name="T83" fmla="*/ 90 h 3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40" h="325">
                                    <a:moveTo>
                                      <a:pt x="90" y="90"/>
                                    </a:moveTo>
                                    <a:lnTo>
                                      <a:pt x="90" y="90"/>
                                    </a:lnTo>
                                    <a:lnTo>
                                      <a:pt x="70" y="115"/>
                                    </a:lnTo>
                                    <a:lnTo>
                                      <a:pt x="50" y="140"/>
                                    </a:lnTo>
                                    <a:lnTo>
                                      <a:pt x="35" y="170"/>
                                    </a:lnTo>
                                    <a:lnTo>
                                      <a:pt x="20" y="195"/>
                                    </a:lnTo>
                                    <a:lnTo>
                                      <a:pt x="10" y="225"/>
                                    </a:lnTo>
                                    <a:lnTo>
                                      <a:pt x="5" y="255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480" y="325"/>
                                    </a:lnTo>
                                    <a:lnTo>
                                      <a:pt x="600" y="325"/>
                                    </a:lnTo>
                                    <a:lnTo>
                                      <a:pt x="640" y="320"/>
                                    </a:lnTo>
                                    <a:lnTo>
                                      <a:pt x="640" y="285"/>
                                    </a:lnTo>
                                    <a:lnTo>
                                      <a:pt x="635" y="255"/>
                                    </a:lnTo>
                                    <a:lnTo>
                                      <a:pt x="625" y="225"/>
                                    </a:lnTo>
                                    <a:lnTo>
                                      <a:pt x="615" y="195"/>
                                    </a:lnTo>
                                    <a:lnTo>
                                      <a:pt x="605" y="170"/>
                                    </a:lnTo>
                                    <a:lnTo>
                                      <a:pt x="585" y="14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545" y="90"/>
                                    </a:lnTo>
                                    <a:lnTo>
                                      <a:pt x="520" y="70"/>
                                    </a:lnTo>
                                    <a:lnTo>
                                      <a:pt x="495" y="50"/>
                                    </a:lnTo>
                                    <a:lnTo>
                                      <a:pt x="470" y="35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15" y="10"/>
                                    </a:lnTo>
                                    <a:lnTo>
                                      <a:pt x="385" y="5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55" y="5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195" y="20"/>
                                    </a:lnTo>
                                    <a:lnTo>
                                      <a:pt x="165" y="35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15" y="70"/>
                                    </a:lnTo>
                                    <a:lnTo>
                                      <a:pt x="9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1719"/>
                            <wps:cNvSpPr>
                              <a:spLocks/>
                            </wps:cNvSpPr>
                            <wps:spPr bwMode="auto">
                              <a:xfrm>
                                <a:off x="15" y="1445"/>
                                <a:ext cx="565" cy="1096"/>
                              </a:xfrm>
                              <a:custGeom>
                                <a:avLst/>
                                <a:gdLst>
                                  <a:gd name="T0" fmla="*/ 0 w 565"/>
                                  <a:gd name="T1" fmla="*/ 0 h 1096"/>
                                  <a:gd name="T2" fmla="*/ 0 w 565"/>
                                  <a:gd name="T3" fmla="*/ 0 h 1096"/>
                                  <a:gd name="T4" fmla="*/ 15 w 565"/>
                                  <a:gd name="T5" fmla="*/ 155 h 1096"/>
                                  <a:gd name="T6" fmla="*/ 40 w 565"/>
                                  <a:gd name="T7" fmla="*/ 300 h 1096"/>
                                  <a:gd name="T8" fmla="*/ 75 w 565"/>
                                  <a:gd name="T9" fmla="*/ 446 h 1096"/>
                                  <a:gd name="T10" fmla="*/ 125 w 565"/>
                                  <a:gd name="T11" fmla="*/ 586 h 1096"/>
                                  <a:gd name="T12" fmla="*/ 180 w 565"/>
                                  <a:gd name="T13" fmla="*/ 721 h 1096"/>
                                  <a:gd name="T14" fmla="*/ 250 w 565"/>
                                  <a:gd name="T15" fmla="*/ 851 h 1096"/>
                                  <a:gd name="T16" fmla="*/ 325 w 565"/>
                                  <a:gd name="T17" fmla="*/ 976 h 1096"/>
                                  <a:gd name="T18" fmla="*/ 415 w 565"/>
                                  <a:gd name="T19" fmla="*/ 1096 h 1096"/>
                                  <a:gd name="T20" fmla="*/ 415 w 565"/>
                                  <a:gd name="T21" fmla="*/ 1096 h 1096"/>
                                  <a:gd name="T22" fmla="*/ 465 w 565"/>
                                  <a:gd name="T23" fmla="*/ 986 h 1096"/>
                                  <a:gd name="T24" fmla="*/ 505 w 565"/>
                                  <a:gd name="T25" fmla="*/ 881 h 1096"/>
                                  <a:gd name="T26" fmla="*/ 535 w 565"/>
                                  <a:gd name="T27" fmla="*/ 776 h 1096"/>
                                  <a:gd name="T28" fmla="*/ 555 w 565"/>
                                  <a:gd name="T29" fmla="*/ 686 h 1096"/>
                                  <a:gd name="T30" fmla="*/ 565 w 565"/>
                                  <a:gd name="T31" fmla="*/ 596 h 1096"/>
                                  <a:gd name="T32" fmla="*/ 565 w 565"/>
                                  <a:gd name="T33" fmla="*/ 511 h 1096"/>
                                  <a:gd name="T34" fmla="*/ 555 w 565"/>
                                  <a:gd name="T35" fmla="*/ 436 h 1096"/>
                                  <a:gd name="T36" fmla="*/ 535 w 565"/>
                                  <a:gd name="T37" fmla="*/ 360 h 1096"/>
                                  <a:gd name="T38" fmla="*/ 500 w 565"/>
                                  <a:gd name="T39" fmla="*/ 295 h 1096"/>
                                  <a:gd name="T40" fmla="*/ 460 w 565"/>
                                  <a:gd name="T41" fmla="*/ 235 h 1096"/>
                                  <a:gd name="T42" fmla="*/ 410 w 565"/>
                                  <a:gd name="T43" fmla="*/ 180 h 1096"/>
                                  <a:gd name="T44" fmla="*/ 350 w 565"/>
                                  <a:gd name="T45" fmla="*/ 135 h 1096"/>
                                  <a:gd name="T46" fmla="*/ 275 w 565"/>
                                  <a:gd name="T47" fmla="*/ 90 h 1096"/>
                                  <a:gd name="T48" fmla="*/ 195 w 565"/>
                                  <a:gd name="T49" fmla="*/ 55 h 1096"/>
                                  <a:gd name="T50" fmla="*/ 100 w 565"/>
                                  <a:gd name="T51" fmla="*/ 25 h 1096"/>
                                  <a:gd name="T52" fmla="*/ 0 w 565"/>
                                  <a:gd name="T53" fmla="*/ 0 h 1096"/>
                                  <a:gd name="T54" fmla="*/ 0 w 565"/>
                                  <a:gd name="T55" fmla="*/ 0 h 10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565" h="1096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5" y="155"/>
                                    </a:lnTo>
                                    <a:lnTo>
                                      <a:pt x="40" y="300"/>
                                    </a:lnTo>
                                    <a:lnTo>
                                      <a:pt x="75" y="446"/>
                                    </a:lnTo>
                                    <a:lnTo>
                                      <a:pt x="125" y="586"/>
                                    </a:lnTo>
                                    <a:lnTo>
                                      <a:pt x="180" y="721"/>
                                    </a:lnTo>
                                    <a:lnTo>
                                      <a:pt x="250" y="851"/>
                                    </a:lnTo>
                                    <a:lnTo>
                                      <a:pt x="325" y="976"/>
                                    </a:lnTo>
                                    <a:lnTo>
                                      <a:pt x="415" y="1096"/>
                                    </a:lnTo>
                                    <a:lnTo>
                                      <a:pt x="465" y="986"/>
                                    </a:lnTo>
                                    <a:lnTo>
                                      <a:pt x="505" y="881"/>
                                    </a:lnTo>
                                    <a:lnTo>
                                      <a:pt x="535" y="776"/>
                                    </a:lnTo>
                                    <a:lnTo>
                                      <a:pt x="555" y="686"/>
                                    </a:lnTo>
                                    <a:lnTo>
                                      <a:pt x="565" y="596"/>
                                    </a:lnTo>
                                    <a:lnTo>
                                      <a:pt x="565" y="511"/>
                                    </a:lnTo>
                                    <a:lnTo>
                                      <a:pt x="555" y="436"/>
                                    </a:lnTo>
                                    <a:lnTo>
                                      <a:pt x="535" y="360"/>
                                    </a:lnTo>
                                    <a:lnTo>
                                      <a:pt x="500" y="295"/>
                                    </a:lnTo>
                                    <a:lnTo>
                                      <a:pt x="460" y="235"/>
                                    </a:lnTo>
                                    <a:lnTo>
                                      <a:pt x="410" y="180"/>
                                    </a:lnTo>
                                    <a:lnTo>
                                      <a:pt x="350" y="135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195" y="55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1720"/>
                            <wps:cNvSpPr>
                              <a:spLocks/>
                            </wps:cNvSpPr>
                            <wps:spPr bwMode="auto">
                              <a:xfrm>
                                <a:off x="1795" y="1445"/>
                                <a:ext cx="570" cy="1096"/>
                              </a:xfrm>
                              <a:custGeom>
                                <a:avLst/>
                                <a:gdLst>
                                  <a:gd name="T0" fmla="*/ 570 w 570"/>
                                  <a:gd name="T1" fmla="*/ 0 h 1096"/>
                                  <a:gd name="T2" fmla="*/ 570 w 570"/>
                                  <a:gd name="T3" fmla="*/ 0 h 1096"/>
                                  <a:gd name="T4" fmla="*/ 550 w 570"/>
                                  <a:gd name="T5" fmla="*/ 155 h 1096"/>
                                  <a:gd name="T6" fmla="*/ 525 w 570"/>
                                  <a:gd name="T7" fmla="*/ 300 h 1096"/>
                                  <a:gd name="T8" fmla="*/ 490 w 570"/>
                                  <a:gd name="T9" fmla="*/ 446 h 1096"/>
                                  <a:gd name="T10" fmla="*/ 445 w 570"/>
                                  <a:gd name="T11" fmla="*/ 586 h 1096"/>
                                  <a:gd name="T12" fmla="*/ 385 w 570"/>
                                  <a:gd name="T13" fmla="*/ 721 h 1096"/>
                                  <a:gd name="T14" fmla="*/ 320 w 570"/>
                                  <a:gd name="T15" fmla="*/ 851 h 1096"/>
                                  <a:gd name="T16" fmla="*/ 240 w 570"/>
                                  <a:gd name="T17" fmla="*/ 976 h 1096"/>
                                  <a:gd name="T18" fmla="*/ 150 w 570"/>
                                  <a:gd name="T19" fmla="*/ 1096 h 1096"/>
                                  <a:gd name="T20" fmla="*/ 150 w 570"/>
                                  <a:gd name="T21" fmla="*/ 1096 h 1096"/>
                                  <a:gd name="T22" fmla="*/ 100 w 570"/>
                                  <a:gd name="T23" fmla="*/ 986 h 1096"/>
                                  <a:gd name="T24" fmla="*/ 60 w 570"/>
                                  <a:gd name="T25" fmla="*/ 881 h 1096"/>
                                  <a:gd name="T26" fmla="*/ 30 w 570"/>
                                  <a:gd name="T27" fmla="*/ 776 h 1096"/>
                                  <a:gd name="T28" fmla="*/ 10 w 570"/>
                                  <a:gd name="T29" fmla="*/ 686 h 1096"/>
                                  <a:gd name="T30" fmla="*/ 0 w 570"/>
                                  <a:gd name="T31" fmla="*/ 596 h 1096"/>
                                  <a:gd name="T32" fmla="*/ 5 w 570"/>
                                  <a:gd name="T33" fmla="*/ 511 h 1096"/>
                                  <a:gd name="T34" fmla="*/ 15 w 570"/>
                                  <a:gd name="T35" fmla="*/ 436 h 1096"/>
                                  <a:gd name="T36" fmla="*/ 35 w 570"/>
                                  <a:gd name="T37" fmla="*/ 360 h 1096"/>
                                  <a:gd name="T38" fmla="*/ 65 w 570"/>
                                  <a:gd name="T39" fmla="*/ 295 h 1096"/>
                                  <a:gd name="T40" fmla="*/ 105 w 570"/>
                                  <a:gd name="T41" fmla="*/ 235 h 1096"/>
                                  <a:gd name="T42" fmla="*/ 160 w 570"/>
                                  <a:gd name="T43" fmla="*/ 180 h 1096"/>
                                  <a:gd name="T44" fmla="*/ 220 w 570"/>
                                  <a:gd name="T45" fmla="*/ 135 h 1096"/>
                                  <a:gd name="T46" fmla="*/ 290 w 570"/>
                                  <a:gd name="T47" fmla="*/ 90 h 1096"/>
                                  <a:gd name="T48" fmla="*/ 375 w 570"/>
                                  <a:gd name="T49" fmla="*/ 55 h 1096"/>
                                  <a:gd name="T50" fmla="*/ 465 w 570"/>
                                  <a:gd name="T51" fmla="*/ 25 h 1096"/>
                                  <a:gd name="T52" fmla="*/ 570 w 570"/>
                                  <a:gd name="T53" fmla="*/ 0 h 1096"/>
                                  <a:gd name="T54" fmla="*/ 570 w 570"/>
                                  <a:gd name="T55" fmla="*/ 0 h 10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570" h="1096">
                                    <a:moveTo>
                                      <a:pt x="570" y="0"/>
                                    </a:moveTo>
                                    <a:lnTo>
                                      <a:pt x="570" y="0"/>
                                    </a:lnTo>
                                    <a:lnTo>
                                      <a:pt x="550" y="155"/>
                                    </a:lnTo>
                                    <a:lnTo>
                                      <a:pt x="525" y="300"/>
                                    </a:lnTo>
                                    <a:lnTo>
                                      <a:pt x="490" y="446"/>
                                    </a:lnTo>
                                    <a:lnTo>
                                      <a:pt x="445" y="586"/>
                                    </a:lnTo>
                                    <a:lnTo>
                                      <a:pt x="385" y="721"/>
                                    </a:lnTo>
                                    <a:lnTo>
                                      <a:pt x="320" y="851"/>
                                    </a:lnTo>
                                    <a:lnTo>
                                      <a:pt x="240" y="976"/>
                                    </a:lnTo>
                                    <a:lnTo>
                                      <a:pt x="150" y="1096"/>
                                    </a:lnTo>
                                    <a:lnTo>
                                      <a:pt x="100" y="986"/>
                                    </a:lnTo>
                                    <a:lnTo>
                                      <a:pt x="60" y="881"/>
                                    </a:lnTo>
                                    <a:lnTo>
                                      <a:pt x="30" y="776"/>
                                    </a:lnTo>
                                    <a:lnTo>
                                      <a:pt x="10" y="686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511"/>
                                    </a:lnTo>
                                    <a:lnTo>
                                      <a:pt x="15" y="436"/>
                                    </a:lnTo>
                                    <a:lnTo>
                                      <a:pt x="35" y="360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105" y="235"/>
                                    </a:lnTo>
                                    <a:lnTo>
                                      <a:pt x="160" y="180"/>
                                    </a:lnTo>
                                    <a:lnTo>
                                      <a:pt x="220" y="135"/>
                                    </a:lnTo>
                                    <a:lnTo>
                                      <a:pt x="290" y="90"/>
                                    </a:lnTo>
                                    <a:lnTo>
                                      <a:pt x="375" y="55"/>
                                    </a:lnTo>
                                    <a:lnTo>
                                      <a:pt x="465" y="25"/>
                                    </a:lnTo>
                                    <a:lnTo>
                                      <a:pt x="5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1721"/>
                            <wps:cNvSpPr>
                              <a:spLocks/>
                            </wps:cNvSpPr>
                            <wps:spPr bwMode="auto">
                              <a:xfrm>
                                <a:off x="770" y="55"/>
                                <a:ext cx="275" cy="395"/>
                              </a:xfrm>
                              <a:custGeom>
                                <a:avLst/>
                                <a:gdLst>
                                  <a:gd name="T0" fmla="*/ 0 w 275"/>
                                  <a:gd name="T1" fmla="*/ 30 h 395"/>
                                  <a:gd name="T2" fmla="*/ 0 w 275"/>
                                  <a:gd name="T3" fmla="*/ 30 h 395"/>
                                  <a:gd name="T4" fmla="*/ 45 w 275"/>
                                  <a:gd name="T5" fmla="*/ 70 h 395"/>
                                  <a:gd name="T6" fmla="*/ 85 w 275"/>
                                  <a:gd name="T7" fmla="*/ 110 h 395"/>
                                  <a:gd name="T8" fmla="*/ 125 w 275"/>
                                  <a:gd name="T9" fmla="*/ 150 h 395"/>
                                  <a:gd name="T10" fmla="*/ 160 w 275"/>
                                  <a:gd name="T11" fmla="*/ 195 h 395"/>
                                  <a:gd name="T12" fmla="*/ 195 w 275"/>
                                  <a:gd name="T13" fmla="*/ 240 h 395"/>
                                  <a:gd name="T14" fmla="*/ 220 w 275"/>
                                  <a:gd name="T15" fmla="*/ 290 h 395"/>
                                  <a:gd name="T16" fmla="*/ 250 w 275"/>
                                  <a:gd name="T17" fmla="*/ 340 h 395"/>
                                  <a:gd name="T18" fmla="*/ 275 w 275"/>
                                  <a:gd name="T19" fmla="*/ 395 h 395"/>
                                  <a:gd name="T20" fmla="*/ 275 w 275"/>
                                  <a:gd name="T21" fmla="*/ 395 h 395"/>
                                  <a:gd name="T22" fmla="*/ 235 w 275"/>
                                  <a:gd name="T23" fmla="*/ 290 h 395"/>
                                  <a:gd name="T24" fmla="*/ 195 w 275"/>
                                  <a:gd name="T25" fmla="*/ 190 h 395"/>
                                  <a:gd name="T26" fmla="*/ 145 w 275"/>
                                  <a:gd name="T27" fmla="*/ 95 h 395"/>
                                  <a:gd name="T28" fmla="*/ 85 w 275"/>
                                  <a:gd name="T29" fmla="*/ 0 h 395"/>
                                  <a:gd name="T30" fmla="*/ 0 w 275"/>
                                  <a:gd name="T31" fmla="*/ 30 h 395"/>
                                  <a:gd name="T32" fmla="*/ 0 w 275"/>
                                  <a:gd name="T33" fmla="*/ 30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5" h="395">
                                    <a:moveTo>
                                      <a:pt x="0" y="3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85" y="110"/>
                                    </a:lnTo>
                                    <a:lnTo>
                                      <a:pt x="125" y="150"/>
                                    </a:lnTo>
                                    <a:lnTo>
                                      <a:pt x="160" y="195"/>
                                    </a:lnTo>
                                    <a:lnTo>
                                      <a:pt x="195" y="240"/>
                                    </a:lnTo>
                                    <a:lnTo>
                                      <a:pt x="220" y="290"/>
                                    </a:lnTo>
                                    <a:lnTo>
                                      <a:pt x="250" y="340"/>
                                    </a:lnTo>
                                    <a:lnTo>
                                      <a:pt x="275" y="395"/>
                                    </a:lnTo>
                                    <a:lnTo>
                                      <a:pt x="235" y="290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145" y="95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Freeform 1722"/>
                            <wps:cNvSpPr>
                              <a:spLocks/>
                            </wps:cNvSpPr>
                            <wps:spPr bwMode="auto">
                              <a:xfrm>
                                <a:off x="535" y="160"/>
                                <a:ext cx="325" cy="265"/>
                              </a:xfrm>
                              <a:custGeom>
                                <a:avLst/>
                                <a:gdLst>
                                  <a:gd name="T0" fmla="*/ 65 w 325"/>
                                  <a:gd name="T1" fmla="*/ 0 h 265"/>
                                  <a:gd name="T2" fmla="*/ 0 w 325"/>
                                  <a:gd name="T3" fmla="*/ 45 h 265"/>
                                  <a:gd name="T4" fmla="*/ 0 w 325"/>
                                  <a:gd name="T5" fmla="*/ 45 h 265"/>
                                  <a:gd name="T6" fmla="*/ 45 w 325"/>
                                  <a:gd name="T7" fmla="*/ 60 h 265"/>
                                  <a:gd name="T8" fmla="*/ 90 w 325"/>
                                  <a:gd name="T9" fmla="*/ 85 h 265"/>
                                  <a:gd name="T10" fmla="*/ 135 w 325"/>
                                  <a:gd name="T11" fmla="*/ 105 h 265"/>
                                  <a:gd name="T12" fmla="*/ 175 w 325"/>
                                  <a:gd name="T13" fmla="*/ 135 h 265"/>
                                  <a:gd name="T14" fmla="*/ 215 w 325"/>
                                  <a:gd name="T15" fmla="*/ 160 h 265"/>
                                  <a:gd name="T16" fmla="*/ 255 w 325"/>
                                  <a:gd name="T17" fmla="*/ 195 h 265"/>
                                  <a:gd name="T18" fmla="*/ 290 w 325"/>
                                  <a:gd name="T19" fmla="*/ 230 h 265"/>
                                  <a:gd name="T20" fmla="*/ 325 w 325"/>
                                  <a:gd name="T21" fmla="*/ 265 h 265"/>
                                  <a:gd name="T22" fmla="*/ 325 w 325"/>
                                  <a:gd name="T23" fmla="*/ 265 h 265"/>
                                  <a:gd name="T24" fmla="*/ 280 w 325"/>
                                  <a:gd name="T25" fmla="*/ 200 h 265"/>
                                  <a:gd name="T26" fmla="*/ 220 w 325"/>
                                  <a:gd name="T27" fmla="*/ 130 h 265"/>
                                  <a:gd name="T28" fmla="*/ 150 w 325"/>
                                  <a:gd name="T29" fmla="*/ 65 h 265"/>
                                  <a:gd name="T30" fmla="*/ 65 w 325"/>
                                  <a:gd name="T31" fmla="*/ 0 h 265"/>
                                  <a:gd name="T32" fmla="*/ 65 w 325"/>
                                  <a:gd name="T33" fmla="*/ 0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5" h="265">
                                    <a:moveTo>
                                      <a:pt x="65" y="0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45" y="60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135" y="105"/>
                                    </a:lnTo>
                                    <a:lnTo>
                                      <a:pt x="175" y="135"/>
                                    </a:lnTo>
                                    <a:lnTo>
                                      <a:pt x="215" y="160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90" y="230"/>
                                    </a:lnTo>
                                    <a:lnTo>
                                      <a:pt x="325" y="265"/>
                                    </a:lnTo>
                                    <a:lnTo>
                                      <a:pt x="280" y="200"/>
                                    </a:lnTo>
                                    <a:lnTo>
                                      <a:pt x="220" y="130"/>
                                    </a:lnTo>
                                    <a:lnTo>
                                      <a:pt x="150" y="65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Freeform 1723"/>
                            <wps:cNvSpPr>
                              <a:spLocks/>
                            </wps:cNvSpPr>
                            <wps:spPr bwMode="auto">
                              <a:xfrm>
                                <a:off x="1375" y="55"/>
                                <a:ext cx="270" cy="395"/>
                              </a:xfrm>
                              <a:custGeom>
                                <a:avLst/>
                                <a:gdLst>
                                  <a:gd name="T0" fmla="*/ 270 w 270"/>
                                  <a:gd name="T1" fmla="*/ 30 h 395"/>
                                  <a:gd name="T2" fmla="*/ 270 w 270"/>
                                  <a:gd name="T3" fmla="*/ 30 h 395"/>
                                  <a:gd name="T4" fmla="*/ 230 w 270"/>
                                  <a:gd name="T5" fmla="*/ 70 h 395"/>
                                  <a:gd name="T6" fmla="*/ 185 w 270"/>
                                  <a:gd name="T7" fmla="*/ 110 h 395"/>
                                  <a:gd name="T8" fmla="*/ 150 w 270"/>
                                  <a:gd name="T9" fmla="*/ 150 h 395"/>
                                  <a:gd name="T10" fmla="*/ 110 w 270"/>
                                  <a:gd name="T11" fmla="*/ 195 h 395"/>
                                  <a:gd name="T12" fmla="*/ 80 w 270"/>
                                  <a:gd name="T13" fmla="*/ 240 h 395"/>
                                  <a:gd name="T14" fmla="*/ 50 w 270"/>
                                  <a:gd name="T15" fmla="*/ 290 h 395"/>
                                  <a:gd name="T16" fmla="*/ 25 w 270"/>
                                  <a:gd name="T17" fmla="*/ 340 h 395"/>
                                  <a:gd name="T18" fmla="*/ 0 w 270"/>
                                  <a:gd name="T19" fmla="*/ 395 h 395"/>
                                  <a:gd name="T20" fmla="*/ 0 w 270"/>
                                  <a:gd name="T21" fmla="*/ 395 h 395"/>
                                  <a:gd name="T22" fmla="*/ 35 w 270"/>
                                  <a:gd name="T23" fmla="*/ 290 h 395"/>
                                  <a:gd name="T24" fmla="*/ 80 w 270"/>
                                  <a:gd name="T25" fmla="*/ 190 h 395"/>
                                  <a:gd name="T26" fmla="*/ 130 w 270"/>
                                  <a:gd name="T27" fmla="*/ 95 h 395"/>
                                  <a:gd name="T28" fmla="*/ 185 w 270"/>
                                  <a:gd name="T29" fmla="*/ 0 h 395"/>
                                  <a:gd name="T30" fmla="*/ 270 w 270"/>
                                  <a:gd name="T31" fmla="*/ 30 h 395"/>
                                  <a:gd name="T32" fmla="*/ 270 w 270"/>
                                  <a:gd name="T33" fmla="*/ 30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0" h="395">
                                    <a:moveTo>
                                      <a:pt x="270" y="30"/>
                                    </a:moveTo>
                                    <a:lnTo>
                                      <a:pt x="270" y="30"/>
                                    </a:lnTo>
                                    <a:lnTo>
                                      <a:pt x="230" y="70"/>
                                    </a:lnTo>
                                    <a:lnTo>
                                      <a:pt x="185" y="110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50" y="290"/>
                                    </a:lnTo>
                                    <a:lnTo>
                                      <a:pt x="25" y="340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35" y="290"/>
                                    </a:lnTo>
                                    <a:lnTo>
                                      <a:pt x="80" y="190"/>
                                    </a:lnTo>
                                    <a:lnTo>
                                      <a:pt x="130" y="95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27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Freeform 1724"/>
                            <wps:cNvSpPr>
                              <a:spLocks/>
                            </wps:cNvSpPr>
                            <wps:spPr bwMode="auto">
                              <a:xfrm>
                                <a:off x="1550" y="160"/>
                                <a:ext cx="325" cy="265"/>
                              </a:xfrm>
                              <a:custGeom>
                                <a:avLst/>
                                <a:gdLst>
                                  <a:gd name="T0" fmla="*/ 255 w 325"/>
                                  <a:gd name="T1" fmla="*/ 0 h 265"/>
                                  <a:gd name="T2" fmla="*/ 325 w 325"/>
                                  <a:gd name="T3" fmla="*/ 45 h 265"/>
                                  <a:gd name="T4" fmla="*/ 325 w 325"/>
                                  <a:gd name="T5" fmla="*/ 45 h 265"/>
                                  <a:gd name="T6" fmla="*/ 280 w 325"/>
                                  <a:gd name="T7" fmla="*/ 60 h 265"/>
                                  <a:gd name="T8" fmla="*/ 235 w 325"/>
                                  <a:gd name="T9" fmla="*/ 85 h 265"/>
                                  <a:gd name="T10" fmla="*/ 190 w 325"/>
                                  <a:gd name="T11" fmla="*/ 105 h 265"/>
                                  <a:gd name="T12" fmla="*/ 145 w 325"/>
                                  <a:gd name="T13" fmla="*/ 135 h 265"/>
                                  <a:gd name="T14" fmla="*/ 105 w 325"/>
                                  <a:gd name="T15" fmla="*/ 160 h 265"/>
                                  <a:gd name="T16" fmla="*/ 70 w 325"/>
                                  <a:gd name="T17" fmla="*/ 195 h 265"/>
                                  <a:gd name="T18" fmla="*/ 35 w 325"/>
                                  <a:gd name="T19" fmla="*/ 230 h 265"/>
                                  <a:gd name="T20" fmla="*/ 0 w 325"/>
                                  <a:gd name="T21" fmla="*/ 265 h 265"/>
                                  <a:gd name="T22" fmla="*/ 0 w 325"/>
                                  <a:gd name="T23" fmla="*/ 265 h 265"/>
                                  <a:gd name="T24" fmla="*/ 45 w 325"/>
                                  <a:gd name="T25" fmla="*/ 200 h 265"/>
                                  <a:gd name="T26" fmla="*/ 105 w 325"/>
                                  <a:gd name="T27" fmla="*/ 130 h 265"/>
                                  <a:gd name="T28" fmla="*/ 175 w 325"/>
                                  <a:gd name="T29" fmla="*/ 65 h 265"/>
                                  <a:gd name="T30" fmla="*/ 255 w 325"/>
                                  <a:gd name="T31" fmla="*/ 0 h 265"/>
                                  <a:gd name="T32" fmla="*/ 255 w 325"/>
                                  <a:gd name="T33" fmla="*/ 0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5" h="265">
                                    <a:moveTo>
                                      <a:pt x="255" y="0"/>
                                    </a:moveTo>
                                    <a:lnTo>
                                      <a:pt x="325" y="45"/>
                                    </a:lnTo>
                                    <a:lnTo>
                                      <a:pt x="280" y="60"/>
                                    </a:lnTo>
                                    <a:lnTo>
                                      <a:pt x="235" y="8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45" y="135"/>
                                    </a:lnTo>
                                    <a:lnTo>
                                      <a:pt x="105" y="160"/>
                                    </a:lnTo>
                                    <a:lnTo>
                                      <a:pt x="70" y="195"/>
                                    </a:lnTo>
                                    <a:lnTo>
                                      <a:pt x="35" y="230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45" y="200"/>
                                    </a:lnTo>
                                    <a:lnTo>
                                      <a:pt x="105" y="130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2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Freeform 1725"/>
                            <wps:cNvSpPr>
                              <a:spLocks/>
                            </wps:cNvSpPr>
                            <wps:spPr bwMode="auto">
                              <a:xfrm>
                                <a:off x="1100" y="10"/>
                                <a:ext cx="160" cy="590"/>
                              </a:xfrm>
                              <a:custGeom>
                                <a:avLst/>
                                <a:gdLst>
                                  <a:gd name="T0" fmla="*/ 85 w 160"/>
                                  <a:gd name="T1" fmla="*/ 0 h 590"/>
                                  <a:gd name="T2" fmla="*/ 0 w 160"/>
                                  <a:gd name="T3" fmla="*/ 5 h 590"/>
                                  <a:gd name="T4" fmla="*/ 0 w 160"/>
                                  <a:gd name="T5" fmla="*/ 5 h 590"/>
                                  <a:gd name="T6" fmla="*/ 30 w 160"/>
                                  <a:gd name="T7" fmla="*/ 115 h 590"/>
                                  <a:gd name="T8" fmla="*/ 50 w 160"/>
                                  <a:gd name="T9" fmla="*/ 245 h 590"/>
                                  <a:gd name="T10" fmla="*/ 70 w 160"/>
                                  <a:gd name="T11" fmla="*/ 390 h 590"/>
                                  <a:gd name="T12" fmla="*/ 80 w 160"/>
                                  <a:gd name="T13" fmla="*/ 550 h 590"/>
                                  <a:gd name="T14" fmla="*/ 80 w 160"/>
                                  <a:gd name="T15" fmla="*/ 590 h 590"/>
                                  <a:gd name="T16" fmla="*/ 80 w 160"/>
                                  <a:gd name="T17" fmla="*/ 590 h 590"/>
                                  <a:gd name="T18" fmla="*/ 80 w 160"/>
                                  <a:gd name="T19" fmla="*/ 565 h 590"/>
                                  <a:gd name="T20" fmla="*/ 80 w 160"/>
                                  <a:gd name="T21" fmla="*/ 565 h 590"/>
                                  <a:gd name="T22" fmla="*/ 80 w 160"/>
                                  <a:gd name="T23" fmla="*/ 590 h 590"/>
                                  <a:gd name="T24" fmla="*/ 80 w 160"/>
                                  <a:gd name="T25" fmla="*/ 550 h 590"/>
                                  <a:gd name="T26" fmla="*/ 80 w 160"/>
                                  <a:gd name="T27" fmla="*/ 550 h 590"/>
                                  <a:gd name="T28" fmla="*/ 90 w 160"/>
                                  <a:gd name="T29" fmla="*/ 390 h 590"/>
                                  <a:gd name="T30" fmla="*/ 110 w 160"/>
                                  <a:gd name="T31" fmla="*/ 245 h 590"/>
                                  <a:gd name="T32" fmla="*/ 130 w 160"/>
                                  <a:gd name="T33" fmla="*/ 115 h 590"/>
                                  <a:gd name="T34" fmla="*/ 160 w 160"/>
                                  <a:gd name="T35" fmla="*/ 5 h 590"/>
                                  <a:gd name="T36" fmla="*/ 85 w 160"/>
                                  <a:gd name="T37" fmla="*/ 0 h 590"/>
                                  <a:gd name="T38" fmla="*/ 85 w 160"/>
                                  <a:gd name="T39" fmla="*/ 0 h 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60" h="590">
                                    <a:moveTo>
                                      <a:pt x="85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0" y="115"/>
                                    </a:lnTo>
                                    <a:lnTo>
                                      <a:pt x="50" y="245"/>
                                    </a:lnTo>
                                    <a:lnTo>
                                      <a:pt x="70" y="390"/>
                                    </a:lnTo>
                                    <a:lnTo>
                                      <a:pt x="80" y="550"/>
                                    </a:lnTo>
                                    <a:lnTo>
                                      <a:pt x="80" y="590"/>
                                    </a:lnTo>
                                    <a:lnTo>
                                      <a:pt x="80" y="565"/>
                                    </a:lnTo>
                                    <a:lnTo>
                                      <a:pt x="80" y="590"/>
                                    </a:lnTo>
                                    <a:lnTo>
                                      <a:pt x="80" y="550"/>
                                    </a:lnTo>
                                    <a:lnTo>
                                      <a:pt x="90" y="390"/>
                                    </a:lnTo>
                                    <a:lnTo>
                                      <a:pt x="110" y="245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60" y="5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Freeform 1726"/>
                            <wps:cNvSpPr>
                              <a:spLocks/>
                            </wps:cNvSpPr>
                            <wps:spPr bwMode="auto">
                              <a:xfrm>
                                <a:off x="255" y="2306"/>
                                <a:ext cx="175" cy="270"/>
                              </a:xfrm>
                              <a:custGeom>
                                <a:avLst/>
                                <a:gdLst>
                                  <a:gd name="T0" fmla="*/ 60 w 175"/>
                                  <a:gd name="T1" fmla="*/ 235 h 270"/>
                                  <a:gd name="T2" fmla="*/ 60 w 175"/>
                                  <a:gd name="T3" fmla="*/ 235 h 270"/>
                                  <a:gd name="T4" fmla="*/ 75 w 175"/>
                                  <a:gd name="T5" fmla="*/ 250 h 270"/>
                                  <a:gd name="T6" fmla="*/ 90 w 175"/>
                                  <a:gd name="T7" fmla="*/ 260 h 270"/>
                                  <a:gd name="T8" fmla="*/ 105 w 175"/>
                                  <a:gd name="T9" fmla="*/ 270 h 270"/>
                                  <a:gd name="T10" fmla="*/ 120 w 175"/>
                                  <a:gd name="T11" fmla="*/ 270 h 270"/>
                                  <a:gd name="T12" fmla="*/ 120 w 175"/>
                                  <a:gd name="T13" fmla="*/ 270 h 270"/>
                                  <a:gd name="T14" fmla="*/ 135 w 175"/>
                                  <a:gd name="T15" fmla="*/ 270 h 270"/>
                                  <a:gd name="T16" fmla="*/ 150 w 175"/>
                                  <a:gd name="T17" fmla="*/ 265 h 270"/>
                                  <a:gd name="T18" fmla="*/ 165 w 175"/>
                                  <a:gd name="T19" fmla="*/ 250 h 270"/>
                                  <a:gd name="T20" fmla="*/ 175 w 175"/>
                                  <a:gd name="T21" fmla="*/ 235 h 270"/>
                                  <a:gd name="T22" fmla="*/ 140 w 175"/>
                                  <a:gd name="T23" fmla="*/ 55 h 270"/>
                                  <a:gd name="T24" fmla="*/ 15 w 175"/>
                                  <a:gd name="T25" fmla="*/ 0 h 270"/>
                                  <a:gd name="T26" fmla="*/ 15 w 175"/>
                                  <a:gd name="T27" fmla="*/ 0 h 270"/>
                                  <a:gd name="T28" fmla="*/ 5 w 175"/>
                                  <a:gd name="T29" fmla="*/ 25 h 270"/>
                                  <a:gd name="T30" fmla="*/ 0 w 175"/>
                                  <a:gd name="T31" fmla="*/ 45 h 270"/>
                                  <a:gd name="T32" fmla="*/ 0 w 175"/>
                                  <a:gd name="T33" fmla="*/ 65 h 270"/>
                                  <a:gd name="T34" fmla="*/ 5 w 175"/>
                                  <a:gd name="T35" fmla="*/ 80 h 270"/>
                                  <a:gd name="T36" fmla="*/ 5 w 175"/>
                                  <a:gd name="T37" fmla="*/ 80 h 270"/>
                                  <a:gd name="T38" fmla="*/ 20 w 175"/>
                                  <a:gd name="T39" fmla="*/ 100 h 270"/>
                                  <a:gd name="T40" fmla="*/ 35 w 175"/>
                                  <a:gd name="T41" fmla="*/ 110 h 270"/>
                                  <a:gd name="T42" fmla="*/ 55 w 175"/>
                                  <a:gd name="T43" fmla="*/ 110 h 270"/>
                                  <a:gd name="T44" fmla="*/ 85 w 175"/>
                                  <a:gd name="T45" fmla="*/ 110 h 270"/>
                                  <a:gd name="T46" fmla="*/ 85 w 175"/>
                                  <a:gd name="T47" fmla="*/ 110 h 270"/>
                                  <a:gd name="T48" fmla="*/ 65 w 175"/>
                                  <a:gd name="T49" fmla="*/ 140 h 270"/>
                                  <a:gd name="T50" fmla="*/ 55 w 175"/>
                                  <a:gd name="T51" fmla="*/ 170 h 270"/>
                                  <a:gd name="T52" fmla="*/ 55 w 175"/>
                                  <a:gd name="T53" fmla="*/ 200 h 270"/>
                                  <a:gd name="T54" fmla="*/ 60 w 175"/>
                                  <a:gd name="T55" fmla="*/ 235 h 270"/>
                                  <a:gd name="T56" fmla="*/ 60 w 175"/>
                                  <a:gd name="T57" fmla="*/ 235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5" h="270">
                                    <a:moveTo>
                                      <a:pt x="60" y="235"/>
                                    </a:moveTo>
                                    <a:lnTo>
                                      <a:pt x="60" y="235"/>
                                    </a:lnTo>
                                    <a:lnTo>
                                      <a:pt x="75" y="250"/>
                                    </a:lnTo>
                                    <a:lnTo>
                                      <a:pt x="90" y="260"/>
                                    </a:lnTo>
                                    <a:lnTo>
                                      <a:pt x="105" y="270"/>
                                    </a:lnTo>
                                    <a:lnTo>
                                      <a:pt x="120" y="270"/>
                                    </a:lnTo>
                                    <a:lnTo>
                                      <a:pt x="135" y="270"/>
                                    </a:lnTo>
                                    <a:lnTo>
                                      <a:pt x="150" y="265"/>
                                    </a:lnTo>
                                    <a:lnTo>
                                      <a:pt x="165" y="250"/>
                                    </a:lnTo>
                                    <a:lnTo>
                                      <a:pt x="175" y="23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20" y="10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85" y="110"/>
                                    </a:lnTo>
                                    <a:lnTo>
                                      <a:pt x="65" y="140"/>
                                    </a:lnTo>
                                    <a:lnTo>
                                      <a:pt x="55" y="170"/>
                                    </a:lnTo>
                                    <a:lnTo>
                                      <a:pt x="55" y="200"/>
                                    </a:lnTo>
                                    <a:lnTo>
                                      <a:pt x="60" y="2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Freeform 1727"/>
                            <wps:cNvSpPr>
                              <a:spLocks/>
                            </wps:cNvSpPr>
                            <wps:spPr bwMode="auto">
                              <a:xfrm>
                                <a:off x="1945" y="2306"/>
                                <a:ext cx="180" cy="270"/>
                              </a:xfrm>
                              <a:custGeom>
                                <a:avLst/>
                                <a:gdLst>
                                  <a:gd name="T0" fmla="*/ 35 w 180"/>
                                  <a:gd name="T1" fmla="*/ 55 h 270"/>
                                  <a:gd name="T2" fmla="*/ 165 w 180"/>
                                  <a:gd name="T3" fmla="*/ 0 h 270"/>
                                  <a:gd name="T4" fmla="*/ 165 w 180"/>
                                  <a:gd name="T5" fmla="*/ 0 h 270"/>
                                  <a:gd name="T6" fmla="*/ 175 w 180"/>
                                  <a:gd name="T7" fmla="*/ 25 h 270"/>
                                  <a:gd name="T8" fmla="*/ 180 w 180"/>
                                  <a:gd name="T9" fmla="*/ 45 h 270"/>
                                  <a:gd name="T10" fmla="*/ 175 w 180"/>
                                  <a:gd name="T11" fmla="*/ 65 h 270"/>
                                  <a:gd name="T12" fmla="*/ 170 w 180"/>
                                  <a:gd name="T13" fmla="*/ 80 h 270"/>
                                  <a:gd name="T14" fmla="*/ 170 w 180"/>
                                  <a:gd name="T15" fmla="*/ 80 h 270"/>
                                  <a:gd name="T16" fmla="*/ 160 w 180"/>
                                  <a:gd name="T17" fmla="*/ 100 h 270"/>
                                  <a:gd name="T18" fmla="*/ 140 w 180"/>
                                  <a:gd name="T19" fmla="*/ 110 h 270"/>
                                  <a:gd name="T20" fmla="*/ 120 w 180"/>
                                  <a:gd name="T21" fmla="*/ 110 h 270"/>
                                  <a:gd name="T22" fmla="*/ 90 w 180"/>
                                  <a:gd name="T23" fmla="*/ 110 h 270"/>
                                  <a:gd name="T24" fmla="*/ 90 w 180"/>
                                  <a:gd name="T25" fmla="*/ 110 h 270"/>
                                  <a:gd name="T26" fmla="*/ 110 w 180"/>
                                  <a:gd name="T27" fmla="*/ 140 h 270"/>
                                  <a:gd name="T28" fmla="*/ 120 w 180"/>
                                  <a:gd name="T29" fmla="*/ 170 h 270"/>
                                  <a:gd name="T30" fmla="*/ 125 w 180"/>
                                  <a:gd name="T31" fmla="*/ 200 h 270"/>
                                  <a:gd name="T32" fmla="*/ 115 w 180"/>
                                  <a:gd name="T33" fmla="*/ 235 h 270"/>
                                  <a:gd name="T34" fmla="*/ 115 w 180"/>
                                  <a:gd name="T35" fmla="*/ 235 h 270"/>
                                  <a:gd name="T36" fmla="*/ 105 w 180"/>
                                  <a:gd name="T37" fmla="*/ 250 h 270"/>
                                  <a:gd name="T38" fmla="*/ 90 w 180"/>
                                  <a:gd name="T39" fmla="*/ 260 h 270"/>
                                  <a:gd name="T40" fmla="*/ 75 w 180"/>
                                  <a:gd name="T41" fmla="*/ 270 h 270"/>
                                  <a:gd name="T42" fmla="*/ 60 w 180"/>
                                  <a:gd name="T43" fmla="*/ 270 h 270"/>
                                  <a:gd name="T44" fmla="*/ 60 w 180"/>
                                  <a:gd name="T45" fmla="*/ 270 h 270"/>
                                  <a:gd name="T46" fmla="*/ 40 w 180"/>
                                  <a:gd name="T47" fmla="*/ 270 h 270"/>
                                  <a:gd name="T48" fmla="*/ 25 w 180"/>
                                  <a:gd name="T49" fmla="*/ 265 h 270"/>
                                  <a:gd name="T50" fmla="*/ 10 w 180"/>
                                  <a:gd name="T51" fmla="*/ 250 h 270"/>
                                  <a:gd name="T52" fmla="*/ 0 w 180"/>
                                  <a:gd name="T53" fmla="*/ 235 h 270"/>
                                  <a:gd name="T54" fmla="*/ 35 w 180"/>
                                  <a:gd name="T55" fmla="*/ 55 h 270"/>
                                  <a:gd name="T56" fmla="*/ 35 w 180"/>
                                  <a:gd name="T57" fmla="*/ 55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80" h="270">
                                    <a:moveTo>
                                      <a:pt x="35" y="55"/>
                                    </a:moveTo>
                                    <a:lnTo>
                                      <a:pt x="165" y="0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80" y="4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0" y="80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20" y="110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110" y="140"/>
                                    </a:lnTo>
                                    <a:lnTo>
                                      <a:pt x="120" y="170"/>
                                    </a:lnTo>
                                    <a:lnTo>
                                      <a:pt x="125" y="200"/>
                                    </a:lnTo>
                                    <a:lnTo>
                                      <a:pt x="115" y="235"/>
                                    </a:lnTo>
                                    <a:lnTo>
                                      <a:pt x="105" y="250"/>
                                    </a:lnTo>
                                    <a:lnTo>
                                      <a:pt x="90" y="260"/>
                                    </a:lnTo>
                                    <a:lnTo>
                                      <a:pt x="75" y="270"/>
                                    </a:lnTo>
                                    <a:lnTo>
                                      <a:pt x="60" y="270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25" y="265"/>
                                    </a:lnTo>
                                    <a:lnTo>
                                      <a:pt x="10" y="250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35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Freeform 1728"/>
                            <wps:cNvSpPr>
                              <a:spLocks/>
                            </wps:cNvSpPr>
                            <wps:spPr bwMode="auto">
                              <a:xfrm>
                                <a:off x="1150" y="1795"/>
                                <a:ext cx="110" cy="151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1 h 151"/>
                                  <a:gd name="T2" fmla="*/ 110 w 110"/>
                                  <a:gd name="T3" fmla="*/ 0 h 151"/>
                                  <a:gd name="T4" fmla="*/ 0 w 110"/>
                                  <a:gd name="T5" fmla="*/ 0 h 151"/>
                                  <a:gd name="T6" fmla="*/ 55 w 110"/>
                                  <a:gd name="T7" fmla="*/ 151 h 151"/>
                                  <a:gd name="T8" fmla="*/ 55 w 110"/>
                                  <a:gd name="T9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1">
                                    <a:moveTo>
                                      <a:pt x="55" y="151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1729"/>
                            <wps:cNvSpPr>
                              <a:spLocks/>
                            </wps:cNvSpPr>
                            <wps:spPr bwMode="auto">
                              <a:xfrm>
                                <a:off x="940" y="2031"/>
                                <a:ext cx="105" cy="155"/>
                              </a:xfrm>
                              <a:custGeom>
                                <a:avLst/>
                                <a:gdLst>
                                  <a:gd name="T0" fmla="*/ 50 w 105"/>
                                  <a:gd name="T1" fmla="*/ 155 h 155"/>
                                  <a:gd name="T2" fmla="*/ 105 w 105"/>
                                  <a:gd name="T3" fmla="*/ 0 h 155"/>
                                  <a:gd name="T4" fmla="*/ 0 w 105"/>
                                  <a:gd name="T5" fmla="*/ 5 h 155"/>
                                  <a:gd name="T6" fmla="*/ 50 w 105"/>
                                  <a:gd name="T7" fmla="*/ 155 h 155"/>
                                  <a:gd name="T8" fmla="*/ 50 w 105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5">
                                    <a:moveTo>
                                      <a:pt x="50" y="155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0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1730"/>
                            <wps:cNvSpPr>
                              <a:spLocks/>
                            </wps:cNvSpPr>
                            <wps:spPr bwMode="auto">
                              <a:xfrm>
                                <a:off x="825" y="1720"/>
                                <a:ext cx="110" cy="156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6 h 156"/>
                                  <a:gd name="T2" fmla="*/ 110 w 110"/>
                                  <a:gd name="T3" fmla="*/ 0 h 156"/>
                                  <a:gd name="T4" fmla="*/ 0 w 110"/>
                                  <a:gd name="T5" fmla="*/ 5 h 156"/>
                                  <a:gd name="T6" fmla="*/ 55 w 110"/>
                                  <a:gd name="T7" fmla="*/ 156 h 156"/>
                                  <a:gd name="T8" fmla="*/ 55 w 110"/>
                                  <a:gd name="T9" fmla="*/ 156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6">
                                    <a:moveTo>
                                      <a:pt x="55" y="156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5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Freeform 1731"/>
                            <wps:cNvSpPr>
                              <a:spLocks/>
                            </wps:cNvSpPr>
                            <wps:spPr bwMode="auto">
                              <a:xfrm>
                                <a:off x="755" y="2171"/>
                                <a:ext cx="105" cy="155"/>
                              </a:xfrm>
                              <a:custGeom>
                                <a:avLst/>
                                <a:gdLst>
                                  <a:gd name="T0" fmla="*/ 55 w 105"/>
                                  <a:gd name="T1" fmla="*/ 155 h 155"/>
                                  <a:gd name="T2" fmla="*/ 105 w 105"/>
                                  <a:gd name="T3" fmla="*/ 0 h 155"/>
                                  <a:gd name="T4" fmla="*/ 0 w 105"/>
                                  <a:gd name="T5" fmla="*/ 0 h 155"/>
                                  <a:gd name="T6" fmla="*/ 55 w 105"/>
                                  <a:gd name="T7" fmla="*/ 155 h 155"/>
                                  <a:gd name="T8" fmla="*/ 55 w 105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5">
                                    <a:moveTo>
                                      <a:pt x="55" y="155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1732"/>
                            <wps:cNvSpPr>
                              <a:spLocks/>
                            </wps:cNvSpPr>
                            <wps:spPr bwMode="auto">
                              <a:xfrm>
                                <a:off x="1000" y="2306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110 w 110"/>
                                  <a:gd name="T3" fmla="*/ 0 h 150"/>
                                  <a:gd name="T4" fmla="*/ 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1733"/>
                            <wps:cNvSpPr>
                              <a:spLocks/>
                            </wps:cNvSpPr>
                            <wps:spPr bwMode="auto">
                              <a:xfrm>
                                <a:off x="825" y="2471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110 w 110"/>
                                  <a:gd name="T3" fmla="*/ 0 h 150"/>
                                  <a:gd name="T4" fmla="*/ 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1734"/>
                            <wps:cNvSpPr>
                              <a:spLocks/>
                            </wps:cNvSpPr>
                            <wps:spPr bwMode="auto">
                              <a:xfrm>
                                <a:off x="1150" y="2121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110 w 110"/>
                                  <a:gd name="T3" fmla="*/ 0 h 150"/>
                                  <a:gd name="T4" fmla="*/ 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Freeform 1735"/>
                            <wps:cNvSpPr>
                              <a:spLocks/>
                            </wps:cNvSpPr>
                            <wps:spPr bwMode="auto">
                              <a:xfrm>
                                <a:off x="1150" y="2531"/>
                                <a:ext cx="110" cy="155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5 h 155"/>
                                  <a:gd name="T2" fmla="*/ 110 w 110"/>
                                  <a:gd name="T3" fmla="*/ 0 h 155"/>
                                  <a:gd name="T4" fmla="*/ 0 w 110"/>
                                  <a:gd name="T5" fmla="*/ 5 h 155"/>
                                  <a:gd name="T6" fmla="*/ 55 w 110"/>
                                  <a:gd name="T7" fmla="*/ 155 h 155"/>
                                  <a:gd name="T8" fmla="*/ 55 w 110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5">
                                    <a:moveTo>
                                      <a:pt x="55" y="155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5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1736"/>
                            <wps:cNvSpPr>
                              <a:spLocks/>
                            </wps:cNvSpPr>
                            <wps:spPr bwMode="auto">
                              <a:xfrm>
                                <a:off x="1355" y="2031"/>
                                <a:ext cx="105" cy="155"/>
                              </a:xfrm>
                              <a:custGeom>
                                <a:avLst/>
                                <a:gdLst>
                                  <a:gd name="T0" fmla="*/ 55 w 105"/>
                                  <a:gd name="T1" fmla="*/ 155 h 155"/>
                                  <a:gd name="T2" fmla="*/ 0 w 105"/>
                                  <a:gd name="T3" fmla="*/ 0 h 155"/>
                                  <a:gd name="T4" fmla="*/ 105 w 105"/>
                                  <a:gd name="T5" fmla="*/ 5 h 155"/>
                                  <a:gd name="T6" fmla="*/ 55 w 105"/>
                                  <a:gd name="T7" fmla="*/ 155 h 155"/>
                                  <a:gd name="T8" fmla="*/ 55 w 105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5">
                                    <a:moveTo>
                                      <a:pt x="55" y="15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55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1737"/>
                            <wps:cNvSpPr>
                              <a:spLocks/>
                            </wps:cNvSpPr>
                            <wps:spPr bwMode="auto">
                              <a:xfrm>
                                <a:off x="1470" y="1720"/>
                                <a:ext cx="110" cy="156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6 h 156"/>
                                  <a:gd name="T2" fmla="*/ 0 w 110"/>
                                  <a:gd name="T3" fmla="*/ 0 h 156"/>
                                  <a:gd name="T4" fmla="*/ 110 w 110"/>
                                  <a:gd name="T5" fmla="*/ 5 h 156"/>
                                  <a:gd name="T6" fmla="*/ 55 w 110"/>
                                  <a:gd name="T7" fmla="*/ 156 h 156"/>
                                  <a:gd name="T8" fmla="*/ 55 w 110"/>
                                  <a:gd name="T9" fmla="*/ 156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6">
                                    <a:moveTo>
                                      <a:pt x="55" y="15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55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1738"/>
                            <wps:cNvSpPr>
                              <a:spLocks/>
                            </wps:cNvSpPr>
                            <wps:spPr bwMode="auto">
                              <a:xfrm>
                                <a:off x="1540" y="2171"/>
                                <a:ext cx="110" cy="155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5 h 155"/>
                                  <a:gd name="T2" fmla="*/ 0 w 110"/>
                                  <a:gd name="T3" fmla="*/ 0 h 155"/>
                                  <a:gd name="T4" fmla="*/ 110 w 110"/>
                                  <a:gd name="T5" fmla="*/ 0 h 155"/>
                                  <a:gd name="T6" fmla="*/ 55 w 110"/>
                                  <a:gd name="T7" fmla="*/ 155 h 155"/>
                                  <a:gd name="T8" fmla="*/ 55 w 110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5">
                                    <a:moveTo>
                                      <a:pt x="55" y="15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55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Freeform 1739"/>
                            <wps:cNvSpPr>
                              <a:spLocks/>
                            </wps:cNvSpPr>
                            <wps:spPr bwMode="auto">
                              <a:xfrm>
                                <a:off x="1295" y="2306"/>
                                <a:ext cx="105" cy="150"/>
                              </a:xfrm>
                              <a:custGeom>
                                <a:avLst/>
                                <a:gdLst>
                                  <a:gd name="T0" fmla="*/ 55 w 105"/>
                                  <a:gd name="T1" fmla="*/ 150 h 150"/>
                                  <a:gd name="T2" fmla="*/ 0 w 105"/>
                                  <a:gd name="T3" fmla="*/ 0 h 150"/>
                                  <a:gd name="T4" fmla="*/ 105 w 105"/>
                                  <a:gd name="T5" fmla="*/ 0 h 150"/>
                                  <a:gd name="T6" fmla="*/ 55 w 105"/>
                                  <a:gd name="T7" fmla="*/ 150 h 150"/>
                                  <a:gd name="T8" fmla="*/ 55 w 105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0">
                                    <a:moveTo>
                                      <a:pt x="55" y="1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1740"/>
                            <wps:cNvSpPr>
                              <a:spLocks/>
                            </wps:cNvSpPr>
                            <wps:spPr bwMode="auto">
                              <a:xfrm>
                                <a:off x="1470" y="2471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0 w 110"/>
                                  <a:gd name="T3" fmla="*/ 0 h 150"/>
                                  <a:gd name="T4" fmla="*/ 11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1741"/>
                            <wps:cNvSpPr>
                              <a:spLocks/>
                            </wps:cNvSpPr>
                            <wps:spPr bwMode="auto">
                              <a:xfrm>
                                <a:off x="1595" y="1916"/>
                                <a:ext cx="105" cy="155"/>
                              </a:xfrm>
                              <a:custGeom>
                                <a:avLst/>
                                <a:gdLst>
                                  <a:gd name="T0" fmla="*/ 55 w 105"/>
                                  <a:gd name="T1" fmla="*/ 155 h 155"/>
                                  <a:gd name="T2" fmla="*/ 0 w 105"/>
                                  <a:gd name="T3" fmla="*/ 0 h 155"/>
                                  <a:gd name="T4" fmla="*/ 105 w 105"/>
                                  <a:gd name="T5" fmla="*/ 5 h 155"/>
                                  <a:gd name="T6" fmla="*/ 55 w 105"/>
                                  <a:gd name="T7" fmla="*/ 155 h 155"/>
                                  <a:gd name="T8" fmla="*/ 55 w 105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5">
                                    <a:moveTo>
                                      <a:pt x="55" y="15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55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Freeform 1742"/>
                            <wps:cNvSpPr>
                              <a:spLocks/>
                            </wps:cNvSpPr>
                            <wps:spPr bwMode="auto">
                              <a:xfrm>
                                <a:off x="665" y="1916"/>
                                <a:ext cx="105" cy="155"/>
                              </a:xfrm>
                              <a:custGeom>
                                <a:avLst/>
                                <a:gdLst>
                                  <a:gd name="T0" fmla="*/ 50 w 105"/>
                                  <a:gd name="T1" fmla="*/ 155 h 155"/>
                                  <a:gd name="T2" fmla="*/ 105 w 105"/>
                                  <a:gd name="T3" fmla="*/ 0 h 155"/>
                                  <a:gd name="T4" fmla="*/ 0 w 105"/>
                                  <a:gd name="T5" fmla="*/ 5 h 155"/>
                                  <a:gd name="T6" fmla="*/ 50 w 105"/>
                                  <a:gd name="T7" fmla="*/ 155 h 155"/>
                                  <a:gd name="T8" fmla="*/ 50 w 105"/>
                                  <a:gd name="T9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5" h="155">
                                    <a:moveTo>
                                      <a:pt x="50" y="155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0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Freeform 1743"/>
                            <wps:cNvSpPr>
                              <a:spLocks/>
                            </wps:cNvSpPr>
                            <wps:spPr bwMode="auto">
                              <a:xfrm>
                                <a:off x="595" y="2391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110 w 110"/>
                                  <a:gd name="T3" fmla="*/ 0 h 150"/>
                                  <a:gd name="T4" fmla="*/ 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Freeform 1744"/>
                            <wps:cNvSpPr>
                              <a:spLocks/>
                            </wps:cNvSpPr>
                            <wps:spPr bwMode="auto">
                              <a:xfrm>
                                <a:off x="1670" y="2381"/>
                                <a:ext cx="110" cy="150"/>
                              </a:xfrm>
                              <a:custGeom>
                                <a:avLst/>
                                <a:gdLst>
                                  <a:gd name="T0" fmla="*/ 55 w 110"/>
                                  <a:gd name="T1" fmla="*/ 150 h 150"/>
                                  <a:gd name="T2" fmla="*/ 0 w 110"/>
                                  <a:gd name="T3" fmla="*/ 0 h 150"/>
                                  <a:gd name="T4" fmla="*/ 110 w 110"/>
                                  <a:gd name="T5" fmla="*/ 0 h 150"/>
                                  <a:gd name="T6" fmla="*/ 55 w 110"/>
                                  <a:gd name="T7" fmla="*/ 150 h 150"/>
                                  <a:gd name="T8" fmla="*/ 55 w 110"/>
                                  <a:gd name="T9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50">
                                    <a:moveTo>
                                      <a:pt x="55" y="1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55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Freeform 1745"/>
                            <wps:cNvSpPr>
                              <a:spLocks/>
                            </wps:cNvSpPr>
                            <wps:spPr bwMode="auto">
                              <a:xfrm>
                                <a:off x="255" y="155"/>
                                <a:ext cx="300" cy="205"/>
                              </a:xfrm>
                              <a:custGeom>
                                <a:avLst/>
                                <a:gdLst>
                                  <a:gd name="T0" fmla="*/ 300 w 300"/>
                                  <a:gd name="T1" fmla="*/ 205 h 205"/>
                                  <a:gd name="T2" fmla="*/ 280 w 300"/>
                                  <a:gd name="T3" fmla="*/ 50 h 205"/>
                                  <a:gd name="T4" fmla="*/ 280 w 300"/>
                                  <a:gd name="T5" fmla="*/ 50 h 205"/>
                                  <a:gd name="T6" fmla="*/ 190 w 300"/>
                                  <a:gd name="T7" fmla="*/ 45 h 205"/>
                                  <a:gd name="T8" fmla="*/ 115 w 300"/>
                                  <a:gd name="T9" fmla="*/ 30 h 205"/>
                                  <a:gd name="T10" fmla="*/ 55 w 300"/>
                                  <a:gd name="T11" fmla="*/ 15 h 205"/>
                                  <a:gd name="T12" fmla="*/ 0 w 300"/>
                                  <a:gd name="T13" fmla="*/ 0 h 205"/>
                                  <a:gd name="T14" fmla="*/ 0 w 300"/>
                                  <a:gd name="T15" fmla="*/ 0 h 205"/>
                                  <a:gd name="T16" fmla="*/ 0 w 300"/>
                                  <a:gd name="T17" fmla="*/ 20 h 205"/>
                                  <a:gd name="T18" fmla="*/ 0 w 300"/>
                                  <a:gd name="T19" fmla="*/ 45 h 205"/>
                                  <a:gd name="T20" fmla="*/ 10 w 300"/>
                                  <a:gd name="T21" fmla="*/ 70 h 205"/>
                                  <a:gd name="T22" fmla="*/ 20 w 300"/>
                                  <a:gd name="T23" fmla="*/ 95 h 205"/>
                                  <a:gd name="T24" fmla="*/ 35 w 300"/>
                                  <a:gd name="T25" fmla="*/ 115 h 205"/>
                                  <a:gd name="T26" fmla="*/ 60 w 300"/>
                                  <a:gd name="T27" fmla="*/ 140 h 205"/>
                                  <a:gd name="T28" fmla="*/ 85 w 300"/>
                                  <a:gd name="T29" fmla="*/ 160 h 205"/>
                                  <a:gd name="T30" fmla="*/ 115 w 300"/>
                                  <a:gd name="T31" fmla="*/ 180 h 205"/>
                                  <a:gd name="T32" fmla="*/ 300 w 300"/>
                                  <a:gd name="T33" fmla="*/ 205 h 205"/>
                                  <a:gd name="T34" fmla="*/ 300 w 300"/>
                                  <a:gd name="T35" fmla="*/ 20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0" h="205">
                                    <a:moveTo>
                                      <a:pt x="300" y="205"/>
                                    </a:moveTo>
                                    <a:lnTo>
                                      <a:pt x="280" y="50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10" y="70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60" y="140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115" y="180"/>
                                    </a:lnTo>
                                    <a:lnTo>
                                      <a:pt x="300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Freeform 1746"/>
                            <wps:cNvSpPr>
                              <a:spLocks/>
                            </wps:cNvSpPr>
                            <wps:spPr bwMode="auto">
                              <a:xfrm>
                                <a:off x="1850" y="155"/>
                                <a:ext cx="305" cy="205"/>
                              </a:xfrm>
                              <a:custGeom>
                                <a:avLst/>
                                <a:gdLst>
                                  <a:gd name="T0" fmla="*/ 0 w 305"/>
                                  <a:gd name="T1" fmla="*/ 205 h 205"/>
                                  <a:gd name="T2" fmla="*/ 180 w 305"/>
                                  <a:gd name="T3" fmla="*/ 190 h 205"/>
                                  <a:gd name="T4" fmla="*/ 180 w 305"/>
                                  <a:gd name="T5" fmla="*/ 190 h 205"/>
                                  <a:gd name="T6" fmla="*/ 210 w 305"/>
                                  <a:gd name="T7" fmla="*/ 165 h 205"/>
                                  <a:gd name="T8" fmla="*/ 240 w 305"/>
                                  <a:gd name="T9" fmla="*/ 145 h 205"/>
                                  <a:gd name="T10" fmla="*/ 260 w 305"/>
                                  <a:gd name="T11" fmla="*/ 120 h 205"/>
                                  <a:gd name="T12" fmla="*/ 280 w 305"/>
                                  <a:gd name="T13" fmla="*/ 95 h 205"/>
                                  <a:gd name="T14" fmla="*/ 290 w 305"/>
                                  <a:gd name="T15" fmla="*/ 70 h 205"/>
                                  <a:gd name="T16" fmla="*/ 300 w 305"/>
                                  <a:gd name="T17" fmla="*/ 45 h 205"/>
                                  <a:gd name="T18" fmla="*/ 305 w 305"/>
                                  <a:gd name="T19" fmla="*/ 25 h 205"/>
                                  <a:gd name="T20" fmla="*/ 300 w 305"/>
                                  <a:gd name="T21" fmla="*/ 0 h 205"/>
                                  <a:gd name="T22" fmla="*/ 300 w 305"/>
                                  <a:gd name="T23" fmla="*/ 0 h 205"/>
                                  <a:gd name="T24" fmla="*/ 250 w 305"/>
                                  <a:gd name="T25" fmla="*/ 15 h 205"/>
                                  <a:gd name="T26" fmla="*/ 185 w 305"/>
                                  <a:gd name="T27" fmla="*/ 30 h 205"/>
                                  <a:gd name="T28" fmla="*/ 110 w 305"/>
                                  <a:gd name="T29" fmla="*/ 45 h 205"/>
                                  <a:gd name="T30" fmla="*/ 25 w 305"/>
                                  <a:gd name="T31" fmla="*/ 50 h 205"/>
                                  <a:gd name="T32" fmla="*/ 0 w 305"/>
                                  <a:gd name="T33" fmla="*/ 205 h 205"/>
                                  <a:gd name="T34" fmla="*/ 0 w 305"/>
                                  <a:gd name="T35" fmla="*/ 20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5" h="205">
                                    <a:moveTo>
                                      <a:pt x="0" y="205"/>
                                    </a:moveTo>
                                    <a:lnTo>
                                      <a:pt x="180" y="190"/>
                                    </a:lnTo>
                                    <a:lnTo>
                                      <a:pt x="210" y="165"/>
                                    </a:lnTo>
                                    <a:lnTo>
                                      <a:pt x="240" y="145"/>
                                    </a:lnTo>
                                    <a:lnTo>
                                      <a:pt x="260" y="120"/>
                                    </a:lnTo>
                                    <a:lnTo>
                                      <a:pt x="280" y="95"/>
                                    </a:lnTo>
                                    <a:lnTo>
                                      <a:pt x="290" y="70"/>
                                    </a:lnTo>
                                    <a:lnTo>
                                      <a:pt x="300" y="45"/>
                                    </a:lnTo>
                                    <a:lnTo>
                                      <a:pt x="305" y="25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50" y="15"/>
                                    </a:lnTo>
                                    <a:lnTo>
                                      <a:pt x="185" y="30"/>
                                    </a:lnTo>
                                    <a:lnTo>
                                      <a:pt x="110" y="45"/>
                                    </a:lnTo>
                                    <a:lnTo>
                                      <a:pt x="25" y="50"/>
                                    </a:lnTo>
                                    <a:lnTo>
                                      <a:pt x="0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Freeform 1747"/>
                            <wps:cNvSpPr>
                              <a:spLocks/>
                            </wps:cNvSpPr>
                            <wps:spPr bwMode="auto">
                              <a:xfrm>
                                <a:off x="1790" y="940"/>
                                <a:ext cx="75" cy="75"/>
                              </a:xfrm>
                              <a:custGeom>
                                <a:avLst/>
                                <a:gdLst>
                                  <a:gd name="T0" fmla="*/ 75 w 75"/>
                                  <a:gd name="T1" fmla="*/ 40 h 75"/>
                                  <a:gd name="T2" fmla="*/ 75 w 75"/>
                                  <a:gd name="T3" fmla="*/ 40 h 75"/>
                                  <a:gd name="T4" fmla="*/ 70 w 75"/>
                                  <a:gd name="T5" fmla="*/ 55 h 75"/>
                                  <a:gd name="T6" fmla="*/ 65 w 75"/>
                                  <a:gd name="T7" fmla="*/ 65 h 75"/>
                                  <a:gd name="T8" fmla="*/ 50 w 75"/>
                                  <a:gd name="T9" fmla="*/ 75 h 75"/>
                                  <a:gd name="T10" fmla="*/ 35 w 75"/>
                                  <a:gd name="T11" fmla="*/ 75 h 75"/>
                                  <a:gd name="T12" fmla="*/ 35 w 75"/>
                                  <a:gd name="T13" fmla="*/ 75 h 75"/>
                                  <a:gd name="T14" fmla="*/ 25 w 75"/>
                                  <a:gd name="T15" fmla="*/ 75 h 75"/>
                                  <a:gd name="T16" fmla="*/ 10 w 75"/>
                                  <a:gd name="T17" fmla="*/ 65 h 75"/>
                                  <a:gd name="T18" fmla="*/ 5 w 75"/>
                                  <a:gd name="T19" fmla="*/ 55 h 75"/>
                                  <a:gd name="T20" fmla="*/ 0 w 75"/>
                                  <a:gd name="T21" fmla="*/ 40 h 75"/>
                                  <a:gd name="T22" fmla="*/ 0 w 75"/>
                                  <a:gd name="T23" fmla="*/ 40 h 75"/>
                                  <a:gd name="T24" fmla="*/ 5 w 75"/>
                                  <a:gd name="T25" fmla="*/ 25 h 75"/>
                                  <a:gd name="T26" fmla="*/ 10 w 75"/>
                                  <a:gd name="T27" fmla="*/ 15 h 75"/>
                                  <a:gd name="T28" fmla="*/ 25 w 75"/>
                                  <a:gd name="T29" fmla="*/ 5 h 75"/>
                                  <a:gd name="T30" fmla="*/ 35 w 75"/>
                                  <a:gd name="T31" fmla="*/ 0 h 75"/>
                                  <a:gd name="T32" fmla="*/ 35 w 75"/>
                                  <a:gd name="T33" fmla="*/ 0 h 75"/>
                                  <a:gd name="T34" fmla="*/ 50 w 75"/>
                                  <a:gd name="T35" fmla="*/ 5 h 75"/>
                                  <a:gd name="T36" fmla="*/ 65 w 75"/>
                                  <a:gd name="T37" fmla="*/ 15 h 75"/>
                                  <a:gd name="T38" fmla="*/ 70 w 75"/>
                                  <a:gd name="T39" fmla="*/ 25 h 75"/>
                                  <a:gd name="T40" fmla="*/ 75 w 75"/>
                                  <a:gd name="T41" fmla="*/ 40 h 75"/>
                                  <a:gd name="T42" fmla="*/ 75 w 75"/>
                                  <a:gd name="T43" fmla="*/ 4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75" h="75">
                                    <a:moveTo>
                                      <a:pt x="75" y="40"/>
                                    </a:moveTo>
                                    <a:lnTo>
                                      <a:pt x="75" y="40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50" y="75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25" y="7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5" y="5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70" y="25"/>
                                    </a:lnTo>
                                    <a:lnTo>
                                      <a:pt x="7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" name="Group 1630"/>
                          <wpg:cNvGrpSpPr>
                            <a:grpSpLocks/>
                          </wpg:cNvGrpSpPr>
                          <wpg:grpSpPr bwMode="auto">
                            <a:xfrm rot="-168874">
                              <a:off x="5698" y="8051"/>
                              <a:ext cx="5821" cy="3759"/>
                              <a:chOff x="10" y="10"/>
                              <a:chExt cx="2897" cy="1869"/>
                            </a:xfrm>
                          </wpg:grpSpPr>
                          <wps:wsp>
                            <wps:cNvPr id="149" name="Freeform 1631"/>
                            <wps:cNvSpPr>
                              <a:spLocks/>
                            </wps:cNvSpPr>
                            <wps:spPr bwMode="auto">
                              <a:xfrm>
                                <a:off x="421" y="1184"/>
                                <a:ext cx="521" cy="545"/>
                              </a:xfrm>
                              <a:custGeom>
                                <a:avLst/>
                                <a:gdLst>
                                  <a:gd name="T0" fmla="*/ 155 w 521"/>
                                  <a:gd name="T1" fmla="*/ 45 h 545"/>
                                  <a:gd name="T2" fmla="*/ 155 w 521"/>
                                  <a:gd name="T3" fmla="*/ 45 h 545"/>
                                  <a:gd name="T4" fmla="*/ 160 w 521"/>
                                  <a:gd name="T5" fmla="*/ 95 h 545"/>
                                  <a:gd name="T6" fmla="*/ 155 w 521"/>
                                  <a:gd name="T7" fmla="*/ 150 h 545"/>
                                  <a:gd name="T8" fmla="*/ 140 w 521"/>
                                  <a:gd name="T9" fmla="*/ 205 h 545"/>
                                  <a:gd name="T10" fmla="*/ 120 w 521"/>
                                  <a:gd name="T11" fmla="*/ 265 h 545"/>
                                  <a:gd name="T12" fmla="*/ 120 w 521"/>
                                  <a:gd name="T13" fmla="*/ 265 h 545"/>
                                  <a:gd name="T14" fmla="*/ 75 w 521"/>
                                  <a:gd name="T15" fmla="*/ 375 h 545"/>
                                  <a:gd name="T16" fmla="*/ 0 w 521"/>
                                  <a:gd name="T17" fmla="*/ 515 h 545"/>
                                  <a:gd name="T18" fmla="*/ 0 w 521"/>
                                  <a:gd name="T19" fmla="*/ 515 h 545"/>
                                  <a:gd name="T20" fmla="*/ 40 w 521"/>
                                  <a:gd name="T21" fmla="*/ 530 h 545"/>
                                  <a:gd name="T22" fmla="*/ 85 w 521"/>
                                  <a:gd name="T23" fmla="*/ 540 h 545"/>
                                  <a:gd name="T24" fmla="*/ 135 w 521"/>
                                  <a:gd name="T25" fmla="*/ 545 h 545"/>
                                  <a:gd name="T26" fmla="*/ 185 w 521"/>
                                  <a:gd name="T27" fmla="*/ 545 h 545"/>
                                  <a:gd name="T28" fmla="*/ 185 w 521"/>
                                  <a:gd name="T29" fmla="*/ 545 h 545"/>
                                  <a:gd name="T30" fmla="*/ 241 w 521"/>
                                  <a:gd name="T31" fmla="*/ 545 h 545"/>
                                  <a:gd name="T32" fmla="*/ 286 w 521"/>
                                  <a:gd name="T33" fmla="*/ 540 h 545"/>
                                  <a:gd name="T34" fmla="*/ 331 w 521"/>
                                  <a:gd name="T35" fmla="*/ 530 h 545"/>
                                  <a:gd name="T36" fmla="*/ 371 w 521"/>
                                  <a:gd name="T37" fmla="*/ 515 h 545"/>
                                  <a:gd name="T38" fmla="*/ 371 w 521"/>
                                  <a:gd name="T39" fmla="*/ 515 h 545"/>
                                  <a:gd name="T40" fmla="*/ 396 w 521"/>
                                  <a:gd name="T41" fmla="*/ 470 h 545"/>
                                  <a:gd name="T42" fmla="*/ 421 w 521"/>
                                  <a:gd name="T43" fmla="*/ 420 h 545"/>
                                  <a:gd name="T44" fmla="*/ 446 w 521"/>
                                  <a:gd name="T45" fmla="*/ 365 h 545"/>
                                  <a:gd name="T46" fmla="*/ 466 w 521"/>
                                  <a:gd name="T47" fmla="*/ 310 h 545"/>
                                  <a:gd name="T48" fmla="*/ 481 w 521"/>
                                  <a:gd name="T49" fmla="*/ 250 h 545"/>
                                  <a:gd name="T50" fmla="*/ 501 w 521"/>
                                  <a:gd name="T51" fmla="*/ 185 h 545"/>
                                  <a:gd name="T52" fmla="*/ 521 w 521"/>
                                  <a:gd name="T53" fmla="*/ 45 h 545"/>
                                  <a:gd name="T54" fmla="*/ 521 w 521"/>
                                  <a:gd name="T55" fmla="*/ 45 h 545"/>
                                  <a:gd name="T56" fmla="*/ 496 w 521"/>
                                  <a:gd name="T57" fmla="*/ 25 h 545"/>
                                  <a:gd name="T58" fmla="*/ 466 w 521"/>
                                  <a:gd name="T59" fmla="*/ 15 h 545"/>
                                  <a:gd name="T60" fmla="*/ 431 w 521"/>
                                  <a:gd name="T61" fmla="*/ 5 h 545"/>
                                  <a:gd name="T62" fmla="*/ 391 w 521"/>
                                  <a:gd name="T63" fmla="*/ 0 h 545"/>
                                  <a:gd name="T64" fmla="*/ 391 w 521"/>
                                  <a:gd name="T65" fmla="*/ 0 h 545"/>
                                  <a:gd name="T66" fmla="*/ 351 w 521"/>
                                  <a:gd name="T67" fmla="*/ 5 h 545"/>
                                  <a:gd name="T68" fmla="*/ 301 w 521"/>
                                  <a:gd name="T69" fmla="*/ 10 h 545"/>
                                  <a:gd name="T70" fmla="*/ 246 w 521"/>
                                  <a:gd name="T71" fmla="*/ 20 h 545"/>
                                  <a:gd name="T72" fmla="*/ 180 w 521"/>
                                  <a:gd name="T73" fmla="*/ 40 h 545"/>
                                  <a:gd name="T74" fmla="*/ 180 w 521"/>
                                  <a:gd name="T75" fmla="*/ 40 h 545"/>
                                  <a:gd name="T76" fmla="*/ 155 w 521"/>
                                  <a:gd name="T77" fmla="*/ 45 h 545"/>
                                  <a:gd name="T78" fmla="*/ 155 w 521"/>
                                  <a:gd name="T79" fmla="*/ 45 h 5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21" h="545">
                                    <a:moveTo>
                                      <a:pt x="155" y="45"/>
                                    </a:moveTo>
                                    <a:lnTo>
                                      <a:pt x="155" y="45"/>
                                    </a:lnTo>
                                    <a:lnTo>
                                      <a:pt x="160" y="95"/>
                                    </a:lnTo>
                                    <a:lnTo>
                                      <a:pt x="155" y="150"/>
                                    </a:lnTo>
                                    <a:lnTo>
                                      <a:pt x="140" y="205"/>
                                    </a:lnTo>
                                    <a:lnTo>
                                      <a:pt x="120" y="265"/>
                                    </a:lnTo>
                                    <a:lnTo>
                                      <a:pt x="75" y="375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40" y="530"/>
                                    </a:lnTo>
                                    <a:lnTo>
                                      <a:pt x="85" y="540"/>
                                    </a:lnTo>
                                    <a:lnTo>
                                      <a:pt x="135" y="545"/>
                                    </a:lnTo>
                                    <a:lnTo>
                                      <a:pt x="185" y="545"/>
                                    </a:lnTo>
                                    <a:lnTo>
                                      <a:pt x="241" y="545"/>
                                    </a:lnTo>
                                    <a:lnTo>
                                      <a:pt x="286" y="540"/>
                                    </a:lnTo>
                                    <a:lnTo>
                                      <a:pt x="331" y="530"/>
                                    </a:lnTo>
                                    <a:lnTo>
                                      <a:pt x="371" y="515"/>
                                    </a:lnTo>
                                    <a:lnTo>
                                      <a:pt x="396" y="470"/>
                                    </a:lnTo>
                                    <a:lnTo>
                                      <a:pt x="421" y="420"/>
                                    </a:lnTo>
                                    <a:lnTo>
                                      <a:pt x="446" y="365"/>
                                    </a:lnTo>
                                    <a:lnTo>
                                      <a:pt x="466" y="310"/>
                                    </a:lnTo>
                                    <a:lnTo>
                                      <a:pt x="481" y="250"/>
                                    </a:lnTo>
                                    <a:lnTo>
                                      <a:pt x="501" y="185"/>
                                    </a:lnTo>
                                    <a:lnTo>
                                      <a:pt x="521" y="45"/>
                                    </a:lnTo>
                                    <a:lnTo>
                                      <a:pt x="496" y="25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31" y="5"/>
                                    </a:lnTo>
                                    <a:lnTo>
                                      <a:pt x="391" y="0"/>
                                    </a:lnTo>
                                    <a:lnTo>
                                      <a:pt x="351" y="5"/>
                                    </a:lnTo>
                                    <a:lnTo>
                                      <a:pt x="301" y="10"/>
                                    </a:lnTo>
                                    <a:lnTo>
                                      <a:pt x="246" y="20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5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Freeform 16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" y="10"/>
                                <a:ext cx="2897" cy="1844"/>
                              </a:xfrm>
                              <a:custGeom>
                                <a:avLst/>
                                <a:gdLst>
                                  <a:gd name="T0" fmla="*/ 140 w 2897"/>
                                  <a:gd name="T1" fmla="*/ 720 h 1844"/>
                                  <a:gd name="T2" fmla="*/ 105 w 2897"/>
                                  <a:gd name="T3" fmla="*/ 665 h 1844"/>
                                  <a:gd name="T4" fmla="*/ 120 w 2897"/>
                                  <a:gd name="T5" fmla="*/ 640 h 1844"/>
                                  <a:gd name="T6" fmla="*/ 190 w 2897"/>
                                  <a:gd name="T7" fmla="*/ 680 h 1844"/>
                                  <a:gd name="T8" fmla="*/ 421 w 2897"/>
                                  <a:gd name="T9" fmla="*/ 420 h 1844"/>
                                  <a:gd name="T10" fmla="*/ 481 w 2897"/>
                                  <a:gd name="T11" fmla="*/ 435 h 1844"/>
                                  <a:gd name="T12" fmla="*/ 436 w 2897"/>
                                  <a:gd name="T13" fmla="*/ 495 h 1844"/>
                                  <a:gd name="T14" fmla="*/ 421 w 2897"/>
                                  <a:gd name="T15" fmla="*/ 420 h 1844"/>
                                  <a:gd name="T16" fmla="*/ 2291 w 2897"/>
                                  <a:gd name="T17" fmla="*/ 1264 h 1844"/>
                                  <a:gd name="T18" fmla="*/ 2270 w 2897"/>
                                  <a:gd name="T19" fmla="*/ 1599 h 1844"/>
                                  <a:gd name="T20" fmla="*/ 2311 w 2897"/>
                                  <a:gd name="T21" fmla="*/ 1804 h 1844"/>
                                  <a:gd name="T22" fmla="*/ 2461 w 2897"/>
                                  <a:gd name="T23" fmla="*/ 1839 h 1844"/>
                                  <a:gd name="T24" fmla="*/ 2661 w 2897"/>
                                  <a:gd name="T25" fmla="*/ 1819 h 1844"/>
                                  <a:gd name="T26" fmla="*/ 2676 w 2897"/>
                                  <a:gd name="T27" fmla="*/ 1619 h 1844"/>
                                  <a:gd name="T28" fmla="*/ 2691 w 2897"/>
                                  <a:gd name="T29" fmla="*/ 1229 h 1844"/>
                                  <a:gd name="T30" fmla="*/ 2762 w 2897"/>
                                  <a:gd name="T31" fmla="*/ 1079 h 1844"/>
                                  <a:gd name="T32" fmla="*/ 2812 w 2897"/>
                                  <a:gd name="T33" fmla="*/ 1159 h 1844"/>
                                  <a:gd name="T34" fmla="*/ 2852 w 2897"/>
                                  <a:gd name="T35" fmla="*/ 1184 h 1844"/>
                                  <a:gd name="T36" fmla="*/ 2882 w 2897"/>
                                  <a:gd name="T37" fmla="*/ 1164 h 1844"/>
                                  <a:gd name="T38" fmla="*/ 2892 w 2897"/>
                                  <a:gd name="T39" fmla="*/ 1089 h 1844"/>
                                  <a:gd name="T40" fmla="*/ 2832 w 2897"/>
                                  <a:gd name="T41" fmla="*/ 815 h 1844"/>
                                  <a:gd name="T42" fmla="*/ 2702 w 2897"/>
                                  <a:gd name="T43" fmla="*/ 520 h 1844"/>
                                  <a:gd name="T44" fmla="*/ 2536 w 2897"/>
                                  <a:gd name="T45" fmla="*/ 290 h 1844"/>
                                  <a:gd name="T46" fmla="*/ 2346 w 2897"/>
                                  <a:gd name="T47" fmla="*/ 130 h 1844"/>
                                  <a:gd name="T48" fmla="*/ 2130 w 2897"/>
                                  <a:gd name="T49" fmla="*/ 30 h 1844"/>
                                  <a:gd name="T50" fmla="*/ 1895 w 2897"/>
                                  <a:gd name="T51" fmla="*/ 0 h 1844"/>
                                  <a:gd name="T52" fmla="*/ 1699 w 2897"/>
                                  <a:gd name="T53" fmla="*/ 15 h 1844"/>
                                  <a:gd name="T54" fmla="*/ 1083 w 2897"/>
                                  <a:gd name="T55" fmla="*/ 175 h 1844"/>
                                  <a:gd name="T56" fmla="*/ 541 w 2897"/>
                                  <a:gd name="T57" fmla="*/ 430 h 1844"/>
                                  <a:gd name="T58" fmla="*/ 516 w 2897"/>
                                  <a:gd name="T59" fmla="*/ 345 h 1844"/>
                                  <a:gd name="T60" fmla="*/ 461 w 2897"/>
                                  <a:gd name="T61" fmla="*/ 305 h 1844"/>
                                  <a:gd name="T62" fmla="*/ 376 w 2897"/>
                                  <a:gd name="T63" fmla="*/ 300 h 1844"/>
                                  <a:gd name="T64" fmla="*/ 321 w 2897"/>
                                  <a:gd name="T65" fmla="*/ 355 h 1844"/>
                                  <a:gd name="T66" fmla="*/ 321 w 2897"/>
                                  <a:gd name="T67" fmla="*/ 455 h 1844"/>
                                  <a:gd name="T68" fmla="*/ 381 w 2897"/>
                                  <a:gd name="T69" fmla="*/ 530 h 1844"/>
                                  <a:gd name="T70" fmla="*/ 226 w 2897"/>
                                  <a:gd name="T71" fmla="*/ 590 h 1844"/>
                                  <a:gd name="T72" fmla="*/ 155 w 2897"/>
                                  <a:gd name="T73" fmla="*/ 520 h 1844"/>
                                  <a:gd name="T74" fmla="*/ 40 w 2897"/>
                                  <a:gd name="T75" fmla="*/ 540 h 1844"/>
                                  <a:gd name="T76" fmla="*/ 0 w 2897"/>
                                  <a:gd name="T77" fmla="*/ 610 h 1844"/>
                                  <a:gd name="T78" fmla="*/ 30 w 2897"/>
                                  <a:gd name="T79" fmla="*/ 705 h 1844"/>
                                  <a:gd name="T80" fmla="*/ 85 w 2897"/>
                                  <a:gd name="T81" fmla="*/ 830 h 1844"/>
                                  <a:gd name="T82" fmla="*/ 75 w 2897"/>
                                  <a:gd name="T83" fmla="*/ 1034 h 1844"/>
                                  <a:gd name="T84" fmla="*/ 180 w 2897"/>
                                  <a:gd name="T85" fmla="*/ 1229 h 1844"/>
                                  <a:gd name="T86" fmla="*/ 321 w 2897"/>
                                  <a:gd name="T87" fmla="*/ 1284 h 1844"/>
                                  <a:gd name="T88" fmla="*/ 566 w 2897"/>
                                  <a:gd name="T89" fmla="*/ 1229 h 1844"/>
                                  <a:gd name="T90" fmla="*/ 707 w 2897"/>
                                  <a:gd name="T91" fmla="*/ 1194 h 1844"/>
                                  <a:gd name="T92" fmla="*/ 837 w 2897"/>
                                  <a:gd name="T93" fmla="*/ 1189 h 1844"/>
                                  <a:gd name="T94" fmla="*/ 932 w 2897"/>
                                  <a:gd name="T95" fmla="*/ 1229 h 1844"/>
                                  <a:gd name="T96" fmla="*/ 987 w 2897"/>
                                  <a:gd name="T97" fmla="*/ 1314 h 1844"/>
                                  <a:gd name="T98" fmla="*/ 1017 w 2897"/>
                                  <a:gd name="T99" fmla="*/ 1524 h 1844"/>
                                  <a:gd name="T100" fmla="*/ 957 w 2897"/>
                                  <a:gd name="T101" fmla="*/ 1804 h 1844"/>
                                  <a:gd name="T102" fmla="*/ 1158 w 2897"/>
                                  <a:gd name="T103" fmla="*/ 1839 h 1844"/>
                                  <a:gd name="T104" fmla="*/ 1353 w 2897"/>
                                  <a:gd name="T105" fmla="*/ 1804 h 1844"/>
                                  <a:gd name="T106" fmla="*/ 1398 w 2897"/>
                                  <a:gd name="T107" fmla="*/ 1634 h 1844"/>
                                  <a:gd name="T108" fmla="*/ 1403 w 2897"/>
                                  <a:gd name="T109" fmla="*/ 1394 h 1844"/>
                                  <a:gd name="T110" fmla="*/ 1353 w 2897"/>
                                  <a:gd name="T111" fmla="*/ 1159 h 1844"/>
                                  <a:gd name="T112" fmla="*/ 1539 w 2897"/>
                                  <a:gd name="T113" fmla="*/ 1034 h 1844"/>
                                  <a:gd name="T114" fmla="*/ 1779 w 2897"/>
                                  <a:gd name="T115" fmla="*/ 954 h 1844"/>
                                  <a:gd name="T116" fmla="*/ 2020 w 2897"/>
                                  <a:gd name="T117" fmla="*/ 979 h 1844"/>
                                  <a:gd name="T118" fmla="*/ 2255 w 2897"/>
                                  <a:gd name="T119" fmla="*/ 1109 h 18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897" h="1844">
                                    <a:moveTo>
                                      <a:pt x="150" y="715"/>
                                    </a:moveTo>
                                    <a:lnTo>
                                      <a:pt x="150" y="715"/>
                                    </a:lnTo>
                                    <a:lnTo>
                                      <a:pt x="140" y="720"/>
                                    </a:lnTo>
                                    <a:lnTo>
                                      <a:pt x="120" y="700"/>
                                    </a:lnTo>
                                    <a:lnTo>
                                      <a:pt x="105" y="680"/>
                                    </a:lnTo>
                                    <a:lnTo>
                                      <a:pt x="105" y="665"/>
                                    </a:lnTo>
                                    <a:lnTo>
                                      <a:pt x="105" y="655"/>
                                    </a:lnTo>
                                    <a:lnTo>
                                      <a:pt x="110" y="645"/>
                                    </a:lnTo>
                                    <a:lnTo>
                                      <a:pt x="120" y="640"/>
                                    </a:lnTo>
                                    <a:lnTo>
                                      <a:pt x="135" y="635"/>
                                    </a:lnTo>
                                    <a:lnTo>
                                      <a:pt x="155" y="640"/>
                                    </a:lnTo>
                                    <a:lnTo>
                                      <a:pt x="170" y="655"/>
                                    </a:lnTo>
                                    <a:lnTo>
                                      <a:pt x="190" y="680"/>
                                    </a:lnTo>
                                    <a:lnTo>
                                      <a:pt x="150" y="715"/>
                                    </a:lnTo>
                                    <a:close/>
                                    <a:moveTo>
                                      <a:pt x="421" y="420"/>
                                    </a:moveTo>
                                    <a:lnTo>
                                      <a:pt x="421" y="420"/>
                                    </a:lnTo>
                                    <a:lnTo>
                                      <a:pt x="441" y="415"/>
                                    </a:lnTo>
                                    <a:lnTo>
                                      <a:pt x="461" y="420"/>
                                    </a:lnTo>
                                    <a:lnTo>
                                      <a:pt x="481" y="435"/>
                                    </a:lnTo>
                                    <a:lnTo>
                                      <a:pt x="496" y="460"/>
                                    </a:lnTo>
                                    <a:lnTo>
                                      <a:pt x="436" y="495"/>
                                    </a:lnTo>
                                    <a:lnTo>
                                      <a:pt x="416" y="470"/>
                                    </a:lnTo>
                                    <a:lnTo>
                                      <a:pt x="411" y="450"/>
                                    </a:lnTo>
                                    <a:lnTo>
                                      <a:pt x="411" y="435"/>
                                    </a:lnTo>
                                    <a:lnTo>
                                      <a:pt x="421" y="420"/>
                                    </a:lnTo>
                                    <a:close/>
                                    <a:moveTo>
                                      <a:pt x="2311" y="1159"/>
                                    </a:moveTo>
                                    <a:lnTo>
                                      <a:pt x="2311" y="1159"/>
                                    </a:lnTo>
                                    <a:lnTo>
                                      <a:pt x="2291" y="1264"/>
                                    </a:lnTo>
                                    <a:lnTo>
                                      <a:pt x="2275" y="1369"/>
                                    </a:lnTo>
                                    <a:lnTo>
                                      <a:pt x="2265" y="1484"/>
                                    </a:lnTo>
                                    <a:lnTo>
                                      <a:pt x="2270" y="1599"/>
                                    </a:lnTo>
                                    <a:lnTo>
                                      <a:pt x="2275" y="1649"/>
                                    </a:lnTo>
                                    <a:lnTo>
                                      <a:pt x="2286" y="1704"/>
                                    </a:lnTo>
                                    <a:lnTo>
                                      <a:pt x="2296" y="1754"/>
                                    </a:lnTo>
                                    <a:lnTo>
                                      <a:pt x="2311" y="1804"/>
                                    </a:lnTo>
                                    <a:lnTo>
                                      <a:pt x="2361" y="1819"/>
                                    </a:lnTo>
                                    <a:lnTo>
                                      <a:pt x="2411" y="1834"/>
                                    </a:lnTo>
                                    <a:lnTo>
                                      <a:pt x="2461" y="1839"/>
                                    </a:lnTo>
                                    <a:lnTo>
                                      <a:pt x="2511" y="1844"/>
                                    </a:lnTo>
                                    <a:lnTo>
                                      <a:pt x="2561" y="1839"/>
                                    </a:lnTo>
                                    <a:lnTo>
                                      <a:pt x="2611" y="1834"/>
                                    </a:lnTo>
                                    <a:lnTo>
                                      <a:pt x="2661" y="1819"/>
                                    </a:lnTo>
                                    <a:lnTo>
                                      <a:pt x="2712" y="1804"/>
                                    </a:lnTo>
                                    <a:lnTo>
                                      <a:pt x="2691" y="1714"/>
                                    </a:lnTo>
                                    <a:lnTo>
                                      <a:pt x="2676" y="1619"/>
                                    </a:lnTo>
                                    <a:lnTo>
                                      <a:pt x="2671" y="1524"/>
                                    </a:lnTo>
                                    <a:lnTo>
                                      <a:pt x="2671" y="1429"/>
                                    </a:lnTo>
                                    <a:lnTo>
                                      <a:pt x="2676" y="1329"/>
                                    </a:lnTo>
                                    <a:lnTo>
                                      <a:pt x="2691" y="1229"/>
                                    </a:lnTo>
                                    <a:lnTo>
                                      <a:pt x="2717" y="1124"/>
                                    </a:lnTo>
                                    <a:lnTo>
                                      <a:pt x="2747" y="1019"/>
                                    </a:lnTo>
                                    <a:lnTo>
                                      <a:pt x="2762" y="1079"/>
                                    </a:lnTo>
                                    <a:lnTo>
                                      <a:pt x="2772" y="1104"/>
                                    </a:lnTo>
                                    <a:lnTo>
                                      <a:pt x="2782" y="1129"/>
                                    </a:lnTo>
                                    <a:lnTo>
                                      <a:pt x="2812" y="1159"/>
                                    </a:lnTo>
                                    <a:lnTo>
                                      <a:pt x="2822" y="1169"/>
                                    </a:lnTo>
                                    <a:lnTo>
                                      <a:pt x="2837" y="1179"/>
                                    </a:lnTo>
                                    <a:lnTo>
                                      <a:pt x="2852" y="1184"/>
                                    </a:lnTo>
                                    <a:lnTo>
                                      <a:pt x="2862" y="1179"/>
                                    </a:lnTo>
                                    <a:lnTo>
                                      <a:pt x="2872" y="1174"/>
                                    </a:lnTo>
                                    <a:lnTo>
                                      <a:pt x="2882" y="1164"/>
                                    </a:lnTo>
                                    <a:lnTo>
                                      <a:pt x="2892" y="1154"/>
                                    </a:lnTo>
                                    <a:lnTo>
                                      <a:pt x="2897" y="1134"/>
                                    </a:lnTo>
                                    <a:lnTo>
                                      <a:pt x="2897" y="1114"/>
                                    </a:lnTo>
                                    <a:lnTo>
                                      <a:pt x="2892" y="1089"/>
                                    </a:lnTo>
                                    <a:lnTo>
                                      <a:pt x="2877" y="999"/>
                                    </a:lnTo>
                                    <a:lnTo>
                                      <a:pt x="2857" y="910"/>
                                    </a:lnTo>
                                    <a:lnTo>
                                      <a:pt x="2832" y="815"/>
                                    </a:lnTo>
                                    <a:lnTo>
                                      <a:pt x="2797" y="725"/>
                                    </a:lnTo>
                                    <a:lnTo>
                                      <a:pt x="2752" y="615"/>
                                    </a:lnTo>
                                    <a:lnTo>
                                      <a:pt x="2702" y="520"/>
                                    </a:lnTo>
                                    <a:lnTo>
                                      <a:pt x="2641" y="425"/>
                                    </a:lnTo>
                                    <a:lnTo>
                                      <a:pt x="2581" y="340"/>
                                    </a:lnTo>
                                    <a:lnTo>
                                      <a:pt x="2536" y="290"/>
                                    </a:lnTo>
                                    <a:lnTo>
                                      <a:pt x="2491" y="245"/>
                                    </a:lnTo>
                                    <a:lnTo>
                                      <a:pt x="2446" y="200"/>
                                    </a:lnTo>
                                    <a:lnTo>
                                      <a:pt x="2396" y="165"/>
                                    </a:lnTo>
                                    <a:lnTo>
                                      <a:pt x="2346" y="130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40" y="70"/>
                                    </a:lnTo>
                                    <a:lnTo>
                                      <a:pt x="2185" y="50"/>
                                    </a:lnTo>
                                    <a:lnTo>
                                      <a:pt x="2130" y="30"/>
                                    </a:lnTo>
                                    <a:lnTo>
                                      <a:pt x="2075" y="15"/>
                                    </a:lnTo>
                                    <a:lnTo>
                                      <a:pt x="2015" y="5"/>
                                    </a:lnTo>
                                    <a:lnTo>
                                      <a:pt x="1955" y="0"/>
                                    </a:lnTo>
                                    <a:lnTo>
                                      <a:pt x="1895" y="0"/>
                                    </a:lnTo>
                                    <a:lnTo>
                                      <a:pt x="1829" y="0"/>
                                    </a:lnTo>
                                    <a:lnTo>
                                      <a:pt x="1764" y="5"/>
                                    </a:lnTo>
                                    <a:lnTo>
                                      <a:pt x="1699" y="15"/>
                                    </a:lnTo>
                                    <a:lnTo>
                                      <a:pt x="1539" y="45"/>
                                    </a:lnTo>
                                    <a:lnTo>
                                      <a:pt x="1378" y="85"/>
                                    </a:lnTo>
                                    <a:lnTo>
                                      <a:pt x="1228" y="125"/>
                                    </a:lnTo>
                                    <a:lnTo>
                                      <a:pt x="1083" y="175"/>
                                    </a:lnTo>
                                    <a:lnTo>
                                      <a:pt x="937" y="230"/>
                                    </a:lnTo>
                                    <a:lnTo>
                                      <a:pt x="802" y="290"/>
                                    </a:lnTo>
                                    <a:lnTo>
                                      <a:pt x="672" y="355"/>
                                    </a:lnTo>
                                    <a:lnTo>
                                      <a:pt x="541" y="430"/>
                                    </a:lnTo>
                                    <a:lnTo>
                                      <a:pt x="531" y="380"/>
                                    </a:lnTo>
                                    <a:lnTo>
                                      <a:pt x="516" y="345"/>
                                    </a:lnTo>
                                    <a:lnTo>
                                      <a:pt x="506" y="330"/>
                                    </a:lnTo>
                                    <a:lnTo>
                                      <a:pt x="491" y="320"/>
                                    </a:lnTo>
                                    <a:lnTo>
                                      <a:pt x="476" y="310"/>
                                    </a:lnTo>
                                    <a:lnTo>
                                      <a:pt x="461" y="305"/>
                                    </a:lnTo>
                                    <a:lnTo>
                                      <a:pt x="431" y="295"/>
                                    </a:lnTo>
                                    <a:lnTo>
                                      <a:pt x="401" y="295"/>
                                    </a:lnTo>
                                    <a:lnTo>
                                      <a:pt x="376" y="300"/>
                                    </a:lnTo>
                                    <a:lnTo>
                                      <a:pt x="351" y="315"/>
                                    </a:lnTo>
                                    <a:lnTo>
                                      <a:pt x="331" y="330"/>
                                    </a:lnTo>
                                    <a:lnTo>
                                      <a:pt x="321" y="355"/>
                                    </a:lnTo>
                                    <a:lnTo>
                                      <a:pt x="316" y="380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321" y="455"/>
                                    </a:lnTo>
                                    <a:lnTo>
                                      <a:pt x="326" y="470"/>
                                    </a:lnTo>
                                    <a:lnTo>
                                      <a:pt x="336" y="480"/>
                                    </a:lnTo>
                                    <a:lnTo>
                                      <a:pt x="381" y="530"/>
                                    </a:lnTo>
                                    <a:lnTo>
                                      <a:pt x="241" y="640"/>
                                    </a:lnTo>
                                    <a:lnTo>
                                      <a:pt x="226" y="590"/>
                                    </a:lnTo>
                                    <a:lnTo>
                                      <a:pt x="206" y="555"/>
                                    </a:lnTo>
                                    <a:lnTo>
                                      <a:pt x="180" y="530"/>
                                    </a:lnTo>
                                    <a:lnTo>
                                      <a:pt x="155" y="520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90" y="510"/>
                                    </a:lnTo>
                                    <a:lnTo>
                                      <a:pt x="65" y="520"/>
                                    </a:lnTo>
                                    <a:lnTo>
                                      <a:pt x="40" y="540"/>
                                    </a:lnTo>
                                    <a:lnTo>
                                      <a:pt x="20" y="560"/>
                                    </a:lnTo>
                                    <a:lnTo>
                                      <a:pt x="5" y="585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45"/>
                                    </a:lnTo>
                                    <a:lnTo>
                                      <a:pt x="10" y="675"/>
                                    </a:lnTo>
                                    <a:lnTo>
                                      <a:pt x="30" y="705"/>
                                    </a:lnTo>
                                    <a:lnTo>
                                      <a:pt x="65" y="735"/>
                                    </a:lnTo>
                                    <a:lnTo>
                                      <a:pt x="105" y="760"/>
                                    </a:lnTo>
                                    <a:lnTo>
                                      <a:pt x="85" y="830"/>
                                    </a:lnTo>
                                    <a:lnTo>
                                      <a:pt x="75" y="900"/>
                                    </a:lnTo>
                                    <a:lnTo>
                                      <a:pt x="70" y="969"/>
                                    </a:lnTo>
                                    <a:lnTo>
                                      <a:pt x="75" y="1034"/>
                                    </a:lnTo>
                                    <a:lnTo>
                                      <a:pt x="90" y="1094"/>
                                    </a:lnTo>
                                    <a:lnTo>
                                      <a:pt x="110" y="1144"/>
                                    </a:lnTo>
                                    <a:lnTo>
                                      <a:pt x="140" y="1194"/>
                                    </a:lnTo>
                                    <a:lnTo>
                                      <a:pt x="180" y="1229"/>
                                    </a:lnTo>
                                    <a:lnTo>
                                      <a:pt x="226" y="1259"/>
                                    </a:lnTo>
                                    <a:lnTo>
                                      <a:pt x="271" y="1279"/>
                                    </a:lnTo>
                                    <a:lnTo>
                                      <a:pt x="321" y="1284"/>
                                    </a:lnTo>
                                    <a:lnTo>
                                      <a:pt x="376" y="1279"/>
                                    </a:lnTo>
                                    <a:lnTo>
                                      <a:pt x="566" y="1229"/>
                                    </a:lnTo>
                                    <a:lnTo>
                                      <a:pt x="586" y="1224"/>
                                    </a:lnTo>
                                    <a:lnTo>
                                      <a:pt x="652" y="1209"/>
                                    </a:lnTo>
                                    <a:lnTo>
                                      <a:pt x="707" y="1194"/>
                                    </a:lnTo>
                                    <a:lnTo>
                                      <a:pt x="757" y="1189"/>
                                    </a:lnTo>
                                    <a:lnTo>
                                      <a:pt x="802" y="1184"/>
                                    </a:lnTo>
                                    <a:lnTo>
                                      <a:pt x="837" y="1189"/>
                                    </a:lnTo>
                                    <a:lnTo>
                                      <a:pt x="872" y="1199"/>
                                    </a:lnTo>
                                    <a:lnTo>
                                      <a:pt x="902" y="1209"/>
                                    </a:lnTo>
                                    <a:lnTo>
                                      <a:pt x="932" y="1229"/>
                                    </a:lnTo>
                                    <a:lnTo>
                                      <a:pt x="957" y="1264"/>
                                    </a:lnTo>
                                    <a:lnTo>
                                      <a:pt x="977" y="1289"/>
                                    </a:lnTo>
                                    <a:lnTo>
                                      <a:pt x="987" y="1314"/>
                                    </a:lnTo>
                                    <a:lnTo>
                                      <a:pt x="1007" y="1379"/>
                                    </a:lnTo>
                                    <a:lnTo>
                                      <a:pt x="1017" y="1449"/>
                                    </a:lnTo>
                                    <a:lnTo>
                                      <a:pt x="1017" y="1524"/>
                                    </a:lnTo>
                                    <a:lnTo>
                                      <a:pt x="1007" y="1574"/>
                                    </a:lnTo>
                                    <a:lnTo>
                                      <a:pt x="997" y="1634"/>
                                    </a:lnTo>
                                    <a:lnTo>
                                      <a:pt x="957" y="1804"/>
                                    </a:lnTo>
                                    <a:lnTo>
                                      <a:pt x="1007" y="1819"/>
                                    </a:lnTo>
                                    <a:lnTo>
                                      <a:pt x="1058" y="1834"/>
                                    </a:lnTo>
                                    <a:lnTo>
                                      <a:pt x="1108" y="1839"/>
                                    </a:lnTo>
                                    <a:lnTo>
                                      <a:pt x="1158" y="1839"/>
                                    </a:lnTo>
                                    <a:lnTo>
                                      <a:pt x="1203" y="1839"/>
                                    </a:lnTo>
                                    <a:lnTo>
                                      <a:pt x="1253" y="1834"/>
                                    </a:lnTo>
                                    <a:lnTo>
                                      <a:pt x="1303" y="1819"/>
                                    </a:lnTo>
                                    <a:lnTo>
                                      <a:pt x="1353" y="1804"/>
                                    </a:lnTo>
                                    <a:lnTo>
                                      <a:pt x="1373" y="1749"/>
                                    </a:lnTo>
                                    <a:lnTo>
                                      <a:pt x="1388" y="1689"/>
                                    </a:lnTo>
                                    <a:lnTo>
                                      <a:pt x="1398" y="1634"/>
                                    </a:lnTo>
                                    <a:lnTo>
                                      <a:pt x="1403" y="1574"/>
                                    </a:lnTo>
                                    <a:lnTo>
                                      <a:pt x="1408" y="1519"/>
                                    </a:lnTo>
                                    <a:lnTo>
                                      <a:pt x="1408" y="1454"/>
                                    </a:lnTo>
                                    <a:lnTo>
                                      <a:pt x="1403" y="1394"/>
                                    </a:lnTo>
                                    <a:lnTo>
                                      <a:pt x="1393" y="1334"/>
                                    </a:lnTo>
                                    <a:lnTo>
                                      <a:pt x="1378" y="1249"/>
                                    </a:lnTo>
                                    <a:lnTo>
                                      <a:pt x="1353" y="1159"/>
                                    </a:lnTo>
                                    <a:lnTo>
                                      <a:pt x="1413" y="1109"/>
                                    </a:lnTo>
                                    <a:lnTo>
                                      <a:pt x="1474" y="1069"/>
                                    </a:lnTo>
                                    <a:lnTo>
                                      <a:pt x="1539" y="1034"/>
                                    </a:lnTo>
                                    <a:lnTo>
                                      <a:pt x="1599" y="1004"/>
                                    </a:lnTo>
                                    <a:lnTo>
                                      <a:pt x="1659" y="979"/>
                                    </a:lnTo>
                                    <a:lnTo>
                                      <a:pt x="1719" y="964"/>
                                    </a:lnTo>
                                    <a:lnTo>
                                      <a:pt x="1779" y="954"/>
                                    </a:lnTo>
                                    <a:lnTo>
                                      <a:pt x="1839" y="954"/>
                                    </a:lnTo>
                                    <a:lnTo>
                                      <a:pt x="1900" y="954"/>
                                    </a:lnTo>
                                    <a:lnTo>
                                      <a:pt x="1960" y="964"/>
                                    </a:lnTo>
                                    <a:lnTo>
                                      <a:pt x="2020" y="97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135" y="1034"/>
                                    </a:lnTo>
                                    <a:lnTo>
                                      <a:pt x="2195" y="1069"/>
                                    </a:lnTo>
                                    <a:lnTo>
                                      <a:pt x="2255" y="1109"/>
                                    </a:lnTo>
                                    <a:lnTo>
                                      <a:pt x="2311" y="1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1633"/>
                            <wps:cNvSpPr>
                              <a:spLocks/>
                            </wps:cNvSpPr>
                            <wps:spPr bwMode="auto">
                              <a:xfrm>
                                <a:off x="1719" y="1404"/>
                                <a:ext cx="401" cy="355"/>
                              </a:xfrm>
                              <a:custGeom>
                                <a:avLst/>
                                <a:gdLst>
                                  <a:gd name="T0" fmla="*/ 50 w 401"/>
                                  <a:gd name="T1" fmla="*/ 10 h 355"/>
                                  <a:gd name="T2" fmla="*/ 50 w 401"/>
                                  <a:gd name="T3" fmla="*/ 10 h 355"/>
                                  <a:gd name="T4" fmla="*/ 30 w 401"/>
                                  <a:gd name="T5" fmla="*/ 50 h 355"/>
                                  <a:gd name="T6" fmla="*/ 20 w 401"/>
                                  <a:gd name="T7" fmla="*/ 90 h 355"/>
                                  <a:gd name="T8" fmla="*/ 10 w 401"/>
                                  <a:gd name="T9" fmla="*/ 135 h 355"/>
                                  <a:gd name="T10" fmla="*/ 5 w 401"/>
                                  <a:gd name="T11" fmla="*/ 175 h 355"/>
                                  <a:gd name="T12" fmla="*/ 5 w 401"/>
                                  <a:gd name="T13" fmla="*/ 175 h 355"/>
                                  <a:gd name="T14" fmla="*/ 0 w 401"/>
                                  <a:gd name="T15" fmla="*/ 220 h 355"/>
                                  <a:gd name="T16" fmla="*/ 5 w 401"/>
                                  <a:gd name="T17" fmla="*/ 265 h 355"/>
                                  <a:gd name="T18" fmla="*/ 10 w 401"/>
                                  <a:gd name="T19" fmla="*/ 300 h 355"/>
                                  <a:gd name="T20" fmla="*/ 15 w 401"/>
                                  <a:gd name="T21" fmla="*/ 335 h 355"/>
                                  <a:gd name="T22" fmla="*/ 15 w 401"/>
                                  <a:gd name="T23" fmla="*/ 335 h 355"/>
                                  <a:gd name="T24" fmla="*/ 95 w 401"/>
                                  <a:gd name="T25" fmla="*/ 350 h 355"/>
                                  <a:gd name="T26" fmla="*/ 176 w 401"/>
                                  <a:gd name="T27" fmla="*/ 355 h 355"/>
                                  <a:gd name="T28" fmla="*/ 251 w 401"/>
                                  <a:gd name="T29" fmla="*/ 355 h 355"/>
                                  <a:gd name="T30" fmla="*/ 331 w 401"/>
                                  <a:gd name="T31" fmla="*/ 340 h 355"/>
                                  <a:gd name="T32" fmla="*/ 331 w 401"/>
                                  <a:gd name="T33" fmla="*/ 340 h 355"/>
                                  <a:gd name="T34" fmla="*/ 336 w 401"/>
                                  <a:gd name="T35" fmla="*/ 270 h 355"/>
                                  <a:gd name="T36" fmla="*/ 346 w 401"/>
                                  <a:gd name="T37" fmla="*/ 185 h 355"/>
                                  <a:gd name="T38" fmla="*/ 371 w 401"/>
                                  <a:gd name="T39" fmla="*/ 95 h 355"/>
                                  <a:gd name="T40" fmla="*/ 401 w 401"/>
                                  <a:gd name="T41" fmla="*/ 0 h 355"/>
                                  <a:gd name="T42" fmla="*/ 401 w 401"/>
                                  <a:gd name="T43" fmla="*/ 0 h 355"/>
                                  <a:gd name="T44" fmla="*/ 311 w 401"/>
                                  <a:gd name="T45" fmla="*/ 10 h 355"/>
                                  <a:gd name="T46" fmla="*/ 221 w 401"/>
                                  <a:gd name="T47" fmla="*/ 10 h 355"/>
                                  <a:gd name="T48" fmla="*/ 135 w 401"/>
                                  <a:gd name="T49" fmla="*/ 10 h 355"/>
                                  <a:gd name="T50" fmla="*/ 50 w 401"/>
                                  <a:gd name="T51" fmla="*/ 10 h 355"/>
                                  <a:gd name="T52" fmla="*/ 50 w 401"/>
                                  <a:gd name="T53" fmla="*/ 10 h 3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401" h="355">
                                    <a:moveTo>
                                      <a:pt x="50" y="10"/>
                                    </a:moveTo>
                                    <a:lnTo>
                                      <a:pt x="50" y="1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0" y="135"/>
                                    </a:lnTo>
                                    <a:lnTo>
                                      <a:pt x="5" y="175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5" y="265"/>
                                    </a:lnTo>
                                    <a:lnTo>
                                      <a:pt x="10" y="300"/>
                                    </a:lnTo>
                                    <a:lnTo>
                                      <a:pt x="15" y="335"/>
                                    </a:lnTo>
                                    <a:lnTo>
                                      <a:pt x="95" y="350"/>
                                    </a:lnTo>
                                    <a:lnTo>
                                      <a:pt x="176" y="355"/>
                                    </a:lnTo>
                                    <a:lnTo>
                                      <a:pt x="251" y="355"/>
                                    </a:lnTo>
                                    <a:lnTo>
                                      <a:pt x="331" y="340"/>
                                    </a:lnTo>
                                    <a:lnTo>
                                      <a:pt x="336" y="270"/>
                                    </a:lnTo>
                                    <a:lnTo>
                                      <a:pt x="346" y="185"/>
                                    </a:lnTo>
                                    <a:lnTo>
                                      <a:pt x="371" y="95"/>
                                    </a:lnTo>
                                    <a:lnTo>
                                      <a:pt x="401" y="0"/>
                                    </a:lnTo>
                                    <a:lnTo>
                                      <a:pt x="311" y="10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5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Freeform 1634"/>
                            <wps:cNvSpPr>
                              <a:spLocks/>
                            </wps:cNvSpPr>
                            <wps:spPr bwMode="auto">
                              <a:xfrm>
                                <a:off x="311" y="825"/>
                                <a:ext cx="356" cy="304"/>
                              </a:xfrm>
                              <a:custGeom>
                                <a:avLst/>
                                <a:gdLst>
                                  <a:gd name="T0" fmla="*/ 255 w 356"/>
                                  <a:gd name="T1" fmla="*/ 10 h 304"/>
                                  <a:gd name="T2" fmla="*/ 255 w 356"/>
                                  <a:gd name="T3" fmla="*/ 10 h 304"/>
                                  <a:gd name="T4" fmla="*/ 220 w 356"/>
                                  <a:gd name="T5" fmla="*/ 5 h 304"/>
                                  <a:gd name="T6" fmla="*/ 185 w 356"/>
                                  <a:gd name="T7" fmla="*/ 0 h 304"/>
                                  <a:gd name="T8" fmla="*/ 150 w 356"/>
                                  <a:gd name="T9" fmla="*/ 5 h 304"/>
                                  <a:gd name="T10" fmla="*/ 115 w 356"/>
                                  <a:gd name="T11" fmla="*/ 15 h 304"/>
                                  <a:gd name="T12" fmla="*/ 115 w 356"/>
                                  <a:gd name="T13" fmla="*/ 15 h 304"/>
                                  <a:gd name="T14" fmla="*/ 80 w 356"/>
                                  <a:gd name="T15" fmla="*/ 35 h 304"/>
                                  <a:gd name="T16" fmla="*/ 50 w 356"/>
                                  <a:gd name="T17" fmla="*/ 50 h 304"/>
                                  <a:gd name="T18" fmla="*/ 30 w 356"/>
                                  <a:gd name="T19" fmla="*/ 75 h 304"/>
                                  <a:gd name="T20" fmla="*/ 15 w 356"/>
                                  <a:gd name="T21" fmla="*/ 100 h 304"/>
                                  <a:gd name="T22" fmla="*/ 15 w 356"/>
                                  <a:gd name="T23" fmla="*/ 100 h 304"/>
                                  <a:gd name="T24" fmla="*/ 0 w 356"/>
                                  <a:gd name="T25" fmla="*/ 124 h 304"/>
                                  <a:gd name="T26" fmla="*/ 0 w 356"/>
                                  <a:gd name="T27" fmla="*/ 154 h 304"/>
                                  <a:gd name="T28" fmla="*/ 0 w 356"/>
                                  <a:gd name="T29" fmla="*/ 184 h 304"/>
                                  <a:gd name="T30" fmla="*/ 10 w 356"/>
                                  <a:gd name="T31" fmla="*/ 219 h 304"/>
                                  <a:gd name="T32" fmla="*/ 10 w 356"/>
                                  <a:gd name="T33" fmla="*/ 219 h 304"/>
                                  <a:gd name="T34" fmla="*/ 20 w 356"/>
                                  <a:gd name="T35" fmla="*/ 249 h 304"/>
                                  <a:gd name="T36" fmla="*/ 40 w 356"/>
                                  <a:gd name="T37" fmla="*/ 269 h 304"/>
                                  <a:gd name="T38" fmla="*/ 60 w 356"/>
                                  <a:gd name="T39" fmla="*/ 284 h 304"/>
                                  <a:gd name="T40" fmla="*/ 90 w 356"/>
                                  <a:gd name="T41" fmla="*/ 299 h 304"/>
                                  <a:gd name="T42" fmla="*/ 120 w 356"/>
                                  <a:gd name="T43" fmla="*/ 304 h 304"/>
                                  <a:gd name="T44" fmla="*/ 155 w 356"/>
                                  <a:gd name="T45" fmla="*/ 304 h 304"/>
                                  <a:gd name="T46" fmla="*/ 195 w 356"/>
                                  <a:gd name="T47" fmla="*/ 299 h 304"/>
                                  <a:gd name="T48" fmla="*/ 240 w 356"/>
                                  <a:gd name="T49" fmla="*/ 284 h 304"/>
                                  <a:gd name="T50" fmla="*/ 240 w 356"/>
                                  <a:gd name="T51" fmla="*/ 284 h 304"/>
                                  <a:gd name="T52" fmla="*/ 270 w 356"/>
                                  <a:gd name="T53" fmla="*/ 274 h 304"/>
                                  <a:gd name="T54" fmla="*/ 300 w 356"/>
                                  <a:gd name="T55" fmla="*/ 254 h 304"/>
                                  <a:gd name="T56" fmla="*/ 321 w 356"/>
                                  <a:gd name="T57" fmla="*/ 234 h 304"/>
                                  <a:gd name="T58" fmla="*/ 336 w 356"/>
                                  <a:gd name="T59" fmla="*/ 209 h 304"/>
                                  <a:gd name="T60" fmla="*/ 336 w 356"/>
                                  <a:gd name="T61" fmla="*/ 209 h 304"/>
                                  <a:gd name="T62" fmla="*/ 351 w 356"/>
                                  <a:gd name="T63" fmla="*/ 179 h 304"/>
                                  <a:gd name="T64" fmla="*/ 356 w 356"/>
                                  <a:gd name="T65" fmla="*/ 149 h 304"/>
                                  <a:gd name="T66" fmla="*/ 351 w 356"/>
                                  <a:gd name="T67" fmla="*/ 124 h 304"/>
                                  <a:gd name="T68" fmla="*/ 346 w 356"/>
                                  <a:gd name="T69" fmla="*/ 95 h 304"/>
                                  <a:gd name="T70" fmla="*/ 346 w 356"/>
                                  <a:gd name="T71" fmla="*/ 95 h 304"/>
                                  <a:gd name="T72" fmla="*/ 336 w 356"/>
                                  <a:gd name="T73" fmla="*/ 65 h 304"/>
                                  <a:gd name="T74" fmla="*/ 316 w 356"/>
                                  <a:gd name="T75" fmla="*/ 40 h 304"/>
                                  <a:gd name="T76" fmla="*/ 290 w 356"/>
                                  <a:gd name="T77" fmla="*/ 25 h 304"/>
                                  <a:gd name="T78" fmla="*/ 255 w 356"/>
                                  <a:gd name="T79" fmla="*/ 10 h 304"/>
                                  <a:gd name="T80" fmla="*/ 255 w 356"/>
                                  <a:gd name="T81" fmla="*/ 10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56" h="304">
                                    <a:moveTo>
                                      <a:pt x="255" y="10"/>
                                    </a:moveTo>
                                    <a:lnTo>
                                      <a:pt x="255" y="10"/>
                                    </a:lnTo>
                                    <a:lnTo>
                                      <a:pt x="220" y="5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50" y="5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80" y="35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30" y="75"/>
                                    </a:lnTo>
                                    <a:lnTo>
                                      <a:pt x="15" y="10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10" y="219"/>
                                    </a:lnTo>
                                    <a:lnTo>
                                      <a:pt x="20" y="249"/>
                                    </a:lnTo>
                                    <a:lnTo>
                                      <a:pt x="40" y="269"/>
                                    </a:lnTo>
                                    <a:lnTo>
                                      <a:pt x="60" y="284"/>
                                    </a:lnTo>
                                    <a:lnTo>
                                      <a:pt x="90" y="299"/>
                                    </a:lnTo>
                                    <a:lnTo>
                                      <a:pt x="120" y="304"/>
                                    </a:lnTo>
                                    <a:lnTo>
                                      <a:pt x="155" y="304"/>
                                    </a:lnTo>
                                    <a:lnTo>
                                      <a:pt x="195" y="299"/>
                                    </a:lnTo>
                                    <a:lnTo>
                                      <a:pt x="240" y="284"/>
                                    </a:lnTo>
                                    <a:lnTo>
                                      <a:pt x="270" y="274"/>
                                    </a:lnTo>
                                    <a:lnTo>
                                      <a:pt x="300" y="254"/>
                                    </a:lnTo>
                                    <a:lnTo>
                                      <a:pt x="321" y="234"/>
                                    </a:lnTo>
                                    <a:lnTo>
                                      <a:pt x="336" y="209"/>
                                    </a:lnTo>
                                    <a:lnTo>
                                      <a:pt x="351" y="179"/>
                                    </a:lnTo>
                                    <a:lnTo>
                                      <a:pt x="356" y="149"/>
                                    </a:lnTo>
                                    <a:lnTo>
                                      <a:pt x="351" y="124"/>
                                    </a:lnTo>
                                    <a:lnTo>
                                      <a:pt x="346" y="95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16" y="40"/>
                                    </a:lnTo>
                                    <a:lnTo>
                                      <a:pt x="290" y="25"/>
                                    </a:lnTo>
                                    <a:lnTo>
                                      <a:pt x="25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Freeform 1635"/>
                            <wps:cNvSpPr>
                              <a:spLocks/>
                            </wps:cNvSpPr>
                            <wps:spPr bwMode="auto">
                              <a:xfrm>
                                <a:off x="421" y="425"/>
                                <a:ext cx="85" cy="80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45 h 80"/>
                                  <a:gd name="T2" fmla="*/ 85 w 85"/>
                                  <a:gd name="T3" fmla="*/ 45 h 80"/>
                                  <a:gd name="T4" fmla="*/ 70 w 85"/>
                                  <a:gd name="T5" fmla="*/ 20 h 80"/>
                                  <a:gd name="T6" fmla="*/ 50 w 85"/>
                                  <a:gd name="T7" fmla="*/ 5 h 80"/>
                                  <a:gd name="T8" fmla="*/ 30 w 85"/>
                                  <a:gd name="T9" fmla="*/ 0 h 80"/>
                                  <a:gd name="T10" fmla="*/ 10 w 85"/>
                                  <a:gd name="T11" fmla="*/ 5 h 80"/>
                                  <a:gd name="T12" fmla="*/ 10 w 85"/>
                                  <a:gd name="T13" fmla="*/ 5 h 80"/>
                                  <a:gd name="T14" fmla="*/ 0 w 85"/>
                                  <a:gd name="T15" fmla="*/ 20 h 80"/>
                                  <a:gd name="T16" fmla="*/ 0 w 85"/>
                                  <a:gd name="T17" fmla="*/ 35 h 80"/>
                                  <a:gd name="T18" fmla="*/ 5 w 85"/>
                                  <a:gd name="T19" fmla="*/ 55 h 80"/>
                                  <a:gd name="T20" fmla="*/ 25 w 85"/>
                                  <a:gd name="T21" fmla="*/ 80 h 80"/>
                                  <a:gd name="T22" fmla="*/ 25 w 85"/>
                                  <a:gd name="T23" fmla="*/ 80 h 80"/>
                                  <a:gd name="T24" fmla="*/ 85 w 85"/>
                                  <a:gd name="T25" fmla="*/ 45 h 80"/>
                                  <a:gd name="T26" fmla="*/ 85 w 85"/>
                                  <a:gd name="T27" fmla="*/ 45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85" h="80">
                                    <a:moveTo>
                                      <a:pt x="85" y="45"/>
                                    </a:moveTo>
                                    <a:lnTo>
                                      <a:pt x="85" y="45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5" y="5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8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Freeform 1636"/>
                            <wps:cNvSpPr>
                              <a:spLocks/>
                            </wps:cNvSpPr>
                            <wps:spPr bwMode="auto">
                              <a:xfrm>
                                <a:off x="115" y="645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45 w 85"/>
                                  <a:gd name="T1" fmla="*/ 80 h 85"/>
                                  <a:gd name="T2" fmla="*/ 45 w 85"/>
                                  <a:gd name="T3" fmla="*/ 80 h 85"/>
                                  <a:gd name="T4" fmla="*/ 85 w 85"/>
                                  <a:gd name="T5" fmla="*/ 45 h 85"/>
                                  <a:gd name="T6" fmla="*/ 85 w 85"/>
                                  <a:gd name="T7" fmla="*/ 45 h 85"/>
                                  <a:gd name="T8" fmla="*/ 65 w 85"/>
                                  <a:gd name="T9" fmla="*/ 20 h 85"/>
                                  <a:gd name="T10" fmla="*/ 50 w 85"/>
                                  <a:gd name="T11" fmla="*/ 5 h 85"/>
                                  <a:gd name="T12" fmla="*/ 30 w 85"/>
                                  <a:gd name="T13" fmla="*/ 0 h 85"/>
                                  <a:gd name="T14" fmla="*/ 15 w 85"/>
                                  <a:gd name="T15" fmla="*/ 5 h 85"/>
                                  <a:gd name="T16" fmla="*/ 15 w 85"/>
                                  <a:gd name="T17" fmla="*/ 5 h 85"/>
                                  <a:gd name="T18" fmla="*/ 5 w 85"/>
                                  <a:gd name="T19" fmla="*/ 10 h 85"/>
                                  <a:gd name="T20" fmla="*/ 0 w 85"/>
                                  <a:gd name="T21" fmla="*/ 20 h 85"/>
                                  <a:gd name="T22" fmla="*/ 0 w 85"/>
                                  <a:gd name="T23" fmla="*/ 30 h 85"/>
                                  <a:gd name="T24" fmla="*/ 0 w 85"/>
                                  <a:gd name="T25" fmla="*/ 45 h 85"/>
                                  <a:gd name="T26" fmla="*/ 0 w 85"/>
                                  <a:gd name="T27" fmla="*/ 45 h 85"/>
                                  <a:gd name="T28" fmla="*/ 15 w 85"/>
                                  <a:gd name="T29" fmla="*/ 65 h 85"/>
                                  <a:gd name="T30" fmla="*/ 35 w 85"/>
                                  <a:gd name="T31" fmla="*/ 85 h 85"/>
                                  <a:gd name="T32" fmla="*/ 35 w 85"/>
                                  <a:gd name="T33" fmla="*/ 85 h 85"/>
                                  <a:gd name="T34" fmla="*/ 45 w 85"/>
                                  <a:gd name="T35" fmla="*/ 80 h 85"/>
                                  <a:gd name="T36" fmla="*/ 45 w 85"/>
                                  <a:gd name="T37" fmla="*/ 8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5" h="85">
                                    <a:moveTo>
                                      <a:pt x="45" y="80"/>
                                    </a:moveTo>
                                    <a:lnTo>
                                      <a:pt x="45" y="80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15" y="65"/>
                                    </a:lnTo>
                                    <a:lnTo>
                                      <a:pt x="35" y="85"/>
                                    </a:lnTo>
                                    <a:lnTo>
                                      <a:pt x="45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Freeform 1637"/>
                            <wps:cNvSpPr>
                              <a:spLocks/>
                            </wps:cNvSpPr>
                            <wps:spPr bwMode="auto">
                              <a:xfrm>
                                <a:off x="1363" y="964"/>
                                <a:ext cx="958" cy="450"/>
                              </a:xfrm>
                              <a:custGeom>
                                <a:avLst/>
                                <a:gdLst>
                                  <a:gd name="T0" fmla="*/ 757 w 958"/>
                                  <a:gd name="T1" fmla="*/ 440 h 450"/>
                                  <a:gd name="T2" fmla="*/ 757 w 958"/>
                                  <a:gd name="T3" fmla="*/ 440 h 450"/>
                                  <a:gd name="T4" fmla="*/ 837 w 958"/>
                                  <a:gd name="T5" fmla="*/ 430 h 450"/>
                                  <a:gd name="T6" fmla="*/ 922 w 958"/>
                                  <a:gd name="T7" fmla="*/ 415 h 450"/>
                                  <a:gd name="T8" fmla="*/ 922 w 958"/>
                                  <a:gd name="T9" fmla="*/ 415 h 450"/>
                                  <a:gd name="T10" fmla="*/ 938 w 958"/>
                                  <a:gd name="T11" fmla="*/ 310 h 450"/>
                                  <a:gd name="T12" fmla="*/ 958 w 958"/>
                                  <a:gd name="T13" fmla="*/ 205 h 450"/>
                                  <a:gd name="T14" fmla="*/ 958 w 958"/>
                                  <a:gd name="T15" fmla="*/ 205 h 450"/>
                                  <a:gd name="T16" fmla="*/ 902 w 958"/>
                                  <a:gd name="T17" fmla="*/ 155 h 450"/>
                                  <a:gd name="T18" fmla="*/ 842 w 958"/>
                                  <a:gd name="T19" fmla="*/ 115 h 450"/>
                                  <a:gd name="T20" fmla="*/ 782 w 958"/>
                                  <a:gd name="T21" fmla="*/ 80 h 450"/>
                                  <a:gd name="T22" fmla="*/ 722 w 958"/>
                                  <a:gd name="T23" fmla="*/ 50 h 450"/>
                                  <a:gd name="T24" fmla="*/ 667 w 958"/>
                                  <a:gd name="T25" fmla="*/ 25 h 450"/>
                                  <a:gd name="T26" fmla="*/ 607 w 958"/>
                                  <a:gd name="T27" fmla="*/ 10 h 450"/>
                                  <a:gd name="T28" fmla="*/ 547 w 958"/>
                                  <a:gd name="T29" fmla="*/ 0 h 450"/>
                                  <a:gd name="T30" fmla="*/ 486 w 958"/>
                                  <a:gd name="T31" fmla="*/ 0 h 450"/>
                                  <a:gd name="T32" fmla="*/ 426 w 958"/>
                                  <a:gd name="T33" fmla="*/ 0 h 450"/>
                                  <a:gd name="T34" fmla="*/ 366 w 958"/>
                                  <a:gd name="T35" fmla="*/ 10 h 450"/>
                                  <a:gd name="T36" fmla="*/ 306 w 958"/>
                                  <a:gd name="T37" fmla="*/ 25 h 450"/>
                                  <a:gd name="T38" fmla="*/ 246 w 958"/>
                                  <a:gd name="T39" fmla="*/ 50 h 450"/>
                                  <a:gd name="T40" fmla="*/ 186 w 958"/>
                                  <a:gd name="T41" fmla="*/ 80 h 450"/>
                                  <a:gd name="T42" fmla="*/ 121 w 958"/>
                                  <a:gd name="T43" fmla="*/ 115 h 450"/>
                                  <a:gd name="T44" fmla="*/ 60 w 958"/>
                                  <a:gd name="T45" fmla="*/ 155 h 450"/>
                                  <a:gd name="T46" fmla="*/ 0 w 958"/>
                                  <a:gd name="T47" fmla="*/ 205 h 450"/>
                                  <a:gd name="T48" fmla="*/ 0 w 958"/>
                                  <a:gd name="T49" fmla="*/ 205 h 450"/>
                                  <a:gd name="T50" fmla="*/ 25 w 958"/>
                                  <a:gd name="T51" fmla="*/ 295 h 450"/>
                                  <a:gd name="T52" fmla="*/ 40 w 958"/>
                                  <a:gd name="T53" fmla="*/ 380 h 450"/>
                                  <a:gd name="T54" fmla="*/ 40 w 958"/>
                                  <a:gd name="T55" fmla="*/ 380 h 450"/>
                                  <a:gd name="T56" fmla="*/ 131 w 958"/>
                                  <a:gd name="T57" fmla="*/ 405 h 450"/>
                                  <a:gd name="T58" fmla="*/ 221 w 958"/>
                                  <a:gd name="T59" fmla="*/ 425 h 450"/>
                                  <a:gd name="T60" fmla="*/ 311 w 958"/>
                                  <a:gd name="T61" fmla="*/ 440 h 450"/>
                                  <a:gd name="T62" fmla="*/ 406 w 958"/>
                                  <a:gd name="T63" fmla="*/ 450 h 450"/>
                                  <a:gd name="T64" fmla="*/ 406 w 958"/>
                                  <a:gd name="T65" fmla="*/ 450 h 450"/>
                                  <a:gd name="T66" fmla="*/ 491 w 958"/>
                                  <a:gd name="T67" fmla="*/ 450 h 450"/>
                                  <a:gd name="T68" fmla="*/ 577 w 958"/>
                                  <a:gd name="T69" fmla="*/ 450 h 450"/>
                                  <a:gd name="T70" fmla="*/ 667 w 958"/>
                                  <a:gd name="T71" fmla="*/ 450 h 450"/>
                                  <a:gd name="T72" fmla="*/ 757 w 958"/>
                                  <a:gd name="T73" fmla="*/ 440 h 450"/>
                                  <a:gd name="T74" fmla="*/ 757 w 958"/>
                                  <a:gd name="T75" fmla="*/ 44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958" h="450">
                                    <a:moveTo>
                                      <a:pt x="757" y="440"/>
                                    </a:moveTo>
                                    <a:lnTo>
                                      <a:pt x="757" y="440"/>
                                    </a:lnTo>
                                    <a:lnTo>
                                      <a:pt x="837" y="430"/>
                                    </a:lnTo>
                                    <a:lnTo>
                                      <a:pt x="922" y="415"/>
                                    </a:lnTo>
                                    <a:lnTo>
                                      <a:pt x="938" y="310"/>
                                    </a:lnTo>
                                    <a:lnTo>
                                      <a:pt x="958" y="205"/>
                                    </a:lnTo>
                                    <a:lnTo>
                                      <a:pt x="902" y="155"/>
                                    </a:lnTo>
                                    <a:lnTo>
                                      <a:pt x="842" y="115"/>
                                    </a:lnTo>
                                    <a:lnTo>
                                      <a:pt x="782" y="80"/>
                                    </a:lnTo>
                                    <a:lnTo>
                                      <a:pt x="722" y="50"/>
                                    </a:lnTo>
                                    <a:lnTo>
                                      <a:pt x="667" y="25"/>
                                    </a:lnTo>
                                    <a:lnTo>
                                      <a:pt x="607" y="10"/>
                                    </a:lnTo>
                                    <a:lnTo>
                                      <a:pt x="547" y="0"/>
                                    </a:lnTo>
                                    <a:lnTo>
                                      <a:pt x="486" y="0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366" y="1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186" y="80"/>
                                    </a:lnTo>
                                    <a:lnTo>
                                      <a:pt x="121" y="115"/>
                                    </a:lnTo>
                                    <a:lnTo>
                                      <a:pt x="60" y="155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131" y="405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311" y="440"/>
                                    </a:lnTo>
                                    <a:lnTo>
                                      <a:pt x="406" y="450"/>
                                    </a:lnTo>
                                    <a:lnTo>
                                      <a:pt x="491" y="450"/>
                                    </a:lnTo>
                                    <a:lnTo>
                                      <a:pt x="577" y="450"/>
                                    </a:lnTo>
                                    <a:lnTo>
                                      <a:pt x="667" y="450"/>
                                    </a:lnTo>
                                    <a:lnTo>
                                      <a:pt x="757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Freeform 1638"/>
                            <wps:cNvSpPr>
                              <a:spLocks/>
                            </wps:cNvSpPr>
                            <wps:spPr bwMode="auto">
                              <a:xfrm>
                                <a:off x="491" y="700"/>
                                <a:ext cx="40" cy="35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30 h 35"/>
                                  <a:gd name="T2" fmla="*/ 35 w 40"/>
                                  <a:gd name="T3" fmla="*/ 30 h 35"/>
                                  <a:gd name="T4" fmla="*/ 35 w 40"/>
                                  <a:gd name="T5" fmla="*/ 25 h 35"/>
                                  <a:gd name="T6" fmla="*/ 40 w 40"/>
                                  <a:gd name="T7" fmla="*/ 20 h 35"/>
                                  <a:gd name="T8" fmla="*/ 40 w 40"/>
                                  <a:gd name="T9" fmla="*/ 20 h 35"/>
                                  <a:gd name="T10" fmla="*/ 35 w 40"/>
                                  <a:gd name="T11" fmla="*/ 10 h 35"/>
                                  <a:gd name="T12" fmla="*/ 35 w 40"/>
                                  <a:gd name="T13" fmla="*/ 5 h 35"/>
                                  <a:gd name="T14" fmla="*/ 35 w 40"/>
                                  <a:gd name="T15" fmla="*/ 5 h 35"/>
                                  <a:gd name="T16" fmla="*/ 20 w 40"/>
                                  <a:gd name="T17" fmla="*/ 0 h 35"/>
                                  <a:gd name="T18" fmla="*/ 20 w 40"/>
                                  <a:gd name="T19" fmla="*/ 0 h 35"/>
                                  <a:gd name="T20" fmla="*/ 5 w 40"/>
                                  <a:gd name="T21" fmla="*/ 5 h 35"/>
                                  <a:gd name="T22" fmla="*/ 5 w 40"/>
                                  <a:gd name="T23" fmla="*/ 5 h 35"/>
                                  <a:gd name="T24" fmla="*/ 0 w 40"/>
                                  <a:gd name="T25" fmla="*/ 20 h 35"/>
                                  <a:gd name="T26" fmla="*/ 0 w 40"/>
                                  <a:gd name="T27" fmla="*/ 20 h 35"/>
                                  <a:gd name="T28" fmla="*/ 5 w 40"/>
                                  <a:gd name="T29" fmla="*/ 30 h 35"/>
                                  <a:gd name="T30" fmla="*/ 5 w 40"/>
                                  <a:gd name="T31" fmla="*/ 30 h 35"/>
                                  <a:gd name="T32" fmla="*/ 15 w 40"/>
                                  <a:gd name="T33" fmla="*/ 35 h 35"/>
                                  <a:gd name="T34" fmla="*/ 20 w 40"/>
                                  <a:gd name="T35" fmla="*/ 35 h 35"/>
                                  <a:gd name="T36" fmla="*/ 20 w 40"/>
                                  <a:gd name="T37" fmla="*/ 35 h 35"/>
                                  <a:gd name="T38" fmla="*/ 25 w 40"/>
                                  <a:gd name="T39" fmla="*/ 35 h 35"/>
                                  <a:gd name="T40" fmla="*/ 35 w 40"/>
                                  <a:gd name="T41" fmla="*/ 30 h 35"/>
                                  <a:gd name="T42" fmla="*/ 35 w 40"/>
                                  <a:gd name="T43" fmla="*/ 3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35">
                                    <a:moveTo>
                                      <a:pt x="35" y="30"/>
                                    </a:moveTo>
                                    <a:lnTo>
                                      <a:pt x="35" y="3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35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Freeform 1639"/>
                            <wps:cNvSpPr>
                              <a:spLocks/>
                            </wps:cNvSpPr>
                            <wps:spPr bwMode="auto">
                              <a:xfrm>
                                <a:off x="256" y="81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30 w 35"/>
                                  <a:gd name="T1" fmla="*/ 5 h 35"/>
                                  <a:gd name="T2" fmla="*/ 30 w 35"/>
                                  <a:gd name="T3" fmla="*/ 5 h 35"/>
                                  <a:gd name="T4" fmla="*/ 15 w 35"/>
                                  <a:gd name="T5" fmla="*/ 0 h 35"/>
                                  <a:gd name="T6" fmla="*/ 15 w 35"/>
                                  <a:gd name="T7" fmla="*/ 0 h 35"/>
                                  <a:gd name="T8" fmla="*/ 5 w 35"/>
                                  <a:gd name="T9" fmla="*/ 5 h 35"/>
                                  <a:gd name="T10" fmla="*/ 5 w 35"/>
                                  <a:gd name="T11" fmla="*/ 5 h 35"/>
                                  <a:gd name="T12" fmla="*/ 0 w 35"/>
                                  <a:gd name="T13" fmla="*/ 20 h 35"/>
                                  <a:gd name="T14" fmla="*/ 0 w 35"/>
                                  <a:gd name="T15" fmla="*/ 20 h 35"/>
                                  <a:gd name="T16" fmla="*/ 5 w 35"/>
                                  <a:gd name="T17" fmla="*/ 30 h 35"/>
                                  <a:gd name="T18" fmla="*/ 5 w 35"/>
                                  <a:gd name="T19" fmla="*/ 30 h 35"/>
                                  <a:gd name="T20" fmla="*/ 10 w 35"/>
                                  <a:gd name="T21" fmla="*/ 35 h 35"/>
                                  <a:gd name="T22" fmla="*/ 15 w 35"/>
                                  <a:gd name="T23" fmla="*/ 35 h 35"/>
                                  <a:gd name="T24" fmla="*/ 15 w 35"/>
                                  <a:gd name="T25" fmla="*/ 35 h 35"/>
                                  <a:gd name="T26" fmla="*/ 25 w 35"/>
                                  <a:gd name="T27" fmla="*/ 35 h 35"/>
                                  <a:gd name="T28" fmla="*/ 30 w 35"/>
                                  <a:gd name="T29" fmla="*/ 30 h 35"/>
                                  <a:gd name="T30" fmla="*/ 30 w 35"/>
                                  <a:gd name="T31" fmla="*/ 30 h 35"/>
                                  <a:gd name="T32" fmla="*/ 35 w 35"/>
                                  <a:gd name="T33" fmla="*/ 25 h 35"/>
                                  <a:gd name="T34" fmla="*/ 35 w 35"/>
                                  <a:gd name="T35" fmla="*/ 20 h 35"/>
                                  <a:gd name="T36" fmla="*/ 35 w 35"/>
                                  <a:gd name="T37" fmla="*/ 20 h 35"/>
                                  <a:gd name="T38" fmla="*/ 35 w 35"/>
                                  <a:gd name="T39" fmla="*/ 10 h 35"/>
                                  <a:gd name="T40" fmla="*/ 30 w 35"/>
                                  <a:gd name="T41" fmla="*/ 5 h 35"/>
                                  <a:gd name="T42" fmla="*/ 30 w 35"/>
                                  <a:gd name="T43" fmla="*/ 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0" y="5"/>
                                    </a:moveTo>
                                    <a:lnTo>
                                      <a:pt x="3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1640"/>
                            <wps:cNvSpPr>
                              <a:spLocks/>
                            </wps:cNvSpPr>
                            <wps:spPr bwMode="auto">
                              <a:xfrm>
                                <a:off x="431" y="969"/>
                                <a:ext cx="150" cy="105"/>
                              </a:xfrm>
                              <a:custGeom>
                                <a:avLst/>
                                <a:gdLst>
                                  <a:gd name="T0" fmla="*/ 40 w 150"/>
                                  <a:gd name="T1" fmla="*/ 0 h 105"/>
                                  <a:gd name="T2" fmla="*/ 40 w 150"/>
                                  <a:gd name="T3" fmla="*/ 5 h 105"/>
                                  <a:gd name="T4" fmla="*/ 40 w 150"/>
                                  <a:gd name="T5" fmla="*/ 5 h 105"/>
                                  <a:gd name="T6" fmla="*/ 50 w 150"/>
                                  <a:gd name="T7" fmla="*/ 25 h 105"/>
                                  <a:gd name="T8" fmla="*/ 50 w 150"/>
                                  <a:gd name="T9" fmla="*/ 50 h 105"/>
                                  <a:gd name="T10" fmla="*/ 50 w 150"/>
                                  <a:gd name="T11" fmla="*/ 65 h 105"/>
                                  <a:gd name="T12" fmla="*/ 45 w 150"/>
                                  <a:gd name="T13" fmla="*/ 80 h 105"/>
                                  <a:gd name="T14" fmla="*/ 45 w 150"/>
                                  <a:gd name="T15" fmla="*/ 80 h 105"/>
                                  <a:gd name="T16" fmla="*/ 35 w 150"/>
                                  <a:gd name="T17" fmla="*/ 95 h 105"/>
                                  <a:gd name="T18" fmla="*/ 25 w 150"/>
                                  <a:gd name="T19" fmla="*/ 100 h 105"/>
                                  <a:gd name="T20" fmla="*/ 25 w 150"/>
                                  <a:gd name="T21" fmla="*/ 100 h 105"/>
                                  <a:gd name="T22" fmla="*/ 10 w 150"/>
                                  <a:gd name="T23" fmla="*/ 100 h 105"/>
                                  <a:gd name="T24" fmla="*/ 0 w 150"/>
                                  <a:gd name="T25" fmla="*/ 95 h 105"/>
                                  <a:gd name="T26" fmla="*/ 0 w 150"/>
                                  <a:gd name="T27" fmla="*/ 95 h 105"/>
                                  <a:gd name="T28" fmla="*/ 10 w 150"/>
                                  <a:gd name="T29" fmla="*/ 105 h 105"/>
                                  <a:gd name="T30" fmla="*/ 25 w 150"/>
                                  <a:gd name="T31" fmla="*/ 105 h 105"/>
                                  <a:gd name="T32" fmla="*/ 25 w 150"/>
                                  <a:gd name="T33" fmla="*/ 105 h 105"/>
                                  <a:gd name="T34" fmla="*/ 35 w 150"/>
                                  <a:gd name="T35" fmla="*/ 100 h 105"/>
                                  <a:gd name="T36" fmla="*/ 45 w 150"/>
                                  <a:gd name="T37" fmla="*/ 95 h 105"/>
                                  <a:gd name="T38" fmla="*/ 45 w 150"/>
                                  <a:gd name="T39" fmla="*/ 95 h 105"/>
                                  <a:gd name="T40" fmla="*/ 55 w 150"/>
                                  <a:gd name="T41" fmla="*/ 80 h 105"/>
                                  <a:gd name="T42" fmla="*/ 55 w 150"/>
                                  <a:gd name="T43" fmla="*/ 65 h 105"/>
                                  <a:gd name="T44" fmla="*/ 55 w 150"/>
                                  <a:gd name="T45" fmla="*/ 50 h 105"/>
                                  <a:gd name="T46" fmla="*/ 50 w 150"/>
                                  <a:gd name="T47" fmla="*/ 30 h 105"/>
                                  <a:gd name="T48" fmla="*/ 50 w 150"/>
                                  <a:gd name="T49" fmla="*/ 30 h 105"/>
                                  <a:gd name="T50" fmla="*/ 60 w 150"/>
                                  <a:gd name="T51" fmla="*/ 50 h 105"/>
                                  <a:gd name="T52" fmla="*/ 75 w 150"/>
                                  <a:gd name="T53" fmla="*/ 65 h 105"/>
                                  <a:gd name="T54" fmla="*/ 90 w 150"/>
                                  <a:gd name="T55" fmla="*/ 75 h 105"/>
                                  <a:gd name="T56" fmla="*/ 105 w 150"/>
                                  <a:gd name="T57" fmla="*/ 75 h 105"/>
                                  <a:gd name="T58" fmla="*/ 105 w 150"/>
                                  <a:gd name="T59" fmla="*/ 75 h 105"/>
                                  <a:gd name="T60" fmla="*/ 115 w 150"/>
                                  <a:gd name="T61" fmla="*/ 75 h 105"/>
                                  <a:gd name="T62" fmla="*/ 130 w 150"/>
                                  <a:gd name="T63" fmla="*/ 65 h 105"/>
                                  <a:gd name="T64" fmla="*/ 140 w 150"/>
                                  <a:gd name="T65" fmla="*/ 55 h 105"/>
                                  <a:gd name="T66" fmla="*/ 150 w 150"/>
                                  <a:gd name="T67" fmla="*/ 40 h 105"/>
                                  <a:gd name="T68" fmla="*/ 150 w 150"/>
                                  <a:gd name="T69" fmla="*/ 40 h 105"/>
                                  <a:gd name="T70" fmla="*/ 135 w 150"/>
                                  <a:gd name="T71" fmla="*/ 55 h 105"/>
                                  <a:gd name="T72" fmla="*/ 120 w 150"/>
                                  <a:gd name="T73" fmla="*/ 65 h 105"/>
                                  <a:gd name="T74" fmla="*/ 105 w 150"/>
                                  <a:gd name="T75" fmla="*/ 70 h 105"/>
                                  <a:gd name="T76" fmla="*/ 95 w 150"/>
                                  <a:gd name="T77" fmla="*/ 65 h 105"/>
                                  <a:gd name="T78" fmla="*/ 95 w 150"/>
                                  <a:gd name="T79" fmla="*/ 65 h 105"/>
                                  <a:gd name="T80" fmla="*/ 80 w 150"/>
                                  <a:gd name="T81" fmla="*/ 60 h 105"/>
                                  <a:gd name="T82" fmla="*/ 65 w 150"/>
                                  <a:gd name="T83" fmla="*/ 45 h 105"/>
                                  <a:gd name="T84" fmla="*/ 50 w 150"/>
                                  <a:gd name="T85" fmla="*/ 25 h 105"/>
                                  <a:gd name="T86" fmla="*/ 40 w 150"/>
                                  <a:gd name="T87" fmla="*/ 0 h 105"/>
                                  <a:gd name="T88" fmla="*/ 40 w 150"/>
                                  <a:gd name="T89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50" h="105">
                                    <a:moveTo>
                                      <a:pt x="40" y="0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50" y="25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5" y="80"/>
                                    </a:lnTo>
                                    <a:lnTo>
                                      <a:pt x="35" y="95"/>
                                    </a:lnTo>
                                    <a:lnTo>
                                      <a:pt x="25" y="100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0" y="105"/>
                                    </a:lnTo>
                                    <a:lnTo>
                                      <a:pt x="25" y="105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45" y="95"/>
                                    </a:lnTo>
                                    <a:lnTo>
                                      <a:pt x="55" y="80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5" y="50"/>
                                    </a:lnTo>
                                    <a:lnTo>
                                      <a:pt x="50" y="30"/>
                                    </a:lnTo>
                                    <a:lnTo>
                                      <a:pt x="60" y="50"/>
                                    </a:lnTo>
                                    <a:lnTo>
                                      <a:pt x="75" y="65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105" y="75"/>
                                    </a:lnTo>
                                    <a:lnTo>
                                      <a:pt x="115" y="75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50" y="40"/>
                                    </a:lnTo>
                                    <a:lnTo>
                                      <a:pt x="135" y="55"/>
                                    </a:lnTo>
                                    <a:lnTo>
                                      <a:pt x="120" y="65"/>
                                    </a:lnTo>
                                    <a:lnTo>
                                      <a:pt x="105" y="70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0" y="60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50" y="25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1641"/>
                            <wps:cNvSpPr>
                              <a:spLocks/>
                            </wps:cNvSpPr>
                            <wps:spPr bwMode="auto">
                              <a:xfrm>
                                <a:off x="401" y="905"/>
                                <a:ext cx="95" cy="79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40 h 79"/>
                                  <a:gd name="T2" fmla="*/ 0 w 95"/>
                                  <a:gd name="T3" fmla="*/ 40 h 79"/>
                                  <a:gd name="T4" fmla="*/ 20 w 95"/>
                                  <a:gd name="T5" fmla="*/ 59 h 79"/>
                                  <a:gd name="T6" fmla="*/ 40 w 95"/>
                                  <a:gd name="T7" fmla="*/ 74 h 79"/>
                                  <a:gd name="T8" fmla="*/ 40 w 95"/>
                                  <a:gd name="T9" fmla="*/ 74 h 79"/>
                                  <a:gd name="T10" fmla="*/ 60 w 95"/>
                                  <a:gd name="T11" fmla="*/ 79 h 79"/>
                                  <a:gd name="T12" fmla="*/ 75 w 95"/>
                                  <a:gd name="T13" fmla="*/ 79 h 79"/>
                                  <a:gd name="T14" fmla="*/ 75 w 95"/>
                                  <a:gd name="T15" fmla="*/ 79 h 79"/>
                                  <a:gd name="T16" fmla="*/ 85 w 95"/>
                                  <a:gd name="T17" fmla="*/ 69 h 79"/>
                                  <a:gd name="T18" fmla="*/ 95 w 95"/>
                                  <a:gd name="T19" fmla="*/ 49 h 79"/>
                                  <a:gd name="T20" fmla="*/ 95 w 95"/>
                                  <a:gd name="T21" fmla="*/ 49 h 79"/>
                                  <a:gd name="T22" fmla="*/ 95 w 95"/>
                                  <a:gd name="T23" fmla="*/ 25 h 79"/>
                                  <a:gd name="T24" fmla="*/ 90 w 95"/>
                                  <a:gd name="T25" fmla="*/ 0 h 79"/>
                                  <a:gd name="T26" fmla="*/ 90 w 95"/>
                                  <a:gd name="T27" fmla="*/ 0 h 79"/>
                                  <a:gd name="T28" fmla="*/ 65 w 95"/>
                                  <a:gd name="T29" fmla="*/ 5 h 79"/>
                                  <a:gd name="T30" fmla="*/ 40 w 95"/>
                                  <a:gd name="T31" fmla="*/ 15 h 79"/>
                                  <a:gd name="T32" fmla="*/ 20 w 95"/>
                                  <a:gd name="T33" fmla="*/ 25 h 79"/>
                                  <a:gd name="T34" fmla="*/ 0 w 95"/>
                                  <a:gd name="T35" fmla="*/ 40 h 79"/>
                                  <a:gd name="T36" fmla="*/ 0 w 95"/>
                                  <a:gd name="T37" fmla="*/ 4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5" h="79">
                                    <a:moveTo>
                                      <a:pt x="0" y="40"/>
                                    </a:moveTo>
                                    <a:lnTo>
                                      <a:pt x="0" y="40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40" y="74"/>
                                    </a:lnTo>
                                    <a:lnTo>
                                      <a:pt x="60" y="79"/>
                                    </a:lnTo>
                                    <a:lnTo>
                                      <a:pt x="75" y="79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95" y="49"/>
                                    </a:lnTo>
                                    <a:lnTo>
                                      <a:pt x="95" y="25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65" y="5"/>
                                    </a:lnTo>
                                    <a:lnTo>
                                      <a:pt x="40" y="1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1642"/>
                            <wps:cNvSpPr>
                              <a:spLocks/>
                            </wps:cNvSpPr>
                            <wps:spPr bwMode="auto">
                              <a:xfrm>
                                <a:off x="421" y="1589"/>
                                <a:ext cx="311" cy="140"/>
                              </a:xfrm>
                              <a:custGeom>
                                <a:avLst/>
                                <a:gdLst>
                                  <a:gd name="T0" fmla="*/ 15 w 311"/>
                                  <a:gd name="T1" fmla="*/ 85 h 140"/>
                                  <a:gd name="T2" fmla="*/ 15 w 311"/>
                                  <a:gd name="T3" fmla="*/ 85 h 140"/>
                                  <a:gd name="T4" fmla="*/ 0 w 311"/>
                                  <a:gd name="T5" fmla="*/ 110 h 140"/>
                                  <a:gd name="T6" fmla="*/ 0 w 311"/>
                                  <a:gd name="T7" fmla="*/ 110 h 140"/>
                                  <a:gd name="T8" fmla="*/ 40 w 311"/>
                                  <a:gd name="T9" fmla="*/ 125 h 140"/>
                                  <a:gd name="T10" fmla="*/ 85 w 311"/>
                                  <a:gd name="T11" fmla="*/ 135 h 140"/>
                                  <a:gd name="T12" fmla="*/ 135 w 311"/>
                                  <a:gd name="T13" fmla="*/ 140 h 140"/>
                                  <a:gd name="T14" fmla="*/ 185 w 311"/>
                                  <a:gd name="T15" fmla="*/ 140 h 140"/>
                                  <a:gd name="T16" fmla="*/ 185 w 311"/>
                                  <a:gd name="T17" fmla="*/ 140 h 140"/>
                                  <a:gd name="T18" fmla="*/ 251 w 311"/>
                                  <a:gd name="T19" fmla="*/ 140 h 140"/>
                                  <a:gd name="T20" fmla="*/ 311 w 311"/>
                                  <a:gd name="T21" fmla="*/ 130 h 140"/>
                                  <a:gd name="T22" fmla="*/ 311 w 311"/>
                                  <a:gd name="T23" fmla="*/ 130 h 140"/>
                                  <a:gd name="T24" fmla="*/ 296 w 311"/>
                                  <a:gd name="T25" fmla="*/ 95 h 140"/>
                                  <a:gd name="T26" fmla="*/ 281 w 311"/>
                                  <a:gd name="T27" fmla="*/ 65 h 140"/>
                                  <a:gd name="T28" fmla="*/ 261 w 311"/>
                                  <a:gd name="T29" fmla="*/ 40 h 140"/>
                                  <a:gd name="T30" fmla="*/ 241 w 311"/>
                                  <a:gd name="T31" fmla="*/ 25 h 140"/>
                                  <a:gd name="T32" fmla="*/ 221 w 311"/>
                                  <a:gd name="T33" fmla="*/ 10 h 140"/>
                                  <a:gd name="T34" fmla="*/ 200 w 311"/>
                                  <a:gd name="T35" fmla="*/ 5 h 140"/>
                                  <a:gd name="T36" fmla="*/ 180 w 311"/>
                                  <a:gd name="T37" fmla="*/ 0 h 140"/>
                                  <a:gd name="T38" fmla="*/ 160 w 311"/>
                                  <a:gd name="T39" fmla="*/ 5 h 140"/>
                                  <a:gd name="T40" fmla="*/ 115 w 311"/>
                                  <a:gd name="T41" fmla="*/ 15 h 140"/>
                                  <a:gd name="T42" fmla="*/ 80 w 311"/>
                                  <a:gd name="T43" fmla="*/ 35 h 140"/>
                                  <a:gd name="T44" fmla="*/ 45 w 311"/>
                                  <a:gd name="T45" fmla="*/ 60 h 140"/>
                                  <a:gd name="T46" fmla="*/ 15 w 311"/>
                                  <a:gd name="T47" fmla="*/ 85 h 140"/>
                                  <a:gd name="T48" fmla="*/ 15 w 311"/>
                                  <a:gd name="T49" fmla="*/ 85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11" h="140">
                                    <a:moveTo>
                                      <a:pt x="15" y="85"/>
                                    </a:moveTo>
                                    <a:lnTo>
                                      <a:pt x="15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85" y="135"/>
                                    </a:lnTo>
                                    <a:lnTo>
                                      <a:pt x="135" y="140"/>
                                    </a:lnTo>
                                    <a:lnTo>
                                      <a:pt x="185" y="140"/>
                                    </a:lnTo>
                                    <a:lnTo>
                                      <a:pt x="251" y="140"/>
                                    </a:lnTo>
                                    <a:lnTo>
                                      <a:pt x="311" y="130"/>
                                    </a:lnTo>
                                    <a:lnTo>
                                      <a:pt x="296" y="95"/>
                                    </a:lnTo>
                                    <a:lnTo>
                                      <a:pt x="281" y="65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00" y="5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0" y="5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80" y="35"/>
                                    </a:lnTo>
                                    <a:lnTo>
                                      <a:pt x="45" y="60"/>
                                    </a:lnTo>
                                    <a:lnTo>
                                      <a:pt x="1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1643"/>
                            <wps:cNvSpPr>
                              <a:spLocks/>
                            </wps:cNvSpPr>
                            <wps:spPr bwMode="auto">
                              <a:xfrm>
                                <a:off x="962" y="1709"/>
                                <a:ext cx="311" cy="140"/>
                              </a:xfrm>
                              <a:custGeom>
                                <a:avLst/>
                                <a:gdLst>
                                  <a:gd name="T0" fmla="*/ 15 w 311"/>
                                  <a:gd name="T1" fmla="*/ 85 h 140"/>
                                  <a:gd name="T2" fmla="*/ 15 w 311"/>
                                  <a:gd name="T3" fmla="*/ 85 h 140"/>
                                  <a:gd name="T4" fmla="*/ 0 w 311"/>
                                  <a:gd name="T5" fmla="*/ 110 h 140"/>
                                  <a:gd name="T6" fmla="*/ 0 w 311"/>
                                  <a:gd name="T7" fmla="*/ 110 h 140"/>
                                  <a:gd name="T8" fmla="*/ 40 w 311"/>
                                  <a:gd name="T9" fmla="*/ 125 h 140"/>
                                  <a:gd name="T10" fmla="*/ 86 w 311"/>
                                  <a:gd name="T11" fmla="*/ 135 h 140"/>
                                  <a:gd name="T12" fmla="*/ 136 w 311"/>
                                  <a:gd name="T13" fmla="*/ 140 h 140"/>
                                  <a:gd name="T14" fmla="*/ 186 w 311"/>
                                  <a:gd name="T15" fmla="*/ 140 h 140"/>
                                  <a:gd name="T16" fmla="*/ 186 w 311"/>
                                  <a:gd name="T17" fmla="*/ 140 h 140"/>
                                  <a:gd name="T18" fmla="*/ 251 w 311"/>
                                  <a:gd name="T19" fmla="*/ 135 h 140"/>
                                  <a:gd name="T20" fmla="*/ 311 w 311"/>
                                  <a:gd name="T21" fmla="*/ 125 h 140"/>
                                  <a:gd name="T22" fmla="*/ 311 w 311"/>
                                  <a:gd name="T23" fmla="*/ 125 h 140"/>
                                  <a:gd name="T24" fmla="*/ 296 w 311"/>
                                  <a:gd name="T25" fmla="*/ 90 h 140"/>
                                  <a:gd name="T26" fmla="*/ 276 w 311"/>
                                  <a:gd name="T27" fmla="*/ 60 h 140"/>
                                  <a:gd name="T28" fmla="*/ 261 w 311"/>
                                  <a:gd name="T29" fmla="*/ 40 h 140"/>
                                  <a:gd name="T30" fmla="*/ 241 w 311"/>
                                  <a:gd name="T31" fmla="*/ 20 h 140"/>
                                  <a:gd name="T32" fmla="*/ 221 w 311"/>
                                  <a:gd name="T33" fmla="*/ 10 h 140"/>
                                  <a:gd name="T34" fmla="*/ 201 w 311"/>
                                  <a:gd name="T35" fmla="*/ 5 h 140"/>
                                  <a:gd name="T36" fmla="*/ 176 w 311"/>
                                  <a:gd name="T37" fmla="*/ 0 h 140"/>
                                  <a:gd name="T38" fmla="*/ 156 w 311"/>
                                  <a:gd name="T39" fmla="*/ 0 h 140"/>
                                  <a:gd name="T40" fmla="*/ 116 w 311"/>
                                  <a:gd name="T41" fmla="*/ 15 h 140"/>
                                  <a:gd name="T42" fmla="*/ 75 w 311"/>
                                  <a:gd name="T43" fmla="*/ 35 h 140"/>
                                  <a:gd name="T44" fmla="*/ 45 w 311"/>
                                  <a:gd name="T45" fmla="*/ 60 h 140"/>
                                  <a:gd name="T46" fmla="*/ 15 w 311"/>
                                  <a:gd name="T47" fmla="*/ 85 h 140"/>
                                  <a:gd name="T48" fmla="*/ 15 w 311"/>
                                  <a:gd name="T49" fmla="*/ 85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11" h="140">
                                    <a:moveTo>
                                      <a:pt x="15" y="85"/>
                                    </a:moveTo>
                                    <a:lnTo>
                                      <a:pt x="15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136" y="140"/>
                                    </a:lnTo>
                                    <a:lnTo>
                                      <a:pt x="186" y="140"/>
                                    </a:lnTo>
                                    <a:lnTo>
                                      <a:pt x="251" y="135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76" y="60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41" y="20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16" y="15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45" y="60"/>
                                    </a:lnTo>
                                    <a:lnTo>
                                      <a:pt x="1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1644"/>
                            <wps:cNvSpPr>
                              <a:spLocks/>
                            </wps:cNvSpPr>
                            <wps:spPr bwMode="auto">
                              <a:xfrm>
                                <a:off x="451" y="1674"/>
                                <a:ext cx="45" cy="75"/>
                              </a:xfrm>
                              <a:custGeom>
                                <a:avLst/>
                                <a:gdLst>
                                  <a:gd name="T0" fmla="*/ 30 w 45"/>
                                  <a:gd name="T1" fmla="*/ 0 h 75"/>
                                  <a:gd name="T2" fmla="*/ 30 w 45"/>
                                  <a:gd name="T3" fmla="*/ 0 h 75"/>
                                  <a:gd name="T4" fmla="*/ 25 w 45"/>
                                  <a:gd name="T5" fmla="*/ 5 h 75"/>
                                  <a:gd name="T6" fmla="*/ 10 w 45"/>
                                  <a:gd name="T7" fmla="*/ 20 h 75"/>
                                  <a:gd name="T8" fmla="*/ 5 w 45"/>
                                  <a:gd name="T9" fmla="*/ 30 h 75"/>
                                  <a:gd name="T10" fmla="*/ 0 w 45"/>
                                  <a:gd name="T11" fmla="*/ 40 h 75"/>
                                  <a:gd name="T12" fmla="*/ 0 w 45"/>
                                  <a:gd name="T13" fmla="*/ 55 h 75"/>
                                  <a:gd name="T14" fmla="*/ 0 w 45"/>
                                  <a:gd name="T15" fmla="*/ 75 h 75"/>
                                  <a:gd name="T16" fmla="*/ 0 w 45"/>
                                  <a:gd name="T17" fmla="*/ 75 h 75"/>
                                  <a:gd name="T18" fmla="*/ 10 w 45"/>
                                  <a:gd name="T19" fmla="*/ 45 h 75"/>
                                  <a:gd name="T20" fmla="*/ 25 w 45"/>
                                  <a:gd name="T21" fmla="*/ 25 h 75"/>
                                  <a:gd name="T22" fmla="*/ 30 w 45"/>
                                  <a:gd name="T23" fmla="*/ 20 h 75"/>
                                  <a:gd name="T24" fmla="*/ 45 w 45"/>
                                  <a:gd name="T25" fmla="*/ 15 h 75"/>
                                  <a:gd name="T26" fmla="*/ 45 w 45"/>
                                  <a:gd name="T27" fmla="*/ 15 h 75"/>
                                  <a:gd name="T28" fmla="*/ 40 w 45"/>
                                  <a:gd name="T29" fmla="*/ 5 h 75"/>
                                  <a:gd name="T30" fmla="*/ 40 w 45"/>
                                  <a:gd name="T31" fmla="*/ 0 h 75"/>
                                  <a:gd name="T32" fmla="*/ 30 w 45"/>
                                  <a:gd name="T33" fmla="*/ 0 h 75"/>
                                  <a:gd name="T34" fmla="*/ 30 w 45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5">
                                    <a:moveTo>
                                      <a:pt x="30" y="0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1645"/>
                            <wps:cNvSpPr>
                              <a:spLocks/>
                            </wps:cNvSpPr>
                            <wps:spPr bwMode="auto">
                              <a:xfrm>
                                <a:off x="496" y="1689"/>
                                <a:ext cx="45" cy="70"/>
                              </a:xfrm>
                              <a:custGeom>
                                <a:avLst/>
                                <a:gdLst>
                                  <a:gd name="T0" fmla="*/ 35 w 45"/>
                                  <a:gd name="T1" fmla="*/ 0 h 70"/>
                                  <a:gd name="T2" fmla="*/ 35 w 45"/>
                                  <a:gd name="T3" fmla="*/ 0 h 70"/>
                                  <a:gd name="T4" fmla="*/ 30 w 45"/>
                                  <a:gd name="T5" fmla="*/ 0 h 70"/>
                                  <a:gd name="T6" fmla="*/ 15 w 45"/>
                                  <a:gd name="T7" fmla="*/ 15 h 70"/>
                                  <a:gd name="T8" fmla="*/ 5 w 45"/>
                                  <a:gd name="T9" fmla="*/ 25 h 70"/>
                                  <a:gd name="T10" fmla="*/ 5 w 45"/>
                                  <a:gd name="T11" fmla="*/ 40 h 70"/>
                                  <a:gd name="T12" fmla="*/ 0 w 45"/>
                                  <a:gd name="T13" fmla="*/ 55 h 70"/>
                                  <a:gd name="T14" fmla="*/ 5 w 45"/>
                                  <a:gd name="T15" fmla="*/ 70 h 70"/>
                                  <a:gd name="T16" fmla="*/ 5 w 45"/>
                                  <a:gd name="T17" fmla="*/ 70 h 70"/>
                                  <a:gd name="T18" fmla="*/ 15 w 45"/>
                                  <a:gd name="T19" fmla="*/ 45 h 70"/>
                                  <a:gd name="T20" fmla="*/ 25 w 45"/>
                                  <a:gd name="T21" fmla="*/ 25 h 70"/>
                                  <a:gd name="T22" fmla="*/ 35 w 45"/>
                                  <a:gd name="T23" fmla="*/ 15 h 70"/>
                                  <a:gd name="T24" fmla="*/ 45 w 45"/>
                                  <a:gd name="T25" fmla="*/ 10 h 70"/>
                                  <a:gd name="T26" fmla="*/ 45 w 45"/>
                                  <a:gd name="T27" fmla="*/ 10 h 70"/>
                                  <a:gd name="T28" fmla="*/ 45 w 45"/>
                                  <a:gd name="T29" fmla="*/ 5 h 70"/>
                                  <a:gd name="T30" fmla="*/ 40 w 45"/>
                                  <a:gd name="T31" fmla="*/ 0 h 70"/>
                                  <a:gd name="T32" fmla="*/ 35 w 45"/>
                                  <a:gd name="T33" fmla="*/ 0 h 70"/>
                                  <a:gd name="T34" fmla="*/ 35 w 45"/>
                                  <a:gd name="T3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0">
                                    <a:moveTo>
                                      <a:pt x="35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1646"/>
                            <wps:cNvSpPr>
                              <a:spLocks/>
                            </wps:cNvSpPr>
                            <wps:spPr bwMode="auto">
                              <a:xfrm>
                                <a:off x="556" y="1694"/>
                                <a:ext cx="45" cy="70"/>
                              </a:xfrm>
                              <a:custGeom>
                                <a:avLst/>
                                <a:gdLst>
                                  <a:gd name="T0" fmla="*/ 35 w 45"/>
                                  <a:gd name="T1" fmla="*/ 0 h 70"/>
                                  <a:gd name="T2" fmla="*/ 35 w 45"/>
                                  <a:gd name="T3" fmla="*/ 0 h 70"/>
                                  <a:gd name="T4" fmla="*/ 30 w 45"/>
                                  <a:gd name="T5" fmla="*/ 5 h 70"/>
                                  <a:gd name="T6" fmla="*/ 15 w 45"/>
                                  <a:gd name="T7" fmla="*/ 15 h 70"/>
                                  <a:gd name="T8" fmla="*/ 5 w 45"/>
                                  <a:gd name="T9" fmla="*/ 25 h 70"/>
                                  <a:gd name="T10" fmla="*/ 0 w 45"/>
                                  <a:gd name="T11" fmla="*/ 40 h 70"/>
                                  <a:gd name="T12" fmla="*/ 0 w 45"/>
                                  <a:gd name="T13" fmla="*/ 55 h 70"/>
                                  <a:gd name="T14" fmla="*/ 5 w 45"/>
                                  <a:gd name="T15" fmla="*/ 70 h 70"/>
                                  <a:gd name="T16" fmla="*/ 5 w 45"/>
                                  <a:gd name="T17" fmla="*/ 70 h 70"/>
                                  <a:gd name="T18" fmla="*/ 15 w 45"/>
                                  <a:gd name="T19" fmla="*/ 45 h 70"/>
                                  <a:gd name="T20" fmla="*/ 25 w 45"/>
                                  <a:gd name="T21" fmla="*/ 25 h 70"/>
                                  <a:gd name="T22" fmla="*/ 35 w 45"/>
                                  <a:gd name="T23" fmla="*/ 15 h 70"/>
                                  <a:gd name="T24" fmla="*/ 45 w 45"/>
                                  <a:gd name="T25" fmla="*/ 10 h 70"/>
                                  <a:gd name="T26" fmla="*/ 45 w 45"/>
                                  <a:gd name="T27" fmla="*/ 10 h 70"/>
                                  <a:gd name="T28" fmla="*/ 45 w 45"/>
                                  <a:gd name="T29" fmla="*/ 5 h 70"/>
                                  <a:gd name="T30" fmla="*/ 40 w 45"/>
                                  <a:gd name="T31" fmla="*/ 0 h 70"/>
                                  <a:gd name="T32" fmla="*/ 35 w 45"/>
                                  <a:gd name="T33" fmla="*/ 0 h 70"/>
                                  <a:gd name="T34" fmla="*/ 35 w 45"/>
                                  <a:gd name="T3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0">
                                    <a:moveTo>
                                      <a:pt x="35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1647"/>
                            <wps:cNvSpPr>
                              <a:spLocks/>
                            </wps:cNvSpPr>
                            <wps:spPr bwMode="auto">
                              <a:xfrm>
                                <a:off x="1734" y="1624"/>
                                <a:ext cx="316" cy="135"/>
                              </a:xfrm>
                              <a:custGeom>
                                <a:avLst/>
                                <a:gdLst>
                                  <a:gd name="T0" fmla="*/ 15 w 316"/>
                                  <a:gd name="T1" fmla="*/ 85 h 135"/>
                                  <a:gd name="T2" fmla="*/ 15 w 316"/>
                                  <a:gd name="T3" fmla="*/ 85 h 135"/>
                                  <a:gd name="T4" fmla="*/ 0 w 316"/>
                                  <a:gd name="T5" fmla="*/ 110 h 135"/>
                                  <a:gd name="T6" fmla="*/ 0 w 316"/>
                                  <a:gd name="T7" fmla="*/ 110 h 135"/>
                                  <a:gd name="T8" fmla="*/ 40 w 316"/>
                                  <a:gd name="T9" fmla="*/ 125 h 135"/>
                                  <a:gd name="T10" fmla="*/ 85 w 316"/>
                                  <a:gd name="T11" fmla="*/ 130 h 135"/>
                                  <a:gd name="T12" fmla="*/ 135 w 316"/>
                                  <a:gd name="T13" fmla="*/ 135 h 135"/>
                                  <a:gd name="T14" fmla="*/ 186 w 316"/>
                                  <a:gd name="T15" fmla="*/ 135 h 135"/>
                                  <a:gd name="T16" fmla="*/ 186 w 316"/>
                                  <a:gd name="T17" fmla="*/ 135 h 135"/>
                                  <a:gd name="T18" fmla="*/ 251 w 316"/>
                                  <a:gd name="T19" fmla="*/ 130 h 135"/>
                                  <a:gd name="T20" fmla="*/ 286 w 316"/>
                                  <a:gd name="T21" fmla="*/ 125 h 135"/>
                                  <a:gd name="T22" fmla="*/ 316 w 316"/>
                                  <a:gd name="T23" fmla="*/ 120 h 135"/>
                                  <a:gd name="T24" fmla="*/ 316 w 316"/>
                                  <a:gd name="T25" fmla="*/ 120 h 135"/>
                                  <a:gd name="T26" fmla="*/ 296 w 316"/>
                                  <a:gd name="T27" fmla="*/ 85 h 135"/>
                                  <a:gd name="T28" fmla="*/ 276 w 316"/>
                                  <a:gd name="T29" fmla="*/ 55 h 135"/>
                                  <a:gd name="T30" fmla="*/ 256 w 316"/>
                                  <a:gd name="T31" fmla="*/ 35 h 135"/>
                                  <a:gd name="T32" fmla="*/ 236 w 316"/>
                                  <a:gd name="T33" fmla="*/ 20 h 135"/>
                                  <a:gd name="T34" fmla="*/ 216 w 316"/>
                                  <a:gd name="T35" fmla="*/ 5 h 135"/>
                                  <a:gd name="T36" fmla="*/ 191 w 316"/>
                                  <a:gd name="T37" fmla="*/ 0 h 135"/>
                                  <a:gd name="T38" fmla="*/ 171 w 316"/>
                                  <a:gd name="T39" fmla="*/ 0 h 135"/>
                                  <a:gd name="T40" fmla="*/ 151 w 316"/>
                                  <a:gd name="T41" fmla="*/ 0 h 135"/>
                                  <a:gd name="T42" fmla="*/ 110 w 316"/>
                                  <a:gd name="T43" fmla="*/ 10 h 135"/>
                                  <a:gd name="T44" fmla="*/ 75 w 316"/>
                                  <a:gd name="T45" fmla="*/ 30 h 135"/>
                                  <a:gd name="T46" fmla="*/ 40 w 316"/>
                                  <a:gd name="T47" fmla="*/ 60 h 135"/>
                                  <a:gd name="T48" fmla="*/ 15 w 316"/>
                                  <a:gd name="T49" fmla="*/ 85 h 135"/>
                                  <a:gd name="T50" fmla="*/ 15 w 316"/>
                                  <a:gd name="T51" fmla="*/ 8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16" h="135">
                                    <a:moveTo>
                                      <a:pt x="15" y="85"/>
                                    </a:moveTo>
                                    <a:lnTo>
                                      <a:pt x="15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135" y="135"/>
                                    </a:lnTo>
                                    <a:lnTo>
                                      <a:pt x="186" y="135"/>
                                    </a:lnTo>
                                    <a:lnTo>
                                      <a:pt x="251" y="130"/>
                                    </a:lnTo>
                                    <a:lnTo>
                                      <a:pt x="286" y="125"/>
                                    </a:lnTo>
                                    <a:lnTo>
                                      <a:pt x="316" y="120"/>
                                    </a:lnTo>
                                    <a:lnTo>
                                      <a:pt x="296" y="85"/>
                                    </a:lnTo>
                                    <a:lnTo>
                                      <a:pt x="276" y="55"/>
                                    </a:lnTo>
                                    <a:lnTo>
                                      <a:pt x="256" y="35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16" y="5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75" y="3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1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1648"/>
                            <wps:cNvSpPr>
                              <a:spLocks/>
                            </wps:cNvSpPr>
                            <wps:spPr bwMode="auto">
                              <a:xfrm>
                                <a:off x="1764" y="1704"/>
                                <a:ext cx="40" cy="75"/>
                              </a:xfrm>
                              <a:custGeom>
                                <a:avLst/>
                                <a:gdLst>
                                  <a:gd name="T0" fmla="*/ 30 w 40"/>
                                  <a:gd name="T1" fmla="*/ 0 h 75"/>
                                  <a:gd name="T2" fmla="*/ 30 w 40"/>
                                  <a:gd name="T3" fmla="*/ 0 h 75"/>
                                  <a:gd name="T4" fmla="*/ 20 w 40"/>
                                  <a:gd name="T5" fmla="*/ 5 h 75"/>
                                  <a:gd name="T6" fmla="*/ 10 w 40"/>
                                  <a:gd name="T7" fmla="*/ 20 h 75"/>
                                  <a:gd name="T8" fmla="*/ 5 w 40"/>
                                  <a:gd name="T9" fmla="*/ 30 h 75"/>
                                  <a:gd name="T10" fmla="*/ 0 w 40"/>
                                  <a:gd name="T11" fmla="*/ 45 h 75"/>
                                  <a:gd name="T12" fmla="*/ 0 w 40"/>
                                  <a:gd name="T13" fmla="*/ 60 h 75"/>
                                  <a:gd name="T14" fmla="*/ 5 w 40"/>
                                  <a:gd name="T15" fmla="*/ 75 h 75"/>
                                  <a:gd name="T16" fmla="*/ 5 w 40"/>
                                  <a:gd name="T17" fmla="*/ 75 h 75"/>
                                  <a:gd name="T18" fmla="*/ 10 w 40"/>
                                  <a:gd name="T19" fmla="*/ 50 h 75"/>
                                  <a:gd name="T20" fmla="*/ 20 w 40"/>
                                  <a:gd name="T21" fmla="*/ 30 h 75"/>
                                  <a:gd name="T22" fmla="*/ 30 w 40"/>
                                  <a:gd name="T23" fmla="*/ 20 h 75"/>
                                  <a:gd name="T24" fmla="*/ 40 w 40"/>
                                  <a:gd name="T25" fmla="*/ 10 h 75"/>
                                  <a:gd name="T26" fmla="*/ 40 w 40"/>
                                  <a:gd name="T27" fmla="*/ 10 h 75"/>
                                  <a:gd name="T28" fmla="*/ 40 w 40"/>
                                  <a:gd name="T29" fmla="*/ 5 h 75"/>
                                  <a:gd name="T30" fmla="*/ 35 w 40"/>
                                  <a:gd name="T31" fmla="*/ 5 h 75"/>
                                  <a:gd name="T32" fmla="*/ 30 w 40"/>
                                  <a:gd name="T33" fmla="*/ 0 h 75"/>
                                  <a:gd name="T34" fmla="*/ 30 w 40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0" h="75">
                                    <a:moveTo>
                                      <a:pt x="30" y="0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1649"/>
                            <wps:cNvSpPr>
                              <a:spLocks/>
                            </wps:cNvSpPr>
                            <wps:spPr bwMode="auto">
                              <a:xfrm>
                                <a:off x="1814" y="1714"/>
                                <a:ext cx="40" cy="75"/>
                              </a:xfrm>
                              <a:custGeom>
                                <a:avLst/>
                                <a:gdLst>
                                  <a:gd name="T0" fmla="*/ 30 w 40"/>
                                  <a:gd name="T1" fmla="*/ 0 h 75"/>
                                  <a:gd name="T2" fmla="*/ 30 w 40"/>
                                  <a:gd name="T3" fmla="*/ 0 h 75"/>
                                  <a:gd name="T4" fmla="*/ 20 w 40"/>
                                  <a:gd name="T5" fmla="*/ 5 h 75"/>
                                  <a:gd name="T6" fmla="*/ 10 w 40"/>
                                  <a:gd name="T7" fmla="*/ 20 h 75"/>
                                  <a:gd name="T8" fmla="*/ 0 w 40"/>
                                  <a:gd name="T9" fmla="*/ 30 h 75"/>
                                  <a:gd name="T10" fmla="*/ 0 w 40"/>
                                  <a:gd name="T11" fmla="*/ 45 h 75"/>
                                  <a:gd name="T12" fmla="*/ 0 w 40"/>
                                  <a:gd name="T13" fmla="*/ 60 h 75"/>
                                  <a:gd name="T14" fmla="*/ 5 w 40"/>
                                  <a:gd name="T15" fmla="*/ 75 h 75"/>
                                  <a:gd name="T16" fmla="*/ 5 w 40"/>
                                  <a:gd name="T17" fmla="*/ 75 h 75"/>
                                  <a:gd name="T18" fmla="*/ 10 w 40"/>
                                  <a:gd name="T19" fmla="*/ 50 h 75"/>
                                  <a:gd name="T20" fmla="*/ 20 w 40"/>
                                  <a:gd name="T21" fmla="*/ 25 h 75"/>
                                  <a:gd name="T22" fmla="*/ 30 w 40"/>
                                  <a:gd name="T23" fmla="*/ 20 h 75"/>
                                  <a:gd name="T24" fmla="*/ 40 w 40"/>
                                  <a:gd name="T25" fmla="*/ 10 h 75"/>
                                  <a:gd name="T26" fmla="*/ 40 w 40"/>
                                  <a:gd name="T27" fmla="*/ 10 h 75"/>
                                  <a:gd name="T28" fmla="*/ 40 w 40"/>
                                  <a:gd name="T29" fmla="*/ 5 h 75"/>
                                  <a:gd name="T30" fmla="*/ 35 w 40"/>
                                  <a:gd name="T31" fmla="*/ 0 h 75"/>
                                  <a:gd name="T32" fmla="*/ 30 w 40"/>
                                  <a:gd name="T33" fmla="*/ 0 h 75"/>
                                  <a:gd name="T34" fmla="*/ 30 w 40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0" h="75">
                                    <a:moveTo>
                                      <a:pt x="30" y="0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1650"/>
                            <wps:cNvSpPr>
                              <a:spLocks/>
                            </wps:cNvSpPr>
                            <wps:spPr bwMode="auto">
                              <a:xfrm>
                                <a:off x="1874" y="1719"/>
                                <a:ext cx="41" cy="70"/>
                              </a:xfrm>
                              <a:custGeom>
                                <a:avLst/>
                                <a:gdLst>
                                  <a:gd name="T0" fmla="*/ 31 w 41"/>
                                  <a:gd name="T1" fmla="*/ 0 h 70"/>
                                  <a:gd name="T2" fmla="*/ 31 w 41"/>
                                  <a:gd name="T3" fmla="*/ 0 h 70"/>
                                  <a:gd name="T4" fmla="*/ 21 w 41"/>
                                  <a:gd name="T5" fmla="*/ 0 h 70"/>
                                  <a:gd name="T6" fmla="*/ 11 w 41"/>
                                  <a:gd name="T7" fmla="*/ 15 h 70"/>
                                  <a:gd name="T8" fmla="*/ 0 w 41"/>
                                  <a:gd name="T9" fmla="*/ 30 h 70"/>
                                  <a:gd name="T10" fmla="*/ 0 w 41"/>
                                  <a:gd name="T11" fmla="*/ 40 h 70"/>
                                  <a:gd name="T12" fmla="*/ 0 w 41"/>
                                  <a:gd name="T13" fmla="*/ 55 h 70"/>
                                  <a:gd name="T14" fmla="*/ 6 w 41"/>
                                  <a:gd name="T15" fmla="*/ 70 h 70"/>
                                  <a:gd name="T16" fmla="*/ 6 w 41"/>
                                  <a:gd name="T17" fmla="*/ 70 h 70"/>
                                  <a:gd name="T18" fmla="*/ 11 w 41"/>
                                  <a:gd name="T19" fmla="*/ 45 h 70"/>
                                  <a:gd name="T20" fmla="*/ 21 w 41"/>
                                  <a:gd name="T21" fmla="*/ 25 h 70"/>
                                  <a:gd name="T22" fmla="*/ 31 w 41"/>
                                  <a:gd name="T23" fmla="*/ 15 h 70"/>
                                  <a:gd name="T24" fmla="*/ 41 w 41"/>
                                  <a:gd name="T25" fmla="*/ 10 h 70"/>
                                  <a:gd name="T26" fmla="*/ 41 w 41"/>
                                  <a:gd name="T27" fmla="*/ 10 h 70"/>
                                  <a:gd name="T28" fmla="*/ 41 w 41"/>
                                  <a:gd name="T29" fmla="*/ 0 h 70"/>
                                  <a:gd name="T30" fmla="*/ 36 w 41"/>
                                  <a:gd name="T31" fmla="*/ 0 h 70"/>
                                  <a:gd name="T32" fmla="*/ 31 w 41"/>
                                  <a:gd name="T33" fmla="*/ 0 h 70"/>
                                  <a:gd name="T34" fmla="*/ 31 w 41"/>
                                  <a:gd name="T3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1" h="70">
                                    <a:moveTo>
                                      <a:pt x="31" y="0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6" y="70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Freeform 1651"/>
                            <wps:cNvSpPr>
                              <a:spLocks/>
                            </wps:cNvSpPr>
                            <wps:spPr bwMode="auto">
                              <a:xfrm>
                                <a:off x="1022" y="1784"/>
                                <a:ext cx="46" cy="75"/>
                              </a:xfrm>
                              <a:custGeom>
                                <a:avLst/>
                                <a:gdLst>
                                  <a:gd name="T0" fmla="*/ 36 w 46"/>
                                  <a:gd name="T1" fmla="*/ 0 h 75"/>
                                  <a:gd name="T2" fmla="*/ 36 w 46"/>
                                  <a:gd name="T3" fmla="*/ 0 h 75"/>
                                  <a:gd name="T4" fmla="*/ 31 w 46"/>
                                  <a:gd name="T5" fmla="*/ 5 h 75"/>
                                  <a:gd name="T6" fmla="*/ 15 w 46"/>
                                  <a:gd name="T7" fmla="*/ 20 h 75"/>
                                  <a:gd name="T8" fmla="*/ 5 w 46"/>
                                  <a:gd name="T9" fmla="*/ 30 h 75"/>
                                  <a:gd name="T10" fmla="*/ 5 w 46"/>
                                  <a:gd name="T11" fmla="*/ 45 h 75"/>
                                  <a:gd name="T12" fmla="*/ 0 w 46"/>
                                  <a:gd name="T13" fmla="*/ 60 h 75"/>
                                  <a:gd name="T14" fmla="*/ 5 w 46"/>
                                  <a:gd name="T15" fmla="*/ 75 h 75"/>
                                  <a:gd name="T16" fmla="*/ 5 w 46"/>
                                  <a:gd name="T17" fmla="*/ 75 h 75"/>
                                  <a:gd name="T18" fmla="*/ 15 w 46"/>
                                  <a:gd name="T19" fmla="*/ 50 h 75"/>
                                  <a:gd name="T20" fmla="*/ 26 w 46"/>
                                  <a:gd name="T21" fmla="*/ 30 h 75"/>
                                  <a:gd name="T22" fmla="*/ 36 w 46"/>
                                  <a:gd name="T23" fmla="*/ 20 h 75"/>
                                  <a:gd name="T24" fmla="*/ 46 w 46"/>
                                  <a:gd name="T25" fmla="*/ 15 h 75"/>
                                  <a:gd name="T26" fmla="*/ 46 w 46"/>
                                  <a:gd name="T27" fmla="*/ 15 h 75"/>
                                  <a:gd name="T28" fmla="*/ 46 w 46"/>
                                  <a:gd name="T29" fmla="*/ 10 h 75"/>
                                  <a:gd name="T30" fmla="*/ 41 w 46"/>
                                  <a:gd name="T31" fmla="*/ 5 h 75"/>
                                  <a:gd name="T32" fmla="*/ 36 w 46"/>
                                  <a:gd name="T33" fmla="*/ 0 h 75"/>
                                  <a:gd name="T34" fmla="*/ 36 w 46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6" h="75">
                                    <a:moveTo>
                                      <a:pt x="36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26" y="3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1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1652"/>
                            <wps:cNvSpPr>
                              <a:spLocks/>
                            </wps:cNvSpPr>
                            <wps:spPr bwMode="auto">
                              <a:xfrm>
                                <a:off x="1073" y="1799"/>
                                <a:ext cx="45" cy="70"/>
                              </a:xfrm>
                              <a:custGeom>
                                <a:avLst/>
                                <a:gdLst>
                                  <a:gd name="T0" fmla="*/ 35 w 45"/>
                                  <a:gd name="T1" fmla="*/ 0 h 70"/>
                                  <a:gd name="T2" fmla="*/ 35 w 45"/>
                                  <a:gd name="T3" fmla="*/ 0 h 70"/>
                                  <a:gd name="T4" fmla="*/ 25 w 45"/>
                                  <a:gd name="T5" fmla="*/ 5 h 70"/>
                                  <a:gd name="T6" fmla="*/ 15 w 45"/>
                                  <a:gd name="T7" fmla="*/ 15 h 70"/>
                                  <a:gd name="T8" fmla="*/ 5 w 45"/>
                                  <a:gd name="T9" fmla="*/ 25 h 70"/>
                                  <a:gd name="T10" fmla="*/ 0 w 45"/>
                                  <a:gd name="T11" fmla="*/ 40 h 70"/>
                                  <a:gd name="T12" fmla="*/ 0 w 45"/>
                                  <a:gd name="T13" fmla="*/ 55 h 70"/>
                                  <a:gd name="T14" fmla="*/ 5 w 45"/>
                                  <a:gd name="T15" fmla="*/ 70 h 70"/>
                                  <a:gd name="T16" fmla="*/ 5 w 45"/>
                                  <a:gd name="T17" fmla="*/ 70 h 70"/>
                                  <a:gd name="T18" fmla="*/ 10 w 45"/>
                                  <a:gd name="T19" fmla="*/ 45 h 70"/>
                                  <a:gd name="T20" fmla="*/ 25 w 45"/>
                                  <a:gd name="T21" fmla="*/ 25 h 70"/>
                                  <a:gd name="T22" fmla="*/ 35 w 45"/>
                                  <a:gd name="T23" fmla="*/ 15 h 70"/>
                                  <a:gd name="T24" fmla="*/ 45 w 45"/>
                                  <a:gd name="T25" fmla="*/ 10 h 70"/>
                                  <a:gd name="T26" fmla="*/ 45 w 45"/>
                                  <a:gd name="T27" fmla="*/ 10 h 70"/>
                                  <a:gd name="T28" fmla="*/ 45 w 45"/>
                                  <a:gd name="T29" fmla="*/ 5 h 70"/>
                                  <a:gd name="T30" fmla="*/ 40 w 45"/>
                                  <a:gd name="T31" fmla="*/ 0 h 70"/>
                                  <a:gd name="T32" fmla="*/ 35 w 45"/>
                                  <a:gd name="T33" fmla="*/ 0 h 70"/>
                                  <a:gd name="T34" fmla="*/ 35 w 45"/>
                                  <a:gd name="T3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0">
                                    <a:moveTo>
                                      <a:pt x="35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1653"/>
                            <wps:cNvSpPr>
                              <a:spLocks/>
                            </wps:cNvSpPr>
                            <wps:spPr bwMode="auto">
                              <a:xfrm>
                                <a:off x="1133" y="1804"/>
                                <a:ext cx="45" cy="75"/>
                              </a:xfrm>
                              <a:custGeom>
                                <a:avLst/>
                                <a:gdLst>
                                  <a:gd name="T0" fmla="*/ 35 w 45"/>
                                  <a:gd name="T1" fmla="*/ 0 h 75"/>
                                  <a:gd name="T2" fmla="*/ 35 w 45"/>
                                  <a:gd name="T3" fmla="*/ 0 h 75"/>
                                  <a:gd name="T4" fmla="*/ 25 w 45"/>
                                  <a:gd name="T5" fmla="*/ 5 h 75"/>
                                  <a:gd name="T6" fmla="*/ 10 w 45"/>
                                  <a:gd name="T7" fmla="*/ 20 h 75"/>
                                  <a:gd name="T8" fmla="*/ 5 w 45"/>
                                  <a:gd name="T9" fmla="*/ 30 h 75"/>
                                  <a:gd name="T10" fmla="*/ 0 w 45"/>
                                  <a:gd name="T11" fmla="*/ 40 h 75"/>
                                  <a:gd name="T12" fmla="*/ 0 w 45"/>
                                  <a:gd name="T13" fmla="*/ 55 h 75"/>
                                  <a:gd name="T14" fmla="*/ 5 w 45"/>
                                  <a:gd name="T15" fmla="*/ 75 h 75"/>
                                  <a:gd name="T16" fmla="*/ 5 w 45"/>
                                  <a:gd name="T17" fmla="*/ 75 h 75"/>
                                  <a:gd name="T18" fmla="*/ 10 w 45"/>
                                  <a:gd name="T19" fmla="*/ 45 h 75"/>
                                  <a:gd name="T20" fmla="*/ 25 w 45"/>
                                  <a:gd name="T21" fmla="*/ 25 h 75"/>
                                  <a:gd name="T22" fmla="*/ 35 w 45"/>
                                  <a:gd name="T23" fmla="*/ 20 h 75"/>
                                  <a:gd name="T24" fmla="*/ 45 w 45"/>
                                  <a:gd name="T25" fmla="*/ 10 h 75"/>
                                  <a:gd name="T26" fmla="*/ 45 w 45"/>
                                  <a:gd name="T27" fmla="*/ 10 h 75"/>
                                  <a:gd name="T28" fmla="*/ 45 w 45"/>
                                  <a:gd name="T29" fmla="*/ 5 h 75"/>
                                  <a:gd name="T30" fmla="*/ 40 w 45"/>
                                  <a:gd name="T31" fmla="*/ 0 h 75"/>
                                  <a:gd name="T32" fmla="*/ 35 w 45"/>
                                  <a:gd name="T33" fmla="*/ 0 h 75"/>
                                  <a:gd name="T34" fmla="*/ 35 w 45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5">
                                    <a:moveTo>
                                      <a:pt x="35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1654"/>
                            <wps:cNvSpPr>
                              <a:spLocks/>
                            </wps:cNvSpPr>
                            <wps:spPr bwMode="auto">
                              <a:xfrm>
                                <a:off x="2321" y="1704"/>
                                <a:ext cx="310" cy="145"/>
                              </a:xfrm>
                              <a:custGeom>
                                <a:avLst/>
                                <a:gdLst>
                                  <a:gd name="T0" fmla="*/ 10 w 310"/>
                                  <a:gd name="T1" fmla="*/ 85 h 145"/>
                                  <a:gd name="T2" fmla="*/ 10 w 310"/>
                                  <a:gd name="T3" fmla="*/ 85 h 145"/>
                                  <a:gd name="T4" fmla="*/ 0 w 310"/>
                                  <a:gd name="T5" fmla="*/ 110 h 145"/>
                                  <a:gd name="T6" fmla="*/ 0 w 310"/>
                                  <a:gd name="T7" fmla="*/ 110 h 145"/>
                                  <a:gd name="T8" fmla="*/ 40 w 310"/>
                                  <a:gd name="T9" fmla="*/ 125 h 145"/>
                                  <a:gd name="T10" fmla="*/ 80 w 310"/>
                                  <a:gd name="T11" fmla="*/ 135 h 145"/>
                                  <a:gd name="T12" fmla="*/ 130 w 310"/>
                                  <a:gd name="T13" fmla="*/ 140 h 145"/>
                                  <a:gd name="T14" fmla="*/ 180 w 310"/>
                                  <a:gd name="T15" fmla="*/ 145 h 145"/>
                                  <a:gd name="T16" fmla="*/ 180 w 310"/>
                                  <a:gd name="T17" fmla="*/ 145 h 145"/>
                                  <a:gd name="T18" fmla="*/ 240 w 310"/>
                                  <a:gd name="T19" fmla="*/ 140 h 145"/>
                                  <a:gd name="T20" fmla="*/ 310 w 310"/>
                                  <a:gd name="T21" fmla="*/ 130 h 145"/>
                                  <a:gd name="T22" fmla="*/ 310 w 310"/>
                                  <a:gd name="T23" fmla="*/ 130 h 145"/>
                                  <a:gd name="T24" fmla="*/ 290 w 310"/>
                                  <a:gd name="T25" fmla="*/ 95 h 145"/>
                                  <a:gd name="T26" fmla="*/ 275 w 310"/>
                                  <a:gd name="T27" fmla="*/ 65 h 145"/>
                                  <a:gd name="T28" fmla="*/ 255 w 310"/>
                                  <a:gd name="T29" fmla="*/ 40 h 145"/>
                                  <a:gd name="T30" fmla="*/ 235 w 310"/>
                                  <a:gd name="T31" fmla="*/ 25 h 145"/>
                                  <a:gd name="T32" fmla="*/ 215 w 310"/>
                                  <a:gd name="T33" fmla="*/ 10 h 145"/>
                                  <a:gd name="T34" fmla="*/ 195 w 310"/>
                                  <a:gd name="T35" fmla="*/ 5 h 145"/>
                                  <a:gd name="T36" fmla="*/ 175 w 310"/>
                                  <a:gd name="T37" fmla="*/ 0 h 145"/>
                                  <a:gd name="T38" fmla="*/ 155 w 310"/>
                                  <a:gd name="T39" fmla="*/ 0 h 145"/>
                                  <a:gd name="T40" fmla="*/ 115 w 310"/>
                                  <a:gd name="T41" fmla="*/ 15 h 145"/>
                                  <a:gd name="T42" fmla="*/ 75 w 310"/>
                                  <a:gd name="T43" fmla="*/ 35 h 145"/>
                                  <a:gd name="T44" fmla="*/ 40 w 310"/>
                                  <a:gd name="T45" fmla="*/ 60 h 145"/>
                                  <a:gd name="T46" fmla="*/ 10 w 310"/>
                                  <a:gd name="T47" fmla="*/ 85 h 145"/>
                                  <a:gd name="T48" fmla="*/ 10 w 310"/>
                                  <a:gd name="T49" fmla="*/ 8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10" h="145">
                                    <a:moveTo>
                                      <a:pt x="10" y="85"/>
                                    </a:moveTo>
                                    <a:lnTo>
                                      <a:pt x="10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80" y="135"/>
                                    </a:lnTo>
                                    <a:lnTo>
                                      <a:pt x="130" y="140"/>
                                    </a:lnTo>
                                    <a:lnTo>
                                      <a:pt x="180" y="145"/>
                                    </a:lnTo>
                                    <a:lnTo>
                                      <a:pt x="240" y="140"/>
                                    </a:lnTo>
                                    <a:lnTo>
                                      <a:pt x="310" y="130"/>
                                    </a:lnTo>
                                    <a:lnTo>
                                      <a:pt x="290" y="95"/>
                                    </a:lnTo>
                                    <a:lnTo>
                                      <a:pt x="275" y="65"/>
                                    </a:lnTo>
                                    <a:lnTo>
                                      <a:pt x="255" y="40"/>
                                    </a:lnTo>
                                    <a:lnTo>
                                      <a:pt x="235" y="25"/>
                                    </a:lnTo>
                                    <a:lnTo>
                                      <a:pt x="215" y="10"/>
                                    </a:lnTo>
                                    <a:lnTo>
                                      <a:pt x="195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1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1655"/>
                            <wps:cNvSpPr>
                              <a:spLocks/>
                            </wps:cNvSpPr>
                            <wps:spPr bwMode="auto">
                              <a:xfrm>
                                <a:off x="2381" y="1779"/>
                                <a:ext cx="45" cy="75"/>
                              </a:xfrm>
                              <a:custGeom>
                                <a:avLst/>
                                <a:gdLst>
                                  <a:gd name="T0" fmla="*/ 35 w 45"/>
                                  <a:gd name="T1" fmla="*/ 0 h 75"/>
                                  <a:gd name="T2" fmla="*/ 35 w 45"/>
                                  <a:gd name="T3" fmla="*/ 0 h 75"/>
                                  <a:gd name="T4" fmla="*/ 25 w 45"/>
                                  <a:gd name="T5" fmla="*/ 5 h 75"/>
                                  <a:gd name="T6" fmla="*/ 10 w 45"/>
                                  <a:gd name="T7" fmla="*/ 20 h 75"/>
                                  <a:gd name="T8" fmla="*/ 5 w 45"/>
                                  <a:gd name="T9" fmla="*/ 30 h 75"/>
                                  <a:gd name="T10" fmla="*/ 0 w 45"/>
                                  <a:gd name="T11" fmla="*/ 40 h 75"/>
                                  <a:gd name="T12" fmla="*/ 0 w 45"/>
                                  <a:gd name="T13" fmla="*/ 55 h 75"/>
                                  <a:gd name="T14" fmla="*/ 5 w 45"/>
                                  <a:gd name="T15" fmla="*/ 75 h 75"/>
                                  <a:gd name="T16" fmla="*/ 5 w 45"/>
                                  <a:gd name="T17" fmla="*/ 75 h 75"/>
                                  <a:gd name="T18" fmla="*/ 10 w 45"/>
                                  <a:gd name="T19" fmla="*/ 45 h 75"/>
                                  <a:gd name="T20" fmla="*/ 25 w 45"/>
                                  <a:gd name="T21" fmla="*/ 25 h 75"/>
                                  <a:gd name="T22" fmla="*/ 35 w 45"/>
                                  <a:gd name="T23" fmla="*/ 20 h 75"/>
                                  <a:gd name="T24" fmla="*/ 45 w 45"/>
                                  <a:gd name="T25" fmla="*/ 10 h 75"/>
                                  <a:gd name="T26" fmla="*/ 45 w 45"/>
                                  <a:gd name="T27" fmla="*/ 10 h 75"/>
                                  <a:gd name="T28" fmla="*/ 45 w 45"/>
                                  <a:gd name="T29" fmla="*/ 5 h 75"/>
                                  <a:gd name="T30" fmla="*/ 40 w 45"/>
                                  <a:gd name="T31" fmla="*/ 0 h 75"/>
                                  <a:gd name="T32" fmla="*/ 35 w 45"/>
                                  <a:gd name="T33" fmla="*/ 0 h 75"/>
                                  <a:gd name="T34" fmla="*/ 35 w 45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5">
                                    <a:moveTo>
                                      <a:pt x="35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1656"/>
                            <wps:cNvSpPr>
                              <a:spLocks/>
                            </wps:cNvSpPr>
                            <wps:spPr bwMode="auto">
                              <a:xfrm>
                                <a:off x="2431" y="1789"/>
                                <a:ext cx="45" cy="75"/>
                              </a:xfrm>
                              <a:custGeom>
                                <a:avLst/>
                                <a:gdLst>
                                  <a:gd name="T0" fmla="*/ 30 w 45"/>
                                  <a:gd name="T1" fmla="*/ 0 h 75"/>
                                  <a:gd name="T2" fmla="*/ 30 w 45"/>
                                  <a:gd name="T3" fmla="*/ 0 h 75"/>
                                  <a:gd name="T4" fmla="*/ 25 w 45"/>
                                  <a:gd name="T5" fmla="*/ 5 h 75"/>
                                  <a:gd name="T6" fmla="*/ 10 w 45"/>
                                  <a:gd name="T7" fmla="*/ 20 h 75"/>
                                  <a:gd name="T8" fmla="*/ 5 w 45"/>
                                  <a:gd name="T9" fmla="*/ 30 h 75"/>
                                  <a:gd name="T10" fmla="*/ 0 w 45"/>
                                  <a:gd name="T11" fmla="*/ 45 h 75"/>
                                  <a:gd name="T12" fmla="*/ 0 w 45"/>
                                  <a:gd name="T13" fmla="*/ 55 h 75"/>
                                  <a:gd name="T14" fmla="*/ 0 w 45"/>
                                  <a:gd name="T15" fmla="*/ 75 h 75"/>
                                  <a:gd name="T16" fmla="*/ 0 w 45"/>
                                  <a:gd name="T17" fmla="*/ 75 h 75"/>
                                  <a:gd name="T18" fmla="*/ 10 w 45"/>
                                  <a:gd name="T19" fmla="*/ 50 h 75"/>
                                  <a:gd name="T20" fmla="*/ 25 w 45"/>
                                  <a:gd name="T21" fmla="*/ 30 h 75"/>
                                  <a:gd name="T22" fmla="*/ 30 w 45"/>
                                  <a:gd name="T23" fmla="*/ 20 h 75"/>
                                  <a:gd name="T24" fmla="*/ 45 w 45"/>
                                  <a:gd name="T25" fmla="*/ 15 h 75"/>
                                  <a:gd name="T26" fmla="*/ 45 w 45"/>
                                  <a:gd name="T27" fmla="*/ 15 h 75"/>
                                  <a:gd name="T28" fmla="*/ 40 w 45"/>
                                  <a:gd name="T29" fmla="*/ 10 h 75"/>
                                  <a:gd name="T30" fmla="*/ 40 w 45"/>
                                  <a:gd name="T31" fmla="*/ 5 h 75"/>
                                  <a:gd name="T32" fmla="*/ 30 w 45"/>
                                  <a:gd name="T33" fmla="*/ 0 h 75"/>
                                  <a:gd name="T34" fmla="*/ 30 w 45"/>
                                  <a:gd name="T35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5">
                                    <a:moveTo>
                                      <a:pt x="30" y="0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1657"/>
                            <wps:cNvSpPr>
                              <a:spLocks/>
                            </wps:cNvSpPr>
                            <wps:spPr bwMode="auto">
                              <a:xfrm>
                                <a:off x="2491" y="1799"/>
                                <a:ext cx="45" cy="70"/>
                              </a:xfrm>
                              <a:custGeom>
                                <a:avLst/>
                                <a:gdLst>
                                  <a:gd name="T0" fmla="*/ 30 w 45"/>
                                  <a:gd name="T1" fmla="*/ 0 h 70"/>
                                  <a:gd name="T2" fmla="*/ 30 w 45"/>
                                  <a:gd name="T3" fmla="*/ 0 h 70"/>
                                  <a:gd name="T4" fmla="*/ 25 w 45"/>
                                  <a:gd name="T5" fmla="*/ 5 h 70"/>
                                  <a:gd name="T6" fmla="*/ 10 w 45"/>
                                  <a:gd name="T7" fmla="*/ 15 h 70"/>
                                  <a:gd name="T8" fmla="*/ 5 w 45"/>
                                  <a:gd name="T9" fmla="*/ 25 h 70"/>
                                  <a:gd name="T10" fmla="*/ 0 w 45"/>
                                  <a:gd name="T11" fmla="*/ 40 h 70"/>
                                  <a:gd name="T12" fmla="*/ 0 w 45"/>
                                  <a:gd name="T13" fmla="*/ 55 h 70"/>
                                  <a:gd name="T14" fmla="*/ 0 w 45"/>
                                  <a:gd name="T15" fmla="*/ 70 h 70"/>
                                  <a:gd name="T16" fmla="*/ 0 w 45"/>
                                  <a:gd name="T17" fmla="*/ 70 h 70"/>
                                  <a:gd name="T18" fmla="*/ 10 w 45"/>
                                  <a:gd name="T19" fmla="*/ 45 h 70"/>
                                  <a:gd name="T20" fmla="*/ 25 w 45"/>
                                  <a:gd name="T21" fmla="*/ 25 h 70"/>
                                  <a:gd name="T22" fmla="*/ 30 w 45"/>
                                  <a:gd name="T23" fmla="*/ 15 h 70"/>
                                  <a:gd name="T24" fmla="*/ 45 w 45"/>
                                  <a:gd name="T25" fmla="*/ 10 h 70"/>
                                  <a:gd name="T26" fmla="*/ 45 w 45"/>
                                  <a:gd name="T27" fmla="*/ 10 h 70"/>
                                  <a:gd name="T28" fmla="*/ 40 w 45"/>
                                  <a:gd name="T29" fmla="*/ 5 h 70"/>
                                  <a:gd name="T30" fmla="*/ 40 w 45"/>
                                  <a:gd name="T31" fmla="*/ 0 h 70"/>
                                  <a:gd name="T32" fmla="*/ 30 w 45"/>
                                  <a:gd name="T33" fmla="*/ 0 h 70"/>
                                  <a:gd name="T34" fmla="*/ 30 w 45"/>
                                  <a:gd name="T3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" h="70">
                                    <a:moveTo>
                                      <a:pt x="30" y="0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6" name="Group 1588"/>
                          <wpg:cNvGrpSpPr>
                            <a:grpSpLocks/>
                          </wpg:cNvGrpSpPr>
                          <wpg:grpSpPr bwMode="auto">
                            <a:xfrm>
                              <a:off x="2134" y="6594"/>
                              <a:ext cx="2880" cy="4201"/>
                              <a:chOff x="934" y="965"/>
                              <a:chExt cx="1409" cy="2055"/>
                            </a:xfrm>
                          </wpg:grpSpPr>
                          <wps:wsp>
                            <wps:cNvPr id="177" name="Freeform 1589"/>
                            <wps:cNvSpPr>
                              <a:spLocks/>
                            </wps:cNvSpPr>
                            <wps:spPr bwMode="auto">
                              <a:xfrm>
                                <a:off x="954" y="1350"/>
                                <a:ext cx="315" cy="450"/>
                              </a:xfrm>
                              <a:custGeom>
                                <a:avLst/>
                                <a:gdLst>
                                  <a:gd name="T0" fmla="*/ 10 w 315"/>
                                  <a:gd name="T1" fmla="*/ 35 h 450"/>
                                  <a:gd name="T2" fmla="*/ 10 w 315"/>
                                  <a:gd name="T3" fmla="*/ 35 h 450"/>
                                  <a:gd name="T4" fmla="*/ 5 w 315"/>
                                  <a:gd name="T5" fmla="*/ 55 h 450"/>
                                  <a:gd name="T6" fmla="*/ 0 w 315"/>
                                  <a:gd name="T7" fmla="*/ 75 h 450"/>
                                  <a:gd name="T8" fmla="*/ 0 w 315"/>
                                  <a:gd name="T9" fmla="*/ 130 h 450"/>
                                  <a:gd name="T10" fmla="*/ 0 w 315"/>
                                  <a:gd name="T11" fmla="*/ 130 h 450"/>
                                  <a:gd name="T12" fmla="*/ 20 w 315"/>
                                  <a:gd name="T13" fmla="*/ 185 h 450"/>
                                  <a:gd name="T14" fmla="*/ 45 w 315"/>
                                  <a:gd name="T15" fmla="*/ 235 h 450"/>
                                  <a:gd name="T16" fmla="*/ 75 w 315"/>
                                  <a:gd name="T17" fmla="*/ 285 h 450"/>
                                  <a:gd name="T18" fmla="*/ 110 w 315"/>
                                  <a:gd name="T19" fmla="*/ 325 h 450"/>
                                  <a:gd name="T20" fmla="*/ 150 w 315"/>
                                  <a:gd name="T21" fmla="*/ 365 h 450"/>
                                  <a:gd name="T22" fmla="*/ 195 w 315"/>
                                  <a:gd name="T23" fmla="*/ 400 h 450"/>
                                  <a:gd name="T24" fmla="*/ 250 w 315"/>
                                  <a:gd name="T25" fmla="*/ 425 h 450"/>
                                  <a:gd name="T26" fmla="*/ 305 w 315"/>
                                  <a:gd name="T27" fmla="*/ 450 h 450"/>
                                  <a:gd name="T28" fmla="*/ 315 w 315"/>
                                  <a:gd name="T29" fmla="*/ 235 h 450"/>
                                  <a:gd name="T30" fmla="*/ 315 w 315"/>
                                  <a:gd name="T31" fmla="*/ 235 h 450"/>
                                  <a:gd name="T32" fmla="*/ 285 w 315"/>
                                  <a:gd name="T33" fmla="*/ 225 h 450"/>
                                  <a:gd name="T34" fmla="*/ 260 w 315"/>
                                  <a:gd name="T35" fmla="*/ 215 h 450"/>
                                  <a:gd name="T36" fmla="*/ 235 w 315"/>
                                  <a:gd name="T37" fmla="*/ 200 h 450"/>
                                  <a:gd name="T38" fmla="*/ 210 w 315"/>
                                  <a:gd name="T39" fmla="*/ 180 h 450"/>
                                  <a:gd name="T40" fmla="*/ 210 w 315"/>
                                  <a:gd name="T41" fmla="*/ 180 h 450"/>
                                  <a:gd name="T42" fmla="*/ 185 w 315"/>
                                  <a:gd name="T43" fmla="*/ 160 h 450"/>
                                  <a:gd name="T44" fmla="*/ 165 w 315"/>
                                  <a:gd name="T45" fmla="*/ 130 h 450"/>
                                  <a:gd name="T46" fmla="*/ 145 w 315"/>
                                  <a:gd name="T47" fmla="*/ 95 h 450"/>
                                  <a:gd name="T48" fmla="*/ 130 w 315"/>
                                  <a:gd name="T49" fmla="*/ 60 h 450"/>
                                  <a:gd name="T50" fmla="*/ 130 w 315"/>
                                  <a:gd name="T51" fmla="*/ 60 h 450"/>
                                  <a:gd name="T52" fmla="*/ 115 w 315"/>
                                  <a:gd name="T53" fmla="*/ 30 h 450"/>
                                  <a:gd name="T54" fmla="*/ 95 w 315"/>
                                  <a:gd name="T55" fmla="*/ 10 h 450"/>
                                  <a:gd name="T56" fmla="*/ 95 w 315"/>
                                  <a:gd name="T57" fmla="*/ 10 h 450"/>
                                  <a:gd name="T58" fmla="*/ 70 w 315"/>
                                  <a:gd name="T59" fmla="*/ 0 h 450"/>
                                  <a:gd name="T60" fmla="*/ 50 w 315"/>
                                  <a:gd name="T61" fmla="*/ 0 h 450"/>
                                  <a:gd name="T62" fmla="*/ 50 w 315"/>
                                  <a:gd name="T63" fmla="*/ 0 h 450"/>
                                  <a:gd name="T64" fmla="*/ 35 w 315"/>
                                  <a:gd name="T65" fmla="*/ 5 h 450"/>
                                  <a:gd name="T66" fmla="*/ 25 w 315"/>
                                  <a:gd name="T67" fmla="*/ 10 h 450"/>
                                  <a:gd name="T68" fmla="*/ 10 w 315"/>
                                  <a:gd name="T69" fmla="*/ 35 h 450"/>
                                  <a:gd name="T70" fmla="*/ 10 w 315"/>
                                  <a:gd name="T71" fmla="*/ 35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15" h="450">
                                    <a:moveTo>
                                      <a:pt x="10" y="35"/>
                                    </a:moveTo>
                                    <a:lnTo>
                                      <a:pt x="10" y="35"/>
                                    </a:lnTo>
                                    <a:lnTo>
                                      <a:pt x="5" y="5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75" y="285"/>
                                    </a:lnTo>
                                    <a:lnTo>
                                      <a:pt x="110" y="325"/>
                                    </a:lnTo>
                                    <a:lnTo>
                                      <a:pt x="150" y="365"/>
                                    </a:lnTo>
                                    <a:lnTo>
                                      <a:pt x="195" y="400"/>
                                    </a:lnTo>
                                    <a:lnTo>
                                      <a:pt x="250" y="425"/>
                                    </a:lnTo>
                                    <a:lnTo>
                                      <a:pt x="305" y="450"/>
                                    </a:lnTo>
                                    <a:lnTo>
                                      <a:pt x="315" y="235"/>
                                    </a:lnTo>
                                    <a:lnTo>
                                      <a:pt x="285" y="225"/>
                                    </a:lnTo>
                                    <a:lnTo>
                                      <a:pt x="260" y="215"/>
                                    </a:lnTo>
                                    <a:lnTo>
                                      <a:pt x="235" y="200"/>
                                    </a:lnTo>
                                    <a:lnTo>
                                      <a:pt x="210" y="180"/>
                                    </a:lnTo>
                                    <a:lnTo>
                                      <a:pt x="185" y="160"/>
                                    </a:lnTo>
                                    <a:lnTo>
                                      <a:pt x="165" y="130"/>
                                    </a:lnTo>
                                    <a:lnTo>
                                      <a:pt x="145" y="95"/>
                                    </a:lnTo>
                                    <a:lnTo>
                                      <a:pt x="130" y="60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95" y="1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25" y="10"/>
                                    </a:lnTo>
                                    <a:lnTo>
                                      <a:pt x="1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1590"/>
                            <wps:cNvSpPr>
                              <a:spLocks/>
                            </wps:cNvSpPr>
                            <wps:spPr bwMode="auto">
                              <a:xfrm>
                                <a:off x="1399" y="2315"/>
                                <a:ext cx="365" cy="550"/>
                              </a:xfrm>
                              <a:custGeom>
                                <a:avLst/>
                                <a:gdLst>
                                  <a:gd name="T0" fmla="*/ 55 w 365"/>
                                  <a:gd name="T1" fmla="*/ 550 h 550"/>
                                  <a:gd name="T2" fmla="*/ 365 w 365"/>
                                  <a:gd name="T3" fmla="*/ 550 h 550"/>
                                  <a:gd name="T4" fmla="*/ 165 w 365"/>
                                  <a:gd name="T5" fmla="*/ 0 h 550"/>
                                  <a:gd name="T6" fmla="*/ 165 w 365"/>
                                  <a:gd name="T7" fmla="*/ 0 h 550"/>
                                  <a:gd name="T8" fmla="*/ 125 w 365"/>
                                  <a:gd name="T9" fmla="*/ 20 h 550"/>
                                  <a:gd name="T10" fmla="*/ 95 w 365"/>
                                  <a:gd name="T11" fmla="*/ 35 h 550"/>
                                  <a:gd name="T12" fmla="*/ 70 w 365"/>
                                  <a:gd name="T13" fmla="*/ 55 h 550"/>
                                  <a:gd name="T14" fmla="*/ 45 w 365"/>
                                  <a:gd name="T15" fmla="*/ 80 h 550"/>
                                  <a:gd name="T16" fmla="*/ 25 w 365"/>
                                  <a:gd name="T17" fmla="*/ 105 h 550"/>
                                  <a:gd name="T18" fmla="*/ 15 w 365"/>
                                  <a:gd name="T19" fmla="*/ 130 h 550"/>
                                  <a:gd name="T20" fmla="*/ 5 w 365"/>
                                  <a:gd name="T21" fmla="*/ 160 h 550"/>
                                  <a:gd name="T22" fmla="*/ 0 w 365"/>
                                  <a:gd name="T23" fmla="*/ 190 h 550"/>
                                  <a:gd name="T24" fmla="*/ 5 w 365"/>
                                  <a:gd name="T25" fmla="*/ 225 h 550"/>
                                  <a:gd name="T26" fmla="*/ 10 w 365"/>
                                  <a:gd name="T27" fmla="*/ 260 h 550"/>
                                  <a:gd name="T28" fmla="*/ 20 w 365"/>
                                  <a:gd name="T29" fmla="*/ 295 h 550"/>
                                  <a:gd name="T30" fmla="*/ 35 w 365"/>
                                  <a:gd name="T31" fmla="*/ 335 h 550"/>
                                  <a:gd name="T32" fmla="*/ 50 w 365"/>
                                  <a:gd name="T33" fmla="*/ 380 h 550"/>
                                  <a:gd name="T34" fmla="*/ 75 w 365"/>
                                  <a:gd name="T35" fmla="*/ 420 h 550"/>
                                  <a:gd name="T36" fmla="*/ 140 w 365"/>
                                  <a:gd name="T37" fmla="*/ 515 h 550"/>
                                  <a:gd name="T38" fmla="*/ 55 w 365"/>
                                  <a:gd name="T39" fmla="*/ 550 h 550"/>
                                  <a:gd name="T40" fmla="*/ 55 w 365"/>
                                  <a:gd name="T41" fmla="*/ 550 h 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65" h="550">
                                    <a:moveTo>
                                      <a:pt x="55" y="550"/>
                                    </a:moveTo>
                                    <a:lnTo>
                                      <a:pt x="365" y="55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25" y="20"/>
                                    </a:lnTo>
                                    <a:lnTo>
                                      <a:pt x="95" y="35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45" y="80"/>
                                    </a:lnTo>
                                    <a:lnTo>
                                      <a:pt x="25" y="105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5" y="160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5" y="225"/>
                                    </a:lnTo>
                                    <a:lnTo>
                                      <a:pt x="10" y="260"/>
                                    </a:lnTo>
                                    <a:lnTo>
                                      <a:pt x="20" y="295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50" y="380"/>
                                    </a:lnTo>
                                    <a:lnTo>
                                      <a:pt x="75" y="420"/>
                                    </a:lnTo>
                                    <a:lnTo>
                                      <a:pt x="140" y="515"/>
                                    </a:lnTo>
                                    <a:lnTo>
                                      <a:pt x="55" y="5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1591"/>
                            <wps:cNvSpPr>
                              <a:spLocks/>
                            </wps:cNvSpPr>
                            <wps:spPr bwMode="auto">
                              <a:xfrm>
                                <a:off x="2173" y="2370"/>
                                <a:ext cx="170" cy="170"/>
                              </a:xfrm>
                              <a:custGeom>
                                <a:avLst/>
                                <a:gdLst>
                                  <a:gd name="T0" fmla="*/ 0 w 170"/>
                                  <a:gd name="T1" fmla="*/ 110 h 170"/>
                                  <a:gd name="T2" fmla="*/ 0 w 170"/>
                                  <a:gd name="T3" fmla="*/ 110 h 170"/>
                                  <a:gd name="T4" fmla="*/ 55 w 170"/>
                                  <a:gd name="T5" fmla="*/ 145 h 170"/>
                                  <a:gd name="T6" fmla="*/ 100 w 170"/>
                                  <a:gd name="T7" fmla="*/ 165 h 170"/>
                                  <a:gd name="T8" fmla="*/ 115 w 170"/>
                                  <a:gd name="T9" fmla="*/ 170 h 170"/>
                                  <a:gd name="T10" fmla="*/ 135 w 170"/>
                                  <a:gd name="T11" fmla="*/ 170 h 170"/>
                                  <a:gd name="T12" fmla="*/ 145 w 170"/>
                                  <a:gd name="T13" fmla="*/ 165 h 170"/>
                                  <a:gd name="T14" fmla="*/ 160 w 170"/>
                                  <a:gd name="T15" fmla="*/ 155 h 170"/>
                                  <a:gd name="T16" fmla="*/ 160 w 170"/>
                                  <a:gd name="T17" fmla="*/ 155 h 170"/>
                                  <a:gd name="T18" fmla="*/ 165 w 170"/>
                                  <a:gd name="T19" fmla="*/ 145 h 170"/>
                                  <a:gd name="T20" fmla="*/ 170 w 170"/>
                                  <a:gd name="T21" fmla="*/ 135 h 170"/>
                                  <a:gd name="T22" fmla="*/ 165 w 170"/>
                                  <a:gd name="T23" fmla="*/ 120 h 170"/>
                                  <a:gd name="T24" fmla="*/ 160 w 170"/>
                                  <a:gd name="T25" fmla="*/ 100 h 170"/>
                                  <a:gd name="T26" fmla="*/ 130 w 170"/>
                                  <a:gd name="T27" fmla="*/ 55 h 170"/>
                                  <a:gd name="T28" fmla="*/ 85 w 170"/>
                                  <a:gd name="T29" fmla="*/ 0 h 170"/>
                                  <a:gd name="T30" fmla="*/ 0 w 170"/>
                                  <a:gd name="T31" fmla="*/ 110 h 170"/>
                                  <a:gd name="T32" fmla="*/ 0 w 170"/>
                                  <a:gd name="T33" fmla="*/ 11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0" h="170">
                                    <a:moveTo>
                                      <a:pt x="0" y="110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55" y="14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15" y="170"/>
                                    </a:lnTo>
                                    <a:lnTo>
                                      <a:pt x="135" y="170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60" y="155"/>
                                    </a:lnTo>
                                    <a:lnTo>
                                      <a:pt x="165" y="145"/>
                                    </a:lnTo>
                                    <a:lnTo>
                                      <a:pt x="170" y="135"/>
                                    </a:lnTo>
                                    <a:lnTo>
                                      <a:pt x="165" y="120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30" y="55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0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1592"/>
                            <wps:cNvSpPr>
                              <a:spLocks/>
                            </wps:cNvSpPr>
                            <wps:spPr bwMode="auto">
                              <a:xfrm>
                                <a:off x="934" y="965"/>
                                <a:ext cx="1339" cy="2055"/>
                              </a:xfrm>
                              <a:custGeom>
                                <a:avLst/>
                                <a:gdLst>
                                  <a:gd name="T0" fmla="*/ 984 w 1339"/>
                                  <a:gd name="T1" fmla="*/ 85 h 2055"/>
                                  <a:gd name="T2" fmla="*/ 929 w 1339"/>
                                  <a:gd name="T3" fmla="*/ 70 h 2055"/>
                                  <a:gd name="T4" fmla="*/ 890 w 1339"/>
                                  <a:gd name="T5" fmla="*/ 90 h 2055"/>
                                  <a:gd name="T6" fmla="*/ 870 w 1339"/>
                                  <a:gd name="T7" fmla="*/ 125 h 2055"/>
                                  <a:gd name="T8" fmla="*/ 690 w 1339"/>
                                  <a:gd name="T9" fmla="*/ 20 h 2055"/>
                                  <a:gd name="T10" fmla="*/ 425 w 1339"/>
                                  <a:gd name="T11" fmla="*/ 0 h 2055"/>
                                  <a:gd name="T12" fmla="*/ 380 w 1339"/>
                                  <a:gd name="T13" fmla="*/ 85 h 2055"/>
                                  <a:gd name="T14" fmla="*/ 375 w 1339"/>
                                  <a:gd name="T15" fmla="*/ 150 h 2055"/>
                                  <a:gd name="T16" fmla="*/ 435 w 1339"/>
                                  <a:gd name="T17" fmla="*/ 260 h 2055"/>
                                  <a:gd name="T18" fmla="*/ 540 w 1339"/>
                                  <a:gd name="T19" fmla="*/ 345 h 2055"/>
                                  <a:gd name="T20" fmla="*/ 395 w 1339"/>
                                  <a:gd name="T21" fmla="*/ 480 h 2055"/>
                                  <a:gd name="T22" fmla="*/ 305 w 1339"/>
                                  <a:gd name="T23" fmla="*/ 635 h 2055"/>
                                  <a:gd name="T24" fmla="*/ 275 w 1339"/>
                                  <a:gd name="T25" fmla="*/ 750 h 2055"/>
                                  <a:gd name="T26" fmla="*/ 215 w 1339"/>
                                  <a:gd name="T27" fmla="*/ 710 h 2055"/>
                                  <a:gd name="T28" fmla="*/ 140 w 1339"/>
                                  <a:gd name="T29" fmla="*/ 645 h 2055"/>
                                  <a:gd name="T30" fmla="*/ 95 w 1339"/>
                                  <a:gd name="T31" fmla="*/ 625 h 2055"/>
                                  <a:gd name="T32" fmla="*/ 45 w 1339"/>
                                  <a:gd name="T33" fmla="*/ 650 h 2055"/>
                                  <a:gd name="T34" fmla="*/ 5 w 1339"/>
                                  <a:gd name="T35" fmla="*/ 720 h 2055"/>
                                  <a:gd name="T36" fmla="*/ 5 w 1339"/>
                                  <a:gd name="T37" fmla="*/ 785 h 2055"/>
                                  <a:gd name="T38" fmla="*/ 35 w 1339"/>
                                  <a:gd name="T39" fmla="*/ 860 h 2055"/>
                                  <a:gd name="T40" fmla="*/ 115 w 1339"/>
                                  <a:gd name="T41" fmla="*/ 955 h 2055"/>
                                  <a:gd name="T42" fmla="*/ 185 w 1339"/>
                                  <a:gd name="T43" fmla="*/ 1000 h 2055"/>
                                  <a:gd name="T44" fmla="*/ 300 w 1339"/>
                                  <a:gd name="T45" fmla="*/ 1025 h 2055"/>
                                  <a:gd name="T46" fmla="*/ 365 w 1339"/>
                                  <a:gd name="T47" fmla="*/ 1180 h 2055"/>
                                  <a:gd name="T48" fmla="*/ 485 w 1339"/>
                                  <a:gd name="T49" fmla="*/ 1360 h 2055"/>
                                  <a:gd name="T50" fmla="*/ 630 w 1339"/>
                                  <a:gd name="T51" fmla="*/ 1470 h 2055"/>
                                  <a:gd name="T52" fmla="*/ 595 w 1339"/>
                                  <a:gd name="T53" fmla="*/ 1525 h 2055"/>
                                  <a:gd name="T54" fmla="*/ 570 w 1339"/>
                                  <a:gd name="T55" fmla="*/ 1615 h 2055"/>
                                  <a:gd name="T56" fmla="*/ 585 w 1339"/>
                                  <a:gd name="T57" fmla="*/ 1705 h 2055"/>
                                  <a:gd name="T58" fmla="*/ 640 w 1339"/>
                                  <a:gd name="T59" fmla="*/ 1800 h 2055"/>
                                  <a:gd name="T60" fmla="*/ 815 w 1339"/>
                                  <a:gd name="T61" fmla="*/ 1970 h 2055"/>
                                  <a:gd name="T62" fmla="*/ 740 w 1339"/>
                                  <a:gd name="T63" fmla="*/ 2055 h 2055"/>
                                  <a:gd name="T64" fmla="*/ 954 w 1339"/>
                                  <a:gd name="T65" fmla="*/ 2025 h 2055"/>
                                  <a:gd name="T66" fmla="*/ 1164 w 1339"/>
                                  <a:gd name="T67" fmla="*/ 2015 h 2055"/>
                                  <a:gd name="T68" fmla="*/ 1069 w 1339"/>
                                  <a:gd name="T69" fmla="*/ 1840 h 2055"/>
                                  <a:gd name="T70" fmla="*/ 1064 w 1339"/>
                                  <a:gd name="T71" fmla="*/ 1800 h 2055"/>
                                  <a:gd name="T72" fmla="*/ 1134 w 1339"/>
                                  <a:gd name="T73" fmla="*/ 1690 h 2055"/>
                                  <a:gd name="T74" fmla="*/ 1229 w 1339"/>
                                  <a:gd name="T75" fmla="*/ 1615 h 2055"/>
                                  <a:gd name="T76" fmla="*/ 1319 w 1339"/>
                                  <a:gd name="T77" fmla="*/ 1480 h 2055"/>
                                  <a:gd name="T78" fmla="*/ 1334 w 1339"/>
                                  <a:gd name="T79" fmla="*/ 1310 h 2055"/>
                                  <a:gd name="T80" fmla="*/ 1304 w 1339"/>
                                  <a:gd name="T81" fmla="*/ 1195 h 2055"/>
                                  <a:gd name="T82" fmla="*/ 1219 w 1339"/>
                                  <a:gd name="T83" fmla="*/ 1020 h 2055"/>
                                  <a:gd name="T84" fmla="*/ 1024 w 1339"/>
                                  <a:gd name="T85" fmla="*/ 755 h 2055"/>
                                  <a:gd name="T86" fmla="*/ 999 w 1339"/>
                                  <a:gd name="T87" fmla="*/ 640 h 2055"/>
                                  <a:gd name="T88" fmla="*/ 925 w 1339"/>
                                  <a:gd name="T89" fmla="*/ 530 h 2055"/>
                                  <a:gd name="T90" fmla="*/ 959 w 1339"/>
                                  <a:gd name="T91" fmla="*/ 365 h 2055"/>
                                  <a:gd name="T92" fmla="*/ 949 w 1339"/>
                                  <a:gd name="T93" fmla="*/ 260 h 2055"/>
                                  <a:gd name="T94" fmla="*/ 964 w 1339"/>
                                  <a:gd name="T95" fmla="*/ 230 h 2055"/>
                                  <a:gd name="T96" fmla="*/ 1014 w 1339"/>
                                  <a:gd name="T97" fmla="*/ 195 h 2055"/>
                                  <a:gd name="T98" fmla="*/ 1019 w 1339"/>
                                  <a:gd name="T99" fmla="*/ 150 h 2055"/>
                                  <a:gd name="T100" fmla="*/ 999 w 1339"/>
                                  <a:gd name="T101" fmla="*/ 100 h 20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39" h="2055">
                                    <a:moveTo>
                                      <a:pt x="999" y="100"/>
                                    </a:moveTo>
                                    <a:lnTo>
                                      <a:pt x="999" y="100"/>
                                    </a:lnTo>
                                    <a:lnTo>
                                      <a:pt x="984" y="85"/>
                                    </a:lnTo>
                                    <a:lnTo>
                                      <a:pt x="969" y="75"/>
                                    </a:lnTo>
                                    <a:lnTo>
                                      <a:pt x="949" y="70"/>
                                    </a:lnTo>
                                    <a:lnTo>
                                      <a:pt x="929" y="70"/>
                                    </a:lnTo>
                                    <a:lnTo>
                                      <a:pt x="910" y="80"/>
                                    </a:lnTo>
                                    <a:lnTo>
                                      <a:pt x="890" y="90"/>
                                    </a:lnTo>
                                    <a:lnTo>
                                      <a:pt x="880" y="105"/>
                                    </a:lnTo>
                                    <a:lnTo>
                                      <a:pt x="870" y="125"/>
                                    </a:lnTo>
                                    <a:lnTo>
                                      <a:pt x="825" y="85"/>
                                    </a:lnTo>
                                    <a:lnTo>
                                      <a:pt x="760" y="50"/>
                                    </a:lnTo>
                                    <a:lnTo>
                                      <a:pt x="690" y="2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55" y="5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395" y="40"/>
                                    </a:lnTo>
                                    <a:lnTo>
                                      <a:pt x="380" y="85"/>
                                    </a:lnTo>
                                    <a:lnTo>
                                      <a:pt x="375" y="105"/>
                                    </a:lnTo>
                                    <a:lnTo>
                                      <a:pt x="375" y="130"/>
                                    </a:lnTo>
                                    <a:lnTo>
                                      <a:pt x="375" y="150"/>
                                    </a:lnTo>
                                    <a:lnTo>
                                      <a:pt x="380" y="170"/>
                                    </a:lnTo>
                                    <a:lnTo>
                                      <a:pt x="400" y="215"/>
                                    </a:lnTo>
                                    <a:lnTo>
                                      <a:pt x="435" y="260"/>
                                    </a:lnTo>
                                    <a:lnTo>
                                      <a:pt x="480" y="300"/>
                                    </a:lnTo>
                                    <a:lnTo>
                                      <a:pt x="540" y="345"/>
                                    </a:lnTo>
                                    <a:lnTo>
                                      <a:pt x="485" y="385"/>
                                    </a:lnTo>
                                    <a:lnTo>
                                      <a:pt x="435" y="430"/>
                                    </a:lnTo>
                                    <a:lnTo>
                                      <a:pt x="395" y="480"/>
                                    </a:lnTo>
                                    <a:lnTo>
                                      <a:pt x="360" y="530"/>
                                    </a:lnTo>
                                    <a:lnTo>
                                      <a:pt x="330" y="580"/>
                                    </a:lnTo>
                                    <a:lnTo>
                                      <a:pt x="305" y="635"/>
                                    </a:lnTo>
                                    <a:lnTo>
                                      <a:pt x="290" y="690"/>
                                    </a:lnTo>
                                    <a:lnTo>
                                      <a:pt x="275" y="750"/>
                                    </a:lnTo>
                                    <a:lnTo>
                                      <a:pt x="245" y="730"/>
                                    </a:lnTo>
                                    <a:lnTo>
                                      <a:pt x="215" y="710"/>
                                    </a:lnTo>
                                    <a:lnTo>
                                      <a:pt x="165" y="665"/>
                                    </a:lnTo>
                                    <a:lnTo>
                                      <a:pt x="140" y="645"/>
                                    </a:lnTo>
                                    <a:lnTo>
                                      <a:pt x="120" y="630"/>
                                    </a:lnTo>
                                    <a:lnTo>
                                      <a:pt x="95" y="625"/>
                                    </a:lnTo>
                                    <a:lnTo>
                                      <a:pt x="70" y="630"/>
                                    </a:lnTo>
                                    <a:lnTo>
                                      <a:pt x="45" y="650"/>
                                    </a:lnTo>
                                    <a:lnTo>
                                      <a:pt x="25" y="670"/>
                                    </a:lnTo>
                                    <a:lnTo>
                                      <a:pt x="10" y="690"/>
                                    </a:lnTo>
                                    <a:lnTo>
                                      <a:pt x="5" y="720"/>
                                    </a:lnTo>
                                    <a:lnTo>
                                      <a:pt x="0" y="750"/>
                                    </a:lnTo>
                                    <a:lnTo>
                                      <a:pt x="5" y="785"/>
                                    </a:lnTo>
                                    <a:lnTo>
                                      <a:pt x="20" y="820"/>
                                    </a:lnTo>
                                    <a:lnTo>
                                      <a:pt x="35" y="860"/>
                                    </a:lnTo>
                                    <a:lnTo>
                                      <a:pt x="60" y="895"/>
                                    </a:lnTo>
                                    <a:lnTo>
                                      <a:pt x="85" y="930"/>
                                    </a:lnTo>
                                    <a:lnTo>
                                      <a:pt x="115" y="955"/>
                                    </a:lnTo>
                                    <a:lnTo>
                                      <a:pt x="150" y="980"/>
                                    </a:lnTo>
                                    <a:lnTo>
                                      <a:pt x="185" y="1000"/>
                                    </a:lnTo>
                                    <a:lnTo>
                                      <a:pt x="225" y="1010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300" y="1025"/>
                                    </a:lnTo>
                                    <a:lnTo>
                                      <a:pt x="330" y="1110"/>
                                    </a:lnTo>
                                    <a:lnTo>
                                      <a:pt x="365" y="1180"/>
                                    </a:lnTo>
                                    <a:lnTo>
                                      <a:pt x="400" y="1250"/>
                                    </a:lnTo>
                                    <a:lnTo>
                                      <a:pt x="440" y="1310"/>
                                    </a:lnTo>
                                    <a:lnTo>
                                      <a:pt x="485" y="1360"/>
                                    </a:lnTo>
                                    <a:lnTo>
                                      <a:pt x="530" y="1405"/>
                                    </a:lnTo>
                                    <a:lnTo>
                                      <a:pt x="580" y="1440"/>
                                    </a:lnTo>
                                    <a:lnTo>
                                      <a:pt x="630" y="1470"/>
                                    </a:lnTo>
                                    <a:lnTo>
                                      <a:pt x="610" y="1500"/>
                                    </a:lnTo>
                                    <a:lnTo>
                                      <a:pt x="595" y="1525"/>
                                    </a:lnTo>
                                    <a:lnTo>
                                      <a:pt x="580" y="1555"/>
                                    </a:lnTo>
                                    <a:lnTo>
                                      <a:pt x="575" y="1585"/>
                                    </a:lnTo>
                                    <a:lnTo>
                                      <a:pt x="570" y="1615"/>
                                    </a:lnTo>
                                    <a:lnTo>
                                      <a:pt x="570" y="1645"/>
                                    </a:lnTo>
                                    <a:lnTo>
                                      <a:pt x="575" y="1675"/>
                                    </a:lnTo>
                                    <a:lnTo>
                                      <a:pt x="585" y="1705"/>
                                    </a:lnTo>
                                    <a:lnTo>
                                      <a:pt x="600" y="1735"/>
                                    </a:lnTo>
                                    <a:lnTo>
                                      <a:pt x="615" y="1770"/>
                                    </a:lnTo>
                                    <a:lnTo>
                                      <a:pt x="640" y="1800"/>
                                    </a:lnTo>
                                    <a:lnTo>
                                      <a:pt x="665" y="1835"/>
                                    </a:lnTo>
                                    <a:lnTo>
                                      <a:pt x="730" y="1900"/>
                                    </a:lnTo>
                                    <a:lnTo>
                                      <a:pt x="815" y="1970"/>
                                    </a:lnTo>
                                    <a:lnTo>
                                      <a:pt x="740" y="2055"/>
                                    </a:lnTo>
                                    <a:lnTo>
                                      <a:pt x="850" y="2035"/>
                                    </a:lnTo>
                                    <a:lnTo>
                                      <a:pt x="954" y="2025"/>
                                    </a:lnTo>
                                    <a:lnTo>
                                      <a:pt x="1059" y="2015"/>
                                    </a:lnTo>
                                    <a:lnTo>
                                      <a:pt x="1164" y="2015"/>
                                    </a:lnTo>
                                    <a:lnTo>
                                      <a:pt x="1114" y="1950"/>
                                    </a:lnTo>
                                    <a:lnTo>
                                      <a:pt x="1084" y="1890"/>
                                    </a:lnTo>
                                    <a:lnTo>
                                      <a:pt x="1069" y="1840"/>
                                    </a:lnTo>
                                    <a:lnTo>
                                      <a:pt x="1064" y="1820"/>
                                    </a:lnTo>
                                    <a:lnTo>
                                      <a:pt x="1064" y="1800"/>
                                    </a:lnTo>
                                    <a:lnTo>
                                      <a:pt x="1079" y="1765"/>
                                    </a:lnTo>
                                    <a:lnTo>
                                      <a:pt x="1099" y="1730"/>
                                    </a:lnTo>
                                    <a:lnTo>
                                      <a:pt x="1134" y="1690"/>
                                    </a:lnTo>
                                    <a:lnTo>
                                      <a:pt x="1179" y="1655"/>
                                    </a:lnTo>
                                    <a:lnTo>
                                      <a:pt x="1229" y="1615"/>
                                    </a:lnTo>
                                    <a:lnTo>
                                      <a:pt x="1269" y="1575"/>
                                    </a:lnTo>
                                    <a:lnTo>
                                      <a:pt x="1299" y="1530"/>
                                    </a:lnTo>
                                    <a:lnTo>
                                      <a:pt x="1319" y="1480"/>
                                    </a:lnTo>
                                    <a:lnTo>
                                      <a:pt x="1334" y="1425"/>
                                    </a:lnTo>
                                    <a:lnTo>
                                      <a:pt x="1339" y="1370"/>
                                    </a:lnTo>
                                    <a:lnTo>
                                      <a:pt x="1334" y="1310"/>
                                    </a:lnTo>
                                    <a:lnTo>
                                      <a:pt x="1319" y="1250"/>
                                    </a:lnTo>
                                    <a:lnTo>
                                      <a:pt x="1304" y="1195"/>
                                    </a:lnTo>
                                    <a:lnTo>
                                      <a:pt x="1279" y="1140"/>
                                    </a:lnTo>
                                    <a:lnTo>
                                      <a:pt x="1254" y="1085"/>
                                    </a:lnTo>
                                    <a:lnTo>
                                      <a:pt x="1219" y="1020"/>
                                    </a:lnTo>
                                    <a:lnTo>
                                      <a:pt x="1179" y="960"/>
                                    </a:lnTo>
                                    <a:lnTo>
                                      <a:pt x="1134" y="895"/>
                                    </a:lnTo>
                                    <a:lnTo>
                                      <a:pt x="1024" y="755"/>
                                    </a:lnTo>
                                    <a:lnTo>
                                      <a:pt x="1019" y="700"/>
                                    </a:lnTo>
                                    <a:lnTo>
                                      <a:pt x="999" y="640"/>
                                    </a:lnTo>
                                    <a:lnTo>
                                      <a:pt x="969" y="585"/>
                                    </a:lnTo>
                                    <a:lnTo>
                                      <a:pt x="925" y="530"/>
                                    </a:lnTo>
                                    <a:lnTo>
                                      <a:pt x="949" y="445"/>
                                    </a:lnTo>
                                    <a:lnTo>
                                      <a:pt x="959" y="405"/>
                                    </a:lnTo>
                                    <a:lnTo>
                                      <a:pt x="959" y="365"/>
                                    </a:lnTo>
                                    <a:lnTo>
                                      <a:pt x="959" y="330"/>
                                    </a:lnTo>
                                    <a:lnTo>
                                      <a:pt x="959" y="295"/>
                                    </a:lnTo>
                                    <a:lnTo>
                                      <a:pt x="949" y="260"/>
                                    </a:lnTo>
                                    <a:lnTo>
                                      <a:pt x="939" y="230"/>
                                    </a:lnTo>
                                    <a:lnTo>
                                      <a:pt x="964" y="230"/>
                                    </a:lnTo>
                                    <a:lnTo>
                                      <a:pt x="989" y="225"/>
                                    </a:lnTo>
                                    <a:lnTo>
                                      <a:pt x="1004" y="215"/>
                                    </a:lnTo>
                                    <a:lnTo>
                                      <a:pt x="1014" y="195"/>
                                    </a:lnTo>
                                    <a:lnTo>
                                      <a:pt x="1019" y="175"/>
                                    </a:lnTo>
                                    <a:lnTo>
                                      <a:pt x="1019" y="150"/>
                                    </a:lnTo>
                                    <a:lnTo>
                                      <a:pt x="1014" y="125"/>
                                    </a:lnTo>
                                    <a:lnTo>
                                      <a:pt x="999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1593"/>
                            <wps:cNvSpPr>
                              <a:spLocks/>
                            </wps:cNvSpPr>
                            <wps:spPr bwMode="auto">
                              <a:xfrm>
                                <a:off x="1209" y="1700"/>
                                <a:ext cx="210" cy="40"/>
                              </a:xfrm>
                              <a:custGeom>
                                <a:avLst/>
                                <a:gdLst>
                                  <a:gd name="T0" fmla="*/ 115 w 210"/>
                                  <a:gd name="T1" fmla="*/ 25 h 40"/>
                                  <a:gd name="T2" fmla="*/ 115 w 210"/>
                                  <a:gd name="T3" fmla="*/ 25 h 40"/>
                                  <a:gd name="T4" fmla="*/ 60 w 210"/>
                                  <a:gd name="T5" fmla="*/ 25 h 40"/>
                                  <a:gd name="T6" fmla="*/ 0 w 210"/>
                                  <a:gd name="T7" fmla="*/ 15 h 40"/>
                                  <a:gd name="T8" fmla="*/ 0 w 210"/>
                                  <a:gd name="T9" fmla="*/ 15 h 40"/>
                                  <a:gd name="T10" fmla="*/ 25 w 210"/>
                                  <a:gd name="T11" fmla="*/ 25 h 40"/>
                                  <a:gd name="T12" fmla="*/ 55 w 210"/>
                                  <a:gd name="T13" fmla="*/ 35 h 40"/>
                                  <a:gd name="T14" fmla="*/ 80 w 210"/>
                                  <a:gd name="T15" fmla="*/ 40 h 40"/>
                                  <a:gd name="T16" fmla="*/ 105 w 210"/>
                                  <a:gd name="T17" fmla="*/ 40 h 40"/>
                                  <a:gd name="T18" fmla="*/ 130 w 210"/>
                                  <a:gd name="T19" fmla="*/ 35 h 40"/>
                                  <a:gd name="T20" fmla="*/ 155 w 210"/>
                                  <a:gd name="T21" fmla="*/ 30 h 40"/>
                                  <a:gd name="T22" fmla="*/ 180 w 210"/>
                                  <a:gd name="T23" fmla="*/ 15 h 40"/>
                                  <a:gd name="T24" fmla="*/ 210 w 210"/>
                                  <a:gd name="T25" fmla="*/ 0 h 40"/>
                                  <a:gd name="T26" fmla="*/ 210 w 210"/>
                                  <a:gd name="T27" fmla="*/ 0 h 40"/>
                                  <a:gd name="T28" fmla="*/ 165 w 210"/>
                                  <a:gd name="T29" fmla="*/ 20 h 40"/>
                                  <a:gd name="T30" fmla="*/ 115 w 210"/>
                                  <a:gd name="T31" fmla="*/ 25 h 40"/>
                                  <a:gd name="T32" fmla="*/ 115 w 210"/>
                                  <a:gd name="T33" fmla="*/ 2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0" h="40">
                                    <a:moveTo>
                                      <a:pt x="115" y="25"/>
                                    </a:moveTo>
                                    <a:lnTo>
                                      <a:pt x="115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30" y="35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1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8373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Freeform 1594"/>
                            <wps:cNvSpPr>
                              <a:spLocks/>
                            </wps:cNvSpPr>
                            <wps:spPr bwMode="auto">
                              <a:xfrm>
                                <a:off x="1319" y="1520"/>
                                <a:ext cx="100" cy="205"/>
                              </a:xfrm>
                              <a:custGeom>
                                <a:avLst/>
                                <a:gdLst>
                                  <a:gd name="T0" fmla="*/ 5 w 100"/>
                                  <a:gd name="T1" fmla="*/ 205 h 205"/>
                                  <a:gd name="T2" fmla="*/ 5 w 100"/>
                                  <a:gd name="T3" fmla="*/ 205 h 205"/>
                                  <a:gd name="T4" fmla="*/ 5 w 100"/>
                                  <a:gd name="T5" fmla="*/ 175 h 205"/>
                                  <a:gd name="T6" fmla="*/ 10 w 100"/>
                                  <a:gd name="T7" fmla="*/ 145 h 205"/>
                                  <a:gd name="T8" fmla="*/ 15 w 100"/>
                                  <a:gd name="T9" fmla="*/ 120 h 205"/>
                                  <a:gd name="T10" fmla="*/ 25 w 100"/>
                                  <a:gd name="T11" fmla="*/ 95 h 205"/>
                                  <a:gd name="T12" fmla="*/ 40 w 100"/>
                                  <a:gd name="T13" fmla="*/ 70 h 205"/>
                                  <a:gd name="T14" fmla="*/ 55 w 100"/>
                                  <a:gd name="T15" fmla="*/ 45 h 205"/>
                                  <a:gd name="T16" fmla="*/ 75 w 100"/>
                                  <a:gd name="T17" fmla="*/ 20 h 205"/>
                                  <a:gd name="T18" fmla="*/ 100 w 100"/>
                                  <a:gd name="T19" fmla="*/ 0 h 205"/>
                                  <a:gd name="T20" fmla="*/ 100 w 100"/>
                                  <a:gd name="T21" fmla="*/ 0 h 205"/>
                                  <a:gd name="T22" fmla="*/ 70 w 100"/>
                                  <a:gd name="T23" fmla="*/ 20 h 205"/>
                                  <a:gd name="T24" fmla="*/ 50 w 100"/>
                                  <a:gd name="T25" fmla="*/ 35 h 205"/>
                                  <a:gd name="T26" fmla="*/ 30 w 100"/>
                                  <a:gd name="T27" fmla="*/ 55 h 205"/>
                                  <a:gd name="T28" fmla="*/ 15 w 100"/>
                                  <a:gd name="T29" fmla="*/ 80 h 205"/>
                                  <a:gd name="T30" fmla="*/ 5 w 100"/>
                                  <a:gd name="T31" fmla="*/ 110 h 205"/>
                                  <a:gd name="T32" fmla="*/ 0 w 100"/>
                                  <a:gd name="T33" fmla="*/ 140 h 205"/>
                                  <a:gd name="T34" fmla="*/ 0 w 100"/>
                                  <a:gd name="T35" fmla="*/ 170 h 205"/>
                                  <a:gd name="T36" fmla="*/ 5 w 100"/>
                                  <a:gd name="T37" fmla="*/ 205 h 205"/>
                                  <a:gd name="T38" fmla="*/ 5 w 100"/>
                                  <a:gd name="T39" fmla="*/ 20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0" h="205">
                                    <a:moveTo>
                                      <a:pt x="5" y="205"/>
                                    </a:moveTo>
                                    <a:lnTo>
                                      <a:pt x="5" y="205"/>
                                    </a:lnTo>
                                    <a:lnTo>
                                      <a:pt x="5" y="175"/>
                                    </a:lnTo>
                                    <a:lnTo>
                                      <a:pt x="10" y="145"/>
                                    </a:lnTo>
                                    <a:lnTo>
                                      <a:pt x="15" y="120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0" y="55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Freeform 1595"/>
                            <wps:cNvSpPr>
                              <a:spLocks/>
                            </wps:cNvSpPr>
                            <wps:spPr bwMode="auto">
                              <a:xfrm>
                                <a:off x="1234" y="1910"/>
                                <a:ext cx="270" cy="90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80 h 90"/>
                                  <a:gd name="T2" fmla="*/ 0 w 270"/>
                                  <a:gd name="T3" fmla="*/ 80 h 90"/>
                                  <a:gd name="T4" fmla="*/ 45 w 270"/>
                                  <a:gd name="T5" fmla="*/ 85 h 90"/>
                                  <a:gd name="T6" fmla="*/ 85 w 270"/>
                                  <a:gd name="T7" fmla="*/ 90 h 90"/>
                                  <a:gd name="T8" fmla="*/ 125 w 270"/>
                                  <a:gd name="T9" fmla="*/ 85 h 90"/>
                                  <a:gd name="T10" fmla="*/ 160 w 270"/>
                                  <a:gd name="T11" fmla="*/ 75 h 90"/>
                                  <a:gd name="T12" fmla="*/ 190 w 270"/>
                                  <a:gd name="T13" fmla="*/ 65 h 90"/>
                                  <a:gd name="T14" fmla="*/ 220 w 270"/>
                                  <a:gd name="T15" fmla="*/ 45 h 90"/>
                                  <a:gd name="T16" fmla="*/ 245 w 270"/>
                                  <a:gd name="T17" fmla="*/ 25 h 90"/>
                                  <a:gd name="T18" fmla="*/ 270 w 270"/>
                                  <a:gd name="T19" fmla="*/ 0 h 90"/>
                                  <a:gd name="T20" fmla="*/ 270 w 270"/>
                                  <a:gd name="T21" fmla="*/ 0 h 90"/>
                                  <a:gd name="T22" fmla="*/ 210 w 270"/>
                                  <a:gd name="T23" fmla="*/ 30 h 90"/>
                                  <a:gd name="T24" fmla="*/ 145 w 270"/>
                                  <a:gd name="T25" fmla="*/ 55 h 90"/>
                                  <a:gd name="T26" fmla="*/ 75 w 270"/>
                                  <a:gd name="T27" fmla="*/ 70 h 90"/>
                                  <a:gd name="T28" fmla="*/ 0 w 270"/>
                                  <a:gd name="T29" fmla="*/ 80 h 90"/>
                                  <a:gd name="T30" fmla="*/ 0 w 270"/>
                                  <a:gd name="T31" fmla="*/ 8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70" h="90">
                                    <a:moveTo>
                                      <a:pt x="0" y="80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85" y="90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60" y="75"/>
                                    </a:lnTo>
                                    <a:lnTo>
                                      <a:pt x="190" y="65"/>
                                    </a:lnTo>
                                    <a:lnTo>
                                      <a:pt x="220" y="45"/>
                                    </a:lnTo>
                                    <a:lnTo>
                                      <a:pt x="245" y="25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10" y="30"/>
                                    </a:lnTo>
                                    <a:lnTo>
                                      <a:pt x="145" y="55"/>
                                    </a:lnTo>
                                    <a:lnTo>
                                      <a:pt x="75" y="7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Freeform 1596"/>
                            <wps:cNvSpPr>
                              <a:spLocks/>
                            </wps:cNvSpPr>
                            <wps:spPr bwMode="auto">
                              <a:xfrm>
                                <a:off x="1559" y="1070"/>
                                <a:ext cx="55" cy="40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0 h 40"/>
                                  <a:gd name="T2" fmla="*/ 55 w 55"/>
                                  <a:gd name="T3" fmla="*/ 20 h 40"/>
                                  <a:gd name="T4" fmla="*/ 50 w 55"/>
                                  <a:gd name="T5" fmla="*/ 30 h 40"/>
                                  <a:gd name="T6" fmla="*/ 45 w 55"/>
                                  <a:gd name="T7" fmla="*/ 35 h 40"/>
                                  <a:gd name="T8" fmla="*/ 40 w 55"/>
                                  <a:gd name="T9" fmla="*/ 40 h 40"/>
                                  <a:gd name="T10" fmla="*/ 25 w 55"/>
                                  <a:gd name="T11" fmla="*/ 40 h 40"/>
                                  <a:gd name="T12" fmla="*/ 25 w 55"/>
                                  <a:gd name="T13" fmla="*/ 40 h 40"/>
                                  <a:gd name="T14" fmla="*/ 15 w 55"/>
                                  <a:gd name="T15" fmla="*/ 40 h 40"/>
                                  <a:gd name="T16" fmla="*/ 10 w 55"/>
                                  <a:gd name="T17" fmla="*/ 35 h 40"/>
                                  <a:gd name="T18" fmla="*/ 5 w 55"/>
                                  <a:gd name="T19" fmla="*/ 30 h 40"/>
                                  <a:gd name="T20" fmla="*/ 0 w 55"/>
                                  <a:gd name="T21" fmla="*/ 20 h 40"/>
                                  <a:gd name="T22" fmla="*/ 0 w 55"/>
                                  <a:gd name="T23" fmla="*/ 20 h 40"/>
                                  <a:gd name="T24" fmla="*/ 5 w 55"/>
                                  <a:gd name="T25" fmla="*/ 10 h 40"/>
                                  <a:gd name="T26" fmla="*/ 10 w 55"/>
                                  <a:gd name="T27" fmla="*/ 5 h 40"/>
                                  <a:gd name="T28" fmla="*/ 15 w 55"/>
                                  <a:gd name="T29" fmla="*/ 0 h 40"/>
                                  <a:gd name="T30" fmla="*/ 25 w 55"/>
                                  <a:gd name="T31" fmla="*/ 0 h 40"/>
                                  <a:gd name="T32" fmla="*/ 25 w 55"/>
                                  <a:gd name="T33" fmla="*/ 0 h 40"/>
                                  <a:gd name="T34" fmla="*/ 40 w 55"/>
                                  <a:gd name="T35" fmla="*/ 0 h 40"/>
                                  <a:gd name="T36" fmla="*/ 45 w 55"/>
                                  <a:gd name="T37" fmla="*/ 5 h 40"/>
                                  <a:gd name="T38" fmla="*/ 50 w 55"/>
                                  <a:gd name="T39" fmla="*/ 10 h 40"/>
                                  <a:gd name="T40" fmla="*/ 55 w 55"/>
                                  <a:gd name="T41" fmla="*/ 20 h 40"/>
                                  <a:gd name="T42" fmla="*/ 55 w 55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40">
                                    <a:moveTo>
                                      <a:pt x="55" y="20"/>
                                    </a:moveTo>
                                    <a:lnTo>
                                      <a:pt x="55" y="20"/>
                                    </a:lnTo>
                                    <a:lnTo>
                                      <a:pt x="50" y="30"/>
                                    </a:lnTo>
                                    <a:lnTo>
                                      <a:pt x="45" y="3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15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0"/>
                                    </a:lnTo>
                                    <a:lnTo>
                                      <a:pt x="5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Freeform 1597"/>
                            <wps:cNvSpPr>
                              <a:spLocks/>
                            </wps:cNvSpPr>
                            <wps:spPr bwMode="auto">
                              <a:xfrm>
                                <a:off x="1524" y="2370"/>
                                <a:ext cx="145" cy="80"/>
                              </a:xfrm>
                              <a:custGeom>
                                <a:avLst/>
                                <a:gdLst>
                                  <a:gd name="T0" fmla="*/ 0 w 145"/>
                                  <a:gd name="T1" fmla="*/ 70 h 80"/>
                                  <a:gd name="T2" fmla="*/ 30 w 145"/>
                                  <a:gd name="T3" fmla="*/ 80 h 80"/>
                                  <a:gd name="T4" fmla="*/ 30 w 145"/>
                                  <a:gd name="T5" fmla="*/ 80 h 80"/>
                                  <a:gd name="T6" fmla="*/ 35 w 145"/>
                                  <a:gd name="T7" fmla="*/ 75 h 80"/>
                                  <a:gd name="T8" fmla="*/ 50 w 145"/>
                                  <a:gd name="T9" fmla="*/ 55 h 80"/>
                                  <a:gd name="T10" fmla="*/ 85 w 145"/>
                                  <a:gd name="T11" fmla="*/ 35 h 80"/>
                                  <a:gd name="T12" fmla="*/ 145 w 145"/>
                                  <a:gd name="T13" fmla="*/ 5 h 80"/>
                                  <a:gd name="T14" fmla="*/ 145 w 145"/>
                                  <a:gd name="T15" fmla="*/ 5 h 80"/>
                                  <a:gd name="T16" fmla="*/ 135 w 145"/>
                                  <a:gd name="T17" fmla="*/ 0 h 80"/>
                                  <a:gd name="T18" fmla="*/ 105 w 145"/>
                                  <a:gd name="T19" fmla="*/ 5 h 80"/>
                                  <a:gd name="T20" fmla="*/ 85 w 145"/>
                                  <a:gd name="T21" fmla="*/ 10 h 80"/>
                                  <a:gd name="T22" fmla="*/ 60 w 145"/>
                                  <a:gd name="T23" fmla="*/ 20 h 80"/>
                                  <a:gd name="T24" fmla="*/ 35 w 145"/>
                                  <a:gd name="T25" fmla="*/ 40 h 80"/>
                                  <a:gd name="T26" fmla="*/ 0 w 145"/>
                                  <a:gd name="T27" fmla="*/ 70 h 80"/>
                                  <a:gd name="T28" fmla="*/ 0 w 145"/>
                                  <a:gd name="T29" fmla="*/ 7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5" h="80">
                                    <a:moveTo>
                                      <a:pt x="0" y="70"/>
                                    </a:moveTo>
                                    <a:lnTo>
                                      <a:pt x="30" y="80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50" y="55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85" y="1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0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8373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1598"/>
                            <wps:cNvSpPr>
                              <a:spLocks/>
                            </wps:cNvSpPr>
                            <wps:spPr bwMode="auto">
                              <a:xfrm>
                                <a:off x="1844" y="1090"/>
                                <a:ext cx="69" cy="60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5 h 60"/>
                                  <a:gd name="T2" fmla="*/ 0 w 69"/>
                                  <a:gd name="T3" fmla="*/ 25 h 60"/>
                                  <a:gd name="T4" fmla="*/ 15 w 69"/>
                                  <a:gd name="T5" fmla="*/ 15 h 60"/>
                                  <a:gd name="T6" fmla="*/ 29 w 69"/>
                                  <a:gd name="T7" fmla="*/ 10 h 60"/>
                                  <a:gd name="T8" fmla="*/ 39 w 69"/>
                                  <a:gd name="T9" fmla="*/ 0 h 60"/>
                                  <a:gd name="T10" fmla="*/ 54 w 69"/>
                                  <a:gd name="T11" fmla="*/ 0 h 60"/>
                                  <a:gd name="T12" fmla="*/ 64 w 69"/>
                                  <a:gd name="T13" fmla="*/ 10 h 60"/>
                                  <a:gd name="T14" fmla="*/ 69 w 69"/>
                                  <a:gd name="T15" fmla="*/ 25 h 60"/>
                                  <a:gd name="T16" fmla="*/ 64 w 69"/>
                                  <a:gd name="T17" fmla="*/ 60 h 60"/>
                                  <a:gd name="T18" fmla="*/ 64 w 69"/>
                                  <a:gd name="T19" fmla="*/ 60 h 60"/>
                                  <a:gd name="T20" fmla="*/ 59 w 69"/>
                                  <a:gd name="T21" fmla="*/ 50 h 60"/>
                                  <a:gd name="T22" fmla="*/ 49 w 69"/>
                                  <a:gd name="T23" fmla="*/ 35 h 60"/>
                                  <a:gd name="T24" fmla="*/ 39 w 69"/>
                                  <a:gd name="T25" fmla="*/ 25 h 60"/>
                                  <a:gd name="T26" fmla="*/ 29 w 69"/>
                                  <a:gd name="T27" fmla="*/ 20 h 60"/>
                                  <a:gd name="T28" fmla="*/ 15 w 69"/>
                                  <a:gd name="T29" fmla="*/ 20 h 60"/>
                                  <a:gd name="T30" fmla="*/ 0 w 69"/>
                                  <a:gd name="T31" fmla="*/ 25 h 60"/>
                                  <a:gd name="T32" fmla="*/ 0 w 69"/>
                                  <a:gd name="T33" fmla="*/ 25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9" h="60"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64" y="10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9" y="35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2" o:spid="_x0000_s1026" style="position:absolute;margin-left:0;margin-top:0;width:712.25pt;height:528.15pt;z-index:251653632;mso-position-horizontal:center;mso-position-horizontal-relative:margin;mso-position-vertical:center;mso-position-vertical-relative:margin" coordorigin="1111,1255" coordsize="14245,1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">
                <v:group id="Group 2855" o:spid="_x0000_s1027" style="position:absolute;left:5849;top:5340;width:5825;height:3813;rotation:216697fd" coordorigin="1266,704" coordsize="12551,9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QODVMEAAADbAAAADwAA&#10;AAAAAAAAAAAAAACqAgAAZHJzL2Rvd25yZXYueG1sUEsFBgAAAAAEAAQA+gAAAJgDAAAAAA==&#10;">
                  <v:group id="Group 2856" o:spid="_x0000_s1028" style="position:absolute;left:1441;top:704;width:12376;height:7923" coordorigin="1965,784" coordsize="12739,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Freeform 2857" o:spid="_x0000_s1029" style="position:absolute;left:1965;top:784;width:12739;height:8574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ijcEA&#10;AADbAAAADwAAAGRycy9kb3ducmV2LnhtbERPu27CMBTdkfgH6yJ1A4cOpQ0YhECVUrVLQwfYruKb&#10;B4mvI9sF9+/roVLHo/Pe7KIZxI2c7ywrWC4yEMSV1R03Cr5Or/NnED4gaxwsk4If8rDbTicbzLW9&#10;8yfdytCIFMI+RwVtCGMupa9aMugXdiROXG2dwZCga6R2eE/hZpCPWfYkDXacGloc6dBS1ZffRkGR&#10;mfpFXt9qezmeh+qjd+8xrpR6mMX9GkSgGP7Ff+5CK1il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u4o3BAAAA2wAAAA8AAAAAAAAAAAAAAAAAmAIAAGRycy9kb3du&#10;cmV2LnhtbFBLBQYAAAAABAAEAPUAAACGAwAAAAA=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  <v:path arrowok="t" o:connecttype="custom" o:connectlocs="3598,0;150,7174;575,6754;1025,6558;1299,6558;1724,6726;2099,7146;2374,7650;2724,7958;2899,7958;3223,7734;3848,6754;4048,6446;4348,6278;4698,6362;5098,6782;5472,7510;5697,7874;5997,8070;6222,8098;6617,8042;6967,7790;7167,7510;7566,7062;7891,6978;8091,7062;8366,7342;8691,8070;8841,8378;9041,8546;9216,8574;9541,8434;9740,8070;9990,7454;10290,7174;10515,7090;10815,7118;10990,7230;11115,7426;11365,7790;11665,7958;11914,7986;12264,7846;12739,7314;6992,1260" o:connectangles="0,0,0,0,0,0,0,0,0,0,0,0,0,0,0,0,0,0,0,0,0,0,0,0,0,0,0,0,0,0,0,0,0,0,0,0,0,0,0,0,0,0,0,0,0"/>
                    </v:shape>
                    <v:shape id="Freeform 2858" o:spid="_x0000_s1030" style="position:absolute;left:4464;top:784;width:2049;height:2582;visibility:visible;mso-wrap-style:square;v-text-anchor:top" coordsize="41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CDMUA&#10;AADbAAAADwAAAGRycy9kb3ducmV2LnhtbESPT2vCQBTE70K/w/IKvYhu7ME/0VVKoEUED2oQvD2y&#10;zyRt9m3Y3Wrsp+8KgsdhZn7DLFadacSFnK8tKxgNExDEhdU1lwryw+dgCsIHZI2NZVJwIw+r5Utv&#10;gam2V97RZR9KESHsU1RQhdCmUvqiIoN+aFvi6J2tMxiidKXUDq8Rbhr5niRjabDmuFBhS1lFxc/+&#10;1yj4c9/944a3X3nu0Z92owwn/Uypt9fuYw4iUBee4Ud7rRVMZnD/En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4IMxQAAANsAAAAPAAAAAAAAAAAAAAAAAJgCAABkcnMv&#10;ZG93bnJldi54bWxQSwUGAAAAAAQABAD1AAAAigMAAAAA&#10;" path="m35,401r,l55,391,70,376,95,341r20,-20l130,306r15,-5l165,296r25,60l210,391r20,35l255,451r15,5l280,461r15,l305,456r15,-10l330,431r20,-35l365,361r20,-35l410,296,220,,,396r5,10l15,411r10,-5l35,401xe" strokeweight="1pt">
                      <v:path arrowok="t" o:connecttype="custom" o:connectlocs="175,2246;175,2246;275,2190;350,2106;475,1910;575,1798;650,1714;725,1686;825,1658;825,1658;950,1994;1049,2190;1149,2386;1274,2526;1349,2554;1399,2582;1474,2582;1524,2554;1599,2498;1649,2414;1649,2414;1749,2218;1824,2022;1924,1826;2049,1658;1099,0;0,2218;0,2218;25,2274;75,2302;125,2274;175,2246;175,2246" o:connectangles="0,0,0,0,0,0,0,0,0,0,0,0,0,0,0,0,0,0,0,0,0,0,0,0,0,0,0,0,0,0,0,0,0"/>
                    </v:shape>
                    <v:shape id="Freeform 2859" o:spid="_x0000_s1031" style="position:absolute;left:8207;top:2044;width:1724;height:2022;visibility:visible;mso-wrap-style:square;v-text-anchor:top" coordsize="34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Mf78A&#10;AADbAAAADwAAAGRycy9kb3ducmV2LnhtbERPTYvCMBC9L/gfwgh7W1N3QWo1ihQEQViwas9DM7bF&#10;ZlKSbK3/3hwWPD7e93o7mk4M5HxrWcF8loAgrqxuuVZwOe+/UhA+IGvsLJOCJ3nYbiYfa8y0ffCJ&#10;hiLUIoawz1BBE0KfSemrhgz6me2JI3ezzmCI0NVSO3zEcNPJ7yRZSIMtx4YGe8obqu7Fn1FwKt3S&#10;mt8hL49p+ROSfL64F1elPqfjbgUi0Bje4n/3QStI4/r4Jf4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zAx/vwAAANsAAAAPAAAAAAAAAAAAAAAAAJgCAABkcnMvZG93bnJl&#10;di54bWxQSwUGAAAAAAQABAD1AAAAhAMAAAAA&#10;" path="m75,356r,l85,361r5,-5l105,336r25,-50l145,266r15,-5l170,261r15,l195,271r20,20l230,316r10,10l255,331r25,l305,326r25,-15l345,296,150,,,226r15,45l35,311r15,25l60,351r15,5xe" strokeweight="1pt">
                      <v:path arrowok="t" o:connecttype="custom" o:connectlocs="375,1994;375,1994;425,2022;450,1994;525,1882;525,1882;650,1602;725,1490;800,1462;850,1462;850,1462;924,1462;974,1518;1074,1630;1149,1770;1199,1826;1274,1854;1274,1854;1399,1854;1524,1826;1649,1742;1724,1658;750,0;0,1266;0,1266;75,1518;175,1742;175,1742;250,1882;300,1966;375,1994;375,1994" o:connectangles="0,0,0,0,0,0,0,0,0,0,0,0,0,0,0,0,0,0,0,0,0,0,0,0,0,0,0,0,0,0,0,0"/>
                    </v:shape>
                    <v:shape id="Freeform 2860" o:spid="_x0000_s1032" style="position:absolute;left:11805;top:5046;width:1100;height:924;visibility:visible;mso-wrap-style:square;v-text-anchor:top" coordsize="2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+osQA&#10;AADbAAAADwAAAGRycy9kb3ducmV2LnhtbESPwWrDMBBE74X8g9hAbo3kGEpwo4Q2wSWH9lAnkOti&#10;bWVja2UsNXH+vioUehxm5g2z2U2uF1caQ+tZQ7ZUIIhrb1q2Gs6n8nENIkRkg71n0nCnALvt7GGD&#10;hfE3/qRrFa1IEA4FamhiHAopQ92Qw7D0A3HyvvzoMCY5WmlGvCW46+VKqSfpsOW00OBA+4bqrvp2&#10;GnLPrzLf56V6P/SXt/Kjsp29a72YTy/PICJN8T/81z4aDesM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PqLEAAAA2wAAAA8AAAAAAAAAAAAAAAAAmAIAAGRycy9k&#10;b3ducmV2LnhtbFBLBQYAAAAABAAEAPUAAACJAwAAAAA=&#10;" path="m45,125r,l60,125r10,-5l75,120r10,10l95,140r10,15l115,165r15,l145,165r15,l170,155r15,-20l205,115,220,95,145,,,105r15,10l30,125r15,xe" strokeweight="1pt">
                      <v:path arrowok="t" o:connecttype="custom" o:connectlocs="225,700;225,700;300,700;350,672;375,672;375,672;425,728;475,784;525,868;575,924;575,924;650,924;725,924;725,924;800,924;850,868;925,756;1025,644;1100,532;725,0;0,588;0,588;75,644;75,644;150,700;225,700;225,700" o:connectangles="0,0,0,0,0,0,0,0,0,0,0,0,0,0,0,0,0,0,0,0,0,0,0,0,0,0,0"/>
                    </v:shape>
                  </v:group>
                  <v:shape id="Freeform 2861" o:spid="_x0000_s1033" style="position:absolute;left:1266;top:5678;width:12478;height:4806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uwMMA&#10;AADbAAAADwAAAGRycy9kb3ducmV2LnhtbESPzWrDMBCE74W8g9hAb41ctwTjRgkmYNzSXOL8nBdr&#10;a5taK2Mpjvv2VSCQ4zAz3zCrzWQ6MdLgWssKXhcRCOLK6pZrBcdD/pKAcB5ZY2eZFPyRg8169rTC&#10;VNsr72ksfS0ChF2KChrv+1RKVzVk0C1sTxy8HzsY9EEOtdQDXgPcdDKOoqU02HJYaLCnbUPVb3kx&#10;CmSl6XyiZJd9JyUev8biPX8rlHqeT9kHCE+Tf4Tv7U+tIInh9i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tuwMMAAADbAAAADwAAAAAAAAAAAAAAAACYAgAAZHJzL2Rv&#10;d25yZXYueG1sUEsFBgAAAAAEAAQA9QAAAIgDAAAAAA==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<v:path arrowok="t" o:connecttype="custom" o:connectlocs="749,892;666,955;567,1002;403,1158;272,1393;8,2129;189,2786;436,3131;666,3381;766,3475;1243,3803;1522,3992;2296,4289;2608,4383;3185,4508;4287,4727;7184,4790;8517,4602;9192,4477;9867,4258;10065,4195;10229,4117;10410,4054;11068,3756;11611,3475;11792,3350;11908,3271;12105,3068;12188,2958;12303,2755;12319,1816;11759,1455;11348,1331;10871,1205;10673,1126;10212,1002;9817,892;9340,751;8681,626;7694,359;5949,0;3761,78;2675,297;2082,422;1687,517;1292,626;1045,736;946,783;799,860" o:connectangles="0,0,0,0,0,0,0,0,0,0,0,0,0,0,0,0,0,0,0,0,0,0,0,0,0,0,0,0,0,0,0,0,0,0,0,0,0,0,0,0,0,0,0,0,0,0,0,0,0"/>
                  </v:shape>
                </v:group>
                <v:group id="Group 2703" o:spid="_x0000_s1034" style="position:absolute;left:1111;top:1255;width:14245;height:10563" coordorigin="763,1247" coordsize="14245,10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2702" o:spid="_x0000_s1035" style="position:absolute;left:763;top:1562;width:14245;height:9113" coordorigin="763,1562" coordsize="14245,9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Group 2701" o:spid="_x0000_s1036" style="position:absolute;left:4526;top:6018;width:2233;height:2984" coordorigin="4526,601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shape id="Freeform 1906" o:spid="_x0000_s1037" style="position:absolute;left:5409;top:6931;width:1105;height:73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CUcUA&#10;AADbAAAADwAAAGRycy9kb3ducmV2LnhtbESP3WrCQBSE7wu+w3KE3tWNBX9IswmxqVAvFLV9gEP2&#10;NIlmz6bZraZv7wqFXg4z8w2TZINpxYV611hWMJ1EIIhLqxuuFHx+rJ+WIJxH1thaJgW/5CBLRw8J&#10;xtpe+UCXo69EgLCLUUHtfRdL6cqaDLqJ7YiD92V7gz7IvpK6x2uAm1Y+R9FcGmw4LNTY0WtN5fn4&#10;YxTsi+33yswWOb5td2Zmd8XmtC6UehwP+QsIT4P/D/+137WC5Rz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IJRxQAAANsAAAAPAAAAAAAAAAAAAAAAAJgCAABkcnMv&#10;ZG93bnJldi54bWxQSwUGAAAAAAQABAD1AAAAig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268,83;197,114;193,165;174,181;106,185;67,220;71,275;35,326;0,389;24,460;12,558;98,594;110,652;170,684;229,645;299,688;362,680;413,652;503,715;570,707;606,735;676,711;715,668;751,711;807,711;865,656;920,637;983,613;999,562;1007,535;1054,531;1078,476;1085,413;1105,350;1066,299;1038,279;1066,232;1034,177;932,153;940,102;881,67;795,102;799,35;763,4;688,16;633,16;586,0;523,47;448,28;358,28;331,67" o:connectangles="0,0,0,0,0,0,0,0,0,0,0,0,0,0,0,0,0,0,0,0,0,0,0,0,0,0,0,0,0,0,0,0,0,0,0,0,0,0,0,0,0,0,0,0,0,0,0,0,0,0,0"/>
                      </v:shape>
                      <v:group id="Group 2700" o:spid="_x0000_s1038" style="position:absolute;left:4526;top:6018;width:2233;height:2984" coordorigin="4526,6018" coordsize="2233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1897" o:spid="_x0000_s1039" style="position:absolute;left:4526;top:6354;width:1377;height:91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zuMAA&#10;AADbAAAADwAAAGRycy9kb3ducmV2LnhtbERPy4rCMBTdC/5DuII7TRWckWoUtQq6UMbHB1yaa1tt&#10;bmoTtfP3ZjEwy8N5T+eNKcWLaldYVjDoRyCIU6sLzhRczpveGITzyBpLy6TglxzMZ+3WFGNt33yk&#10;18lnIoSwi1FB7n0VS+nSnAy6vq2IA3e1tUEfYJ1JXeM7hJtSDqPoSxosODTkWNEqp/R+ehoFP8n+&#10;sTSj7wWu9wczsodkd9skSnU7zWICwlPj/8V/7q1WMA5jw5fwA+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uzuMAAAADbAAAADwAAAAAAAAAAAAAAAACYAgAAZHJzL2Rvd25y&#10;ZXYueG1sUEsFBgAAAAAEAAQA9QAAAIU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  <v:path arrowok="t" o:connecttype="custom" o:connectlocs="334,103;246,142;241,206;216,225;132,230;83,274;88,343;44,406;0,484;29,572;15,695;122,739;137,812;211,851;285,802;373,856;451,846;515,812;627,891;711,881;755,915;843,886;892,832;936,886;1005,886;1079,817;1147,793;1225,763;1245,700;1255,665;1313,661;1343,592;1353,514;1377,435;1328,372;1294,347;1328,289;1289,220;1162,191;1171,127;1098,83;990,127;995,44;950,5;857,20;789,20;730,0;652,59;559,34;446,34;412,83" o:connectangles="0,0,0,0,0,0,0,0,0,0,0,0,0,0,0,0,0,0,0,0,0,0,0,0,0,0,0,0,0,0,0,0,0,0,0,0,0,0,0,0,0,0,0,0,0,0,0,0,0,0,0"/>
                        </v:shape>
                        <v:shape id="Freeform 1898" o:spid="_x0000_s1040" style="position:absolute;left:5136;top:6953;width:647;height:1981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eacIA&#10;AADbAAAADwAAAGRycy9kb3ducmV2LnhtbESPQYvCMBSE74L/IbwFL7JN9SDaNZVFETwtaNv7o3nb&#10;lm1eShNr9debBcHjMDPfMNvdaFoxUO8aywoWUQyCuLS64UpBnh0/1yCcR9bYWiYFd3KwS6eTLSba&#10;3vhMw8VXIkDYJaig9r5LpHRlTQZdZDvi4P3a3qAPsq+k7vEW4KaVyzheSYMNh4UaO9rXVP5drkbB&#10;cp49Sn/IFzSsqvMP5cVGZ4VSs4/x+wuEp9G/w6/2SStYb+D/S/gB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p5pwgAAANsAAAAPAAAAAAAAAAAAAAAAAJgCAABkcnMvZG93&#10;bnJldi54bWxQSwUGAAAAAAQABAD1AAAAhw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82,34;215,0;215,0;210,152;206,269;196,367;181,435;166,474;162,484;152,489;142,484;132,474;113,435;44,597;44,597;78,655;108,714;132,778;152,846;166,915;171,988;176,1066;176,1145;171,1228;162,1311;147,1399;127,1487;103,1585;73,1678;39,1780;0,1883;519,1981;450,1898;647,1898;647,1898;602,1824;563,1746;524,1663;489,1570;460,1477;431,1374;411,1267;392,1154;377,1037;367,910;357,778;357,641;357,499;362,352;372,196;382,34;382,34" o:connectangles="0,0,0,0,0,0,0,0,0,0,0,0,0,0,0,0,0,0,0,0,0,0,0,0,0,0,0,0,0,0,0,0,0,0,0,0,0,0,0,0,0,0,0,0,0,0,0,0,0,0,0,0"/>
                        </v:shape>
                        <v:shape id="Freeform 1899" o:spid="_x0000_s1041" style="position:absolute;left:5351;top:6953;width:432;height:1898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Dg74A&#10;AADbAAAADwAAAGRycy9kb3ducmV2LnhtbERPPW/CMBDdkfofrEPqBg4dKKQYhCpF6krIwHiKr3GU&#10;+BziA8K/x0Oljk/ve3eYfK/uNMY2sIHVMgNFXAfbcmOgOheLDagoyBb7wGTgSREO+7fZDnMbHnyi&#10;eymNSiEcczTgRIZc61g78hiXYSBO3G8YPUqCY6PtiI8U7nv9kWVr7bHl1OBwoG9HdVfevIHPa3Vq&#10;3Wpd8Pl4mUTKquhunTHv8+n4BUpokn/xn/vHGtim9elL+gF6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4Q4O+AAAA2wAAAA8AAAAAAAAAAAAAAAAAmAIAAGRycy9kb3ducmV2&#10;LnhtbFBLBQYAAAAABAAEAPUAAACDAwAAAAA=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<v:path arrowok="t" o:connecttype="custom" o:connectlocs="167,34;0,0;0,0;0,54;103,73;103,73;88,230;83,377;78,523;73,660;78,792;83,920;93,1042;108,1159;122,1272;142,1379;167,1477;196,1570;225,1663;260,1746;299,1825;343,1898;432,1898;432,1898;387,1825;348,1746;309,1663;274,1570;245,1477;216,1375;196,1267;176,1154;162,1037;152,910;142,778;142,641;142,499;147,352;157,196;167,34;167,34" o:connectangles="0,0,0,0,0,0,0,0,0,0,0,0,0,0,0,0,0,0,0,0,0,0,0,0,0,0,0,0,0,0,0,0,0,0,0,0,0,0,0,0,0"/>
                        </v:shape>
                        <v:shape id="Freeform 1900" o:spid="_x0000_s1042" style="position:absolute;left:4640;top:6018;width:1568;height:110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6X8MA&#10;AADbAAAADwAAAGRycy9kb3ducmV2LnhtbESPQWvCQBSE74X+h+UVvJS6sQeJqasUQSnFS6I/4JF9&#10;ZoPZtyG7Nau/visIHoeZ+YZZrqPtxIUG3zpWMJtmIIhrp1tuFBwP248chA/IGjvHpOBKHtar15cl&#10;FtqNXNKlCo1IEPYFKjAh9IWUvjZk0U9dT5y8kxsshiSHRuoBxwS3nfzMsrm02HJaMNjTxlB9rv6s&#10;gs7+luU4373nuYnbPaO5baqo1OQtfn+BCBTDM/xo/2gFixncv6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a6X8MAAADb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402,127;303,147;269,206;299,289;191,264;117,299;88,372;132,450;5,543;5,597;29,690;10,822;69,886;142,935;176,1003;240,1023;309,984;388,1013;461,1037;539,993;598,1023;671,1077;799,1042;838,1096;906,1096;975,1047;1014,1003;1063,1072;1142,1067;1211,1003;1304,954;1377,935;1411,866;1382,783;1460,807;1509,778;1519,670;1548,607;1563,524;1529,460;1451,436;1504,367;1495,294;1426,245;1318,230;1333,152;1284,108;1162,122;1137,98;1112,24;1038,0;955,39;906,39;862,0;764,39;701,88;588,29;505,44;466,103" o:connectangles="0,0,0,0,0,0,0,0,0,0,0,0,0,0,0,0,0,0,0,0,0,0,0,0,0,0,0,0,0,0,0,0,0,0,0,0,0,0,0,0,0,0,0,0,0,0,0,0,0,0,0,0,0,0,0,0,0,0,0"/>
                        </v:shape>
                        <v:shape id="Freeform 1907" o:spid="_x0000_s1043" style="position:absolute;left:5898;top:7412;width:520;height:1590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axcMA&#10;AADbAAAADwAAAGRycy9kb3ducmV2LnhtbESPQWvCQBSE7wX/w/KEXopuzCE00VXEUvBUiEnuj+wz&#10;CWbfhuwaY399t1DocZiZb5jdYTa9mGh0nWUFm3UEgri2uuNGQVl8rt5BOI+ssbdMCp7k4LBfvOww&#10;0/bBOU0X34gAYZehgtb7IZPS1S0ZdGs7EAfvakeDPsixkXrER4CbXsZRlEiDHYeFFgc6tVTfLnej&#10;IH4rvmv/UW5oSpr8i8oq1UWl1OtyPm5BeJr9f/ivfdYK0h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eaxcMAAADbAAAADwAAAAAAAAAAAAAAAACYAgAAZHJzL2Rv&#10;d25yZXYueG1sUEsFBgAAAAAEAAQA9QAAAIg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    <v:path arrowok="t" o:connecttype="custom" o:connectlocs="307,27;173,0;173,0;169,122;165,216;157,294;146,349;134,381;130,389;122,393;114,389;106,381;90,349;35,479;35,479;63,526;87,573;106,624;122,679;134,734;138,793;142,856;142,919;138,985;130,1052;118,1123;102,1193;83,1272;59,1347;31,1429;0,1511;417,1590;362,1523;520,1523;520,1523;484,1464;452,1402;421,1335;393,1260;370,1186;346,1103;330,1017;315,927;303,832;295,730;287,624;287,514;287,400;291,283;299,157;307,27;307,27" o:connectangles="0,0,0,0,0,0,0,0,0,0,0,0,0,0,0,0,0,0,0,0,0,0,0,0,0,0,0,0,0,0,0,0,0,0,0,0,0,0,0,0,0,0,0,0,0,0,0,0,0,0,0,0"/>
                        </v:shape>
                        <v:shape id="Freeform 1908" o:spid="_x0000_s1044" style="position:absolute;left:6071;top:7412;width:347;height:1523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d9MIA&#10;AADbAAAADwAAAGRycy9kb3ducmV2LnhtbESPQWvCQBSE7wX/w/KE3urGCrZNXUWEgFdjDh4f2dds&#10;SPZtzD41/ffdQqHHYWa+YTa7yffqTmNsAxtYLjJQxHWwLTcGqnPx8g4qCrLFPjAZ+KYIu+3saYO5&#10;DQ8+0b2URiUIxxwNOJEh1zrWjjzGRRiIk/cVRo+S5NhoO+IjwX2vX7NsrT22nBYcDnRwVHflzRt4&#10;u1an1i3XBZ/3l0mkrIru1hnzPJ/2n6CEJvkP/7WP1sDHCn6/p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30wgAAANsAAAAPAAAAAAAAAAAAAAAAAJgCAABkcnMvZG93&#10;bnJldi54bWxQSwUGAAAAAAQABAD1AAAAhwMAAAAA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      <v:path arrowok="t" o:connecttype="custom" o:connectlocs="134,27;0,0;0,0;0,43;83,59;83,59;71,184;67,302;63,420;59,530;63,636;67,738;75,836;87,930;98,1021;114,1107;134,1185;157,1260;181,1335;209,1401;240,1464;275,1523;347,1523;347,1523;311,1464;279,1401;248,1335;220,1260;197,1185;173,1103;157,1017;142,926;130,832;122,730;114,624;114,514;114,400;118,283;126,157;134,27;134,27" o:connectangles="0,0,0,0,0,0,0,0,0,0,0,0,0,0,0,0,0,0,0,0,0,0,0,0,0,0,0,0,0,0,0,0,0,0,0,0,0,0,0,0,0"/>
                        </v:shape>
                        <v:shape id="Freeform 1909" o:spid="_x0000_s1045" style="position:absolute;left:5501;top:6662;width:1258;height:887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Zx8MA&#10;AADbAAAADwAAAGRycy9kb3ducmV2LnhtbESPUWvCMBSF34X9h3AHe5GZbojUzihDcAzxpdUfcGnu&#10;mrLmpjSZjf76RRB8PJxzvsNZbaLtxJkG3zpW8DbLQBDXTrfcKDgdd685CB+QNXaOScGFPGzWT5MV&#10;FtqNXNK5Co1IEPYFKjAh9IWUvjZk0c9cT5y8HzdYDEkOjdQDjgluO/meZQtpseW0YLCnraH6t/qz&#10;Cjq7L8tx8TXNcxN3B0Zz3VZRqZfn+PkBIlAMj/C9/a0VLOdw+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EZx8MAAADb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  <v:path arrowok="t" o:connecttype="custom" o:connectlocs="323,102;243,118;216,165;240,232;153,212;94,239;71,298;106,361;4,436;4,479;24,553;8,659;55,710;114,750;141,805;192,820;248,789;311,812;370,832;433,797;480,820;539,863;641,836;672,879;727,879;782,840;814,805;853,860;916,856;971,805;1046,765;1105,750;1132,695;1109,628;1172,648;1211,624;1219,538;1242,487;1254,420;1227,369;1164,349;1207,294;1199,235;1144,196;1058,184;1070,122;1030,86;932,98;912,78;892,20;833,0;766,31;727,31;692,0;613,31;562,71;472,24;405,35;374,82" o:connectangles="0,0,0,0,0,0,0,0,0,0,0,0,0,0,0,0,0,0,0,0,0,0,0,0,0,0,0,0,0,0,0,0,0,0,0,0,0,0,0,0,0,0,0,0,0,0,0,0,0,0,0,0,0,0,0,0,0,0,0"/>
                        </v:shape>
                      </v:group>
                    </v:group>
                    <v:group id="Group 1751" o:spid="_x0000_s1046" style="position:absolute;left:763;top:1562;width:14245;height:9113" coordorigin="763,1562" coordsize="14245,9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Freeform 1748" o:spid="_x0000_s1047" style="position:absolute;left:8683;top:4004;width:2751;height:171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iK8MA&#10;AADbAAAADwAAAGRycy9kb3ducmV2LnhtbESPwWrDMBBE74X8g9hALyWRk4Nx3CihBBJC6MVuP2Cx&#10;tpaptTKWEiv9+qhQ6HGYmTfMdh9tL240+s6xgtUyA0HcON1xq+Dz47goQPiArLF3TAru5GG/mz1t&#10;sdRu4opudWhFgrAvUYEJYSil9I0hi37pBuLkfbnRYkhybKUecUpw28t1luXSYsdpweBAB0PNd321&#10;Cnp7qaopP70UhYnHd0bzc6ijUs/z+PYKIlAM/+G/9lkr2OTw+yX9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8iK8MAAADb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706,197;532,228;472,319;524,448;335,410;206,463;155,577;232,699;9,843;9,926;52,1071;17,1276;120,1374;249,1450;309,1557;421,1587;543,1526;680,1572;809,1610;946,1541;1049,1587;1178,1670;1401,1617;1470,1701;1590,1701;1710,1625;1779,1557;1865,1663;2004,1655;2124,1557;2287,1481;2416,1450;2476,1344;2425,1215;2562,1253;2648,1207;2665,1040;2717,942;2742,812;2682,714;2545,676;2639,569;2622,456;2502,380;2313,357;2339,235;2253,167;2038,190;1995,152;1951,38;1822,0;1676,61;1590,61;1513,0;1341,61;1230,137;1032,46;886,68;817,159" o:connectangles="0,0,0,0,0,0,0,0,0,0,0,0,0,0,0,0,0,0,0,0,0,0,0,0,0,0,0,0,0,0,0,0,0,0,0,0,0,0,0,0,0,0,0,0,0,0,0,0,0,0,0,0,0,0,0,0,0,0,0"/>
                      </v:shape>
                      <v:shape id="Freeform 1548" o:spid="_x0000_s1048" style="position:absolute;left:10447;top:5780;width:2041;height:122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HsMQA&#10;AADbAAAADwAAAGRycy9kb3ducmV2LnhtbESPwWrDMBBE74X+g9hCLyWW20PiOFFCCaSU0oudfMBi&#10;bSwTa2UsNVby9VWhkOMwM2+Y9TbaXlxo9J1jBa9ZDoK4cbrjVsHxsJ8VIHxA1tg7JgVX8rDdPD6s&#10;sdRu4ooudWhFgrAvUYEJYSil9I0hiz5zA3HyTm60GJIcW6lHnBLc9vItz+fSYsdpweBAO0PNuf6x&#10;Cnr7VVXT/OOlKEzcfzOa266OSj0/xfcViEAx3MP/7U+tYLmA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h7DEAAAA2w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524,141;395,163;350,228;389,320;248,293;153,331;115,412;172,499;6,602;6,662;38,765;13,911;89,982;185,1036;229,1112;312,1134;403,1090;505,1123;600,1150;702,1101;778,1134;874,1193;1040,1155;1091,1215;1180,1215;1269,1161;1320,1112;1384,1188;1487,1183;1576,1112;1697,1058;1793,1036;1837,960;1799,868;1901,895;1965,863;1977,743;2016,673;2035,580;1990,510;1888,483;1958,407;1945,325;1856,271;1716,255;1735,168;1672,119;1512,136;1480,108;1447,27;1352,0;1243,43;1180,43;1122,0;995,43;912,98;766,33;657,49;606,114" o:connectangles="0,0,0,0,0,0,0,0,0,0,0,0,0,0,0,0,0,0,0,0,0,0,0,0,0,0,0,0,0,0,0,0,0,0,0,0,0,0,0,0,0,0,0,0,0,0,0,0,0,0,0,0,0,0,0,0,0,0,0"/>
                      </v:shape>
                      <v:shape id="Freeform 1545" o:spid="_x0000_s1049" style="position:absolute;left:3452;top:3306;width:3164;height:1901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TwsAA&#10;AADbAAAADwAAAGRycy9kb3ducmV2LnhtbERP3WrCMBS+H+wdwhnsZszUXUjtGmUIiog3rT7AoTk2&#10;xeakNJmNe/rlQvDy4/sv19H24kaj7xwrmM8yEMSN0x23Cs6n7WcOwgdkjb1jUnAnD+vV60uJhXYT&#10;V3SrQytSCPsCFZgQhkJK3xiy6GduIE7cxY0WQ4JjK/WIUwq3vfzKsoW02HFqMDjQxlBzrX+tgt4e&#10;qmpa7D7y3MTtkdH8beqo1Ptb/PkGESiGp/jh3msFyzQ2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wTwsAAAADbAAAADwAAAAAAAAAAAAAAAACYAgAAZHJzL2Rvd25y&#10;ZXYueG1sUEsFBgAAAAAEAAQA9QAAAIU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12,219;612,252;543,353;602,496;385,454;237,513;178,639;267,774;10,934;10,1026;59,1186;20,1413;138,1522;286,1607;356,1724;484,1758;624,1691;782,1741;930,1783;1088,1708;1207,1758;1355,1851;1612,1792;1691,1884;1829,1884;1967,1800;2046,1724;2145,1842;2305,1834;2443,1724;2631,1640;2779,1607;2848,1489;2789,1346;2947,1388;3045,1337;3065,1152;3124,1043;3154,900;3085,791;2927,749;3036,631;3016,505;2878,421;2660,395;2690,261;2591,185;2344,210;2295,168;2244,42;2096,0;1928,67;1829,67;1740,0;1542,67;1414,151;1187,50;1019,76;940,177" o:connectangles="0,0,0,0,0,0,0,0,0,0,0,0,0,0,0,0,0,0,0,0,0,0,0,0,0,0,0,0,0,0,0,0,0,0,0,0,0,0,0,0,0,0,0,0,0,0,0,0,0,0,0,0,0,0,0,0,0,0,0"/>
                      </v:shape>
                      <v:shape id="Freeform 1534" o:spid="_x0000_s1050" style="position:absolute;left:1289;top:2472;width:13143;height:8203;visibility:visible;mso-wrap-style:square;v-text-anchor:top" coordsize="13143,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zfcEA&#10;AADbAAAADwAAAGRycy9kb3ducmV2LnhtbESPTWrDMBCF94XeQUygu0Z2F6VxI4cQKKSrtEkOMFhT&#10;29gaCWniuLevCoEsH+/n4603sxvVRDH1ng2UywIUceNtz62B8+nj+Q1UEmSLo2cy8EsJNvXjwxor&#10;66/8TdNRWpVHOFVooBMJldap6chhWvpAnL0fHx1KlrHVNuI1j7tRvxTFq3bYcyZ0GGjXUTMcLy5D&#10;PnXclYevwxDKkx0nlLkMYszTYt6+gxKa5R6+tffWwGoF/1/yD9D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r833BAAAA2wAAAA8AAAAAAAAAAAAAAAAAmAIAAGRycy9kb3du&#10;cmV2LnhtbFBLBQYAAAAABAAEAPUAAACGAwAAAAA=&#10;" path="m730,5218l902,4982r322,1117l730,5218xm816,3844l709,4166r86,451l601,4853,429,4359,558,3436r258,408xm1009,3049l838,3650,623,3371r386,-322xm1117,2663l687,2813,838,2147r429,-300l1267,2040r-21,215l1181,2448r-64,215xm1160,1761l838,1975r21,-322l1160,1761xm988,1610r-86,-64l988,1310r,300xm11210,5368r-215,-107l11210,5089r,279xm10910,5325r257,129l10910,5884r-280,429l10308,6700r-365,365l9535,6915r,-129l9578,6678r86,-64l9793,6571r-172,l9836,6270r193,-322l10201,5626r150,-301l10910,5325xm10974,4166r193,l11232,4982r-322,236l10394,5218r65,-215l10759,4703r-279,86l10480,4574r494,-408xm1052,1159r215,172l1267,1675r-215,-86l1052,1159xm945,472l709,515r43,193l580,773,451,580r-64,l537,816r236,l859,1095,709,1396,365,1181r,-322l279,1138,107,1031r22,107l666,1524,558,1761,322,2684r129,902l,7000,236,8096,3114,7559r1632,580l5090,7623r,473l7495,7688r5648,515l13143,4875,12799,3736r237,-2190l12628,2233r-258,-386l12692,1546,12456,880r,623l12198,1847r301,579l12134,2684r-172,-773l12220,1567r-301,194l11855,1610r493,-558l12112,537r215,-237l12628,515,12434,193,12628,r-215,21l12026,451,11726,64r-151,22l12091,945r-537,494l11661,2512r-386,-988l10824,1417r279,-558l10652,150r-129,22l10867,859r-280,515l9922,1224,9471,494,8934,751,8612,343r-151,l8912,966,9385,687r472,902l10867,1825r257,1074l10459,2448,9428,2598r150,-257l9299,2040r193,-193l9192,1997r257,365l9299,2555,8504,1890r-472,128l8483,1997r537,515l8612,2469r-344,365l8311,2963r,-107l8655,2534r601,172l9149,2985r-323,-43l9192,3071r150,-301l10416,2663r601,880l10716,3650r-322,-128l10673,3736r365,-64l11146,4058r-193,l10459,4424r,-301l10265,3908r,-236l10136,3865,9814,3672r-64,86l9449,3758r-64,236l9514,3844r214,l9643,4166r236,86l9728,4080r194,-258l10308,4166r22,279l10330,4681r-43,236l10244,5154r-86,214l10051,5583r-129,193l9771,5948,9535,5755r129,301l8934,6678,7796,6184,7259,5991,6829,5841r-236,-65l6357,5733r-215,-21l5949,5712r-322,21l5283,5798r-322,64l4639,5948r-322,108l3994,6184r-322,151l3350,6507,3221,6356,3092,5927r,257l2856,5905r344,709l2856,6829,2599,6442,2405,6120,2276,5819r-43,-128l2212,5583r,-107l2233,5390r22,-86l2319,5240r65,-65l2470,5132r86,-21l2684,5089r-257,l2319,4638r280,-343l2255,4595r,-257l2212,4638r150,473l2062,5519,1782,4789,2427,3500r773,-322l3393,2383r558,65l4166,2147r-236,215l3415,2319r107,-236l4016,2083r150,-279l4424,1804r-301,-43l3951,2018r-214,l3823,1675r494,-193l3758,1632r-107,365l3458,1997r-172,365l3114,3071r-816,279l1546,4101r-21,-279l1525,3586r64,-236l1697,3178r150,-172l2019,2877r236,-107l2513,2684r365,-923l3157,1890,2964,1696r408,-172l2856,1632r-386,945l1997,2706r215,-365l1911,2727r-257,l1825,2040r537,-473l2534,601,3007,343r171,151l3049,257r-214,86l2899,129r-86,21l2727,365r-171,86l2556,193r-108,22l2405,902,2190,515r86,-279l2233,257,2126,451,2040,279r-43,21l2319,988r-43,472l1825,1718r-64,-602l2062,902r-344,86l1718,623r172,l1997,300r-64,l1825,515r-128,l1589,365r-429,86l1246,666r,515l1052,1052,945,472xe" strokeweight="1pt">
                        <v:path arrowok="t" o:connecttype="custom" o:connectlocs="816,3844;816,3844;1009,3049;1267,2040;838,1975;988,1310;11210,5368;10630,6313;9535,6786;9836,6270;10974,4166;10759,4703;1267,1331;709,515;773,816;107,1031;0,7000;7495,7688;12370,1847;12134,2684;12112,537;12026,451;11275,1524;10587,1374;8912,966;9428,2598;9299,2555;8268,2834;8826,2942;10394,3522;10459,4123;9449,3758;9728,4080;10287,4917;9535,5755;7259,5991;5949,5712;4317,6056;3092,6184;2599,6442;2233,5390;2684,5089;2212,4638;3393,2383;4016,2083;3823,1675;3114,3071;1589,3350;2878,1761;1997,2706;2534,601;2813,150;2190,515;2319,988;1718,623;1589,365;945,472" o:connectangles="0,0,0,0,0,0,0,0,0,0,0,0,0,0,0,0,0,0,0,0,0,0,0,0,0,0,0,0,0,0,0,0,0,0,0,0,0,0,0,0,0,0,0,0,0,0,0,0,0,0,0,0,0,0,0,0,0"/>
                        <o:lock v:ext="edit" verticies="t"/>
                      </v:shape>
                      <v:shape id="Freeform 1547" o:spid="_x0000_s1051" style="position:absolute;left:11572;top:1562;width:3164;height:1901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ZK8QA&#10;AADcAAAADwAAAGRycy9kb3ducmV2LnhtbESPQWvDMAyF74X9B6NBL2V11kMJWd0yCh2j7JJ0P0DE&#10;WhwWyyH2Gm+/vjoMepN4T+992h2yH9SVptgHNvC8LkARt8H23Bn4vJyeSlAxIVscApOBX4pw2D8s&#10;dljZMHNN1yZ1SkI4VmjApTRWWsfWkce4DiOxaF9h8phknTptJ5wl3A96UxRb7bFnaXA40tFR+938&#10;eAODP9f1vH1blaXLpw9G93dssjHLx/z6AipRTnfz//W7FfxC8OUZmUD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GSv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12,219;612,252;543,353;602,496;385,454;237,513;178,639;267,774;10,934;10,1026;59,1186;20,1413;138,1522;286,1607;356,1724;484,1758;624,1691;782,1741;930,1783;1088,1708;1207,1758;1355,1851;1612,1792;1691,1884;1829,1884;1967,1800;2046,1724;2145,1842;2305,1834;2443,1724;2631,1640;2779,1607;2848,1489;2789,1346;2947,1388;3045,1337;3065,1152;3124,1043;3154,900;3085,791;2927,749;3036,631;3016,505;2878,421;2660,395;2690,261;2591,185;2344,210;2295,168;2244,42;2096,0;1928,67;1829,67;1740,0;1542,67;1414,151;1187,50;1019,76;940,177" o:connectangles="0,0,0,0,0,0,0,0,0,0,0,0,0,0,0,0,0,0,0,0,0,0,0,0,0,0,0,0,0,0,0,0,0,0,0,0,0,0,0,0,0,0,0,0,0,0,0,0,0,0,0,0,0,0,0,0,0,0,0"/>
                      </v:shape>
                      <v:shape id="Freeform 1537" o:spid="_x0000_s1052" style="position:absolute;left:790;top:1715;width:4350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SKcMA&#10;AADcAAAADwAAAGRycy9kb3ducmV2LnhtbERPzWrCQBC+F3yHZQRvdWMhraSuEpsG6kGxtg8wZMck&#10;mp1Ns2uMb98tCL3Nx/c7i9VgGtFT52rLCmbTCARxYXXNpYLvr/xxDsJ5ZI2NZVJwIwer5ehhgYm2&#10;V/6k/uBLEULYJaig8r5NpHRFRQbd1LbEgTvazqAPsCul7vAawk0jn6LoWRqsOTRU2NJbRcX5cDEK&#10;9tn2Z23ilxTftzsT2122OeWZUpPxkL6C8DT4f/Hd/aHD/GgG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SKc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1054,269;776,372;761,538;683,589;417,602;263,718;278,897;139,1063;0,1268;93,1499;46,1819;386,1935;433,2127;668,2229;900,2101;1178,2242;1425,2217;1626,2127;1982,2332;2245,2306;2384,2396;2662,2319;2817,2178;2956,2319;3175,2319;3407,2140;3623,2076;3871,1999;3933,1832;3964,1743;4149,1730;4242,1550;4273,1345;4350,1140;4195,974;4087,910;4195,756;4072,577;3670,500;3701,333;3469,218;3129,333;3144,115;3002,13;2708,51;2492,51;2306,0;2059,154;1765,90;1410,90;1302,218" o:connectangles="0,0,0,0,0,0,0,0,0,0,0,0,0,0,0,0,0,0,0,0,0,0,0,0,0,0,0,0,0,0,0,0,0,0,0,0,0,0,0,0,0,0,0,0,0,0,0,0,0,0,0"/>
                      </v:shape>
                      <v:shape id="Freeform 1749" o:spid="_x0000_s1053" style="position:absolute;left:763;top:3063;width:3071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MXsIA&#10;AADcAAAADwAAAGRycy9kb3ducmV2LnhtbERPzYrCMBC+C75DGMHbmiroStcoahX0oLjuPsDQjG21&#10;mdQman37zYLgbT6+35nMGlOKO9WusKyg34tAEKdWF5wp+P1Zf4xBOI+ssbRMCp7kYDZttyYYa/vg&#10;b7offSZCCLsYFeTeV7GULs3JoOvZijhwJ1sb9AHWmdQ1PkK4KeUgikbSYMGhIceKljmll+PNKDgk&#10;u+vCDD/nuNrtzdDuk+15nSjV7TTzLxCeGv8Wv9wbHeZHA/h/Jlw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4xewgAAANwAAAAPAAAAAAAAAAAAAAAAAJgCAABkcnMvZG93&#10;bnJldi54bWxQSwUGAAAAAAQABAD1AAAAhwMAAAAA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  <v:path arrowok="t" o:connecttype="custom" o:connectlocs="744,269;548,372;537,538;482,589;295,602;186,718;196,897;98,1063;0,1268;65,1499;33,1819;273,1935;306,2127;471,2229;635,2101;832,2242;1006,2217;1148,2127;1399,2332;1585,2306;1683,2396;1879,2319;1988,2178;2087,2319;2242,2319;2405,2140;2558,2076;2733,1999;2776,1832;2798,1743;2929,1730;2995,1550;3016,1345;3071,1140;2962,974;2885,910;2962,756;2875,577;2591,500;2613,333;2449,218;2209,333;2220,115;2119,13;1912,51;1759,51;1628,0;1454,154;1246,90;995,90;919,218" o:connectangles="0,0,0,0,0,0,0,0,0,0,0,0,0,0,0,0,0,0,0,0,0,0,0,0,0,0,0,0,0,0,0,0,0,0,0,0,0,0,0,0,0,0,0,0,0,0,0,0,0,0,0"/>
                      </v:shape>
                      <v:shape id="Freeform 1750" o:spid="_x0000_s1054" style="position:absolute;left:11928;top:7006;width:2041;height:1226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HXMEA&#10;AADcAAAADwAAAGRycy9kb3ducmV2LnhtbERP3WrCMBS+F3yHcAbeiKZTkFKNMgTHGN602wMcmrOm&#10;rDkpTbSZT28Ggnfn4/s9u0O0nbjS4FvHCl6XGQji2umWGwXfX6dFDsIHZI2dY1LwRx4O++lkh4V2&#10;I5d0rUIjUgj7AhWYEPpCSl8bsuiXridO3I8bLIYEh0bqAccUbju5yrKNtNhyajDY09FQ/VtdrILO&#10;fpbluHmf57mJpzOjuR2rqNTsJb5tQQSK4Sl+uD90mp+t4f+ZdIH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4h1zBAAAA3AAAAA8AAAAAAAAAAAAAAAAAmAIAAGRycy9kb3du&#10;cmV2LnhtbFBLBQYAAAAABAAEAPUAAACG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524,141;395,163;350,228;389,320;248,293;153,331;115,412;172,499;6,602;6,662;38,765;13,911;89,982;185,1036;229,1112;312,1134;403,1090;505,1123;600,1150;702,1101;778,1134;874,1193;1040,1155;1091,1215;1180,1215;1269,1161;1320,1112;1384,1188;1487,1183;1576,1112;1697,1058;1793,1036;1837,960;1799,868;1901,895;1965,863;1977,743;2016,673;2035,580;1990,510;1888,483;1958,407;1945,325;1856,271;1716,255;1735,168;1672,119;1512,136;1480,108;1447,27;1352,0;1243,43;1180,43;1122,0;995,43;912,98;766,33;657,49;606,114" o:connectangles="0,0,0,0,0,0,0,0,0,0,0,0,0,0,0,0,0,0,0,0,0,0,0,0,0,0,0,0,0,0,0,0,0,0,0,0,0,0,0,0,0,0,0,0,0,0,0,0,0,0,0,0,0,0,0,0,0,0,0"/>
                      </v:shape>
                      <v:shape id="Freeform 1540" o:spid="_x0000_s1055" style="position:absolute;left:11572;top:2561;width:3436;height:2273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fKMEA&#10;AADcAAAADwAAAGRycy9kb3ducmV2LnhtbERP3WrCMBS+F3yHcAbeiKYTkVKNMgTHGN602wMcmrOm&#10;rDkpTbSZT28Ggnfn4/s9u0O0nbjS4FvHCl6XGQji2umWGwXfX6dFDsIHZI2dY1LwRx4O++lkh4V2&#10;I5d0rUIjUgj7AhWYEPpCSl8bsuiXridO3I8bLIYEh0bqAccUbju5yrKNtNhyajDY09FQ/VtdrILO&#10;fpbluHmf57mJpzOjuR2rqNTsJb5tQQSK4Sl+uD90mp+t4f+ZdIH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RHyjBAAAA3AAAAA8AAAAAAAAAAAAAAAAAmAIAAGRycy9kb3du&#10;cmV2LnhtbFBLBQYAAAAABAAEAPUAAACG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  <v:path arrowok="t" o:connecttype="custom" o:connectlocs="882,261;665,302;590,422;654,593;418,543;257,614;193,764;290,925;11,1116;11,1227;64,1418;21,1690;150,1820;311,1921;386,2062;525,2102;678,2022;849,2082;1010,2132;1182,2042;1310,2102;1471,2213;1750,2142;1836,2253;1986,2253;2136,2152;2222,2062;2329,2203;2503,2193;2653,2062;2857,1961;3018,1921;3093,1780;3028,1609;3200,1659;3307,1599;3329,1378;3393,1247;3425,1076;3350,945;3179,895;3297,754;3275,603;3125,503;2889,473;2921,312;2814,221;2546,251;2492,201;2437,50;2276,0;2093,80;1986,80;1890,0;1675,80;1536,181;1289,60;1107,91;1021,211" o:connectangles="0,0,0,0,0,0,0,0,0,0,0,0,0,0,0,0,0,0,0,0,0,0,0,0,0,0,0,0,0,0,0,0,0,0,0,0,0,0,0,0,0,0,0,0,0,0,0,0,0,0,0,0,0,0,0,0,0,0,0"/>
                      </v:shape>
                    </v:group>
                  </v:group>
                  <v:group id="Group 1705" o:spid="_x0000_s1056" style="position:absolute;left:9478;top:1247;width:1604;height:2528" coordorigin="10,10" coordsize="2365,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Freeform 1706" o:spid="_x0000_s1057" style="position:absolute;left:790;top:2951;width:825;height:785;visibility:visible;mso-wrap-style:square;v-text-anchor:top" coordsize="82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ePsIA&#10;AADcAAAADwAAAGRycy9kb3ducmV2LnhtbERPS4vCMBC+C/sfwizsRTTVg0g1iris9LAg1gd4G5qx&#10;LTaTkkTt/vuNIHibj+8582VnGnEn52vLCkbDBARxYXXNpYLD/mcwBeEDssbGMin4Iw/LxUdvjqm2&#10;D97RPQ+liCHsU1RQhdCmUvqiIoN+aFviyF2sMxgidKXUDh8x3DRynCQTabDm2FBhS+uKimt+Mwoy&#10;/Vvn29PBf++P5zAeuVMfs41SX5/dagYiUBfe4pc703F+MoHn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54+wgAAANwAAAAPAAAAAAAAAAAAAAAAAJgCAABkcnMvZG93&#10;bnJldi54bWxQSwUGAAAAAAQABAD1AAAAhwMAAAAA&#10;" path="m710,370r,l605,255,515,155,450,70,410,,370,70r-65,85l220,255,110,370,75,415,45,450,20,485,5,515,,540r,20l5,575r15,15l55,605r35,l125,600r35,-20l200,550r45,-45l290,455r45,-65l315,480r-15,80l295,630r5,55l305,705r10,20l325,745r15,15l355,770r15,5l390,780r20,5l435,780r20,-5l470,770r15,-10l500,745r10,-20l515,705r10,-20l530,630r-5,-70l510,480,490,390r45,65l580,505r40,40l660,580r40,15l735,605r35,l800,590r15,-15l825,560r,-20l815,515,800,485,780,450,750,415,710,370xe" strokeweight="1pt">
                      <v:path arrowok="t" o:connecttype="custom" o:connectlocs="710,370;515,155;410,0;370,70;220,255;110,370;45,450;5,515;0,560;20,590;55,605;125,600;200,550;290,455;335,390;300,560;300,685;315,725;340,760;370,775;410,785;435,780;470,770;500,745;515,705;530,630;510,480;490,390;580,505;660,580;735,605;800,590;815,575;825,540;800,485;750,415;710,370" o:connectangles="0,0,0,0,0,0,0,0,0,0,0,0,0,0,0,0,0,0,0,0,0,0,0,0,0,0,0,0,0,0,0,0,0,0,0,0,0"/>
                    </v:shape>
                    <v:shape id="Freeform 1707" o:spid="_x0000_s1058" style="position:absolute;left:10;top:10;width:2365;height:2946;visibility:visible;mso-wrap-style:square;v-text-anchor:top" coordsize="2365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FqMMA&#10;AADcAAAADwAAAGRycy9kb3ducmV2LnhtbERPTWsCMRC9F/wPYYTearIeqmyNIoq2FCmoRTwOm3F3&#10;281kSVJ3++8boeBtHu9zZoveNuJKPtSONWQjBYK4cKbmUsPncfM0BREissHGMWn4pQCL+eBhhrlx&#10;He/peoilSCEcctRQxdjmUoaiIoth5FrixF2ctxgT9KU0HrsUbhs5VupZWqw5NVTY0qqi4vvwYzXs&#10;2HWn7mM9Pvv39ZfKppvJ6zbT+nHYL19AROrjXfzvfjNpvprA7Z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sFqMMAAADcAAAADwAAAAAAAAAAAAAAAACYAgAAZHJzL2Rv&#10;d25yZXYueG1sUEsFBgAAAAAEAAQA9QAAAIgDAAAAAA==&#10;" path="m1210,r,l1085,5,960,20,845,50,735,85,630,130,530,190r-90,65l350,335r-75,85l205,505r-55,95l100,700,60,805,35,915,15,1030,,1150r,170l5,1405r5,85l20,1570r10,80l45,1730r20,80l85,1886r25,75l135,2036r30,70l200,2181r35,70l275,2321r40,65l360,2456r50,60l455,2576r50,55l555,2681r50,45l660,2766r55,40l770,2836r55,30l885,2891r60,20l1005,2926r65,10l1130,2941r65,5l1260,2941r60,-5l1380,2926r55,-20l1495,2886r55,-25l1605,2836r55,-35l1710,2761r55,-40l1815,2671r50,-50l1910,2566r50,-60l2005,2441r45,-70l2130,2231r65,-140l2255,1951r45,-146l2330,1655r25,-150l2365,1350r-5,-155l2350,1070,2335,950,2305,835,2270,725,2225,625r-55,-95l2110,435r-70,-85l2000,310r-45,-40l1915,235r-45,-35l1820,165r-45,-25l1725,110,1675,90,1620,70,1565,50,1510,35,1455,25,1335,5,1210,xe" strokeweight="1pt">
                      <v:path arrowok="t" o:connecttype="custom" o:connectlocs="1210,0;960,20;735,85;530,190;350,335;275,420;150,600;60,805;15,1030;0,1150;5,1405;20,1570;45,1730;85,1886;135,2036;200,2181;275,2321;315,2386;410,2516;505,2631;605,2726;715,2806;825,2866;945,2911;1070,2936;1195,2946;1260,2941;1380,2926;1495,2886;1605,2836;1710,2761;1815,2671;1910,2566;2005,2441;2050,2371;2195,2091;2300,1805;2355,1505;2360,1195;2350,1070;2305,835;2225,625;2110,435;2040,350;1955,270;1870,200;1775,140;1675,90;1565,50;1455,25;1210,0" o:connectangles="0,0,0,0,0,0,0,0,0,0,0,0,0,0,0,0,0,0,0,0,0,0,0,0,0,0,0,0,0,0,0,0,0,0,0,0,0,0,0,0,0,0,0,0,0,0,0,0,0,0,0"/>
                    </v:shape>
                    <v:shape id="Freeform 1708" o:spid="_x0000_s1059" style="position:absolute;left:125;top:475;width:1000;height:1045;visibility:visible;mso-wrap-style:square;v-text-anchor:top" coordsize="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ZmsUA&#10;AADcAAAADwAAAGRycy9kb3ducmV2LnhtbESPT0vDQBDF70K/wzKCN7sxYCmx2yJCwR4s9A+CtzE7&#10;7gazsyG7NjGfvnMQvM3w3rz3m9VmDK26UJ+ayAYe5gUo4jrahp2B82l7vwSVMrLFNjIZ+KUEm/Xs&#10;ZoWVjQMf6HLMTkkIpwoN+Jy7SutUewqY5rEjFu0r9gGzrL3TtsdBwkOry6JY6IANS4PHjl481d/H&#10;n2Bgcu/eDTS9fZa7XO6m8sPt+dGYu9vx+QlUpjH/m/+uX63gF0Ir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dmaxQAAANwAAAAPAAAAAAAAAAAAAAAAAJgCAABkcnMv&#10;ZG93bnJldi54bWxQSwUGAAAAAAQABAD1AAAAigMAAAAA&#10;" path="m60,490r,l40,505,20,520,10,535r,15l10,585r15,30l35,625r10,5l75,640,35,665,10,695,5,705,,720r,15l5,745r5,15l25,775r10,10l50,790r20,5l90,795r50,-5l105,830,90,850r-5,15l85,885r,15l90,910r15,15l115,935r20,5l155,945r20,l230,935r60,-25l275,945r-5,30l270,985r5,10l280,1000r10,5l315,1010r25,l370,1010r30,-10l430,990r35,-15l540,930r-20,40l515,1005r,10l520,1025r10,10l540,1040r30,5l605,1040r40,-15l695,1000r35,-20l760,955r30,-25l815,905r50,-60l910,770r35,-80l970,605,990,505r10,-110l1000,360r-5,-35l990,295,975,260,960,230,940,200,915,170,885,140,850,110,815,85,780,65,745,45,705,30,660,15,620,10,575,5,515,,465,5,415,15,365,25,320,45,280,70,240,95r-35,35l175,160r-25,40l125,240r-20,45l90,330,75,380,65,435r-5,55xe" strokeweight="1pt">
                      <v:path arrowok="t" o:connecttype="custom" o:connectlocs="60,490;20,520;10,550;10,585;35,625;75,640;35,665;5,705;0,735;5,745;25,775;50,790;90,795;140,790;90,850;85,885;90,910;105,925;135,940;175,945;290,910;275,945;270,985;280,1000;290,1005;340,1010;400,1000;465,975;540,930;515,1005;520,1025;540,1040;570,1045;645,1025;695,1000;760,955;815,905;910,770;970,605;1000,395;1000,360;990,295;960,230;915,170;885,140;815,85;745,45;660,15;575,5;515,0;415,15;320,45;240,95;205,130;150,200;105,285;75,380;60,490" o:connectangles="0,0,0,0,0,0,0,0,0,0,0,0,0,0,0,0,0,0,0,0,0,0,0,0,0,0,0,0,0,0,0,0,0,0,0,0,0,0,0,0,0,0,0,0,0,0,0,0,0,0,0,0,0,0,0,0,0,0"/>
                    </v:shape>
                    <v:shape id="Freeform 1709" o:spid="_x0000_s1060" style="position:absolute;left:1245;top:475;width:1000;height:1045;visibility:visible;mso-wrap-style:square;v-text-anchor:top" coordsize="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8AcMA&#10;AADcAAAADwAAAGRycy9kb3ducmV2LnhtbERP32vCMBB+H/g/hBN8m6kFx6xGEUGYDw6mMtjb2dyS&#10;suZSmszW/vXLYLC3+/h+3mrTu1rcqA2VZwWzaQaCuPS6YqPgct4/PoMIEVlj7ZkU3CnAZj16WGGh&#10;fcdvdDtFI1IIhwIV2BibQspQWnIYpr4hTtynbx3GBFsjdYtdCne1zLPsSTqsODVYbGhnqfw6fTsF&#10;g3m3pqPheM0PMT8M+Yd55blSk3G/XYKI1Md/8Z/7Raf52QJ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V8AcMAAADcAAAADwAAAAAAAAAAAAAAAACYAgAAZHJzL2Rv&#10;d25yZXYueG1sUEsFBgAAAAAEAAQA9QAAAIgDAAAAAA==&#10;" path="m940,490r,l960,505r20,15l990,535r,15l990,585r-15,30l965,625r-10,5l925,640r40,25l990,695r5,10l1000,720r,15l995,745r-5,15l975,775r-10,10l950,790r-20,5l910,795r-50,-5l895,830r15,20l915,865r,20l915,900r-5,10l895,925r-10,10l865,940r-20,5l825,945,770,935,710,910r15,35l730,975r,10l725,995r-5,5l710,1005r-25,5l660,1010r-30,l600,1000,570,990,535,975,460,930r20,40l485,1005r,10l480,1025r-10,10l460,1040r-30,5l395,1040r-40,-15l305,1000,270,980,240,955,210,930,185,905,135,845,90,770,55,690,30,605,10,505,,395,,360,5,325r5,-30l25,260,40,230,60,200,85,170r30,-30l150,110,185,85,220,65,255,45,295,30,340,15r40,-5l425,5,485,r50,5l585,15r50,10l680,45r40,25l760,95r35,35l825,160r25,40l875,240r20,45l910,330r15,50l935,435r5,55xe" strokeweight="1pt">
                      <v:path arrowok="t" o:connecttype="custom" o:connectlocs="940,490;980,520;990,550;990,585;965,625;925,640;965,665;995,705;1000,735;995,745;975,775;950,790;910,795;860,790;910,850;915,885;910,910;895,925;865,940;825,945;710,910;725,945;730,985;720,1000;710,1005;660,1010;600,1000;535,975;460,930;485,1005;480,1025;460,1040;430,1045;355,1025;305,1000;240,955;185,905;90,770;30,605;0,395;0,360;10,295;40,230;85,170;115,140;185,85;255,45;340,15;425,5;485,0;585,15;680,45;760,95;795,130;850,200;895,285;925,380;940,490" o:connectangles="0,0,0,0,0,0,0,0,0,0,0,0,0,0,0,0,0,0,0,0,0,0,0,0,0,0,0,0,0,0,0,0,0,0,0,0,0,0,0,0,0,0,0,0,0,0,0,0,0,0,0,0,0,0,0,0,0,0"/>
                    </v:shape>
                    <v:shape id="Freeform 1710" o:spid="_x0000_s1061" style="position:absolute;left:1090;top:845;width:185;height:295;visibility:visible;mso-wrap-style:square;v-text-anchor:top" coordsize="18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KNscA&#10;AADcAAAADwAAAGRycy9kb3ducmV2LnhtbESPQUvDQBCF74L/YRnBW7tpKW1JuwmxIHjwUKuIx2l2&#10;TILZ2Zhdu9Ff7xwEbzO8N+99sy8n16sLjaHzbGAxz0AR19523Bh4eb6fbUGFiGyx90wGvilAWVxf&#10;7TG3PvETXU6xURLCIUcDbYxDrnWoW3IY5n4gFu3djw6jrGOj7YhJwl2vl1m21g47loYWBzq0VH+c&#10;vpyB5XHzePeWVj/NuX49dKvPVFXbZMztzVTtQEWa4r/57/rBCv5C8OUZmU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CjbHAAAA3AAAAA8AAAAAAAAAAAAAAAAAmAIAAGRy&#10;cy9kb3ducmV2LnhtbFBLBQYAAAAABAAEAPUAAACMAwAAAAA=&#10;" path="m180,70r,l165,40,145,20,120,5,95,,65,5,40,20,20,40,5,70,,90r,25l5,135r10,30l45,225r50,70l145,230r15,-30l175,170r5,-30l185,115r,-25l180,70xe" strokeweight="1pt">
                      <v:path arrowok="t" o:connecttype="custom" o:connectlocs="180,70;180,70;165,40;145,20;120,5;95,0;95,0;65,5;40,20;20,40;5,70;5,70;0,90;0,115;5,135;15,165;45,225;95,295;95,295;145,230;160,200;175,170;180,140;185,115;185,90;180,70;180,70" o:connectangles="0,0,0,0,0,0,0,0,0,0,0,0,0,0,0,0,0,0,0,0,0,0,0,0,0,0,0"/>
                    </v:shape>
                    <v:shape id="Freeform 1711" o:spid="_x0000_s1062" style="position:absolute;left:400;top:580;width:645;height:640;visibility:visible;mso-wrap-style:square;v-text-anchor:top" coordsize="645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VnMEA&#10;AADcAAAADwAAAGRycy9kb3ducmV2LnhtbERPS4vCMBC+L/gfwgje1rQKslSjiCDqSXRdZG9DM31g&#10;M6lJ1PrvjbCwt/n4njNbdKYRd3K+tqwgHSYgiHOray4VnL7Xn18gfEDW2FgmBU/ysJj3PmaYafvg&#10;A92PoRQxhH2GCqoQ2kxKn1dk0A9tSxy5wjqDIUJXSu3wEcNNI0dJMpEGa44NFba0qii/HG9GQdFd&#10;zs3a7Te733Y5vhZ+PPk5nZUa9LvlFESgLvyL/9xbHeenKbyfi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S1ZzBAAAA3AAAAA8AAAAAAAAAAAAAAAAAmAIAAGRycy9kb3du&#10;cmV2LnhtbFBLBQYAAAAABAAEAPUAAACGAwAAAAA=&#10;" path="m550,545r,l570,525r20,-25l605,470r15,-25l630,415r5,-30l640,355r5,-35l640,290r-5,-35l630,225,620,195,605,170,590,140,570,115,550,95,525,70,500,50,475,35,445,25,415,15,385,5,355,,320,,290,,260,5,230,15,200,25,170,35,145,50,120,70,95,95,75,115,55,140,40,170,25,195,15,225,5,255r,35l,320r5,35l5,385r10,30l25,445r15,25l55,500r20,25l95,545r25,25l145,590r25,15l200,620r30,10l260,635r30,5l320,640r35,l385,635r30,-5l445,620r30,-15l500,590r25,-20l550,545xe" strokeweight="1pt">
                      <v:path arrowok="t" o:connecttype="custom" o:connectlocs="550,545;590,500;620,445;635,385;645,320;640,290;630,225;605,170;570,115;550,95;500,50;445,25;385,5;320,0;290,0;230,15;170,35;120,70;95,95;55,140;25,195;5,255;0,320;5,355;15,415;40,470;75,525;95,545;145,590;200,620;260,635;320,640;355,640;415,630;475,605;525,570;550,545" o:connectangles="0,0,0,0,0,0,0,0,0,0,0,0,0,0,0,0,0,0,0,0,0,0,0,0,0,0,0,0,0,0,0,0,0,0,0,0,0"/>
                    </v:shape>
                    <v:shape id="Freeform 1712" o:spid="_x0000_s1063" style="position:absolute;left:520;top:700;width:410;height:405;visibility:visible;mso-wrap-style:square;v-text-anchor:top" coordsize="41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8DMEA&#10;AADcAAAADwAAAGRycy9kb3ducmV2LnhtbERPS27CMBDdV+IO1iCxKw5ZIBQwCIFAXXRRPgcY4iFJ&#10;G4+NbSDt6WskJHbz9L4zW3SmFTfyobGsYDTMQBCXVjdcKTgeNu8TECEia2wtk4JfCrCY995mWGh7&#10;5x3d9rESKYRDgQrqGF0hZShrMhiG1hEn7my9wZigr6T2eE/hppV5lo2lwYZTQ42OVjWVP/urUbD+&#10;vIb84r9PevtnaIsX93WOTqlBv1tOQUTq4kv8dH/oNH+Uw+OZd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XvAzBAAAA3AAAAA8AAAAAAAAAAAAAAAAAmAIAAGRycy9kb3du&#10;cmV2LnhtbFBLBQYAAAAABAAEAPUAAACGAwAAAAA=&#10;" path="m350,345r,l375,315r20,-35l405,245r5,-45l405,160,395,125,375,90,350,55,320,30,285,15,245,,205,,165,,125,15,90,30,60,55,35,90,15,125,5,160,,200r5,45l15,280r20,35l60,345r30,30l125,390r40,15l205,405r40,l285,390r35,-15l350,345xe" strokeweight="1pt">
                      <v:path arrowok="t" o:connecttype="custom" o:connectlocs="350,345;350,345;375,315;395,280;405,245;410,200;410,200;405,160;395,125;375,90;350,55;350,55;320,30;285,15;245,0;205,0;205,0;165,0;125,15;90,30;60,55;60,55;35,90;15,125;5,160;0,200;0,200;5,245;15,280;35,315;60,345;60,345;90,375;125,390;165,405;205,405;205,405;245,405;285,390;320,375;350,345;350,345" o:connectangles="0,0,0,0,0,0,0,0,0,0,0,0,0,0,0,0,0,0,0,0,0,0,0,0,0,0,0,0,0,0,0,0,0,0,0,0,0,0,0,0,0,0"/>
                    </v:shape>
                    <v:shape id="Freeform 1713" o:spid="_x0000_s1064" style="position:absolute;left:615;top:795;width:200;height:195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awsEA&#10;AADcAAAADwAAAGRycy9kb3ducmV2LnhtbERPTYvCMBC9C/6HMIIX0dQurFKNIorggpetgtexGdvS&#10;ZlKaWOu/3yws7G0e73PW297UoqPWlZYVzGcRCOLM6pJzBdfLcboE4TyyxtoyKXiTg+1mOFhjou2L&#10;v6lLfS5CCLsEFRTeN4mULivIoJvZhjhwD9sa9AG2udQtvkK4qWUcRZ/SYMmhocCG9gVlVfo0Ciq3&#10;OE/OMX5V7+Ye863qDu7aKTUe9bsVCE+9/xf/uU86zJ9/wO8z4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2sLBAAAA3AAAAA8AAAAAAAAAAAAAAAAAmAIAAGRycy9kb3du&#10;cmV2LnhtbFBLBQYAAAAABAAEAPUAAACGAwAAAAA=&#10;" path="m200,100r,l195,120r-5,15l180,155r-10,15l155,180r-15,10l120,195r-20,l80,195,60,190,45,180,30,170,20,155,10,135,5,120,,100,5,80,10,60,20,45,30,30,45,20,60,10,80,5,100,r20,5l140,10r15,10l170,30r10,15l190,60r5,20l200,100xe" strokeweight="1pt">
                      <v:path arrowok="t" o:connecttype="custom" o:connectlocs="200,100;200,100;195,120;190,135;180,155;170,170;155,180;140,190;120,195;100,195;100,195;80,195;60,190;45,180;30,170;20,155;10,135;5,120;0,100;0,100;5,80;10,60;20,45;30,30;45,20;60,10;80,5;100,0;100,0;120,5;140,10;155,20;170,30;180,45;190,60;195,80;200,100;200,100" o:connectangles="0,0,0,0,0,0,0,0,0,0,0,0,0,0,0,0,0,0,0,0,0,0,0,0,0,0,0,0,0,0,0,0,0,0,0,0,0,0"/>
                    </v:shape>
                    <v:shape id="Freeform 1714" o:spid="_x0000_s1065" style="position:absolute;left:400;top:580;width:645;height:325;visibility:visible;mso-wrap-style:square;v-text-anchor:top" coordsize="64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c9MUA&#10;AADcAAAADwAAAGRycy9kb3ducmV2LnhtbESPT2vCQBDF7wW/wzJCb3WTYovErCJCwYuHagWPY3bM&#10;5s/Oxuxq0m/fLRR6m+G9eb83+Xq0rXhQ7yvHCtJZAoK4cLriUsHX8eNlAcIHZI2tY1LwTR7Wq8lT&#10;jpl2A3/S4xBKEUPYZ6jAhNBlUvrCkEU/cx1x1K6utxji2pdS9zjEcNvK1yR5lxYrjgSDHW0NFc3h&#10;biOEdd2YRXgbLrdTkxZ7d7zWZ6Wep+NmCSLQGP7Nf9c7Heunc/h9Jk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hz0xQAAANwAAAAPAAAAAAAAAAAAAAAAAJgCAABkcnMv&#10;ZG93bnJldi54bWxQSwUGAAAAAAQABAD1AAAAigMAAAAA&#10;" path="m95,90r,l75,115,55,140,40,170,25,195,15,225,5,255r,30l,320r485,5l605,325r40,-5l640,285r-5,-30l630,225,620,195,605,170,590,140,570,115,550,90,525,70,500,50,475,35,445,20,415,10,385,5,355,,320,,290,,260,5r-30,5l200,20,170,35,145,50,120,70,95,90xe" strokeweight="1pt">
                      <v:path arrowok="t" o:connecttype="custom" o:connectlocs="95,90;95,90;75,115;55,140;40,170;25,195;15,225;5,255;5,285;0,320;0,320;485,325;605,325;645,320;645,320;640,285;635,255;630,225;620,195;605,170;590,140;570,115;550,90;550,90;525,70;500,50;475,35;445,20;415,10;385,5;355,0;320,0;320,0;290,0;260,5;230,10;200,20;170,35;145,50;120,70;95,90;95,90" o:connectangles="0,0,0,0,0,0,0,0,0,0,0,0,0,0,0,0,0,0,0,0,0,0,0,0,0,0,0,0,0,0,0,0,0,0,0,0,0,0,0,0,0,0"/>
                    </v:shape>
                    <v:shape id="Freeform 1715" o:spid="_x0000_s1066" style="position:absolute;left:1325;top:580;width:640;height:640;visibility:visible;mso-wrap-style:square;v-text-anchor:top" coordsize="6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8u8EA&#10;AADcAAAADwAAAGRycy9kb3ducmV2LnhtbERPTWsCMRC9F/wPYQRvNatgKatRFqFF8CDaHnocNrPZ&#10;xc0kJlHXf28Khd7m8T5ntRlsL24UYudYwWxagCCune7YKPj++nh9BxETssbeMSl4UITNevSywlK7&#10;Ox/pdkpG5BCOJSpoU/KllLFuyWKcOk+cucYFiynDYKQOeM/htpfzoniTFjvODS162rZUn09Xq+Di&#10;fdV8/kS3mxuzOFRh2Df9UanJeKiWIBIN6V/8597pPH+2gN9n8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+PLvBAAAA3AAAAA8AAAAAAAAAAAAAAAAAmAIAAGRycy9kb3du&#10;cmV2LnhtbFBLBQYAAAAABAAEAPUAAACGAwAAAAA=&#10;" path="m550,545r,l570,525r20,-25l605,470r10,-25l630,415r5,-30l640,355r,-35l640,290r-5,-35l630,225,615,195,605,170,590,140,570,115,550,95,525,70,500,50,470,35,445,25,415,15,385,5,355,,320,,285,,255,5,225,15,195,25,170,35,140,50,115,70,95,95,70,115,50,140,35,170,20,195,10,225,5,255,,290r,30l,355r5,30l10,415r10,30l35,470r15,30l70,525r25,20l115,570r25,20l170,605r25,15l225,630r30,5l285,640r35,l355,640r30,-5l415,630r30,-10l470,605r30,-15l525,570r25,-25xe" strokeweight="1pt">
                      <v:path arrowok="t" o:connecttype="custom" o:connectlocs="550,545;590,500;615,445;635,385;640,320;640,290;630,225;605,170;570,115;550,95;500,50;445,25;385,5;320,0;285,0;225,15;170,35;115,70;95,95;50,140;20,195;5,255;0,320;0,355;10,415;35,470;70,525;95,545;140,590;195,620;255,635;320,640;355,640;415,630;470,605;525,570;550,545" o:connectangles="0,0,0,0,0,0,0,0,0,0,0,0,0,0,0,0,0,0,0,0,0,0,0,0,0,0,0,0,0,0,0,0,0,0,0,0,0"/>
                    </v:shape>
                    <v:shape id="Freeform 1716" o:spid="_x0000_s1067" style="position:absolute;left:1440;top:700;width:410;height:405;visibility:visible;mso-wrap-style:square;v-text-anchor:top" coordsize="41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6D8IA&#10;AADcAAAADwAAAGRycy9kb3ducmV2LnhtbERPS27CMBDdV+IO1iCxKw5ZoCrFINSKiAULSnuAaTwk&#10;KfHYsQ0JPX1dqVJ38/S+s9qMphM38qG1rGAxz0AQV1a3XCv4eN89PoEIEVljZ5kU3CnAZj15WGGh&#10;7cBvdDvFWqQQDgUqaGJ0hZShashgmFtHnLiz9QZjgr6W2uOQwk0n8yxbSoMtp4YGHb00VF1OV6Pg&#10;9XANee+/PnX5bajE3h3P0Sk1m47bZxCRxvgv/nPvdZq/WML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LoPwgAAANwAAAAPAAAAAAAAAAAAAAAAAJgCAABkcnMvZG93&#10;bnJldi54bWxQSwUGAAAAAAQABAD1AAAAhwMAAAAA&#10;" path="m350,345r,l375,315r20,-35l405,245r5,-45l405,160,395,125,375,90,350,55,320,30,285,15,245,,205,,165,,125,15,90,30,60,55,35,90,15,125,5,160,,200r5,45l15,280r20,35l60,345r30,30l125,390r40,15l205,405r40,l285,390r35,-15l350,345xe" strokeweight="1pt">
                      <v:path arrowok="t" o:connecttype="custom" o:connectlocs="350,345;350,345;375,315;395,280;405,245;410,200;410,200;405,160;395,125;375,90;350,55;350,55;320,30;285,15;245,0;205,0;205,0;165,0;125,15;90,30;60,55;60,55;35,90;15,125;5,160;0,200;0,200;5,245;15,280;35,315;60,345;60,345;90,375;125,390;165,405;205,405;205,405;245,405;285,390;320,375;350,345;350,345" o:connectangles="0,0,0,0,0,0,0,0,0,0,0,0,0,0,0,0,0,0,0,0,0,0,0,0,0,0,0,0,0,0,0,0,0,0,0,0,0,0,0,0,0,0"/>
                    </v:shape>
                    <v:shape id="Freeform 1717" o:spid="_x0000_s1068" style="position:absolute;left:1550;top:795;width:200;height:195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cwcEA&#10;AADcAAAADwAAAGRycy9kb3ducmV2LnhtbERPS4vCMBC+L/gfwix4WTS1h1VqU1mUhRW8+ACvYzO2&#10;pc2kNLHWf78RBG/z8T0nXQ2mET11rrKsYDaNQBDnVldcKDgdfycLEM4ja2wsk4IHOVhlo48UE23v&#10;vKf+4AsRQtglqKD0vk2kdHlJBt3UtsSBu9rOoA+wK6Tu8B7CTSPjKPqWBisODSW2tC4prw83o6B2&#10;893XLsZt/WgvMZ/rfuNOvVLjz+FnCcLT4N/il/tPh/mzOT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3MHBAAAA3AAAAA8AAAAAAAAAAAAAAAAAmAIAAGRycy9kb3du&#10;cmV2LnhtbFBLBQYAAAAABAAEAPUAAACGAwAAAAA=&#10;" path="m200,100r,l195,120r-5,15l180,155r-10,15l155,180r-15,10l120,195r-20,l80,195,60,190,45,180,30,170,20,155,10,135,5,120,,100,5,80,10,60,20,45,30,30,45,20,60,10,80,5,100,r20,5l140,10r15,10l170,30r10,15l190,60r5,20l200,100xe" strokeweight="1pt">
                      <v:path arrowok="t" o:connecttype="custom" o:connectlocs="200,100;200,100;195,120;190,135;180,155;170,170;155,180;140,190;120,195;100,195;100,195;80,195;60,190;45,180;30,170;20,155;10,135;5,120;0,100;0,100;5,80;10,60;20,45;30,30;45,20;60,10;80,5;100,0;100,0;120,5;140,10;155,20;170,30;180,45;190,60;195,80;200,100;200,100" o:connectangles="0,0,0,0,0,0,0,0,0,0,0,0,0,0,0,0,0,0,0,0,0,0,0,0,0,0,0,0,0,0,0,0,0,0,0,0,0,0"/>
                    </v:shape>
                    <v:shape id="Freeform 1718" o:spid="_x0000_s1069" style="position:absolute;left:1325;top:580;width:640;height:325;visibility:visible;mso-wrap-style:square;v-text-anchor:top" coordsize="64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+XsUA&#10;AADcAAAADwAAAGRycy9kb3ducmV2LnhtbESPQWvCQBCF7wX/wzKCl6IbAy0luooWKiJC0XrwOGTH&#10;JJidDdk1xn/vHAreZnhv3vtmvuxdrTpqQ+XZwHSSgCLOva24MHD6+xl/gQoR2WLtmQw8KMByMXib&#10;Y2b9nQ/UHWOhJIRDhgbKGJtM65CX5DBMfEMs2sW3DqOsbaFti3cJd7VOk+RTO6xYGkps6Luk/Hq8&#10;OQM77NaHazhvTh+P331/sWnxvkqNGQ371QxUpD6+zP/XWyv4U6GVZ2QC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75exQAAANwAAAAPAAAAAAAAAAAAAAAAAJgCAABkcnMv&#10;ZG93bnJldi54bWxQSwUGAAAAAAQABAD1AAAAigMAAAAA&#10;" path="m90,90r,l70,115,50,140,35,170,20,195,10,225,5,255,,285r,35l480,325r120,l640,320r,-35l635,255,625,225,615,195,605,170,585,140,570,115,545,90,520,70,495,50,470,35,445,20,415,10,385,5,350,,320,,285,,255,5r-30,5l195,20,165,35,140,50,115,70,90,90xe" strokeweight="1pt">
                      <v:path arrowok="t" o:connecttype="custom" o:connectlocs="90,90;90,90;70,115;50,140;35,170;20,195;10,225;5,255;0,285;0,320;0,320;480,325;600,325;640,320;640,320;640,285;635,255;625,225;615,195;605,170;585,140;570,115;545,90;545,90;520,70;495,50;470,35;445,20;415,10;385,5;350,0;320,0;320,0;285,0;255,5;225,10;195,20;165,35;140,50;115,70;90,90;90,90" o:connectangles="0,0,0,0,0,0,0,0,0,0,0,0,0,0,0,0,0,0,0,0,0,0,0,0,0,0,0,0,0,0,0,0,0,0,0,0,0,0,0,0,0,0"/>
                    </v:shape>
                    <v:shape id="Freeform 1719" o:spid="_x0000_s1070" style="position:absolute;left:15;top:1445;width:565;height:1096;visibility:visible;mso-wrap-style:square;v-text-anchor:top" coordsize="565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cqsQA&#10;AADcAAAADwAAAGRycy9kb3ducmV2LnhtbERPTWvCQBC9C/0PyxR6001atDXNRkqhoCUejF68jdkx&#10;Cc3Ohuxq0n/fLQje5vE+J12NphVX6l1jWUE8i0AQl1Y3XCk47L+mbyCcR9bYWiYFv+RglT1MUky0&#10;HXhH18JXIoSwS1BB7X2XSOnKmgy6me2IA3e2vUEfYF9J3eMQwk0rn6NoIQ02HBpq7OizpvKnuBgF&#10;G3MqbL6Y719fhm28yw3m5+O3Uk+P48c7CE+jv4tv7rUO8+Ml/D8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XKrEAAAA3AAAAA8AAAAAAAAAAAAAAAAAmAIAAGRycy9k&#10;b3ducmV2LnhtbFBLBQYAAAAABAAEAPUAAACJAwAAAAA=&#10;" path="m,l,,15,155,40,300,75,446r50,140l180,721r70,130l325,976r90,120l465,986,505,881,535,776r20,-90l565,596r,-85l555,436,535,360,500,295,460,235,410,180,350,135,275,90,195,55,100,25,,xe" strokeweight="1pt">
                      <v:path arrowok="t" o:connecttype="custom" o:connectlocs="0,0;0,0;15,155;40,300;75,446;125,586;180,721;250,851;325,976;415,1096;415,1096;465,986;505,881;535,776;555,686;565,596;565,511;555,436;535,360;500,295;460,235;410,180;350,135;275,90;195,55;100,25;0,0;0,0" o:connectangles="0,0,0,0,0,0,0,0,0,0,0,0,0,0,0,0,0,0,0,0,0,0,0,0,0,0,0,0"/>
                    </v:shape>
                    <v:shape id="Freeform 1720" o:spid="_x0000_s1071" style="position:absolute;left:1795;top:1445;width:570;height:1096;visibility:visible;mso-wrap-style:square;v-text-anchor:top" coordsize="570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QW8EA&#10;AADcAAAADwAAAGRycy9kb3ducmV2LnhtbESPS4sCMQzH74LfoUTY29pxDiqjVUQQxD2Ijw8QppkH&#10;TtOhrTr77TeHBW8J+T9+WW8H16kXhdh6NjCbZqCIS29brg3cb4fvJaiYkC12nsnAL0XYbsajNRbW&#10;v/lCr2uqlYRwLNBAk1JfaB3LhhzGqe+J5Vb54DDJGmptA74l3HU6z7K5dtiyNDTY076h8nF9Ouk9&#10;nstFVu3nMT5P1YFuP+GRB2O+JsNuBSrRkD7if/fRCn4u+PKMTK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10FvBAAAA3AAAAA8AAAAAAAAAAAAAAAAAmAIAAGRycy9kb3du&#10;cmV2LnhtbFBLBQYAAAAABAAEAPUAAACGAwAAAAA=&#10;" path="m570,r,l550,155,525,300,490,446,445,586,385,721,320,851,240,976r-90,120l100,986,60,881,30,776,10,686,,596,5,511,15,436,35,360,65,295r40,-60l160,180r60,-45l290,90,375,55,465,25,570,xe" strokeweight="1pt">
                      <v:path arrowok="t" o:connecttype="custom" o:connectlocs="570,0;570,0;550,155;525,300;490,446;445,586;385,721;320,851;240,976;150,1096;150,1096;100,986;60,881;30,776;10,686;0,596;5,511;15,436;35,360;65,295;105,235;160,180;220,135;290,90;375,55;465,25;570,0;570,0" o:connectangles="0,0,0,0,0,0,0,0,0,0,0,0,0,0,0,0,0,0,0,0,0,0,0,0,0,0,0,0"/>
                    </v:shape>
                    <v:shape id="Freeform 1721" o:spid="_x0000_s1072" style="position:absolute;left:770;top:55;width:275;height:395;visibility:visible;mso-wrap-style:square;v-text-anchor:top" coordsize="2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0CsEA&#10;AADcAAAADwAAAGRycy9kb3ducmV2LnhtbERPTWsCMRC9F/wPYQRvNeseSlmNIqW29egq6HHcjLuL&#10;yWRNoq7/3hQKvc3jfc5s0VsjbuRD61jBZJyBIK6cbrlWsNuuXt9BhIis0TgmBQ8KsJgPXmZYaHfn&#10;Dd3KWIsUwqFABU2MXSFlqBqyGMauI07cyXmLMUFfS+3xnsKtkXmWvUmLLaeGBjv6aKg6l1erwMTD&#10;sl/vvy96e80fxzJY4z+/lBoN++UURKQ+/ov/3D86zc8n8PtMuk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dArBAAAA3AAAAA8AAAAAAAAAAAAAAAAAmAIAAGRycy9kb3du&#10;cmV2LnhtbFBLBQYAAAAABAAEAPUAAACGAwAAAAA=&#10;" path="m,30r,l45,70r40,40l125,150r35,45l195,240r25,50l250,340r25,55l235,290,195,190,145,95,85,,,30xe" strokeweight="1pt">
                      <v:path arrowok="t" o:connecttype="custom" o:connectlocs="0,30;0,30;45,70;85,110;125,150;160,195;195,240;220,290;250,340;275,395;275,395;235,290;195,190;145,95;85,0;0,30;0,30" o:connectangles="0,0,0,0,0,0,0,0,0,0,0,0,0,0,0,0,0"/>
                    </v:shape>
                    <v:shape id="Freeform 1722" o:spid="_x0000_s1073" style="position:absolute;left:535;top:160;width:325;height:265;visibility:visible;mso-wrap-style:square;v-text-anchor:top" coordsize="32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mwsAA&#10;AADcAAAADwAAAGRycy9kb3ducmV2LnhtbERPTYvCMBC9L/gfwgje1tQeZLcaRQTBi8h2C+JtaMa0&#10;mExKE23995uFhb3N433Oejs6K57Uh9azgsU8A0Fce92yUVB9H94/QISIrNF6JgUvCrDdTN7WWGg/&#10;8Bc9y2hECuFQoIImxq6QMtQNOQxz3xEn7uZ7hzHB3kjd45DCnZV5li2lw5ZTQ4Md7Ruq7+XDKbBs&#10;7/x5uj0utrpyOZjKuHOl1Gw67lYgIo3xX/znPuo0P8/h95l0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ImwsAAAADcAAAADwAAAAAAAAAAAAAAAACYAgAAZHJzL2Rvd25y&#10;ZXYueG1sUEsFBgAAAAAEAAQA9QAAAIUDAAAAAA==&#10;" path="m65,l,45,45,60,90,85r45,20l175,135r40,25l255,195r35,35l325,265,280,200,220,130,150,65,65,xe" strokeweight="1pt">
                      <v:path arrowok="t" o:connecttype="custom" o:connectlocs="65,0;0,45;0,45;45,60;90,85;135,105;175,135;215,160;255,195;290,230;325,265;325,265;280,200;220,130;150,65;65,0;65,0" o:connectangles="0,0,0,0,0,0,0,0,0,0,0,0,0,0,0,0,0"/>
                    </v:shape>
                    <v:shape id="Freeform 1723" o:spid="_x0000_s1074" style="position:absolute;left:1375;top:55;width:270;height:395;visibility:visible;mso-wrap-style:square;v-text-anchor:top" coordsize="27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nBcMA&#10;AADcAAAADwAAAGRycy9kb3ducmV2LnhtbERPTWsCMRC9F/ofwgi91awuLWU1ii0ohXpoVRRvw2bc&#10;LG4mS5K66783QqG3ebzPmc5724gL+VA7VjAaZiCIS6drrhTstsvnNxAhImtsHJOCKwWYzx4fplho&#10;1/EPXTaxEimEQ4EKTIxtIWUoDVkMQ9cSJ+7kvMWYoK+k9tilcNvIcZa9Sos1pwaDLX0YKs+bX6sg&#10;e5H+/Xtv1t3uiMvVqj58uTxX6mnQLyYgIvXxX/zn/tRp/jiH+zPp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InBcMAAADcAAAADwAAAAAAAAAAAAAAAACYAgAAZHJzL2Rv&#10;d25yZXYueG1sUEsFBgAAAAAEAAQA9QAAAIgDAAAAAA==&#10;" path="m270,30r,l230,70r-45,40l150,150r-40,45l80,240,50,290,25,340,,395,35,290,80,190,130,95,185,r85,30xe" strokeweight="1pt">
                      <v:path arrowok="t" o:connecttype="custom" o:connectlocs="270,30;270,30;230,70;185,110;150,150;110,195;80,240;50,290;25,340;0,395;0,395;35,290;80,190;130,95;185,0;270,30;270,30" o:connectangles="0,0,0,0,0,0,0,0,0,0,0,0,0,0,0,0,0"/>
                    </v:shape>
                    <v:shape id="Freeform 1724" o:spid="_x0000_s1075" style="position:absolute;left:1550;top:160;width:325;height:265;visibility:visible;mso-wrap-style:square;v-text-anchor:top" coordsize="32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bLcEA&#10;AADcAAAADwAAAGRycy9kb3ducmV2LnhtbERP32vCMBB+H/g/hBN8W1NFxqxGEUHYy5B1BfHtaM60&#10;mFxKE2333y/CYG/38f28zW50VjyoD61nBfMsB0Fce92yUVB9H1/fQYSIrNF6JgU/FGC3nbxssNB+&#10;4C96lNGIFMKhQAVNjF0hZagbchgy3xEn7up7hzHB3kjd45DCnZWLPH+TDltODQ12dGiovpV3p8Cy&#10;vfHq83o/2+rC5WAq406VUrPpuF+DiDTGf/Gf+0On+YslPJ9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3Gy3BAAAA3AAAAA8AAAAAAAAAAAAAAAAAmAIAAGRycy9kb3du&#10;cmV2LnhtbFBLBQYAAAAABAAEAPUAAACGAwAAAAA=&#10;" path="m255,r70,45l280,60,235,85r-45,20l145,135r-40,25l70,195,35,230,,265,45,200r60,-70l175,65,255,xe" strokeweight="1pt">
                      <v:path arrowok="t" o:connecttype="custom" o:connectlocs="255,0;325,45;325,45;280,60;235,85;190,105;145,135;105,160;70,195;35,230;0,265;0,265;45,200;105,130;175,65;255,0;255,0" o:connectangles="0,0,0,0,0,0,0,0,0,0,0,0,0,0,0,0,0"/>
                    </v:shape>
                    <v:shape id="Freeform 1725" o:spid="_x0000_s1076" style="position:absolute;left:1100;top:10;width:160;height:590;visibility:visible;mso-wrap-style:square;v-text-anchor:top" coordsize="16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pbMEA&#10;AADcAAAADwAAAGRycy9kb3ducmV2LnhtbERP3WrCMBS+H+wdwhnsbqYKyuiMIhPR3Wn1AY7NsSk2&#10;JyWJbd3TL4Kwu/Px/Z75crCN6MiH2rGC8SgDQVw6XXOl4HTcfHyCCBFZY+OYFNwpwHLx+jLHXLue&#10;D9QVsRIphEOOCkyMbS5lKA1ZDCPXEifu4rzFmKCvpPbYp3DbyEmWzaTFmlODwZa+DZXX4mYVbM3l&#10;R/fjQp6vazPbr3zhf7u7Uu9vw+oLRKQh/ouf7p1O8ydT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KWzBAAAA3AAAAA8AAAAAAAAAAAAAAAAAmAIAAGRycy9kb3du&#10;cmV2LnhtbFBLBQYAAAAABAAEAPUAAACGAwAAAAA=&#10;" path="m85,l,5,30,115,50,245,70,390,80,550r,40l80,565r,25l80,550,90,390,110,245,130,115,160,5,85,xe" strokeweight="1pt">
                      <v:path arrowok="t" o:connecttype="custom" o:connectlocs="85,0;0,5;0,5;30,115;50,245;70,390;80,550;80,590;80,590;80,565;80,565;80,590;80,550;80,550;90,390;110,245;130,115;160,5;85,0;85,0" o:connectangles="0,0,0,0,0,0,0,0,0,0,0,0,0,0,0,0,0,0,0,0"/>
                    </v:shape>
                    <v:shape id="Freeform 1726" o:spid="_x0000_s1077" style="position:absolute;left:255;top:2306;width:175;height:270;visibility:visible;mso-wrap-style:square;v-text-anchor:top" coordsize="1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JNsEA&#10;AADcAAAADwAAAGRycy9kb3ducmV2LnhtbERPS4vCMBC+C/6HMIIXWVMVZalGER+s11VBvA3NbFu2&#10;mZQktfXfmwVhb/PxPWe16UwlHuR8aVnBZJyAIM6sLjlXcL0cPz5B+ICssbJMCp7kYbPu91aYatvy&#10;Nz3OIRcxhH2KCooQ6lRKnxVk0I9tTRy5H+sMhghdLrXDNoabSk6TZCENlhwbCqxpV1D2e26MgnnF&#10;3b35cqPRbZY0h/3sOWnlTqnhoNsuQQTqwr/47T7pOH+6gL9n4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CTbBAAAA3AAAAA8AAAAAAAAAAAAAAAAAmAIAAGRycy9kb3du&#10;cmV2LnhtbFBLBQYAAAAABAAEAPUAAACGAwAAAAA=&#10;" path="m60,235r,l75,250r15,10l105,270r15,l135,270r15,-5l165,250r10,-15l140,55,15,,5,25,,45,,65,5,80r15,20l35,110r20,l85,110,65,140,55,170r,30l60,235xe" strokeweight="1pt">
                      <v:path arrowok="t" o:connecttype="custom" o:connectlocs="60,235;60,235;75,250;90,260;105,270;120,270;120,270;135,270;150,265;165,250;175,235;140,55;15,0;15,0;5,25;0,45;0,65;5,80;5,80;20,100;35,110;55,110;85,110;85,110;65,140;55,170;55,200;60,235;60,235" o:connectangles="0,0,0,0,0,0,0,0,0,0,0,0,0,0,0,0,0,0,0,0,0,0,0,0,0,0,0,0,0"/>
                    </v:shape>
                    <v:shape id="Freeform 1727" o:spid="_x0000_s1078" style="position:absolute;left:1945;top:2306;width:180;height:270;visibility:visible;mso-wrap-style:square;v-text-anchor:top" coordsize="18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B4cQA&#10;AADcAAAADwAAAGRycy9kb3ducmV2LnhtbERPS2vCQBC+F/oflin0VjcR6iO6BisKpeghKqXHITsm&#10;odnZkN3m8e/dQqG3+fies04HU4uOWldZVhBPIhDEudUVFwqul8PLAoTzyBpry6RgJAfp5vFhjYm2&#10;PWfUnX0hQgi7BBWU3jeJlC4vyaCb2IY4cDfbGvQBtoXULfYh3NRyGkUzabDi0FBiQ7uS8u/zj1Hw&#10;ufTZ/uN1Gx8uxRuN4/L0dRxOSj0/DdsVCE+D/xf/ud91mD+dw+8z4QK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QeHEAAAA3AAAAA8AAAAAAAAAAAAAAAAAmAIAAGRycy9k&#10;b3ducmV2LnhtbFBLBQYAAAAABAAEAPUAAACJAwAAAAA=&#10;" path="m35,55l165,r10,25l180,45r-5,20l170,80r-10,20l140,110r-20,l90,110r20,30l120,170r5,30l115,235r-10,15l90,260,75,270r-15,l40,270,25,265,10,250,,235,35,55xe" strokeweight="1pt">
                      <v:path arrowok="t" o:connecttype="custom" o:connectlocs="35,55;165,0;165,0;175,25;180,45;175,65;170,80;170,80;160,100;140,110;120,110;90,110;90,110;110,140;120,170;125,200;115,235;115,235;105,250;90,260;75,270;60,270;60,270;40,270;25,265;10,250;0,235;35,55;35,55" o:connectangles="0,0,0,0,0,0,0,0,0,0,0,0,0,0,0,0,0,0,0,0,0,0,0,0,0,0,0,0,0"/>
                    </v:shape>
                    <v:shape id="Freeform 1728" o:spid="_x0000_s1079" style="position:absolute;left:1150;top:1795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BMcMA&#10;AADcAAAADwAAAGRycy9kb3ducmV2LnhtbESPQWvCQBCF74X+h2UEb3WjBy2pq0ihIAjSWsHrkB2T&#10;kOxsyI4x/nvnUOhthvfmvW/W2zG0ZqA+1ZEdzGcZGOIi+ppLB+ffr7d3MEmQPbaRycGDEmw3ry9r&#10;zH288w8NJymNhnDK0UEl0uXWpqKigGkWO2LVrrEPKLr2pfU93jU8tHaRZUsbsGZtqLCjz4qK5nQL&#10;DvaPVX1rLtcBm90Qvg+ro4gcnZtOxt0HGKFR/s1/13uv+Aul1Wd0Art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XBMcMAAADcAAAADwAAAAAAAAAAAAAAAACYAgAAZHJzL2Rv&#10;d25yZXYueG1sUEsFBgAAAAAEAAQA9QAAAIgDAAAAAA==&#10;" path="m55,151l110,,,,55,151xe" strokeweight="1pt">
                      <v:path arrowok="t" o:connecttype="custom" o:connectlocs="55,151;110,0;0,0;55,151;55,151" o:connectangles="0,0,0,0,0"/>
                    </v:shape>
                    <v:shape id="Freeform 1729" o:spid="_x0000_s1080" style="position:absolute;left:940;top:2031;width:105;height:155;visibility:visible;mso-wrap-style:square;v-text-anchor:top" coordsize="10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jKsMA&#10;AADcAAAADwAAAGRycy9kb3ducmV2LnhtbERPTWsCMRC9F/wPYQq9abZLsXZrFClUqvSilkJvw2a6&#10;CW4mYRN16683gtDbPN7nTOe9a8WRumg9K3gcFSCIa68tNwq+du/DCYiYkDW2nknBH0WYzwZ3U6y0&#10;P/GGjtvUiBzCsUIFJqVQSRlrQw7jyAfizP36zmHKsGuk7vCUw10ry6IYS4eWc4PBQG+G6v324BSs&#10;S22XJqzcIXz+yPPT935pnwulHu77xSuIRH36F9/cHzrPL1/g+ky+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jKsMAAADcAAAADwAAAAAAAAAAAAAAAACYAgAAZHJzL2Rv&#10;d25yZXYueG1sUEsFBgAAAAAEAAQA9QAAAIgDAAAAAA==&#10;" path="m50,155l105,,,5,50,155xe" strokeweight="1pt">
                      <v:path arrowok="t" o:connecttype="custom" o:connectlocs="50,155;105,0;0,5;50,155;50,155" o:connectangles="0,0,0,0,0"/>
                    </v:shape>
                    <v:shape id="Freeform 1730" o:spid="_x0000_s1081" style="position:absolute;left:825;top:1720;width:110;height:156;visibility:visible;mso-wrap-style:square;v-text-anchor:top" coordsize="11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KxMYA&#10;AADcAAAADwAAAGRycy9kb3ducmV2LnhtbESPT0/DMAzF70h8h8iTuLF0QwLULZsQ/4SodqCg7eo1&#10;pilrnCoJW/n2+IDEzdZ7fu/n5Xr0vTpSTF1gA7NpAYq4Cbbj1sDH+9PlLaiUkS32gcnADyVYr87P&#10;lljacOI3Ota5VRLCqUQDLueh1Do1jjymaRiIRfsM0WOWNbbaRjxJuO/1vCiutceOpcHhQPeOmkP9&#10;7Q10r/X+4fD1vNs8FpV1wzbezKvKmIvJeLcAlWnM/+a/6xcr+FeCL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8KxMYAAADcAAAADwAAAAAAAAAAAAAAAACYAgAAZHJz&#10;L2Rvd25yZXYueG1sUEsFBgAAAAAEAAQA9QAAAIsDAAAAAA==&#10;" path="m55,156l110,,,5,55,156xe" strokeweight="1pt">
                      <v:path arrowok="t" o:connecttype="custom" o:connectlocs="55,156;110,0;0,5;55,156;55,156" o:connectangles="0,0,0,0,0"/>
                    </v:shape>
                    <v:shape id="Freeform 1731" o:spid="_x0000_s1082" style="position:absolute;left:755;top:2171;width:105;height:155;visibility:visible;mso-wrap-style:square;v-text-anchor:top" coordsize="10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58cMA&#10;AADcAAAADwAAAGRycy9kb3ducmV2LnhtbERPS2sCMRC+F/wPYQreNOuDVrZGkUKlSi+1Reht2Ew3&#10;wc0kbKJu/fVGEHqbj+8582XnGnGiNlrPCkbDAgRx5bXlWsH319tgBiImZI2NZ1LwRxGWi97DHEvt&#10;z/xJp12qRQ7hWKICk1IopYyVIYdx6ANx5n596zBl2NZSt3jO4a6R46J4kg4t5waDgV4NVYfd0SnY&#10;jrVdm7Bxx/DxIy/T/WFtnwul+o/d6gVEoi79i+/ud53nT0ZweyZ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358cMAAADcAAAADwAAAAAAAAAAAAAAAACYAgAAZHJzL2Rv&#10;d25yZXYueG1sUEsFBgAAAAAEAAQA9QAAAIgDAAAAAA==&#10;" path="m55,155l105,,,,55,155xe" strokeweight="1pt">
                      <v:path arrowok="t" o:connecttype="custom" o:connectlocs="55,155;105,0;0,0;55,155;55,155" o:connectangles="0,0,0,0,0"/>
                    </v:shape>
                    <v:shape id="Freeform 1732" o:spid="_x0000_s1083" style="position:absolute;left:1000;top:2306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G68IA&#10;AADcAAAADwAAAGRycy9kb3ducmV2LnhtbERPS2vCQBC+C/0PyxR6M5taqBpdpQqVHurB+DgP2TEJ&#10;ZmfD7mrSf98VBG/z8T1nvuxNI27kfG1ZwXuSgiAurK65VHDYfw8nIHxA1thYJgV/5GG5eBnMMdO2&#10;4x3d8lCKGMI+QwVVCG0mpS8qMugT2xJH7mydwRChK6V22MVw08hRmn5KgzXHhgpbWldUXPKrUTCm&#10;X7cpjhd/OK0nm1UXbD7dWqXeXvuvGYhAfXiKH+4fHed/jOD+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4brwgAAANwAAAAPAAAAAAAAAAAAAAAAAJgCAABkcnMvZG93&#10;bnJldi54bWxQSwUGAAAAAAQABAD1AAAAhwMAAAAA&#10;" path="m55,150l110,,,,55,150xe" strokeweight="1pt">
                      <v:path arrowok="t" o:connecttype="custom" o:connectlocs="55,150;110,0;0,0;55,150;55,150" o:connectangles="0,0,0,0,0"/>
                    </v:shape>
                    <v:shape id="Freeform 1733" o:spid="_x0000_s1084" style="position:absolute;left:825;top:2471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jcMIA&#10;AADcAAAADwAAAGRycy9kb3ducmV2LnhtbERPS2vCQBC+C/0PyxR6M5sqVI2uUoVKD/VgfJyH7JgE&#10;s7Nhd2vSf98VBG/z8T1nsepNI27kfG1ZwXuSgiAurK65VHA8fA2nIHxA1thYJgV/5GG1fBksMNO2&#10;4z3d8lCKGMI+QwVVCG0mpS8qMugT2xJH7mKdwRChK6V22MVw08hRmn5IgzXHhgpb2lRUXPNfo2BC&#10;P25bnK7+eN5Mt+su2Hy2s0q9vfafcxCB+vAUP9zfOs4fj+H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yNwwgAAANwAAAAPAAAAAAAAAAAAAAAAAJgCAABkcnMvZG93&#10;bnJldi54bWxQSwUGAAAAAAQABAD1AAAAhwMAAAAA&#10;" path="m55,150l110,,,,55,150xe" strokeweight="1pt">
                      <v:path arrowok="t" o:connecttype="custom" o:connectlocs="55,150;110,0;0,0;55,150;55,150" o:connectangles="0,0,0,0,0"/>
                    </v:shape>
                    <v:shape id="Freeform 1734" o:spid="_x0000_s1085" style="position:absolute;left:1150;top:2121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7BMMA&#10;AADcAAAADwAAAGRycy9kb3ducmV2LnhtbERPTWvCQBC9C/6HZYTe6qa2VBvdiBUqHurBaD0P2WkS&#10;kp0Nu1uT/vuuUPA2j/c5q/VgWnEl52vLCp6mCQjiwuqaSwXn08fjAoQPyBpby6Tglzyss/Foham2&#10;PR/pmodSxBD2KSqoQuhSKX1RkUE/tR1x5L6tMxgidKXUDvsYblo5S5JXabDm2FBhR9uKiib/MQrm&#10;9Ol2xVfjz5ftYvfeB5u/HaxSD5NhswQRaAh38b97r+P85xe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67BMMAAADcAAAADwAAAAAAAAAAAAAAAACYAgAAZHJzL2Rv&#10;d25yZXYueG1sUEsFBgAAAAAEAAQA9QAAAIgDAAAAAA==&#10;" path="m55,150l110,,,,55,150xe" strokeweight="1pt">
                      <v:path arrowok="t" o:connecttype="custom" o:connectlocs="55,150;110,0;0,0;55,150;55,150" o:connectangles="0,0,0,0,0"/>
                    </v:shape>
                    <v:shape id="Freeform 1735" o:spid="_x0000_s1086" style="position:absolute;left:1150;top:2531;width:110;height:155;visibility:visible;mso-wrap-style:square;v-text-anchor:top" coordsize="1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a5MIA&#10;AADcAAAADwAAAGRycy9kb3ducmV2LnhtbERPTWvCQBC9F/oflil4q5vGVkp0Da1i8JpYxOOQHZO0&#10;2dmQ3Zrk33eFgrd5vM9Zp6NpxZV611hW8DKPQBCXVjdcKfg67p/fQTiPrLG1TAomcpBuHh/WmGg7&#10;cE7XwlcihLBLUEHtfZdI6cqaDLq57YgDd7G9QR9gX0nd4xDCTSvjKFpKgw2Hhho72tZU/hS/RsH2&#10;rH3+mQ3FdDpddt/mNcNjnCk1exo/ViA8jf4u/ncfdJi/eIPbM+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FrkwgAAANwAAAAPAAAAAAAAAAAAAAAAAJgCAABkcnMvZG93&#10;bnJldi54bWxQSwUGAAAAAAQABAD1AAAAhwMAAAAA&#10;" path="m55,155l110,,,5,55,155xe" strokeweight="1pt">
                      <v:path arrowok="t" o:connecttype="custom" o:connectlocs="55,155;110,0;0,5;55,155;55,155" o:connectangles="0,0,0,0,0"/>
                    </v:shape>
                    <v:shape id="Freeform 1736" o:spid="_x0000_s1087" style="position:absolute;left:1355;top:2031;width:105;height:155;visibility:visible;mso-wrap-style:square;v-text-anchor:top" coordsize="10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hhcIA&#10;AADcAAAADwAAAGRycy9kb3ducmV2LnhtbERPTWsCMRC9F/wPYQRvNVsVK1ujlIKi0kttEXobNtNN&#10;cDMJm6irv94UCr3N433OfNm5RpypjdazgqdhAYK48tpyreDrc/U4AxETssbGMym4UoTlovcwx1L7&#10;C3/QeZ9qkUM4lqjApBRKKWNlyGEc+kCcuR/fOkwZtrXULV5yuGvkqCim0qHl3GAw0Juh6rg/OQW7&#10;kbZrE7buFN6/5W1yOK7tc6HUoN+9voBI1KV/8Z97o/P88RR+n8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GGFwgAAANwAAAAPAAAAAAAAAAAAAAAAAJgCAABkcnMvZG93&#10;bnJldi54bWxQSwUGAAAAAAQABAD1AAAAhwMAAAAA&#10;" path="m55,155l,,105,5,55,155xe" strokeweight="1pt">
                      <v:path arrowok="t" o:connecttype="custom" o:connectlocs="55,155;0,0;105,5;55,155;55,155" o:connectangles="0,0,0,0,0"/>
                    </v:shape>
                    <v:shape id="Freeform 1737" o:spid="_x0000_s1088" style="position:absolute;left:1470;top:1720;width:110;height:156;visibility:visible;mso-wrap-style:square;v-text-anchor:top" coordsize="11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SsMQA&#10;AADcAAAADwAAAGRycy9kb3ducmV2LnhtbERPS2sCMRC+F/wPYYTealYLKlujlL6QLh7clnodN9PN&#10;6mayJKlu/70RCr3Nx/ecxaq3rTiRD41jBeNRBoK4crrhWsHnx+vdHESIyBpbx6TglwKsloObBeba&#10;nXlLpzLWIoVwyFGBibHLpQyVIYth5DrixH07bzEm6GupPZ5TuG3lJMum0mLDqcFgR0+GqmP5YxU0&#10;7+X++Xh4221eskKb7svPJkWh1O2wf3wAEamP/+I/91qn+fczuD6TL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krDEAAAA3AAAAA8AAAAAAAAAAAAAAAAAmAIAAGRycy9k&#10;b3ducmV2LnhtbFBLBQYAAAAABAAEAPUAAACJAwAAAAA=&#10;" path="m55,156l,,110,5,55,156xe" strokeweight="1pt">
                      <v:path arrowok="t" o:connecttype="custom" o:connectlocs="55,156;0,0;110,5;55,156;55,156" o:connectangles="0,0,0,0,0"/>
                    </v:shape>
                    <v:shape id="Freeform 1738" o:spid="_x0000_s1089" style="position:absolute;left:1540;top:2171;width:110;height:155;visibility:visible;mso-wrap-style:square;v-text-anchor:top" coordsize="1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1esQA&#10;AADcAAAADwAAAGRycy9kb3ducmV2LnhtbESPT2vCQBDF7wW/wzKCt7pRSympq/gHg1djkR6H7Jik&#10;zc6G7Grit3cOhd5meG/e+81yPbhG3akLtWcDs2kCirjwtubSwNf58PoBKkRki41nMvCgAOvV6GWJ&#10;qfU9n+iex1JJCIcUDVQxtqnWoajIYZj6lli0q+8cRlm7UtsOewl3jZ4nybt2WLM0VNjSrqLiN785&#10;A7tvG0/brM8fl8t1/+PeMjzPM2Mm42HzCSrSEP/Nf9dHK/gLoZVnZAK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9XrEAAAA3AAAAA8AAAAAAAAAAAAAAAAAmAIAAGRycy9k&#10;b3ducmV2LnhtbFBLBQYAAAAABAAEAPUAAACJAwAAAAA=&#10;" path="m55,155l,,110,,55,155xe" strokeweight="1pt">
                      <v:path arrowok="t" o:connecttype="custom" o:connectlocs="55,155;0,0;110,0;55,155;55,155" o:connectangles="0,0,0,0,0"/>
                    </v:shape>
                    <v:shape id="Freeform 1739" o:spid="_x0000_s1090" style="position:absolute;left:1295;top:2306;width:105;height:150;visibility:visible;mso-wrap-style:square;v-text-anchor:top" coordsize="1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iRMUA&#10;AADcAAAADwAAAGRycy9kb3ducmV2LnhtbERPS2vCQBC+C/0PyxR6Ed3YlKKpq5QW8YGHRsX2OGSn&#10;SWh2NmRXE/+9WxC8zcf3nOm8M5U4U+NKywpGwwgEcWZ1ybmCw34xGINwHlljZZkUXMjBfPbQm2Ki&#10;bcspnXc+FyGEXYIKCu/rREqXFWTQDW1NHLhf2xj0ATa51A22IdxU8jmKXqXBkkNDgTV9FJT97U5G&#10;Qbx+Wa42/WpUb3+O8rNNv0/Lr1ipp8fu/Q2Ep87fxTf3Sof58QT+nwkX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OJExQAAANwAAAAPAAAAAAAAAAAAAAAAAJgCAABkcnMv&#10;ZG93bnJldi54bWxQSwUGAAAAAAQABAD1AAAAigMAAAAA&#10;" path="m55,150l,,105,,55,150xe" strokeweight="1pt">
                      <v:path arrowok="t" o:connecttype="custom" o:connectlocs="55,150;0,0;105,0;55,150;55,150" o:connectangles="0,0,0,0,0"/>
                    </v:shape>
                    <v:shape id="Freeform 1740" o:spid="_x0000_s1091" style="position:absolute;left:1470;top:2471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OesUA&#10;AADcAAAADwAAAGRycy9kb3ducmV2LnhtbESPQW/CMAyF70j8h8hI3CDdhBjrCGhDAnHYDhS2s9V4&#10;bUXjVElGy7+fD5N2s/We3/u83g6uVTcKsfFs4GGegSIuvW24MnA572crUDEhW2w9k4E7RdhuxqM1&#10;5tb3fKJbkSolIRxzNFCn1OVax7Imh3HuO2LRvn1wmGQNlbYBewl3rX7MsqV22LA01NjRrqbyWvw4&#10;A0/0Hg7l5zVevnarw1uffPH84Y2ZTobXF1CJhvRv/rs+WsFfCL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856xQAAANwAAAAPAAAAAAAAAAAAAAAAAJgCAABkcnMv&#10;ZG93bnJldi54bWxQSwUGAAAAAAQABAD1AAAAigMAAAAA&#10;" path="m55,150l,,110,,55,150xe" strokeweight="1pt">
                      <v:path arrowok="t" o:connecttype="custom" o:connectlocs="55,150;0,0;110,0;55,150;55,150" o:connectangles="0,0,0,0,0"/>
                    </v:shape>
                    <v:shape id="Freeform 1741" o:spid="_x0000_s1092" style="position:absolute;left:1595;top:1916;width:105;height:155;visibility:visible;mso-wrap-style:square;v-text-anchor:top" coordsize="10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KjMIA&#10;AADcAAAADwAAAGRycy9kb3ducmV2LnhtbERPTWsCMRC9C/6HMIXeNKuIldUoRai04qVWCr0Nm3ET&#10;3EzCJuq2v94IQm/zeJ+zWHWuERdqo/WsYDQsQBBXXluuFRy+3gYzEDEha2w8k4JfirBa9nsLLLW/&#10;8idd9qkWOYRjiQpMSqGUMlaGHMahD8SZO/rWYcqwraVu8ZrDXSPHRTGVDi3nBoOB1oaq0/7sFGzH&#10;2m5M+HDnsPuRf5Pv08a+FEo9P3WvcxCJuvQvfrjfdZ4/GcH9mXy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4qMwgAAANwAAAAPAAAAAAAAAAAAAAAAAJgCAABkcnMvZG93&#10;bnJldi54bWxQSwUGAAAAAAQABAD1AAAAhwMAAAAA&#10;" path="m55,155l,,105,5,55,155xe" strokeweight="1pt">
                      <v:path arrowok="t" o:connecttype="custom" o:connectlocs="55,155;0,0;105,5;55,155;55,155" o:connectangles="0,0,0,0,0"/>
                    </v:shape>
                    <v:shape id="Freeform 1742" o:spid="_x0000_s1093" style="position:absolute;left:665;top:1916;width:105;height:155;visibility:visible;mso-wrap-style:square;v-text-anchor:top" coordsize="10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U+8IA&#10;AADcAAAADwAAAGRycy9kb3ducmV2LnhtbERPTWsCMRC9F/wPYQRvNesirWyNUoRKLb1UReht2Ew3&#10;wc0kbKKu/vqmUPA2j/c582XvWnGmLlrPCibjAgRx7bXlRsF+9/Y4AxETssbWMym4UoTlYvAwx0r7&#10;C3/ReZsakUM4VqjApBQqKWNtyGEc+0CcuR/fOUwZdo3UHV5yuGtlWRRP0qHl3GAw0MpQfdyenIKP&#10;Utu1CRt3Cp/f8jY9HNf2uVBqNOxfX0Ak6tNd/O9+13n+tIS/Z/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RT7wgAAANwAAAAPAAAAAAAAAAAAAAAAAJgCAABkcnMvZG93&#10;bnJldi54bWxQSwUGAAAAAAQABAD1AAAAhwMAAAAA&#10;" path="m50,155l105,,,5,50,155xe" strokeweight="1pt">
                      <v:path arrowok="t" o:connecttype="custom" o:connectlocs="50,155;105,0;0,5;50,155;50,155" o:connectangles="0,0,0,0,0"/>
                    </v:shape>
                    <v:shape id="Freeform 1743" o:spid="_x0000_s1094" style="position:absolute;left:595;top:2391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QDcMA&#10;AADcAAAADwAAAGRycy9kb3ducmV2LnhtbERPTWvCQBC9C/6HZYTe6qa2VBvdiBUqHurBaD0P2WkS&#10;kp0Nu1uT/vuuUPA2j/c5q/VgWnEl52vLCp6mCQjiwuqaSwXn08fjAoQPyBpby6Tglzyss/Foham2&#10;PR/pmodSxBD2KSqoQuhSKX1RkUE/tR1x5L6tMxgidKXUDvsYblo5S5JXabDm2FBhR9uKiib/MQrm&#10;9Ol2xVfjz5ftYvfeB5u/HaxSD5NhswQRaAh38b97r+P8l2e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FQDcMAAADcAAAADwAAAAAAAAAAAAAAAACYAgAAZHJzL2Rv&#10;d25yZXYueG1sUEsFBgAAAAAEAAQA9QAAAIgDAAAAAA==&#10;" path="m55,150l110,,,,55,150xe" strokeweight="1pt">
                      <v:path arrowok="t" o:connecttype="custom" o:connectlocs="55,150;110,0;0,0;55,150;55,150" o:connectangles="0,0,0,0,0"/>
                    </v:shape>
                    <v:shape id="Freeform 1744" o:spid="_x0000_s1095" style="position:absolute;left:1670;top:2381;width:110;height:150;visibility:visible;mso-wrap-style:square;v-text-anchor:top" coordsize="1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IecIA&#10;AADcAAAADwAAAGRycy9kb3ducmV2LnhtbERPS2vCQBC+C/0PyxR6M5uKVI2uUoVKD/VgfJyH7JgE&#10;s7Nhd2vSf98VBG/z8T1nsepNI27kfG1ZwXuSgiAurK65VHA8fA2nIHxA1thYJgV/5GG1fBksMNO2&#10;4z3d8lCKGMI+QwVVCG0mpS8qMugT2xJH7mKdwRChK6V22MVw08hRmn5IgzXHhgpb2lRUXPNfo2BC&#10;P25bnK7+eN5Mt+su2Hy2s0q9vfafcxCB+vAUP9zfOs4fj+H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Mh5wgAAANwAAAAPAAAAAAAAAAAAAAAAAJgCAABkcnMvZG93&#10;bnJldi54bWxQSwUGAAAAAAQABAD1AAAAhwMAAAAA&#10;" path="m55,150l,,110,,55,150xe" strokeweight="1pt">
                      <v:path arrowok="t" o:connecttype="custom" o:connectlocs="55,150;0,0;110,0;55,150;55,150" o:connectangles="0,0,0,0,0"/>
                    </v:shape>
                    <v:shape id="Freeform 1745" o:spid="_x0000_s1096" style="position:absolute;left:255;top:155;width:300;height:205;visibility:visible;mso-wrap-style:square;v-text-anchor:top" coordsize="30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1DcIA&#10;AADcAAAADwAAAGRycy9kb3ducmV2LnhtbERPzWrCQBC+F3yHZYTedJPWVomuIgVBKj1UfYAxOybR&#10;7GzYXU3s07uC0Nt8fL8zW3SmFldyvrKsIB0mIIhzqysuFOx3q8EEhA/IGmvLpOBGHhbz3ssMM21b&#10;/qXrNhQihrDPUEEZQpNJ6fOSDPqhbYgjd7TOYIjQFVI7bGO4qeVbknxKgxXHhhIb+iopP28vRgH/&#10;OL1p0/Fpcx659M9Xh+93PVbqtd8tpyACdeFf/HSvdZw/+oD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vUNwgAAANwAAAAPAAAAAAAAAAAAAAAAAJgCAABkcnMvZG93&#10;bnJldi54bWxQSwUGAAAAAAQABAD1AAAAhwMAAAAA&#10;" path="m300,205l280,50,190,45,115,30,55,15,,,,20,,45,10,70,20,95r15,20l60,140r25,20l115,180r185,25xe" strokeweight="1pt">
                      <v:path arrowok="t" o:connecttype="custom" o:connectlocs="300,205;280,50;280,50;190,45;115,30;55,15;0,0;0,0;0,20;0,45;10,70;20,95;35,115;60,140;85,160;115,180;300,205;300,205" o:connectangles="0,0,0,0,0,0,0,0,0,0,0,0,0,0,0,0,0,0"/>
                    </v:shape>
                    <v:shape id="Freeform 1746" o:spid="_x0000_s1097" style="position:absolute;left:1850;top:155;width:305;height:205;visibility:visible;mso-wrap-style:square;v-text-anchor:top" coordsize="3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/+8MA&#10;AADcAAAADwAAAGRycy9kb3ducmV2LnhtbERPS2vCQBC+C/6HZYTe6kYpWqKbYCvaKr34ug/ZMYlm&#10;Z5fsVtN/3y0UvM3H95x53plG3Kj1tWUFo2ECgriwuuZSwfGwen4F4QOyxsYyKfghD3nW780x1fbO&#10;O7rtQyliCPsUFVQhuFRKX1Rk0A+tI47c2bYGQ4RtKXWL9xhuGjlOkok0WHNsqNDRe0XFdf9tFCw3&#10;ax8+Toti6942y2R9mV7d11Spp0G3mIEI1IWH+N/9qeP8lwn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3/+8MAAADcAAAADwAAAAAAAAAAAAAAAACYAgAAZHJzL2Rv&#10;d25yZXYueG1sUEsFBgAAAAAEAAQA9QAAAIgDAAAAAA==&#10;" path="m,205l180,190r30,-25l240,145r20,-25l280,95,290,70,300,45r5,-20l300,,250,15,185,30,110,45,25,50,,205xe" strokeweight="1pt">
                      <v:path arrowok="t" o:connecttype="custom" o:connectlocs="0,205;180,190;180,190;210,165;240,145;260,120;280,95;290,70;300,45;305,25;300,0;300,0;250,15;185,30;110,45;25,50;0,205;0,205" o:connectangles="0,0,0,0,0,0,0,0,0,0,0,0,0,0,0,0,0,0"/>
                    </v:shape>
                    <v:shape id="Freeform 1747" o:spid="_x0000_s1098" style="position:absolute;left:1790;top:94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nU8IA&#10;AADcAAAADwAAAGRycy9kb3ducmV2LnhtbERPS4vCMBC+C/6HMII3TdX6oBpFFxYWXASrB49DM7bF&#10;ZlKabO3++42w4G0+vudsdp2pREuNKy0rmIwjEMSZ1SXnCq6Xz9EKhPPIGivLpOCXHOy2/d4GE22f&#10;fKY29bkIIewSVFB4XydSuqwgg25sa+LA3W1j0AfY5FI3+AzhppLTKFpIgyWHhgJr+igoe6Q/RkGc&#10;fl9O8f1As8NtPj+2j5PvVqTUcNDt1yA8df4t/nd/6TA/XsLr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edTwgAAANwAAAAPAAAAAAAAAAAAAAAAAJgCAABkcnMvZG93&#10;bnJldi54bWxQSwUGAAAAAAQABAD1AAAAhwMAAAAA&#10;" path="m75,40r,l70,55,65,65,50,75r-15,l25,75,10,65,5,55,,40,5,25,10,15,25,5,35,,50,5,65,15r5,10l75,40xe" strokeweight="1pt">
                      <v:path arrowok="t" o:connecttype="custom" o:connectlocs="75,40;75,40;70,55;65,65;50,75;35,75;35,75;25,75;10,65;5,55;0,40;0,40;5,25;10,15;25,5;35,0;35,0;50,5;65,15;70,25;75,40;75,40" o:connectangles="0,0,0,0,0,0,0,0,0,0,0,0,0,0,0,0,0,0,0,0,0,0"/>
                    </v:shape>
                  </v:group>
                  <v:group id="Group 1630" o:spid="_x0000_s1099" style="position:absolute;left:5698;top:8051;width:5821;height:3759;rotation:-184455fd" coordorigin="10,10" coordsize="2897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8dg7FAAAA3AAA&#10;AA8AAAAAAAAAAAAAAAAAqgIAAGRycy9kb3ducmV2LnhtbFBLBQYAAAAABAAEAPoAAACcAwAAAAA=&#10;">
                    <v:shape id="Freeform 1631" o:spid="_x0000_s1100" style="position:absolute;left:421;top:1184;width:521;height:545;visibility:visible;mso-wrap-style:square;v-text-anchor:top" coordsize="52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OzsEA&#10;AADcAAAADwAAAGRycy9kb3ducmV2LnhtbERPzWoCMRC+F/oOYQpeRLOtpdStUUqLKPTUtQ8wJONm&#10;2c1kSeK6vr0RhN7m4/ud1WZ0nRgoxMazgud5AYJYe9NwreDvsJ29g4gJ2WDnmRRcKMJm/fiwwtL4&#10;M//SUKVa5BCOJSqwKfWllFFbchjnvifO3NEHhynDUEsT8JzDXSdfiuJNOmw4N1js6cuSbquTU7DU&#10;ZjE92UOdLj/Vd2j1bminrNTkafz8AJFoTP/iu3tv8vzXJdyeyR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Yjs7BAAAA3AAAAA8AAAAAAAAAAAAAAAAAmAIAAGRycy9kb3du&#10;cmV2LnhtbFBLBQYAAAAABAAEAPUAAACGAwAAAAA=&#10;" path="m155,45r,l160,95r-5,55l140,205r-20,60l75,375,,515r40,15l85,540r50,5l185,545r56,l286,540r45,-10l371,515r25,-45l421,420r25,-55l466,310r15,-60l501,185,521,45,496,25,466,15,431,5,391,,351,5r-50,5l246,20,180,40r-25,5xe" strokeweight="1pt">
                      <v:path arrowok="t" o:connecttype="custom" o:connectlocs="155,45;155,45;160,95;155,150;140,205;120,265;120,265;75,375;0,515;0,515;40,530;85,540;135,545;185,545;185,545;241,545;286,540;331,530;371,515;371,515;396,470;421,420;446,365;466,310;481,250;501,185;521,45;521,45;496,25;466,15;431,5;391,0;391,0;351,5;301,10;246,20;180,40;180,40;155,45;155,45" o:connectangles="0,0,0,0,0,0,0,0,0,0,0,0,0,0,0,0,0,0,0,0,0,0,0,0,0,0,0,0,0,0,0,0,0,0,0,0,0,0,0,0"/>
                    </v:shape>
                    <v:shape id="Freeform 1632" o:spid="_x0000_s1101" style="position:absolute;left:10;top:10;width:2897;height:1844;visibility:visible;mso-wrap-style:square;v-text-anchor:top" coordsize="2897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WGMYA&#10;AADcAAAADwAAAGRycy9kb3ducmV2LnhtbESP0UoDMRBF3wX/IUzBl9JmVQy6Ni0iCAVRaOsHTDfj&#10;7trNZEnSdtevdx6Evs1w79x7ZrEafKdOFFMb2MLtvABFXAXXcm3ha/c2ewSVMrLDLjBZGCnBanl9&#10;tcDShTNv6LTNtZIQTiVaaHLuS61T1ZDHNA89sWjfIXrMssZau4hnCfedvisKoz22LA0N9vTaUHXY&#10;Hr2FT/2z/o1P4/24f59+HOup8cYYa28mw8szqExDvpj/r9dO8B8E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LWGMYAAADcAAAADwAAAAAAAAAAAAAAAACYAgAAZHJz&#10;L2Rvd25yZXYueG1sUEsFBgAAAAAEAAQA9QAAAIsDAAAAAA==&#10;" path="m150,715r,l140,720,120,700,105,680r,-15l105,655r5,-10l120,640r15,-5l155,640r15,15l190,680r-40,35xm421,420r,l441,415r20,5l481,435r15,25l436,495,416,470r-5,-20l411,435r10,-15xm2311,1159r,l2291,1264r-16,105l2265,1484r5,115l2275,1649r11,55l2296,1754r15,50l2361,1819r50,15l2461,1839r50,5l2561,1839r50,-5l2661,1819r51,-15l2691,1714r-15,-95l2671,1524r,-95l2676,1329r15,-100l2717,1124r30,-105l2762,1079r10,25l2782,1129r30,30l2822,1169r15,10l2852,1184r10,-5l2872,1174r10,-10l2892,1154r5,-20l2897,1114r-5,-25l2877,999r-20,-89l2832,815r-35,-90l2752,615r-50,-95l2641,425r-60,-85l2536,290r-45,-45l2446,200r-50,-35l2346,130r-50,-30l2240,70,2185,50,2130,30,2075,15,2015,5,1955,r-60,l1829,r-65,5l1699,15,1539,45,1378,85r-150,40l1083,175,937,230,802,290,672,355,541,430,531,380,516,345,506,330,491,320,476,310r-15,-5l431,295r-30,l376,300r-25,15l331,330r-10,25l316,380r-5,35l321,455r5,15l336,480r45,50l241,640,226,590,206,555,180,530,155,520,125,510r-35,l65,520,40,540,20,560,5,585,,610r,35l10,675r20,30l65,735r40,25l85,830,75,900r-5,69l75,1034r15,60l110,1144r30,50l180,1229r46,30l271,1279r50,5l376,1279r190,-50l586,1224r66,-15l707,1194r50,-5l802,1184r35,5l872,1199r30,10l932,1229r25,35l977,1289r10,25l1007,1379r10,70l1017,1524r-10,50l997,1634r-40,170l1007,1819r51,15l1108,1839r50,l1203,1839r50,-5l1303,1819r50,-15l1373,1749r15,-60l1398,1634r5,-60l1408,1519r,-65l1403,1394r-10,-60l1378,1249r-25,-90l1413,1109r61,-40l1539,1034r60,-30l1659,979r60,-15l1779,954r60,l1900,954r60,10l2020,979r55,25l2135,1034r60,35l2255,1109r56,50xe" strokeweight="1pt">
                      <v:path arrowok="t" o:connecttype="custom" o:connectlocs="140,720;105,665;120,640;190,680;421,420;481,435;436,495;421,420;2291,1264;2270,1599;2311,1804;2461,1839;2661,1819;2676,1619;2691,1229;2762,1079;2812,1159;2852,1184;2882,1164;2892,1089;2832,815;2702,520;2536,290;2346,130;2130,30;1895,0;1699,15;1083,175;541,430;516,345;461,305;376,300;321,355;321,455;381,530;226,590;155,520;40,540;0,610;30,705;85,830;75,1034;180,1229;321,1284;566,1229;707,1194;837,1189;932,1229;987,1314;1017,1524;957,1804;1158,1839;1353,1804;1398,1634;1403,1394;1353,1159;1539,1034;1779,954;2020,979;2255,1109" o:connectangles="0,0,0,0,0,0,0,0,0,0,0,0,0,0,0,0,0,0,0,0,0,0,0,0,0,0,0,0,0,0,0,0,0,0,0,0,0,0,0,0,0,0,0,0,0,0,0,0,0,0,0,0,0,0,0,0,0,0,0,0"/>
                      <o:lock v:ext="edit" verticies="t"/>
                    </v:shape>
                    <v:shape id="Freeform 1633" o:spid="_x0000_s1102" style="position:absolute;left:1719;top:1404;width:401;height:355;visibility:visible;mso-wrap-style:square;v-text-anchor:top" coordsize="40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lzsIA&#10;AADcAAAADwAAAGRycy9kb3ducmV2LnhtbERPzWrCQBC+C32HZQq9iG4ULSW6SpFaInhp7AOM2TEb&#10;zM6G7DZJ394VBG/z8f3OejvYWnTU+sqxgtk0AUFcOF1xqeD3tJ98gPABWWPtmBT8k4ft5mW0xlS7&#10;nn+oy0MpYgj7FBWYEJpUSl8YsuinriGO3MW1FkOEbSl1i30Mt7WcJ8m7tFhxbDDY0M5Qcc3/rIIs&#10;6ceXo94b3cy7w3n3vTjJr0ypt9fhcwUi0BCe4oc703H+cgb3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iXOwgAAANwAAAAPAAAAAAAAAAAAAAAAAJgCAABkcnMvZG93&#10;bnJldi54bWxQSwUGAAAAAAQABAD1AAAAhwMAAAAA&#10;" path="m50,10r,l30,50,20,90,10,135,5,175,,220r5,45l10,300r5,35l95,350r81,5l251,355r80,-15l336,270r10,-85l371,95,401,,311,10r-90,l135,10r-85,xe" strokeweight="1pt">
                      <v:path arrowok="t" o:connecttype="custom" o:connectlocs="50,10;50,10;30,50;20,90;10,135;5,175;5,175;0,220;5,265;10,300;15,335;15,335;95,350;176,355;251,355;331,340;331,340;336,270;346,185;371,95;401,0;401,0;311,10;221,10;135,10;50,10;50,10" o:connectangles="0,0,0,0,0,0,0,0,0,0,0,0,0,0,0,0,0,0,0,0,0,0,0,0,0,0,0"/>
                    </v:shape>
                    <v:shape id="Freeform 1634" o:spid="_x0000_s1103" style="position:absolute;left:311;top:825;width:356;height:304;visibility:visible;mso-wrap-style:square;v-text-anchor:top" coordsize="35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APsIA&#10;AADcAAAADwAAAGRycy9kb3ducmV2LnhtbERPS2vCQBC+F/wPyxS81Y2iRWI2QaVSr1UvuQ3ZMY9m&#10;Z0N2m8T++m6h0Nt8fM9Jssm0YqDe1ZYVLBcRCOLC6ppLBbfr6WULwnlkja1lUvAgB1k6e0ow1nbk&#10;DxouvhQhhF2MCirvu1hKV1Rk0C1sRxy4u+0N+gD7UuoexxBuWrmKoldpsObQUGFHx4qKz8uXUbDN&#10;z4dx/+bp+H77XjdNM+Sb5aDU/Hna70B4mvy/+M991mH+ZgW/z4QL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0A+wgAAANwAAAAPAAAAAAAAAAAAAAAAAJgCAABkcnMvZG93&#10;bnJldi54bWxQSwUGAAAAAAQABAD1AAAAhwMAAAAA&#10;" path="m255,10r,l220,5,185,,150,5,115,15,80,35,50,50,30,75,15,100,,124r,30l,184r10,35l20,249r20,20l60,284r30,15l120,304r35,l195,299r45,-15l270,274r30,-20l321,234r15,-25l351,179r5,-30l351,124,346,95,336,65,316,40,290,25,255,10xe" strokeweight="1pt">
                      <v:path arrowok="t" o:connecttype="custom" o:connectlocs="255,10;255,10;220,5;185,0;150,5;115,15;115,15;80,35;50,50;30,75;15,100;15,100;0,124;0,154;0,184;10,219;10,219;20,249;40,269;60,284;90,299;120,304;155,304;195,299;240,284;240,284;270,274;300,254;321,234;336,209;336,209;351,179;356,149;351,124;346,95;346,95;336,65;316,40;290,25;255,10;255,10" o:connectangles="0,0,0,0,0,0,0,0,0,0,0,0,0,0,0,0,0,0,0,0,0,0,0,0,0,0,0,0,0,0,0,0,0,0,0,0,0,0,0,0,0"/>
                    </v:shape>
                    <v:shape id="Freeform 1635" o:spid="_x0000_s1104" style="position:absolute;left:421;top:425;width:85;height:80;visibility:visible;mso-wrap-style:square;v-text-anchor:top" coordsize="8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IpsQA&#10;AADcAAAADwAAAGRycy9kb3ducmV2LnhtbERPTWvCQBC9C/0PyxS8iG5qtJXUVYJUELxYK7bHaXaa&#10;hGZnQ3abxH/vCkJv83ifs1z3phItNa60rOBpEoEgzqwuOVdw+tiOFyCcR9ZYWSYFF3KwXj0Mlpho&#10;2/E7tUefixDCLkEFhfd1IqXLCjLoJrYmDtyPbQz6AJtc6ga7EG4qOY2iZ2mw5NBQYE2bgrLf459R&#10;sPn+OrnPWWtH6SE9o56/LOK3vVLDxz59BeGp9//iu3unw/x5DLdnw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4iKbEAAAA3AAAAA8AAAAAAAAAAAAAAAAAmAIAAGRycy9k&#10;b3ducmV2LnhtbFBLBQYAAAAABAAEAPUAAACJAwAAAAA=&#10;" path="m85,45r,l70,20,50,5,30,,10,5,,20,,35,5,55,25,80,85,45xe" strokeweight="1pt">
                      <v:path arrowok="t" o:connecttype="custom" o:connectlocs="85,45;85,45;70,20;50,5;30,0;10,5;10,5;0,20;0,35;5,55;25,80;25,80;85,45;85,45" o:connectangles="0,0,0,0,0,0,0,0,0,0,0,0,0,0"/>
                    </v:shape>
                    <v:shape id="Freeform 1636" o:spid="_x0000_s1105" style="position:absolute;left:115;top:645;width:85;height:85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9xcAA&#10;AADcAAAADwAAAGRycy9kb3ducmV2LnhtbERPTYvCMBC9C/sfwizsTVNFd7UaRYVdvNb14HFsxrTY&#10;TEoTa/vvN4Kwt3m8z1ltOluJlhpfOlYwHiUgiHOnSzYKTr/fwzkIH5A1Vo5JQU8eNuu3wQpT7R6c&#10;UXsMRsQQ9ikqKEKoUyl9XpBFP3I1ceSurrEYImyM1A0+Yrit5CRJPqXFkmNDgTXtC8pvx7tVML/8&#10;9F8mZG1G+7ORctFNsN8p9fHebZcgAnXhX/xyH3ScP5vC85l4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a9xcAAAADcAAAADwAAAAAAAAAAAAAAAACYAgAAZHJzL2Rvd25y&#10;ZXYueG1sUEsFBgAAAAAEAAQA9QAAAIUDAAAAAA==&#10;" path="m45,80r,l85,45,65,20,50,5,30,,15,5,5,10,,20,,30,,45,15,65,35,85,45,80xe" strokeweight="1pt">
                      <v:path arrowok="t" o:connecttype="custom" o:connectlocs="45,80;45,80;85,45;85,45;65,20;50,5;30,0;15,5;15,5;5,10;0,20;0,30;0,45;0,45;15,65;35,85;35,85;45,80;45,80" o:connectangles="0,0,0,0,0,0,0,0,0,0,0,0,0,0,0,0,0,0,0"/>
                    </v:shape>
                    <v:shape id="Freeform 1637" o:spid="_x0000_s1106" style="position:absolute;left:1363;top:964;width:958;height:450;visibility:visible;mso-wrap-style:square;v-text-anchor:top" coordsize="95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u9MIA&#10;AADcAAAADwAAAGRycy9kb3ducmV2LnhtbERPTWvCQBC9F/wPyxS81U1qFYmuIRWEHtvoocdpdkxC&#10;s7NxdzXJv+8WCr3N433OLh9NJ+7kfGtZQbpIQBBXVrdcKzifjk8bED4ga+wsk4KJPOT72cMOM20H&#10;/qB7GWoRQ9hnqKAJoc+k9FVDBv3C9sSRu1hnMEToaqkdDjHcdPI5SdbSYMuxocGeDg1V3+XNKEDt&#10;P7+uRTq20+HVvSzfq4LKjVLzx7HYggg0hn/xn/tNx/mrFf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y70wgAAANwAAAAPAAAAAAAAAAAAAAAAAJgCAABkcnMvZG93&#10;bnJldi54bWxQSwUGAAAAAAQABAD1AAAAhwMAAAAA&#10;" path="m757,440r,l837,430r85,-15l938,310,958,205,902,155,842,115,782,80,722,50,667,25,607,10,547,,486,,426,,366,10,306,25,246,50,186,80r-65,35l60,155,,205r25,90l40,380r91,25l221,425r90,15l406,450r85,l577,450r90,l757,440xe" strokeweight="1pt">
                      <v:path arrowok="t" o:connecttype="custom" o:connectlocs="757,440;757,440;837,430;922,415;922,415;938,310;958,205;958,205;902,155;842,115;782,80;722,50;667,25;607,10;547,0;486,0;426,0;366,10;306,25;246,50;186,80;121,115;60,155;0,205;0,205;25,295;40,380;40,380;131,405;221,425;311,440;406,450;406,450;491,450;577,450;667,450;757,440;757,440" o:connectangles="0,0,0,0,0,0,0,0,0,0,0,0,0,0,0,0,0,0,0,0,0,0,0,0,0,0,0,0,0,0,0,0,0,0,0,0,0,0"/>
                    </v:shape>
                    <v:shape id="Freeform 1638" o:spid="_x0000_s1107" style="position:absolute;left:491;top:700;width:40;height:35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M+MIA&#10;AADcAAAADwAAAGRycy9kb3ducmV2LnhtbERPzWrCQBC+F3yHZQRvdWNBKdFVRNBYtIfGPsCQHbPB&#10;7GzIbpO0T98VBG/z8f3OajPYWnTU+sqxgtk0AUFcOF1xqeD7sn99B+EDssbaMSn4JQ+b9ehlhal2&#10;PX9Rl4dSxBD2KSowITSplL4wZNFPXUMcuatrLYYI21LqFvsYbmv5liQLabHi2GCwoZ2h4pb/WAWU&#10;zc1B5+fL7CP75Nvpr+/OWanUZDxslyACDeEpfriPOs6fL+D+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Ez4wgAAANwAAAAPAAAAAAAAAAAAAAAAAJgCAABkcnMvZG93&#10;bnJldi54bWxQSwUGAAAAAAQABAD1AAAAhwMAAAAA&#10;" path="m35,30r,l35,25r5,-5l35,10r,-5l20,,5,5,,20,5,30r10,5l20,35r5,l35,30xe" strokeweight="1pt">
                      <v:path arrowok="t" o:connecttype="custom" o:connectlocs="35,30;35,30;35,25;40,20;40,20;35,10;35,5;35,5;20,0;20,0;5,5;5,5;0,20;0,20;5,30;5,30;15,35;20,35;20,35;25,35;35,30;35,30" o:connectangles="0,0,0,0,0,0,0,0,0,0,0,0,0,0,0,0,0,0,0,0,0,0"/>
                    </v:shape>
                    <v:shape id="Freeform 1639" o:spid="_x0000_s1108" style="position:absolute;left:256;top:810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Z9sMA&#10;AADcAAAADwAAAGRycy9kb3ducmV2LnhtbERPTWsCMRC9F/wPYQRvNVvRtm6NUgTBy4K17cHbsBl3&#10;l00m2yS66783hUJv83ifs9oM1ogr+dA4VvA0zUAQl043XCn4+tw9voIIEVmjcUwKbhRgsx49rDDX&#10;rucPuh5jJVIIhxwV1DF2uZShrMlimLqOOHFn5y3GBH0ltcc+hVsjZ1n2LC02nBpq7GhbU9keL1bB&#10;wfi57Yv4M2sLOSxPrSnO1bdSk/Hw/gYi0hD/xX/uvU7zFy/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mZ9sMAAADcAAAADwAAAAAAAAAAAAAAAACYAgAAZHJzL2Rv&#10;d25yZXYueG1sUEsFBgAAAAAEAAQA9QAAAIgDAAAAAA==&#10;" path="m30,5r,l15,,5,5,,20,5,30r5,5l15,35r10,l30,30r5,-5l35,20r,-10l30,5xe" strokeweight="1pt">
                      <v:path arrowok="t" o:connecttype="custom" o:connectlocs="30,5;30,5;15,0;15,0;5,5;5,5;0,20;0,20;5,30;5,30;10,35;15,35;15,35;25,35;30,30;30,30;35,25;35,20;35,20;35,10;30,5;30,5" o:connectangles="0,0,0,0,0,0,0,0,0,0,0,0,0,0,0,0,0,0,0,0,0,0"/>
                    </v:shape>
                    <v:shape id="Freeform 1640" o:spid="_x0000_s1109" style="position:absolute;left:431;top:969;width:150;height:105;visibility:visible;mso-wrap-style:square;v-text-anchor:top" coordsize="15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ee8UA&#10;AADcAAAADwAAAGRycy9kb3ducmV2LnhtbESPQWvCQBCF7wX/wzJCb3XTgqVGV6kVoaUgGsXzkB2T&#10;aHY2Zrcm/vvOodDbDO/Ne9/MFr2r1Y3aUHk28DxKQBHn3lZcGDjs109voEJEtlh7JgN3CrCYDx5m&#10;mFrf8Y5uWSyUhHBI0UAZY5NqHfKSHIaRb4hFO/nWYZS1LbRtsZNwV+uXJHnVDiuWhhIb+igpv2Q/&#10;zkBy3X7r5d2e+4s+LjeTrNusvgpjHof9+xRUpD7+m/+uP63gj4V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d57xQAAANwAAAAPAAAAAAAAAAAAAAAAAJgCAABkcnMv&#10;ZG93bnJldi54bWxQSwUGAAAAAAQABAD1AAAAigMAAAAA&#10;" path="m40,r,5l50,25r,25l50,65,45,80,35,95r-10,5l10,100,,95r10,10l25,105r10,-5l45,95,55,80r,-15l55,50,50,30,60,50,75,65,90,75r15,l115,75,130,65,140,55,150,40,135,55,120,65r-15,5l95,65,80,60,65,45,50,25,40,xe" strokeweight="1pt">
                      <v:path arrowok="t" o:connecttype="custom" o:connectlocs="40,0;40,5;40,5;50,25;50,50;50,65;45,80;45,80;35,95;25,100;25,100;10,100;0,95;0,95;10,105;25,105;25,105;35,100;45,95;45,95;55,80;55,65;55,50;50,30;50,30;60,50;75,65;90,75;105,75;105,75;115,75;130,65;140,55;150,40;150,40;135,55;120,65;105,70;95,65;95,65;80,60;65,45;50,25;40,0;40,0" o:connectangles="0,0,0,0,0,0,0,0,0,0,0,0,0,0,0,0,0,0,0,0,0,0,0,0,0,0,0,0,0,0,0,0,0,0,0,0,0,0,0,0,0,0,0,0,0"/>
                    </v:shape>
                    <v:shape id="Freeform 1641" o:spid="_x0000_s1110" style="position:absolute;left:401;top:905;width:95;height:79;visibility:visible;mso-wrap-style:square;v-text-anchor:top" coordsize="9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V1MIA&#10;AADcAAAADwAAAGRycy9kb3ducmV2LnhtbERPTWvCQBC9C/0PyxR6Ed1YNNToKqW0IF7EWO9Ddkyi&#10;2dkluzXpv3cFwds83ucs171pxJVaX1tWMBknIIgLq2suFfwefkYfIHxA1thYJgX/5GG9ehksMdO2&#10;4z1d81CKGMI+QwVVCC6T0hcVGfRj64gjd7KtwRBhW0rdYhfDTSPfkySVBmuODRU6+qqouOR/RsHu&#10;cN6mR+uGzjXD77Q7TYtJPVXq7bX/XIAI1Ien+OHe6Dh/Nof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pXUwgAAANwAAAAPAAAAAAAAAAAAAAAAAJgCAABkcnMvZG93&#10;bnJldi54bWxQSwUGAAAAAAQABAD1AAAAhwMAAAAA&#10;" path="m,40r,l20,59,40,74r20,5l75,79,85,69,95,49r,-24l90,,65,5,40,15,20,25,,40xe" strokeweight="1pt">
                      <v:path arrowok="t" o:connecttype="custom" o:connectlocs="0,40;0,40;20,59;40,74;40,74;60,79;75,79;75,79;85,69;95,49;95,49;95,25;90,0;90,0;65,5;40,15;20,25;0,40;0,40" o:connectangles="0,0,0,0,0,0,0,0,0,0,0,0,0,0,0,0,0,0,0"/>
                    </v:shape>
                    <v:shape id="Freeform 1642" o:spid="_x0000_s1111" style="position:absolute;left:421;top:1589;width:311;height:140;visibility:visible;mso-wrap-style:square;v-text-anchor:top" coordsize="31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tvcUA&#10;AADcAAAADwAAAGRycy9kb3ducmV2LnhtbESPQWvCQBCF70L/wzKFXkQ3KSIluooIhdKb2uB1mh2z&#10;wexsmt1q6q93DkJvM7w3732zXA++VRfqYxPYQD7NQBFXwTZcG/g6vE/eQMWEbLENTAb+KMJ69TRa&#10;YmHDlXd02adaSQjHAg24lLpC61g58hinoSMW7RR6j0nWvta2x6uE+1a/Ztlce2xYGhx2tHVUnfe/&#10;3sDW7z7zoyvP5e02bn6+23xmsTTm5XnYLEAlGtK/+XH9YQV/Lvj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G29xQAAANwAAAAPAAAAAAAAAAAAAAAAAJgCAABkcnMv&#10;ZG93bnJldi54bWxQSwUGAAAAAAQABAD1AAAAigMAAAAA&#10;" path="m15,85r,l,110r40,15l85,135r50,5l185,140r66,l311,130,296,95,281,65,261,40,241,25,221,10,200,5,180,,160,5,115,15,80,35,45,60,15,85xe" strokeweight="1pt">
                      <v:path arrowok="t" o:connecttype="custom" o:connectlocs="15,85;15,85;0,110;0,110;40,125;85,135;135,140;185,140;185,140;251,140;311,130;311,130;296,95;281,65;261,40;241,25;221,10;200,5;180,0;160,5;115,15;80,35;45,60;15,85;15,85" o:connectangles="0,0,0,0,0,0,0,0,0,0,0,0,0,0,0,0,0,0,0,0,0,0,0,0,0"/>
                    </v:shape>
                    <v:shape id="Freeform 1643" o:spid="_x0000_s1112" style="position:absolute;left:962;top:1709;width:311;height:140;visibility:visible;mso-wrap-style:square;v-text-anchor:top" coordsize="31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IJsEA&#10;AADcAAAADwAAAGRycy9kb3ducmV2LnhtbERPS4vCMBC+C/sfwix4kTWtiEg1yiIIy958FK+zzdgU&#10;m0m3iVr99UYQvM3H95z5srO1uFDrK8cK0mECgrhwuuJSwX63/pqC8AFZY+2YFNzIw3Lx0Ztjpt2V&#10;N3TZhlLEEPYZKjAhNJmUvjBk0Q9dQxy5o2sthgjbUuoWrzHc1nKUJBNpseLYYLChlaHitD1bBSu7&#10;+U0PJj/l9/ug+v+r07HGXKn+Z/c9AxGoC2/xy/2j4/xJ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kyCbBAAAA3AAAAA8AAAAAAAAAAAAAAAAAmAIAAGRycy9kb3du&#10;cmV2LnhtbFBLBQYAAAAABAAEAPUAAACGAwAAAAA=&#10;" path="m15,85r,l,110r40,15l86,135r50,5l186,140r65,-5l311,125,296,90,276,60,261,40,241,20,221,10,201,5,176,,156,,116,15,75,35,45,60,15,85xe" strokeweight="1pt">
                      <v:path arrowok="t" o:connecttype="custom" o:connectlocs="15,85;15,85;0,110;0,110;40,125;86,135;136,140;186,140;186,140;251,135;311,125;311,125;296,90;276,60;261,40;241,20;221,10;201,5;176,0;156,0;116,15;75,35;45,60;15,85;15,85" o:connectangles="0,0,0,0,0,0,0,0,0,0,0,0,0,0,0,0,0,0,0,0,0,0,0,0,0"/>
                    </v:shape>
                    <v:shape id="Freeform 1644" o:spid="_x0000_s1113" style="position:absolute;left:451;top:1674;width:45;height:75;visibility:visible;mso-wrap-style:square;v-text-anchor:top" coordsize="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Zw8QA&#10;AADcAAAADwAAAGRycy9kb3ducmV2LnhtbESP3YrCMBCF74V9hzCCN7KmFtTdrlFWwR/wyroPMDSz&#10;bbWZlCbV+vZGELyb4ZzvzJn5sjOVuFLjSssKxqMIBHFmdcm5gr/T5vMLhPPIGivLpOBODpaLj94c&#10;E21vfKRr6nMRQtglqKDwvk6kdFlBBt3I1sRB+7eNQR/WJpe6wVsIN5WMo2gqDZYcLhRY07qg7JK2&#10;JtTAYTxxu93sfjDfdtuuTq27nJUa9LvfHxCeOv82v+i9Dtw0huczYQK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GcPEAAAA3AAAAA8AAAAAAAAAAAAAAAAAmAIAAGRycy9k&#10;b3ducmV2LnhtbFBLBQYAAAAABAAEAPUAAACJAwAAAAA=&#10;" path="m30,r,l25,5,10,20,5,30,,40,,55,,75,10,45,25,25r5,-5l45,15,40,5,40,,30,xe" strokeweight="1pt">
                      <v:path arrowok="t" o:connecttype="custom" o:connectlocs="30,0;30,0;25,5;10,20;5,30;0,40;0,55;0,75;0,75;10,45;25,25;30,20;45,15;45,15;40,5;40,0;30,0;30,0" o:connectangles="0,0,0,0,0,0,0,0,0,0,0,0,0,0,0,0,0,0"/>
                    </v:shape>
                    <v:shape id="Freeform 1645" o:spid="_x0000_s1114" style="position:absolute;left:496;top:1689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DtcEA&#10;AADcAAAADwAAAGRycy9kb3ducmV2LnhtbERPTYvCMBC9L/gfwgh7W9MqyLYaRRYWXPCiq1BvYzO2&#10;xWZSmljrvzeC4G0e73Pmy97UoqPWVZYVxKMIBHFudcWFgv3/79c3COeRNdaWScGdHCwXg485ptre&#10;eEvdzhcihLBLUUHpfZNK6fKSDLqRbYgDd7atQR9gW0jd4i2Em1qOo2gqDVYcGkps6Kek/LK7GgUc&#10;HxO3OUTbLqv+klM8znDSZ0p9DvvVDISn3r/FL/dah/nTC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A7XBAAAA3AAAAA8AAAAAAAAAAAAAAAAAmAIAAGRycy9kb3du&#10;cmV2LnhtbFBLBQYAAAAABAAEAPUAAACGAwAAAAA=&#10;" path="m35,r,l30,,15,15,5,25r,15l,55,5,70,15,45,25,25,35,15,45,10r,-5l40,,35,xe" strokeweight="1pt">
                      <v:path arrowok="t" o:connecttype="custom" o:connectlocs="35,0;35,0;30,0;15,15;5,25;5,40;0,55;5,70;5,70;15,45;25,25;35,15;45,10;45,10;45,5;40,0;35,0;35,0" o:connectangles="0,0,0,0,0,0,0,0,0,0,0,0,0,0,0,0,0,0"/>
                    </v:shape>
                    <v:shape id="Freeform 1646" o:spid="_x0000_s1115" style="position:absolute;left:556;top:1694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bwcIA&#10;AADcAAAADwAAAGRycy9kb3ducmV2LnhtbERPTYvCMBC9C/6HMII3TauLaNcoIggKe9FdoXubbWbb&#10;YjMpTaz13xtB8DaP9znLdWcq0VLjSssK4nEEgjizuuRcwc/3bjQH4TyyxsoyKbiTg/Wq31tiou2N&#10;j9SefC5CCLsEFRTe14mULivIoBvbmjhw/7Yx6ANscqkbvIVwU8lJFM2kwZJDQ4E1bQvKLqerUcDx&#10;78J9naNjm5aHxV88SXHapUoNB93mE4Snzr/FL/deh/mzD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ZvBwgAAANwAAAAPAAAAAAAAAAAAAAAAAJgCAABkcnMvZG93&#10;bnJldi54bWxQSwUGAAAAAAQABAD1AAAAhwMAAAAA&#10;" path="m35,r,l30,5,15,15,5,25,,40,,55,5,70,15,45,25,25,35,15,45,10r,-5l40,,35,xe" strokeweight="1pt">
                      <v:path arrowok="t" o:connecttype="custom" o:connectlocs="35,0;35,0;30,5;15,15;5,25;0,40;0,55;5,70;5,70;15,45;25,25;35,15;45,10;45,10;45,5;40,0;35,0;35,0" o:connectangles="0,0,0,0,0,0,0,0,0,0,0,0,0,0,0,0,0,0"/>
                    </v:shape>
                    <v:shape id="Freeform 1647" o:spid="_x0000_s1116" style="position:absolute;left:1734;top:1624;width:316;height:135;visibility:visible;mso-wrap-style:square;v-text-anchor:top" coordsize="31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ADcIA&#10;AADcAAAADwAAAGRycy9kb3ducmV2LnhtbERPTWuDQBC9B/oflgn0FleFhtZmIzYg9Faa9OJtcKcq&#10;cWfF3ajx13cLhd7m8T7nkC+mFxONrrOsIIliEMS11R03Cr4u5e4ZhPPIGnvLpOBODvLjw+aAmbYz&#10;f9J09o0IIewyVNB6P2RSurolgy6yA3Hgvu1o0Ac4NlKPOIdw08s0jvfSYMehocWBTi3V1/PNKEir&#10;6mMtuvtlKV+KpCjTdXiLV6Uet0vxCsLT4v/Ff+53Hebvn+D3mXC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YANwgAAANwAAAAPAAAAAAAAAAAAAAAAAJgCAABkcnMvZG93&#10;bnJldi54bWxQSwUGAAAAAAQABAD1AAAAhwMAAAAA&#10;" path="m15,85r,l,110r40,15l85,130r50,5l186,135r65,-5l286,125r30,-5l296,85,276,55,256,35,236,20,216,5,191,,171,,151,,110,10,75,30,40,60,15,85xe" strokeweight="1pt">
                      <v:path arrowok="t" o:connecttype="custom" o:connectlocs="15,85;15,85;0,110;0,110;40,125;85,130;135,135;186,135;186,135;251,130;286,125;316,120;316,120;296,85;276,55;256,35;236,20;216,5;191,0;171,0;151,0;110,10;75,30;40,60;15,85;15,85" o:connectangles="0,0,0,0,0,0,0,0,0,0,0,0,0,0,0,0,0,0,0,0,0,0,0,0,0,0"/>
                    </v:shape>
                    <v:shape id="Freeform 1648" o:spid="_x0000_s1117" style="position:absolute;left:1764;top:1704;width:40;height:75;visibility:visible;mso-wrap-style:square;v-text-anchor:top" coordsize="4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qJsEA&#10;AADcAAAADwAAAGRycy9kb3ducmV2LnhtbERPTW+CQBC9N+l/2EwTb3XBA22RhbQmJp6sxV68TdgR&#10;iOwssqvQf981MfE2L+9zsmIynbjS4FrLCuJ5BIK4srrlWsHvfv36DsJ5ZI2dZVLwRw6K/Pkpw1Tb&#10;kX/oWvpahBB2KSpovO9TKV3VkEE3tz1x4I52MOgDHGqpBxxDuOnkIooSabDl0NBgT6uGqlN5MQr4&#10;LT77j9Ee9Dap8FtG5a78apWavUyfSxCeJv8Q390bHeYnCdyeCR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6ibBAAAA3AAAAA8AAAAAAAAAAAAAAAAAmAIAAGRycy9kb3du&#10;cmV2LnhtbFBLBQYAAAAABAAEAPUAAACGAwAAAAA=&#10;" path="m30,r,l20,5,10,20,5,30,,45,,60,5,75,10,50,20,30,30,20,40,10r,-5l35,5,30,xe" strokeweight="1pt">
                      <v:path arrowok="t" o:connecttype="custom" o:connectlocs="30,0;30,0;20,5;10,20;5,30;0,45;0,60;5,75;5,75;10,50;20,30;30,20;40,10;40,10;40,5;35,5;30,0;30,0" o:connectangles="0,0,0,0,0,0,0,0,0,0,0,0,0,0,0,0,0,0"/>
                    </v:shape>
                    <v:shape id="Freeform 1649" o:spid="_x0000_s1118" style="position:absolute;left:1814;top:1714;width:40;height:75;visibility:visible;mso-wrap-style:square;v-text-anchor:top" coordsize="4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PvcEA&#10;AADcAAAADwAAAGRycy9kb3ducmV2LnhtbERPS4vCMBC+C/sfwix4s6keqlajuMKCJx91L3sbmrEt&#10;NpNuk7X13xtB8DYf33OW697U4katqywrGEcxCOLc6ooLBT/n79EMhPPIGmvLpOBODtarj8ESU207&#10;PtEt84UIIexSVFB636RSurwkgy6yDXHgLrY16ANsC6lb7EK4qeUkjhNpsOLQUGJD25Lya/ZvFPB0&#10;/Ofnnf3V+yTHg4yzY/ZVKTX87DcLEJ56/xa/3Dsd5idTeD4TL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ET73BAAAA3AAAAA8AAAAAAAAAAAAAAAAAmAIAAGRycy9kb3du&#10;cmV2LnhtbFBLBQYAAAAABAAEAPUAAACGAwAAAAA=&#10;" path="m30,r,l20,5,10,20,,30,,45,,60,5,75,10,50,20,25,30,20,40,10r,-5l35,,30,xe" strokeweight="1pt">
                      <v:path arrowok="t" o:connecttype="custom" o:connectlocs="30,0;30,0;20,5;10,20;0,30;0,45;0,60;5,75;5,75;10,50;20,25;30,20;40,10;40,10;40,5;35,0;30,0;30,0" o:connectangles="0,0,0,0,0,0,0,0,0,0,0,0,0,0,0,0,0,0"/>
                    </v:shape>
                    <v:shape id="Freeform 1650" o:spid="_x0000_s1119" style="position:absolute;left:1874;top:1719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0MQA&#10;AADcAAAADwAAAGRycy9kb3ducmV2LnhtbESPQWvDMAyF74X9B6PBbq3TwcKS1i2jZTB2W1foVcRq&#10;kjaWM9tN0n8/HQa7Sbyn9z6tt5Pr1EAhtp4NLBcZKOLK25ZrA8fv9/krqJiQLXaeycCdImw3D7M1&#10;ltaP/EXDIdVKQjiWaKBJqS+1jlVDDuPC98SinX1wmGQNtbYBRwl3nX7Oslw7bFkaGuxp11B1Pdyc&#10;gUsobnxy+/vPqfh8yVM2jP3ybMzT4/S2ApVoSv/mv+sPK/i5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v9DEAAAA3AAAAA8AAAAAAAAAAAAAAAAAmAIAAGRycy9k&#10;b3ducmV2LnhtbFBLBQYAAAAABAAEAPUAAACJAwAAAAA=&#10;" path="m31,r,l21,,11,15,,30,,40,,55,6,70,11,45,21,25,31,15,41,10,41,,36,,31,xe" strokeweight="1pt">
                      <v:path arrowok="t" o:connecttype="custom" o:connectlocs="31,0;31,0;21,0;11,15;0,30;0,40;0,55;6,70;6,70;11,45;21,25;31,15;41,10;41,10;41,0;36,0;31,0;31,0" o:connectangles="0,0,0,0,0,0,0,0,0,0,0,0,0,0,0,0,0,0"/>
                    </v:shape>
                    <v:shape id="Freeform 1651" o:spid="_x0000_s1120" style="position:absolute;left:1022;top:1784;width:46;height:75;visibility:visible;mso-wrap-style:square;v-text-anchor:top" coordsize="4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Jy8IA&#10;AADcAAAADwAAAGRycy9kb3ducmV2LnhtbERPS2sCMRC+C/0PYQreNFsPoqtR6oJi25OPg8cxGXcX&#10;N5Mlibr++6ZQ8DYf33Pmy8424k4+1I4VfAwzEMTamZpLBcfDejABESKywcYxKXhSgOXirTfH3LgH&#10;7+i+j6VIIRxyVFDF2OZSBl2RxTB0LXHiLs5bjAn6UhqPjxRuGznKsrG0WHNqqLCloiJ93d+sgk3x&#10;tf3Z+WJ90ucw0U/svsvVSqn+e/c5AxGpiy/xv3tr0vzxFP6eS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onLwgAAANwAAAAPAAAAAAAAAAAAAAAAAJgCAABkcnMvZG93&#10;bnJldi54bWxQSwUGAAAAAAQABAD1AAAAhwMAAAAA&#10;" path="m36,r,l31,5,15,20,5,30r,15l,60,5,75,15,50,26,30,36,20,46,15r,-5l41,5,36,xe" strokeweight="1pt">
                      <v:path arrowok="t" o:connecttype="custom" o:connectlocs="36,0;36,0;31,5;15,20;5,30;5,45;0,60;5,75;5,75;15,50;26,30;36,20;46,15;46,15;46,10;41,5;36,0;36,0" o:connectangles="0,0,0,0,0,0,0,0,0,0,0,0,0,0,0,0,0,0"/>
                    </v:shape>
                    <v:shape id="Freeform 1652" o:spid="_x0000_s1121" style="position:absolute;left:1073;top:1799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H8UA&#10;AADcAAAADwAAAGRycy9kb3ducmV2LnhtbESPQWvCQBCF70L/wzIFb7qJQq3RVUqhoNCLtoX0Ns2O&#10;SWh2NmTXGP+9cxC8zfDevPfNeju4RvXUhdqzgXSagCIuvK25NPD99TF5BRUissXGMxm4UoDt5mm0&#10;xsz6Cx+oP8ZSSQiHDA1UMbaZ1qGoyGGY+pZYtJPvHEZZu1LbDi8S7ho9S5IX7bBmaaiwpfeKiv/j&#10;2Rng9HcZPn+SQ5/X++VfOstxPuTGjJ+HtxWoSEN8mO/XOyv4C8GXZ2QC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wsfxQAAANwAAAAPAAAAAAAAAAAAAAAAAJgCAABkcnMv&#10;ZG93bnJldi54bWxQSwUGAAAAAAQABAD1AAAAigMAAAAA&#10;" path="m35,r,l25,5,15,15,5,25,,40,,55,5,70,10,45,25,25,35,15,45,10r,-5l40,,35,xe" strokeweight="1pt">
                      <v:path arrowok="t" o:connecttype="custom" o:connectlocs="35,0;35,0;25,5;15,15;5,25;0,40;0,55;5,70;5,70;10,45;25,25;35,15;45,10;45,10;45,5;40,0;35,0;35,0" o:connectangles="0,0,0,0,0,0,0,0,0,0,0,0,0,0,0,0,0,0"/>
                    </v:shape>
                    <v:shape id="Freeform 1653" o:spid="_x0000_s1122" style="position:absolute;left:1133;top:1804;width:45;height:75;visibility:visible;mso-wrap-style:square;v-text-anchor:top" coordsize="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RacUA&#10;AADcAAAADwAAAGRycy9kb3ducmV2LnhtbESP3WrCQBCF7wu+wzKF3pS6UbCpqauoUBW8MvoAQ3aa&#10;pGZnQ3bz49u7gtC7Gc75zpxZrAZTiY4aV1pWMBlHIIgzq0vOFVzOPx9fIJxH1lhZJgU3crBajl4W&#10;mGjb84m61OcihLBLUEHhfZ1I6bKCDLqxrYmD9msbgz6sTS51g30IN5WcRtGnNFhyuFBgTduCsmva&#10;mlAD36czt9/Ht6OZ2127Obfu+qfU2+uw/gbhafD/5id90IGLJ/B4Jk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xFpxQAAANwAAAAPAAAAAAAAAAAAAAAAAJgCAABkcnMv&#10;ZG93bnJldi54bWxQSwUGAAAAAAQABAD1AAAAigMAAAAA&#10;" path="m35,r,l25,5,10,20,5,30,,40,,55,5,75,10,45,25,25,35,20,45,10r,-5l40,,35,xe" strokeweight="1pt">
                      <v:path arrowok="t" o:connecttype="custom" o:connectlocs="35,0;35,0;25,5;10,20;5,30;0,40;0,55;5,75;5,75;10,45;25,25;35,20;45,10;45,10;45,5;40,0;35,0;35,0" o:connectangles="0,0,0,0,0,0,0,0,0,0,0,0,0,0,0,0,0,0"/>
                    </v:shape>
                    <v:shape id="Freeform 1654" o:spid="_x0000_s1123" style="position:absolute;left:2321;top:1704;width:310;height:145;visibility:visible;mso-wrap-style:square;v-text-anchor:top" coordsize="31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D9sUA&#10;AADcAAAADwAAAGRycy9kb3ducmV2LnhtbERPTU8CMRC9m/AfmjHxJl33oGahEIGYoOGgCCHcJtux&#10;XdhO121ll39PSUy8zcv7nPG0d7U4URsqzwoehhkI4tLrio2Czdfr/TOIEJE11p5JwZkCTCeDmzEW&#10;2nf8Sad1NCKFcChQgY2xKaQMpSWHYegb4sR9+9ZhTLA1UrfYpXBXyzzLHqXDilODxYbmlsrj+tcp&#10;+Nl8vC22x0VVL1f5+/4wM7bbGaXubvuXEYhIffwX/7mXOs1/yuH6TLp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UP2xQAAANwAAAAPAAAAAAAAAAAAAAAAAJgCAABkcnMv&#10;ZG93bnJldi54bWxQSwUGAAAAAAQABAD1AAAAigMAAAAA&#10;" path="m10,85r,l,110r40,15l80,135r50,5l180,145r60,-5l310,130,290,95,275,65,255,40,235,25,215,10,195,5,175,,155,,115,15,75,35,40,60,10,85xe" strokeweight="1pt">
                      <v:path arrowok="t" o:connecttype="custom" o:connectlocs="10,85;10,85;0,110;0,110;40,125;80,135;130,140;180,145;180,145;240,140;310,130;310,130;290,95;275,65;255,40;235,25;215,10;195,5;175,0;155,0;115,15;75,35;40,60;10,85;10,85" o:connectangles="0,0,0,0,0,0,0,0,0,0,0,0,0,0,0,0,0,0,0,0,0,0,0,0,0"/>
                    </v:shape>
                    <v:shape id="Freeform 1655" o:spid="_x0000_s1124" style="position:absolute;left:2381;top:1779;width:45;height:75;visibility:visible;mso-wrap-style:square;v-text-anchor:top" coordsize="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qhcQA&#10;AADcAAAADwAAAGRycy9kb3ducmV2LnhtbESP3YrCMBCF7wXfIYzgzaKpin/VKLuCurBX/jzA0Ixt&#10;tZmUJtX69kZY8G6Gc74zZ5brxhTiTpXLLSsY9CMQxInVOacKzqdtbwbCeWSNhWVS8CQH61W7tcRY&#10;2wcf6H70qQgh7GJUkHlfxlK6JCODrm9L4qBdbGXQh7VKpa7wEcJNIYdRNJEGcw4XMixpk1FyO9Ym&#10;1MCv4djt99Pnn5nbXf1zqt3tqlS303wvQHhq/Mf8T//qwE1H8H4mT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KoXEAAAA3AAAAA8AAAAAAAAAAAAAAAAAmAIAAGRycy9k&#10;b3ducmV2LnhtbFBLBQYAAAAABAAEAPUAAACJAwAAAAA=&#10;" path="m35,r,l25,5,10,20,5,30,,40,,55,5,75,10,45,25,25,35,20,45,10r,-5l40,,35,xe" strokeweight="1pt">
                      <v:path arrowok="t" o:connecttype="custom" o:connectlocs="35,0;35,0;25,5;10,20;5,30;0,40;0,55;5,75;5,75;10,45;25,25;35,20;45,10;45,10;45,5;40,0;35,0;35,0" o:connectangles="0,0,0,0,0,0,0,0,0,0,0,0,0,0,0,0,0,0"/>
                    </v:shape>
                    <v:shape id="Freeform 1656" o:spid="_x0000_s1125" style="position:absolute;left:2431;top:1789;width:45;height:75;visibility:visible;mso-wrap-style:square;v-text-anchor:top" coordsize="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y8cMA&#10;AADcAAAADwAAAGRycy9kb3ducmV2LnhtbESP3YrCMBCF7wXfIYzgzaKp4m81yq6gLuyVPw8wNGNb&#10;bSalSbW+vREWvJvhnO/MmeW6MYW4U+VyywoG/QgEcWJ1zqmC82nbm4FwHlljYZkUPMnBetVuLTHW&#10;9sEHuh99KkIIuxgVZN6XsZQuycig69uSOGgXWxn0Ya1SqSt8hHBTyGEUTaTBnMOFDEvaZJTcjrUJ&#10;NfBrOHb7/fT5Z+Z2V/+cane7KtXtNN8LEJ4a/zH/0786cNMRvJ8JE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yy8cMAAADcAAAADwAAAAAAAAAAAAAAAACYAgAAZHJzL2Rv&#10;d25yZXYueG1sUEsFBgAAAAAEAAQA9QAAAIgDAAAAAA==&#10;" path="m30,r,l25,5,10,20,5,30,,45,,55,,75,10,50,25,30,30,20,45,15,40,10r,-5l30,xe" strokeweight="1pt">
                      <v:path arrowok="t" o:connecttype="custom" o:connectlocs="30,0;30,0;25,5;10,20;5,30;0,45;0,55;0,75;0,75;10,50;25,30;30,20;45,15;45,15;40,10;40,5;30,0;30,0" o:connectangles="0,0,0,0,0,0,0,0,0,0,0,0,0,0,0,0,0,0"/>
                    </v:shape>
                    <v:shape id="Freeform 1657" o:spid="_x0000_s1126" style="position:absolute;left:2491;top:1799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oh8IA&#10;AADcAAAADwAAAGRycy9kb3ducmV2LnhtbERPS2vCQBC+F/wPywje6iZKfURXkUKhBS9ahXgbs2MS&#10;zM6G7DbGf+8KQm/z8T1nue5MJVpqXGlZQTyMQBBnVpecKzj8fr3PQDiPrLGyTAru5GC96r0tMdH2&#10;xjtq9z4XIYRdggoK7+tESpcVZNANbU0cuIttDPoAm1zqBm8h3FRyFEUTabDk0FBgTZ8FZdf9n1HA&#10;8Wnutsdo16blz/wcj1Icd6lSg363WYDw1Pl/8cv9rcP86Qc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KiHwgAAANwAAAAPAAAAAAAAAAAAAAAAAJgCAABkcnMvZG93&#10;bnJldi54bWxQSwUGAAAAAAQABAD1AAAAhwMAAAAA&#10;" path="m30,r,l25,5,10,15,5,25,,40,,55,,70,10,45,25,25,30,15,45,10,40,5,40,,30,xe" strokeweight="1pt">
                      <v:path arrowok="t" o:connecttype="custom" o:connectlocs="30,0;30,0;25,5;10,15;5,25;0,40;0,55;0,70;0,70;10,45;25,25;30,15;45,10;45,10;40,5;40,0;30,0;30,0" o:connectangles="0,0,0,0,0,0,0,0,0,0,0,0,0,0,0,0,0,0"/>
                    </v:shape>
                  </v:group>
                  <v:group id="Group 1588" o:spid="_x0000_s1127" style="position:absolute;left:2134;top:6594;width:2880;height:4201" coordorigin="934,965" coordsize="1409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shape id="Freeform 1589" o:spid="_x0000_s1128" style="position:absolute;left:954;top:1350;width:315;height:450;visibility:visible;mso-wrap-style:square;v-text-anchor:top" coordsize="31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eEMIA&#10;AADcAAAADwAAAGRycy9kb3ducmV2LnhtbERP3WrCMBS+F/YO4Qi7s6kO1tIZRTYGUsbE2gc4JMe2&#10;rDkpTVa7t18GA+/Ox/d7tvvZ9mKi0XeOFayTFASxdqbjRkF9eV/lIHxANtg7JgU/5GG/e1hssTDu&#10;xmeaqtCIGMK+QAVtCEMhpdctWfSJG4gjd3WjxRDh2Egz4i2G215u0vRZWuw4NrQ40GtL+qv6tgrK&#10;46c285s+nKzJnzbl1U91/qHU43I+vIAINIe7+N99NHF+lsHf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V4QwgAAANwAAAAPAAAAAAAAAAAAAAAAAJgCAABkcnMvZG93&#10;bnJldi54bWxQSwUGAAAAAAQABAD1AAAAhwMAAAAA&#10;" path="m10,35r,l5,55,,75r,55l20,185r25,50l75,285r35,40l150,365r45,35l250,425r55,25l315,235,285,225,260,215,235,200,210,180,185,160,165,130,145,95,130,60,115,30,95,10,70,,50,,35,5,25,10,10,35xe" strokeweight="1pt">
                      <v:path arrowok="t" o:connecttype="custom" o:connectlocs="10,35;10,35;5,55;0,75;0,130;0,130;20,185;45,235;75,285;110,325;150,365;195,400;250,425;305,450;315,235;315,235;285,225;260,215;235,200;210,180;210,180;185,160;165,130;145,95;130,60;130,60;115,30;95,10;95,10;70,0;50,0;50,0;35,5;25,10;10,35;10,35" o:connectangles="0,0,0,0,0,0,0,0,0,0,0,0,0,0,0,0,0,0,0,0,0,0,0,0,0,0,0,0,0,0,0,0,0,0,0,0"/>
                    </v:shape>
                    <v:shape id="Freeform 1590" o:spid="_x0000_s1129" style="position:absolute;left:1399;top:2315;width:365;height:550;visibility:visible;mso-wrap-style:square;v-text-anchor:top" coordsize="36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eTMYA&#10;AADcAAAADwAAAGRycy9kb3ducmV2LnhtbESPQU/CQBCF7yb8h82QcJMtmqApLKQQJRoDUSCcx+7Y&#10;FrqzTXct9d87BxNvM3lv3vtmvuxdrTpqQ+XZwGScgCLOva24MHA8PN8+ggoR2WLtmQz8UIDlYnAz&#10;x9T6K39Qt4+FkhAOKRooY2xSrUNeksMw9g2xaF++dRhlbQttW7xKuKv1XZJMtcOKpaHEhtYl5Zf9&#10;tzPwNDnfTzfZ64lXu/cOd/lbt80+jRkN+2wGKlIf/81/1y9W8B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3eTMYAAADcAAAADwAAAAAAAAAAAAAAAACYAgAAZHJz&#10;L2Rvd25yZXYueG1sUEsFBgAAAAAEAAQA9QAAAIsDAAAAAA==&#10;" path="m55,550r310,l165,,125,20,95,35,70,55,45,80,25,105,15,130,5,160,,190r5,35l10,260r10,35l35,335r15,45l75,420r65,95l55,550xe" strokeweight="1pt">
                      <v:path arrowok="t" o:connecttype="custom" o:connectlocs="55,550;365,550;165,0;165,0;125,20;95,35;70,55;45,80;25,105;15,130;5,160;0,190;5,225;10,260;20,295;35,335;50,380;75,420;140,515;55,550;55,550" o:connectangles="0,0,0,0,0,0,0,0,0,0,0,0,0,0,0,0,0,0,0,0,0"/>
                    </v:shape>
                    <v:shape id="Freeform 1591" o:spid="_x0000_s1130" style="position:absolute;left:2173;top:23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0fMAA&#10;AADcAAAADwAAAGRycy9kb3ducmV2LnhtbERPTYvCMBC9L/gfwgh7W1MX0bU2FdlF8aKwWu9DM7bF&#10;ZlKaaOu/N4LgbR7vc5Jlb2pxo9ZVlhWMRxEI4tzqigsF2XH99QPCeWSNtWVScCcHy3TwkWCsbcf/&#10;dDv4QoQQdjEqKL1vYildXpJBN7INceDOtjXoA2wLqVvsQrip5XcUTaXBikNDiQ39lpRfDlej4DrZ&#10;7yZ8zKZ/zp56ve6yE24ypT6H/WoBwlPv3+KXe6vD/Nkcns+EC2T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k0fMAAAADcAAAADwAAAAAAAAAAAAAAAACYAgAAZHJzL2Rvd25y&#10;ZXYueG1sUEsFBgAAAAAEAAQA9QAAAIUDAAAAAA==&#10;" path="m,110r,l55,145r45,20l115,170r20,l145,165r15,-10l165,145r5,-10l165,120r-5,-20l130,55,85,,,110xe" strokeweight="1pt">
                      <v:path arrowok="t" o:connecttype="custom" o:connectlocs="0,110;0,110;55,145;100,165;115,170;135,170;145,165;160,155;160,155;165,145;170,135;165,120;160,100;130,55;85,0;0,110;0,110" o:connectangles="0,0,0,0,0,0,0,0,0,0,0,0,0,0,0,0,0"/>
                    </v:shape>
                    <v:shape id="Freeform 1592" o:spid="_x0000_s1131" style="position:absolute;left:934;top:965;width:1339;height:2055;visibility:visible;mso-wrap-style:square;v-text-anchor:top" coordsize="1339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gp8UA&#10;AADcAAAADwAAAGRycy9kb3ducmV2LnhtbESPQUvDQBCF74L/YRnBi7SbepAQuy0iBDyIkraX3sbs&#10;NAlmZ2N2bNd/7xwEbzO8N+99s97mMJozzWmI7GC1LMAQt9EP3Dk47OtFCSYJsscxMjn4oQTbzfXV&#10;GisfL9zQeSed0RBOFTroRabK2tT2FDAt40Ss2inOAUXXubN+xouGh9HeF8WDDTiwNvQ40XNP7efu&#10;Ozh4rfer4e6Y5eutrMke3xv5yI1ztzf56RGMUJZ/89/1i1f8UvH1GZ3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2CnxQAAANwAAAAPAAAAAAAAAAAAAAAAAJgCAABkcnMv&#10;ZG93bnJldi54bWxQSwUGAAAAAAQABAD1AAAAigMAAAAA&#10;" path="m999,100r,l984,85,969,75,949,70r-20,l910,80,890,90r-10,15l870,125,825,85,760,50,690,20,610,,555,50,425,,395,40,380,85r-5,20l375,130r,20l380,170r20,45l435,260r45,40l540,345r-55,40l435,430r-40,50l360,530r-30,50l305,635r-15,55l275,750,245,730,215,710,165,665,140,645,120,630,95,625r-25,5l45,650,25,670,10,690,5,720,,750r5,35l20,820r15,40l60,895r25,35l115,955r35,25l185,1000r40,10l260,1020r40,5l330,1110r35,70l400,1250r40,60l485,1360r45,45l580,1440r50,30l610,1500r-15,25l580,1555r-5,30l570,1615r,30l575,1675r10,30l600,1735r15,35l640,1800r25,35l730,1900r85,70l740,2055r110,-20l954,2025r105,-10l1164,2015r-50,-65l1084,1890r-15,-50l1064,1820r,-20l1079,1765r20,-35l1134,1690r45,-35l1229,1615r40,-40l1299,1530r20,-50l1334,1425r5,-55l1334,1310r-15,-60l1304,1195r-25,-55l1254,1085r-35,-65l1179,960r-45,-65l1024,755r-5,-55l999,640,969,585,925,530r24,-85l959,405r,-40l959,330r,-35l949,260,939,230r25,l989,225r15,-10l1014,195r5,-20l1019,150r-5,-25l999,100xe" strokeweight="1pt">
                      <v:path arrowok="t" o:connecttype="custom" o:connectlocs="984,85;929,70;890,90;870,125;690,20;425,0;380,85;375,150;435,260;540,345;395,480;305,635;275,750;215,710;140,645;95,625;45,650;5,720;5,785;35,860;115,955;185,1000;300,1025;365,1180;485,1360;630,1470;595,1525;570,1615;585,1705;640,1800;815,1970;740,2055;954,2025;1164,2015;1069,1840;1064,1800;1134,1690;1229,1615;1319,1480;1334,1310;1304,1195;1219,1020;1024,755;999,640;925,530;959,365;949,260;964,230;1014,195;1019,150;999,100" o:connectangles="0,0,0,0,0,0,0,0,0,0,0,0,0,0,0,0,0,0,0,0,0,0,0,0,0,0,0,0,0,0,0,0,0,0,0,0,0,0,0,0,0,0,0,0,0,0,0,0,0,0,0"/>
                    </v:shape>
                    <v:shape id="Freeform 1593" o:spid="_x0000_s1132" style="position:absolute;left:1209;top:1700;width:210;height:40;visibility:visible;mso-wrap-style:square;v-text-anchor:top" coordsize="21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EC8UA&#10;AADcAAAADwAAAGRycy9kb3ducmV2LnhtbERPS2vCQBC+F/wPywheim5SrEiaVaS0IFIhVS/ehuzk&#10;UbOzIbtq9Nd3C0Jv8/E9J132phEX6lxtWUE8iUAQ51bXXCo47D/HcxDOI2tsLJOCGzlYLgZPKSba&#10;XvmbLjtfihDCLkEFlfdtIqXLKzLoJrYlDlxhO4M+wK6UusNrCDeNfImimTRYc2iosKX3ivLT7mwU&#10;3I/bLPvK4tdjIaeb/cd29vwzRaVGw371BsJT7//FD/dah/nz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IQLxQAAANwAAAAPAAAAAAAAAAAAAAAAAJgCAABkcnMv&#10;ZG93bnJldi54bWxQSwUGAAAAAAQABAD1AAAAigMAAAAA&#10;" path="m115,25r,l60,25,,15,25,25,55,35r25,5l105,40r25,-5l155,30,180,15,210,,165,20r-50,5xe" fillcolor="#283738" strokeweight="1pt">
                      <v:path arrowok="t" o:connecttype="custom" o:connectlocs="115,25;115,25;60,25;0,15;0,15;25,25;55,35;80,40;105,40;130,35;155,30;180,15;210,0;210,0;165,20;115,25;115,25" o:connectangles="0,0,0,0,0,0,0,0,0,0,0,0,0,0,0,0,0"/>
                    </v:shape>
                    <v:shape id="Freeform 1594" o:spid="_x0000_s1133" style="position:absolute;left:1319;top:1520;width:100;height:205;visibility:visible;mso-wrap-style:square;v-text-anchor:top" coordsize="10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mucQA&#10;AADcAAAADwAAAGRycy9kb3ducmV2LnhtbERPTWvCQBC9C/6HZYTedGMEiambIFIxBw+tWqS3ITtN&#10;gtnZNLvV9N93CwVv83ifs84H04ob9a6xrGA+i0AQl1Y3XCk4n3bTBITzyBpby6Tghxzk2Xi0xlTb&#10;O7/R7egrEULYpaig9r5LpXRlTQbdzHbEgfu0vUEfYF9J3eM9hJtWxlG0lAYbDg01drStqbwev42C&#10;Qg6JKz4O8eX18lXs3+PVfvGilXqaDJtnEJ4G/xD/uwsd5icx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prnEAAAA3AAAAA8AAAAAAAAAAAAAAAAAmAIAAGRycy9k&#10;b3ducmV2LnhtbFBLBQYAAAAABAAEAPUAAACJAwAAAAA=&#10;" path="m5,205r,l5,175r5,-30l15,120,25,95,40,70,55,45,75,20,100,,70,20,50,35,30,55,15,80,5,110,,140r,30l5,205xe" strokeweight="1pt">
                      <v:path arrowok="t" o:connecttype="custom" o:connectlocs="5,205;5,205;5,175;10,145;15,120;25,95;40,70;55,45;75,20;100,0;100,0;70,20;50,35;30,55;15,80;5,110;0,140;0,170;5,205;5,205" o:connectangles="0,0,0,0,0,0,0,0,0,0,0,0,0,0,0,0,0,0,0,0"/>
                    </v:shape>
                    <v:shape id="Freeform 1595" o:spid="_x0000_s1134" style="position:absolute;left:1234;top:1910;width:270;height:90;visibility:visible;mso-wrap-style:square;v-text-anchor:top" coordsize="2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PZMAA&#10;AADcAAAADwAAAGRycy9kb3ducmV2LnhtbERPS4vCMBC+L/gfwgh7W1Nd1FIbRQVhkb34wPPQjE2x&#10;mdQmavffmwXB23x8z8kXna3FnVpfOVYwHCQgiAunKy4VHA+brxSED8gaa8ek4I88LOa9jxwz7R68&#10;o/s+lCKGsM9QgQmhyaT0hSGLfuAa4sidXWsxRNiWUrf4iOG2lqMkmUiLFccGgw2tDRWX/c0qcNdq&#10;tbRyG37NisbTkz4W41Oi1Ge/W85ABOrCW/xy/+g4P/2G/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tPZMAAAADcAAAADwAAAAAAAAAAAAAAAACYAgAAZHJzL2Rvd25y&#10;ZXYueG1sUEsFBgAAAAAEAAQA9QAAAIUDAAAAAA==&#10;" path="m,80r,l45,85r40,5l125,85,160,75,190,65,220,45,245,25,270,,210,30,145,55,75,70,,80xe" strokeweight="1pt">
                      <v:path arrowok="t" o:connecttype="custom" o:connectlocs="0,80;0,80;45,85;85,90;125,85;160,75;190,65;220,45;245,25;270,0;270,0;210,30;145,55;75,70;0,80;0,80" o:connectangles="0,0,0,0,0,0,0,0,0,0,0,0,0,0,0,0"/>
                    </v:shape>
                    <v:shape id="Freeform 1596" o:spid="_x0000_s1135" style="position:absolute;left:1559;top:1070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4vcIA&#10;AADcAAAADwAAAGRycy9kb3ducmV2LnhtbERPTWsCMRC9C/6HMIKXoolSiqxGEWnRSw+uUupt2Iyb&#10;bTeTZRN1/femUPA2j/c5i1XnanGlNlSeNUzGCgRx4U3FpYbj4WM0AxEissHaM2m4U4DVst9bYGb8&#10;jfd0zWMpUgiHDDXYGJtMylBYchjGviFO3Nm3DmOCbSlNi7cU7mo5VepNOqw4NVhsaGOp+M0vToOy&#10;zfvXuXzZ0ifl9jRR6uf7pLQeDrr1HESkLj7F/+6dSfNnr/D3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ri9wgAAANwAAAAPAAAAAAAAAAAAAAAAAJgCAABkcnMvZG93&#10;bnJldi54bWxQSwUGAAAAAAQABAD1AAAAhwMAAAAA&#10;" path="m55,20r,l50,30r-5,5l40,40r-15,l15,40,10,35,5,30,,20,5,10,10,5,15,,25,,40,r5,5l50,10r5,10xe" strokeweight="1pt">
                      <v:path arrowok="t" o:connecttype="custom" o:connectlocs="55,20;55,20;50,30;45,35;40,40;25,40;25,40;15,40;10,35;5,30;0,20;0,20;5,10;10,5;15,0;25,0;25,0;40,0;45,5;50,10;55,20;55,20" o:connectangles="0,0,0,0,0,0,0,0,0,0,0,0,0,0,0,0,0,0,0,0,0,0"/>
                    </v:shape>
                    <v:shape id="Freeform 1597" o:spid="_x0000_s1136" style="position:absolute;left:1524;top:2370;width:145;height:80;visibility:visible;mso-wrap-style:square;v-text-anchor:top" coordsize="1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ABcQA&#10;AADcAAAADwAAAGRycy9kb3ducmV2LnhtbERPS2vCQBC+F/oflhF6qxtDLZK6igQK9qDFV6G3ITvN&#10;BrOzaXY10V/fLQje5uN7znTe21qcqfWVYwWjYQKCuHC64lLBfvf+PAHhA7LG2jEpuJCH+ezxYYqZ&#10;dh1v6LwNpYgh7DNUYEJoMil9YciiH7qGOHI/rrUYImxLqVvsYritZZokr9JixbHBYEO5oeK4PVkF&#10;6813fvj4vXaf19T71Uv5dVoaq9TToF+8gQjUh7v45l7qOH8yhv9n4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gAXEAAAA3AAAAA8AAAAAAAAAAAAAAAAAmAIAAGRycy9k&#10;b3ducmV2LnhtbFBLBQYAAAAABAAEAPUAAACJAwAAAAA=&#10;" path="m,70l30,80r5,-5l50,55,85,35,145,5,135,,105,5,85,10,60,20,35,40,,70xe" fillcolor="#283738" strokeweight="1pt">
                      <v:path arrowok="t" o:connecttype="custom" o:connectlocs="0,70;30,80;30,80;35,75;50,55;85,35;145,5;145,5;135,0;105,5;85,10;60,20;35,40;0,70;0,70" o:connectangles="0,0,0,0,0,0,0,0,0,0,0,0,0,0,0"/>
                    </v:shape>
                    <v:shape id="Freeform 1598" o:spid="_x0000_s1137" style="position:absolute;left:1844;top:1090;width:69;height:60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jKMEA&#10;AADcAAAADwAAAGRycy9kb3ducmV2LnhtbERPTYvCMBC9C/sfwizsTVM9iNRG0QWhy+rB6sXb0Ixt&#10;sZl0k6jdf28Ewds83udky9604kbON5YVjEcJCOLS6oYrBcfDZjgD4QOyxtYyKfgnD8vFxyDDVNs7&#10;7+lWhErEEPYpKqhD6FIpfVmTQT+yHXHkztYZDBG6SmqH9xhuWjlJkqk02HBsqLGj75rKS3E1Cn6S&#10;09/v2Ozsut0WfnPu8q1b5Up9ffarOYhAfXiLX+5cx/mz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BoyjBAAAA3AAAAA8AAAAAAAAAAAAAAAAAmAIAAGRycy9kb3du&#10;cmV2LnhtbFBLBQYAAAAABAAEAPUAAACGAwAAAAA=&#10;" path="m,25r,l15,15,29,10,39,,54,,64,10r5,15l64,60,59,50,49,35,39,25,29,20r-14,l,25xe" strokeweight="1pt">
                      <v:path arrowok="t" o:connecttype="custom" o:connectlocs="0,25;0,25;15,15;29,10;39,0;54,0;64,10;69,25;64,60;64,60;59,50;49,35;39,25;29,20;15,20;0,25;0,25" o:connectangles="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28572A" w:rsidRDefault="0028572A">
      <w:r>
        <w:br w:type="page"/>
      </w:r>
    </w:p>
    <w:p w:rsidR="00E3417E" w:rsidRDefault="004F0F08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469630" cy="6712585"/>
                <wp:effectExtent l="9525" t="19050" r="7620" b="78740"/>
                <wp:wrapNone/>
                <wp:docPr id="3" name="Group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9630" cy="6712585"/>
                          <a:chOff x="1197" y="808"/>
                          <a:chExt cx="13338" cy="10571"/>
                        </a:xfrm>
                      </wpg:grpSpPr>
                      <wpg:grpSp>
                        <wpg:cNvPr id="4" name="Group 2780"/>
                        <wpg:cNvGrpSpPr>
                          <a:grpSpLocks/>
                        </wpg:cNvGrpSpPr>
                        <wpg:grpSpPr bwMode="auto">
                          <a:xfrm>
                            <a:off x="1292" y="808"/>
                            <a:ext cx="12877" cy="6419"/>
                            <a:chOff x="1266" y="704"/>
                            <a:chExt cx="12551" cy="9780"/>
                          </a:xfrm>
                        </wpg:grpSpPr>
                        <wpg:grpSp>
                          <wpg:cNvPr id="5" name="Group 2781"/>
                          <wpg:cNvGrpSpPr>
                            <a:grpSpLocks/>
                          </wpg:cNvGrpSpPr>
                          <wpg:grpSpPr bwMode="auto">
                            <a:xfrm>
                              <a:off x="1441" y="704"/>
                              <a:ext cx="12376" cy="7923"/>
                              <a:chOff x="1965" y="784"/>
                              <a:chExt cx="12739" cy="8574"/>
                            </a:xfrm>
                          </wpg:grpSpPr>
                          <wps:wsp>
                            <wps:cNvPr id="6" name="Freeform 2782"/>
                            <wps:cNvSpPr>
                              <a:spLocks/>
                            </wps:cNvSpPr>
                            <wps:spPr bwMode="auto">
                              <a:xfrm>
                                <a:off x="1965" y="784"/>
                                <a:ext cx="12739" cy="8574"/>
                              </a:xfrm>
                              <a:custGeom>
                                <a:avLst/>
                                <a:gdLst>
                                  <a:gd name="T0" fmla="*/ 720 w 2549"/>
                                  <a:gd name="T1" fmla="*/ 0 h 1531"/>
                                  <a:gd name="T2" fmla="*/ 30 w 2549"/>
                                  <a:gd name="T3" fmla="*/ 1281 h 1531"/>
                                  <a:gd name="T4" fmla="*/ 115 w 2549"/>
                                  <a:gd name="T5" fmla="*/ 1206 h 1531"/>
                                  <a:gd name="T6" fmla="*/ 205 w 2549"/>
                                  <a:gd name="T7" fmla="*/ 1171 h 1531"/>
                                  <a:gd name="T8" fmla="*/ 260 w 2549"/>
                                  <a:gd name="T9" fmla="*/ 1171 h 1531"/>
                                  <a:gd name="T10" fmla="*/ 345 w 2549"/>
                                  <a:gd name="T11" fmla="*/ 1201 h 1531"/>
                                  <a:gd name="T12" fmla="*/ 420 w 2549"/>
                                  <a:gd name="T13" fmla="*/ 1276 h 1531"/>
                                  <a:gd name="T14" fmla="*/ 475 w 2549"/>
                                  <a:gd name="T15" fmla="*/ 1366 h 1531"/>
                                  <a:gd name="T16" fmla="*/ 545 w 2549"/>
                                  <a:gd name="T17" fmla="*/ 1421 h 1531"/>
                                  <a:gd name="T18" fmla="*/ 580 w 2549"/>
                                  <a:gd name="T19" fmla="*/ 1421 h 1531"/>
                                  <a:gd name="T20" fmla="*/ 645 w 2549"/>
                                  <a:gd name="T21" fmla="*/ 1381 h 1531"/>
                                  <a:gd name="T22" fmla="*/ 770 w 2549"/>
                                  <a:gd name="T23" fmla="*/ 1206 h 1531"/>
                                  <a:gd name="T24" fmla="*/ 810 w 2549"/>
                                  <a:gd name="T25" fmla="*/ 1151 h 1531"/>
                                  <a:gd name="T26" fmla="*/ 870 w 2549"/>
                                  <a:gd name="T27" fmla="*/ 1121 h 1531"/>
                                  <a:gd name="T28" fmla="*/ 940 w 2549"/>
                                  <a:gd name="T29" fmla="*/ 1136 h 1531"/>
                                  <a:gd name="T30" fmla="*/ 1020 w 2549"/>
                                  <a:gd name="T31" fmla="*/ 1211 h 1531"/>
                                  <a:gd name="T32" fmla="*/ 1095 w 2549"/>
                                  <a:gd name="T33" fmla="*/ 1341 h 1531"/>
                                  <a:gd name="T34" fmla="*/ 1140 w 2549"/>
                                  <a:gd name="T35" fmla="*/ 1406 h 1531"/>
                                  <a:gd name="T36" fmla="*/ 1200 w 2549"/>
                                  <a:gd name="T37" fmla="*/ 1441 h 1531"/>
                                  <a:gd name="T38" fmla="*/ 1245 w 2549"/>
                                  <a:gd name="T39" fmla="*/ 1446 h 1531"/>
                                  <a:gd name="T40" fmla="*/ 1324 w 2549"/>
                                  <a:gd name="T41" fmla="*/ 1436 h 1531"/>
                                  <a:gd name="T42" fmla="*/ 1394 w 2549"/>
                                  <a:gd name="T43" fmla="*/ 1391 h 1531"/>
                                  <a:gd name="T44" fmla="*/ 1434 w 2549"/>
                                  <a:gd name="T45" fmla="*/ 1341 h 1531"/>
                                  <a:gd name="T46" fmla="*/ 1514 w 2549"/>
                                  <a:gd name="T47" fmla="*/ 1261 h 1531"/>
                                  <a:gd name="T48" fmla="*/ 1579 w 2549"/>
                                  <a:gd name="T49" fmla="*/ 1246 h 1531"/>
                                  <a:gd name="T50" fmla="*/ 1619 w 2549"/>
                                  <a:gd name="T51" fmla="*/ 1261 h 1531"/>
                                  <a:gd name="T52" fmla="*/ 1674 w 2549"/>
                                  <a:gd name="T53" fmla="*/ 1311 h 1531"/>
                                  <a:gd name="T54" fmla="*/ 1739 w 2549"/>
                                  <a:gd name="T55" fmla="*/ 1441 h 1531"/>
                                  <a:gd name="T56" fmla="*/ 1769 w 2549"/>
                                  <a:gd name="T57" fmla="*/ 1496 h 1531"/>
                                  <a:gd name="T58" fmla="*/ 1809 w 2549"/>
                                  <a:gd name="T59" fmla="*/ 1526 h 1531"/>
                                  <a:gd name="T60" fmla="*/ 1844 w 2549"/>
                                  <a:gd name="T61" fmla="*/ 1531 h 1531"/>
                                  <a:gd name="T62" fmla="*/ 1909 w 2549"/>
                                  <a:gd name="T63" fmla="*/ 1506 h 1531"/>
                                  <a:gd name="T64" fmla="*/ 1949 w 2549"/>
                                  <a:gd name="T65" fmla="*/ 1441 h 1531"/>
                                  <a:gd name="T66" fmla="*/ 1999 w 2549"/>
                                  <a:gd name="T67" fmla="*/ 1331 h 1531"/>
                                  <a:gd name="T68" fmla="*/ 2059 w 2549"/>
                                  <a:gd name="T69" fmla="*/ 1281 h 1531"/>
                                  <a:gd name="T70" fmla="*/ 2104 w 2549"/>
                                  <a:gd name="T71" fmla="*/ 1266 h 1531"/>
                                  <a:gd name="T72" fmla="*/ 2164 w 2549"/>
                                  <a:gd name="T73" fmla="*/ 1271 h 1531"/>
                                  <a:gd name="T74" fmla="*/ 2199 w 2549"/>
                                  <a:gd name="T75" fmla="*/ 1291 h 1531"/>
                                  <a:gd name="T76" fmla="*/ 2224 w 2549"/>
                                  <a:gd name="T77" fmla="*/ 1326 h 1531"/>
                                  <a:gd name="T78" fmla="*/ 2274 w 2549"/>
                                  <a:gd name="T79" fmla="*/ 1391 h 1531"/>
                                  <a:gd name="T80" fmla="*/ 2334 w 2549"/>
                                  <a:gd name="T81" fmla="*/ 1421 h 1531"/>
                                  <a:gd name="T82" fmla="*/ 2384 w 2549"/>
                                  <a:gd name="T83" fmla="*/ 1426 h 1531"/>
                                  <a:gd name="T84" fmla="*/ 2454 w 2549"/>
                                  <a:gd name="T85" fmla="*/ 1401 h 1531"/>
                                  <a:gd name="T86" fmla="*/ 2549 w 2549"/>
                                  <a:gd name="T87" fmla="*/ 1306 h 1531"/>
                                  <a:gd name="T88" fmla="*/ 1399 w 2549"/>
                                  <a:gd name="T89" fmla="*/ 225 h 15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49" h="1531">
                                    <a:moveTo>
                                      <a:pt x="1399" y="225"/>
                                    </a:moveTo>
                                    <a:lnTo>
                                      <a:pt x="1130" y="636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0" y="1311"/>
                                    </a:lnTo>
                                    <a:lnTo>
                                      <a:pt x="30" y="1281"/>
                                    </a:lnTo>
                                    <a:lnTo>
                                      <a:pt x="55" y="1251"/>
                                    </a:lnTo>
                                    <a:lnTo>
                                      <a:pt x="85" y="1226"/>
                                    </a:lnTo>
                                    <a:lnTo>
                                      <a:pt x="115" y="1206"/>
                                    </a:lnTo>
                                    <a:lnTo>
                                      <a:pt x="145" y="1191"/>
                                    </a:lnTo>
                                    <a:lnTo>
                                      <a:pt x="175" y="1176"/>
                                    </a:lnTo>
                                    <a:lnTo>
                                      <a:pt x="205" y="1171"/>
                                    </a:lnTo>
                                    <a:lnTo>
                                      <a:pt x="230" y="1166"/>
                                    </a:lnTo>
                                    <a:lnTo>
                                      <a:pt x="260" y="1171"/>
                                    </a:lnTo>
                                    <a:lnTo>
                                      <a:pt x="290" y="1176"/>
                                    </a:lnTo>
                                    <a:lnTo>
                                      <a:pt x="320" y="1186"/>
                                    </a:lnTo>
                                    <a:lnTo>
                                      <a:pt x="345" y="1201"/>
                                    </a:lnTo>
                                    <a:lnTo>
                                      <a:pt x="370" y="1221"/>
                                    </a:lnTo>
                                    <a:lnTo>
                                      <a:pt x="395" y="1246"/>
                                    </a:lnTo>
                                    <a:lnTo>
                                      <a:pt x="420" y="1276"/>
                                    </a:lnTo>
                                    <a:lnTo>
                                      <a:pt x="440" y="1311"/>
                                    </a:lnTo>
                                    <a:lnTo>
                                      <a:pt x="475" y="1366"/>
                                    </a:lnTo>
                                    <a:lnTo>
                                      <a:pt x="510" y="1401"/>
                                    </a:lnTo>
                                    <a:lnTo>
                                      <a:pt x="525" y="1411"/>
                                    </a:lnTo>
                                    <a:lnTo>
                                      <a:pt x="545" y="1421"/>
                                    </a:lnTo>
                                    <a:lnTo>
                                      <a:pt x="560" y="1421"/>
                                    </a:lnTo>
                                    <a:lnTo>
                                      <a:pt x="580" y="1421"/>
                                    </a:lnTo>
                                    <a:lnTo>
                                      <a:pt x="600" y="1411"/>
                                    </a:lnTo>
                                    <a:lnTo>
                                      <a:pt x="620" y="1401"/>
                                    </a:lnTo>
                                    <a:lnTo>
                                      <a:pt x="645" y="1381"/>
                                    </a:lnTo>
                                    <a:lnTo>
                                      <a:pt x="665" y="1356"/>
                                    </a:lnTo>
                                    <a:lnTo>
                                      <a:pt x="715" y="1291"/>
                                    </a:lnTo>
                                    <a:lnTo>
                                      <a:pt x="770" y="1206"/>
                                    </a:lnTo>
                                    <a:lnTo>
                                      <a:pt x="790" y="1176"/>
                                    </a:lnTo>
                                    <a:lnTo>
                                      <a:pt x="810" y="1151"/>
                                    </a:lnTo>
                                    <a:lnTo>
                                      <a:pt x="830" y="1136"/>
                                    </a:lnTo>
                                    <a:lnTo>
                                      <a:pt x="850" y="1126"/>
                                    </a:lnTo>
                                    <a:lnTo>
                                      <a:pt x="870" y="1121"/>
                                    </a:lnTo>
                                    <a:lnTo>
                                      <a:pt x="890" y="1121"/>
                                    </a:lnTo>
                                    <a:lnTo>
                                      <a:pt x="915" y="1126"/>
                                    </a:lnTo>
                                    <a:lnTo>
                                      <a:pt x="940" y="1136"/>
                                    </a:lnTo>
                                    <a:lnTo>
                                      <a:pt x="980" y="1166"/>
                                    </a:lnTo>
                                    <a:lnTo>
                                      <a:pt x="1020" y="1211"/>
                                    </a:lnTo>
                                    <a:lnTo>
                                      <a:pt x="1055" y="1271"/>
                                    </a:lnTo>
                                    <a:lnTo>
                                      <a:pt x="1095" y="1341"/>
                                    </a:lnTo>
                                    <a:lnTo>
                                      <a:pt x="1105" y="1366"/>
                                    </a:lnTo>
                                    <a:lnTo>
                                      <a:pt x="1120" y="1386"/>
                                    </a:lnTo>
                                    <a:lnTo>
                                      <a:pt x="1140" y="1406"/>
                                    </a:lnTo>
                                    <a:lnTo>
                                      <a:pt x="1155" y="1421"/>
                                    </a:lnTo>
                                    <a:lnTo>
                                      <a:pt x="1175" y="1431"/>
                                    </a:lnTo>
                                    <a:lnTo>
                                      <a:pt x="1200" y="1441"/>
                                    </a:lnTo>
                                    <a:lnTo>
                                      <a:pt x="1220" y="1446"/>
                                    </a:lnTo>
                                    <a:lnTo>
                                      <a:pt x="1245" y="1446"/>
                                    </a:lnTo>
                                    <a:lnTo>
                                      <a:pt x="1274" y="1446"/>
                                    </a:lnTo>
                                    <a:lnTo>
                                      <a:pt x="1299" y="1441"/>
                                    </a:lnTo>
                                    <a:lnTo>
                                      <a:pt x="1324" y="1436"/>
                                    </a:lnTo>
                                    <a:lnTo>
                                      <a:pt x="1349" y="1421"/>
                                    </a:lnTo>
                                    <a:lnTo>
                                      <a:pt x="1369" y="1411"/>
                                    </a:lnTo>
                                    <a:lnTo>
                                      <a:pt x="1394" y="1391"/>
                                    </a:lnTo>
                                    <a:lnTo>
                                      <a:pt x="1414" y="1371"/>
                                    </a:lnTo>
                                    <a:lnTo>
                                      <a:pt x="1434" y="1341"/>
                                    </a:lnTo>
                                    <a:lnTo>
                                      <a:pt x="1474" y="1291"/>
                                    </a:lnTo>
                                    <a:lnTo>
                                      <a:pt x="1494" y="1276"/>
                                    </a:lnTo>
                                    <a:lnTo>
                                      <a:pt x="1514" y="1261"/>
                                    </a:lnTo>
                                    <a:lnTo>
                                      <a:pt x="1539" y="1251"/>
                                    </a:lnTo>
                                    <a:lnTo>
                                      <a:pt x="1559" y="1246"/>
                                    </a:lnTo>
                                    <a:lnTo>
                                      <a:pt x="1579" y="1246"/>
                                    </a:lnTo>
                                    <a:lnTo>
                                      <a:pt x="1599" y="1251"/>
                                    </a:lnTo>
                                    <a:lnTo>
                                      <a:pt x="1619" y="1261"/>
                                    </a:lnTo>
                                    <a:lnTo>
                                      <a:pt x="1639" y="1271"/>
                                    </a:lnTo>
                                    <a:lnTo>
                                      <a:pt x="1659" y="1291"/>
                                    </a:lnTo>
                                    <a:lnTo>
                                      <a:pt x="1674" y="1311"/>
                                    </a:lnTo>
                                    <a:lnTo>
                                      <a:pt x="1694" y="1336"/>
                                    </a:lnTo>
                                    <a:lnTo>
                                      <a:pt x="1709" y="1366"/>
                                    </a:lnTo>
                                    <a:lnTo>
                                      <a:pt x="1739" y="1441"/>
                                    </a:lnTo>
                                    <a:lnTo>
                                      <a:pt x="1754" y="1481"/>
                                    </a:lnTo>
                                    <a:lnTo>
                                      <a:pt x="1769" y="1496"/>
                                    </a:lnTo>
                                    <a:lnTo>
                                      <a:pt x="1779" y="1511"/>
                                    </a:lnTo>
                                    <a:lnTo>
                                      <a:pt x="1794" y="1521"/>
                                    </a:lnTo>
                                    <a:lnTo>
                                      <a:pt x="1809" y="1526"/>
                                    </a:lnTo>
                                    <a:lnTo>
                                      <a:pt x="1829" y="1531"/>
                                    </a:lnTo>
                                    <a:lnTo>
                                      <a:pt x="1844" y="1531"/>
                                    </a:lnTo>
                                    <a:lnTo>
                                      <a:pt x="1879" y="1526"/>
                                    </a:lnTo>
                                    <a:lnTo>
                                      <a:pt x="1894" y="1516"/>
                                    </a:lnTo>
                                    <a:lnTo>
                                      <a:pt x="1909" y="1506"/>
                                    </a:lnTo>
                                    <a:lnTo>
                                      <a:pt x="1929" y="1476"/>
                                    </a:lnTo>
                                    <a:lnTo>
                                      <a:pt x="1949" y="1441"/>
                                    </a:lnTo>
                                    <a:lnTo>
                                      <a:pt x="1969" y="1381"/>
                                    </a:lnTo>
                                    <a:lnTo>
                                      <a:pt x="1984" y="1356"/>
                                    </a:lnTo>
                                    <a:lnTo>
                                      <a:pt x="1999" y="1331"/>
                                    </a:lnTo>
                                    <a:lnTo>
                                      <a:pt x="2019" y="1311"/>
                                    </a:lnTo>
                                    <a:lnTo>
                                      <a:pt x="2039" y="1296"/>
                                    </a:lnTo>
                                    <a:lnTo>
                                      <a:pt x="2059" y="1281"/>
                                    </a:lnTo>
                                    <a:lnTo>
                                      <a:pt x="2084" y="1271"/>
                                    </a:lnTo>
                                    <a:lnTo>
                                      <a:pt x="2104" y="1266"/>
                                    </a:lnTo>
                                    <a:lnTo>
                                      <a:pt x="2124" y="1266"/>
                                    </a:lnTo>
                                    <a:lnTo>
                                      <a:pt x="2144" y="1266"/>
                                    </a:lnTo>
                                    <a:lnTo>
                                      <a:pt x="2164" y="1271"/>
                                    </a:lnTo>
                                    <a:lnTo>
                                      <a:pt x="2184" y="1281"/>
                                    </a:lnTo>
                                    <a:lnTo>
                                      <a:pt x="2199" y="1291"/>
                                    </a:lnTo>
                                    <a:lnTo>
                                      <a:pt x="2214" y="1306"/>
                                    </a:lnTo>
                                    <a:lnTo>
                                      <a:pt x="2224" y="1326"/>
                                    </a:lnTo>
                                    <a:lnTo>
                                      <a:pt x="2239" y="1351"/>
                                    </a:lnTo>
                                    <a:lnTo>
                                      <a:pt x="2259" y="1371"/>
                                    </a:lnTo>
                                    <a:lnTo>
                                      <a:pt x="2274" y="1391"/>
                                    </a:lnTo>
                                    <a:lnTo>
                                      <a:pt x="2294" y="1406"/>
                                    </a:lnTo>
                                    <a:lnTo>
                                      <a:pt x="2314" y="1416"/>
                                    </a:lnTo>
                                    <a:lnTo>
                                      <a:pt x="2334" y="1421"/>
                                    </a:lnTo>
                                    <a:lnTo>
                                      <a:pt x="2359" y="1426"/>
                                    </a:lnTo>
                                    <a:lnTo>
                                      <a:pt x="2384" y="1426"/>
                                    </a:lnTo>
                                    <a:lnTo>
                                      <a:pt x="2409" y="1421"/>
                                    </a:lnTo>
                                    <a:lnTo>
                                      <a:pt x="2429" y="1416"/>
                                    </a:lnTo>
                                    <a:lnTo>
                                      <a:pt x="2454" y="1401"/>
                                    </a:lnTo>
                                    <a:lnTo>
                                      <a:pt x="2474" y="1391"/>
                                    </a:lnTo>
                                    <a:lnTo>
                                      <a:pt x="2514" y="1356"/>
                                    </a:lnTo>
                                    <a:lnTo>
                                      <a:pt x="2549" y="1306"/>
                                    </a:lnTo>
                                    <a:lnTo>
                                      <a:pt x="2114" y="761"/>
                                    </a:lnTo>
                                    <a:lnTo>
                                      <a:pt x="1879" y="936"/>
                                    </a:lnTo>
                                    <a:lnTo>
                                      <a:pt x="1399" y="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2783"/>
                            <wps:cNvSpPr>
                              <a:spLocks/>
                            </wps:cNvSpPr>
                            <wps:spPr bwMode="auto">
                              <a:xfrm>
                                <a:off x="4464" y="784"/>
                                <a:ext cx="2049" cy="2582"/>
                              </a:xfrm>
                              <a:custGeom>
                                <a:avLst/>
                                <a:gdLst>
                                  <a:gd name="T0" fmla="*/ 35 w 410"/>
                                  <a:gd name="T1" fmla="*/ 401 h 461"/>
                                  <a:gd name="T2" fmla="*/ 35 w 410"/>
                                  <a:gd name="T3" fmla="*/ 401 h 461"/>
                                  <a:gd name="T4" fmla="*/ 55 w 410"/>
                                  <a:gd name="T5" fmla="*/ 391 h 461"/>
                                  <a:gd name="T6" fmla="*/ 70 w 410"/>
                                  <a:gd name="T7" fmla="*/ 376 h 461"/>
                                  <a:gd name="T8" fmla="*/ 95 w 410"/>
                                  <a:gd name="T9" fmla="*/ 341 h 461"/>
                                  <a:gd name="T10" fmla="*/ 115 w 410"/>
                                  <a:gd name="T11" fmla="*/ 321 h 461"/>
                                  <a:gd name="T12" fmla="*/ 130 w 410"/>
                                  <a:gd name="T13" fmla="*/ 306 h 461"/>
                                  <a:gd name="T14" fmla="*/ 145 w 410"/>
                                  <a:gd name="T15" fmla="*/ 301 h 461"/>
                                  <a:gd name="T16" fmla="*/ 165 w 410"/>
                                  <a:gd name="T17" fmla="*/ 296 h 461"/>
                                  <a:gd name="T18" fmla="*/ 165 w 410"/>
                                  <a:gd name="T19" fmla="*/ 296 h 461"/>
                                  <a:gd name="T20" fmla="*/ 190 w 410"/>
                                  <a:gd name="T21" fmla="*/ 356 h 461"/>
                                  <a:gd name="T22" fmla="*/ 210 w 410"/>
                                  <a:gd name="T23" fmla="*/ 391 h 461"/>
                                  <a:gd name="T24" fmla="*/ 230 w 410"/>
                                  <a:gd name="T25" fmla="*/ 426 h 461"/>
                                  <a:gd name="T26" fmla="*/ 255 w 410"/>
                                  <a:gd name="T27" fmla="*/ 451 h 461"/>
                                  <a:gd name="T28" fmla="*/ 270 w 410"/>
                                  <a:gd name="T29" fmla="*/ 456 h 461"/>
                                  <a:gd name="T30" fmla="*/ 280 w 410"/>
                                  <a:gd name="T31" fmla="*/ 461 h 461"/>
                                  <a:gd name="T32" fmla="*/ 295 w 410"/>
                                  <a:gd name="T33" fmla="*/ 461 h 461"/>
                                  <a:gd name="T34" fmla="*/ 305 w 410"/>
                                  <a:gd name="T35" fmla="*/ 456 h 461"/>
                                  <a:gd name="T36" fmla="*/ 320 w 410"/>
                                  <a:gd name="T37" fmla="*/ 446 h 461"/>
                                  <a:gd name="T38" fmla="*/ 330 w 410"/>
                                  <a:gd name="T39" fmla="*/ 431 h 461"/>
                                  <a:gd name="T40" fmla="*/ 330 w 410"/>
                                  <a:gd name="T41" fmla="*/ 431 h 461"/>
                                  <a:gd name="T42" fmla="*/ 350 w 410"/>
                                  <a:gd name="T43" fmla="*/ 396 h 461"/>
                                  <a:gd name="T44" fmla="*/ 365 w 410"/>
                                  <a:gd name="T45" fmla="*/ 361 h 461"/>
                                  <a:gd name="T46" fmla="*/ 385 w 410"/>
                                  <a:gd name="T47" fmla="*/ 326 h 461"/>
                                  <a:gd name="T48" fmla="*/ 410 w 410"/>
                                  <a:gd name="T49" fmla="*/ 296 h 461"/>
                                  <a:gd name="T50" fmla="*/ 220 w 410"/>
                                  <a:gd name="T51" fmla="*/ 0 h 461"/>
                                  <a:gd name="T52" fmla="*/ 0 w 410"/>
                                  <a:gd name="T53" fmla="*/ 396 h 461"/>
                                  <a:gd name="T54" fmla="*/ 0 w 410"/>
                                  <a:gd name="T55" fmla="*/ 396 h 461"/>
                                  <a:gd name="T56" fmla="*/ 5 w 410"/>
                                  <a:gd name="T57" fmla="*/ 406 h 461"/>
                                  <a:gd name="T58" fmla="*/ 15 w 410"/>
                                  <a:gd name="T59" fmla="*/ 411 h 461"/>
                                  <a:gd name="T60" fmla="*/ 25 w 410"/>
                                  <a:gd name="T61" fmla="*/ 406 h 461"/>
                                  <a:gd name="T62" fmla="*/ 35 w 410"/>
                                  <a:gd name="T63" fmla="*/ 401 h 461"/>
                                  <a:gd name="T64" fmla="*/ 35 w 410"/>
                                  <a:gd name="T65" fmla="*/ 401 h 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0" h="461">
                                    <a:moveTo>
                                      <a:pt x="35" y="401"/>
                                    </a:moveTo>
                                    <a:lnTo>
                                      <a:pt x="35" y="401"/>
                                    </a:lnTo>
                                    <a:lnTo>
                                      <a:pt x="55" y="391"/>
                                    </a:lnTo>
                                    <a:lnTo>
                                      <a:pt x="70" y="376"/>
                                    </a:lnTo>
                                    <a:lnTo>
                                      <a:pt x="95" y="341"/>
                                    </a:lnTo>
                                    <a:lnTo>
                                      <a:pt x="115" y="321"/>
                                    </a:lnTo>
                                    <a:lnTo>
                                      <a:pt x="130" y="306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65" y="296"/>
                                    </a:lnTo>
                                    <a:lnTo>
                                      <a:pt x="190" y="356"/>
                                    </a:lnTo>
                                    <a:lnTo>
                                      <a:pt x="210" y="391"/>
                                    </a:lnTo>
                                    <a:lnTo>
                                      <a:pt x="230" y="426"/>
                                    </a:lnTo>
                                    <a:lnTo>
                                      <a:pt x="255" y="451"/>
                                    </a:lnTo>
                                    <a:lnTo>
                                      <a:pt x="270" y="456"/>
                                    </a:lnTo>
                                    <a:lnTo>
                                      <a:pt x="280" y="461"/>
                                    </a:lnTo>
                                    <a:lnTo>
                                      <a:pt x="295" y="461"/>
                                    </a:lnTo>
                                    <a:lnTo>
                                      <a:pt x="305" y="456"/>
                                    </a:lnTo>
                                    <a:lnTo>
                                      <a:pt x="320" y="446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50" y="396"/>
                                    </a:lnTo>
                                    <a:lnTo>
                                      <a:pt x="365" y="361"/>
                                    </a:lnTo>
                                    <a:lnTo>
                                      <a:pt x="385" y="326"/>
                                    </a:lnTo>
                                    <a:lnTo>
                                      <a:pt x="410" y="296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" y="406"/>
                                    </a:lnTo>
                                    <a:lnTo>
                                      <a:pt x="15" y="411"/>
                                    </a:lnTo>
                                    <a:lnTo>
                                      <a:pt x="25" y="406"/>
                                    </a:lnTo>
                                    <a:lnTo>
                                      <a:pt x="35" y="4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2784"/>
                            <wps:cNvSpPr>
                              <a:spLocks/>
                            </wps:cNvSpPr>
                            <wps:spPr bwMode="auto">
                              <a:xfrm>
                                <a:off x="8207" y="2044"/>
                                <a:ext cx="1724" cy="2022"/>
                              </a:xfrm>
                              <a:custGeom>
                                <a:avLst/>
                                <a:gdLst>
                                  <a:gd name="T0" fmla="*/ 75 w 345"/>
                                  <a:gd name="T1" fmla="*/ 356 h 361"/>
                                  <a:gd name="T2" fmla="*/ 75 w 345"/>
                                  <a:gd name="T3" fmla="*/ 356 h 361"/>
                                  <a:gd name="T4" fmla="*/ 85 w 345"/>
                                  <a:gd name="T5" fmla="*/ 361 h 361"/>
                                  <a:gd name="T6" fmla="*/ 90 w 345"/>
                                  <a:gd name="T7" fmla="*/ 356 h 361"/>
                                  <a:gd name="T8" fmla="*/ 105 w 345"/>
                                  <a:gd name="T9" fmla="*/ 336 h 361"/>
                                  <a:gd name="T10" fmla="*/ 105 w 345"/>
                                  <a:gd name="T11" fmla="*/ 336 h 361"/>
                                  <a:gd name="T12" fmla="*/ 130 w 345"/>
                                  <a:gd name="T13" fmla="*/ 286 h 361"/>
                                  <a:gd name="T14" fmla="*/ 145 w 345"/>
                                  <a:gd name="T15" fmla="*/ 266 h 361"/>
                                  <a:gd name="T16" fmla="*/ 160 w 345"/>
                                  <a:gd name="T17" fmla="*/ 261 h 361"/>
                                  <a:gd name="T18" fmla="*/ 170 w 345"/>
                                  <a:gd name="T19" fmla="*/ 261 h 361"/>
                                  <a:gd name="T20" fmla="*/ 170 w 345"/>
                                  <a:gd name="T21" fmla="*/ 261 h 361"/>
                                  <a:gd name="T22" fmla="*/ 185 w 345"/>
                                  <a:gd name="T23" fmla="*/ 261 h 361"/>
                                  <a:gd name="T24" fmla="*/ 195 w 345"/>
                                  <a:gd name="T25" fmla="*/ 271 h 361"/>
                                  <a:gd name="T26" fmla="*/ 215 w 345"/>
                                  <a:gd name="T27" fmla="*/ 291 h 361"/>
                                  <a:gd name="T28" fmla="*/ 230 w 345"/>
                                  <a:gd name="T29" fmla="*/ 316 h 361"/>
                                  <a:gd name="T30" fmla="*/ 240 w 345"/>
                                  <a:gd name="T31" fmla="*/ 326 h 361"/>
                                  <a:gd name="T32" fmla="*/ 255 w 345"/>
                                  <a:gd name="T33" fmla="*/ 331 h 361"/>
                                  <a:gd name="T34" fmla="*/ 255 w 345"/>
                                  <a:gd name="T35" fmla="*/ 331 h 361"/>
                                  <a:gd name="T36" fmla="*/ 280 w 345"/>
                                  <a:gd name="T37" fmla="*/ 331 h 361"/>
                                  <a:gd name="T38" fmla="*/ 305 w 345"/>
                                  <a:gd name="T39" fmla="*/ 326 h 361"/>
                                  <a:gd name="T40" fmla="*/ 330 w 345"/>
                                  <a:gd name="T41" fmla="*/ 311 h 361"/>
                                  <a:gd name="T42" fmla="*/ 345 w 345"/>
                                  <a:gd name="T43" fmla="*/ 296 h 361"/>
                                  <a:gd name="T44" fmla="*/ 150 w 345"/>
                                  <a:gd name="T45" fmla="*/ 0 h 361"/>
                                  <a:gd name="T46" fmla="*/ 0 w 345"/>
                                  <a:gd name="T47" fmla="*/ 226 h 361"/>
                                  <a:gd name="T48" fmla="*/ 0 w 345"/>
                                  <a:gd name="T49" fmla="*/ 226 h 361"/>
                                  <a:gd name="T50" fmla="*/ 15 w 345"/>
                                  <a:gd name="T51" fmla="*/ 271 h 361"/>
                                  <a:gd name="T52" fmla="*/ 35 w 345"/>
                                  <a:gd name="T53" fmla="*/ 311 h 361"/>
                                  <a:gd name="T54" fmla="*/ 35 w 345"/>
                                  <a:gd name="T55" fmla="*/ 311 h 361"/>
                                  <a:gd name="T56" fmla="*/ 50 w 345"/>
                                  <a:gd name="T57" fmla="*/ 336 h 361"/>
                                  <a:gd name="T58" fmla="*/ 60 w 345"/>
                                  <a:gd name="T59" fmla="*/ 351 h 361"/>
                                  <a:gd name="T60" fmla="*/ 75 w 345"/>
                                  <a:gd name="T61" fmla="*/ 356 h 361"/>
                                  <a:gd name="T62" fmla="*/ 75 w 345"/>
                                  <a:gd name="T63" fmla="*/ 356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45" h="361">
                                    <a:moveTo>
                                      <a:pt x="75" y="356"/>
                                    </a:moveTo>
                                    <a:lnTo>
                                      <a:pt x="75" y="356"/>
                                    </a:lnTo>
                                    <a:lnTo>
                                      <a:pt x="85" y="361"/>
                                    </a:lnTo>
                                    <a:lnTo>
                                      <a:pt x="90" y="356"/>
                                    </a:lnTo>
                                    <a:lnTo>
                                      <a:pt x="105" y="336"/>
                                    </a:lnTo>
                                    <a:lnTo>
                                      <a:pt x="130" y="286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60" y="261"/>
                                    </a:lnTo>
                                    <a:lnTo>
                                      <a:pt x="170" y="261"/>
                                    </a:lnTo>
                                    <a:lnTo>
                                      <a:pt x="185" y="261"/>
                                    </a:lnTo>
                                    <a:lnTo>
                                      <a:pt x="195" y="27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230" y="31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55" y="331"/>
                                    </a:lnTo>
                                    <a:lnTo>
                                      <a:pt x="280" y="331"/>
                                    </a:lnTo>
                                    <a:lnTo>
                                      <a:pt x="305" y="326"/>
                                    </a:lnTo>
                                    <a:lnTo>
                                      <a:pt x="330" y="311"/>
                                    </a:lnTo>
                                    <a:lnTo>
                                      <a:pt x="345" y="296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15" y="271"/>
                                    </a:lnTo>
                                    <a:lnTo>
                                      <a:pt x="35" y="311"/>
                                    </a:lnTo>
                                    <a:lnTo>
                                      <a:pt x="50" y="336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75" y="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2785"/>
                            <wps:cNvSpPr>
                              <a:spLocks/>
                            </wps:cNvSpPr>
                            <wps:spPr bwMode="auto">
                              <a:xfrm>
                                <a:off x="11805" y="5046"/>
                                <a:ext cx="1100" cy="924"/>
                              </a:xfrm>
                              <a:custGeom>
                                <a:avLst/>
                                <a:gdLst>
                                  <a:gd name="T0" fmla="*/ 45 w 220"/>
                                  <a:gd name="T1" fmla="*/ 125 h 165"/>
                                  <a:gd name="T2" fmla="*/ 45 w 220"/>
                                  <a:gd name="T3" fmla="*/ 125 h 165"/>
                                  <a:gd name="T4" fmla="*/ 60 w 220"/>
                                  <a:gd name="T5" fmla="*/ 125 h 165"/>
                                  <a:gd name="T6" fmla="*/ 70 w 220"/>
                                  <a:gd name="T7" fmla="*/ 120 h 165"/>
                                  <a:gd name="T8" fmla="*/ 75 w 220"/>
                                  <a:gd name="T9" fmla="*/ 120 h 165"/>
                                  <a:gd name="T10" fmla="*/ 75 w 220"/>
                                  <a:gd name="T11" fmla="*/ 120 h 165"/>
                                  <a:gd name="T12" fmla="*/ 85 w 220"/>
                                  <a:gd name="T13" fmla="*/ 130 h 165"/>
                                  <a:gd name="T14" fmla="*/ 95 w 220"/>
                                  <a:gd name="T15" fmla="*/ 140 h 165"/>
                                  <a:gd name="T16" fmla="*/ 105 w 220"/>
                                  <a:gd name="T17" fmla="*/ 155 h 165"/>
                                  <a:gd name="T18" fmla="*/ 115 w 220"/>
                                  <a:gd name="T19" fmla="*/ 165 h 165"/>
                                  <a:gd name="T20" fmla="*/ 115 w 220"/>
                                  <a:gd name="T21" fmla="*/ 165 h 165"/>
                                  <a:gd name="T22" fmla="*/ 130 w 220"/>
                                  <a:gd name="T23" fmla="*/ 165 h 165"/>
                                  <a:gd name="T24" fmla="*/ 145 w 220"/>
                                  <a:gd name="T25" fmla="*/ 165 h 165"/>
                                  <a:gd name="T26" fmla="*/ 145 w 220"/>
                                  <a:gd name="T27" fmla="*/ 165 h 165"/>
                                  <a:gd name="T28" fmla="*/ 160 w 220"/>
                                  <a:gd name="T29" fmla="*/ 165 h 165"/>
                                  <a:gd name="T30" fmla="*/ 170 w 220"/>
                                  <a:gd name="T31" fmla="*/ 155 h 165"/>
                                  <a:gd name="T32" fmla="*/ 185 w 220"/>
                                  <a:gd name="T33" fmla="*/ 135 h 165"/>
                                  <a:gd name="T34" fmla="*/ 205 w 220"/>
                                  <a:gd name="T35" fmla="*/ 115 h 165"/>
                                  <a:gd name="T36" fmla="*/ 220 w 220"/>
                                  <a:gd name="T37" fmla="*/ 95 h 165"/>
                                  <a:gd name="T38" fmla="*/ 145 w 220"/>
                                  <a:gd name="T39" fmla="*/ 0 h 165"/>
                                  <a:gd name="T40" fmla="*/ 0 w 220"/>
                                  <a:gd name="T41" fmla="*/ 105 h 165"/>
                                  <a:gd name="T42" fmla="*/ 0 w 220"/>
                                  <a:gd name="T43" fmla="*/ 105 h 165"/>
                                  <a:gd name="T44" fmla="*/ 15 w 220"/>
                                  <a:gd name="T45" fmla="*/ 115 h 165"/>
                                  <a:gd name="T46" fmla="*/ 15 w 220"/>
                                  <a:gd name="T47" fmla="*/ 115 h 165"/>
                                  <a:gd name="T48" fmla="*/ 30 w 220"/>
                                  <a:gd name="T49" fmla="*/ 125 h 165"/>
                                  <a:gd name="T50" fmla="*/ 45 w 220"/>
                                  <a:gd name="T51" fmla="*/ 125 h 165"/>
                                  <a:gd name="T52" fmla="*/ 45 w 220"/>
                                  <a:gd name="T53" fmla="*/ 12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20" h="165">
                                    <a:moveTo>
                                      <a:pt x="45" y="125"/>
                                    </a:moveTo>
                                    <a:lnTo>
                                      <a:pt x="45" y="125"/>
                                    </a:lnTo>
                                    <a:lnTo>
                                      <a:pt x="60" y="125"/>
                                    </a:lnTo>
                                    <a:lnTo>
                                      <a:pt x="70" y="120"/>
                                    </a:lnTo>
                                    <a:lnTo>
                                      <a:pt x="75" y="120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95" y="140"/>
                                    </a:lnTo>
                                    <a:lnTo>
                                      <a:pt x="105" y="155"/>
                                    </a:lnTo>
                                    <a:lnTo>
                                      <a:pt x="115" y="165"/>
                                    </a:lnTo>
                                    <a:lnTo>
                                      <a:pt x="130" y="165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60" y="165"/>
                                    </a:lnTo>
                                    <a:lnTo>
                                      <a:pt x="170" y="155"/>
                                    </a:lnTo>
                                    <a:lnTo>
                                      <a:pt x="185" y="135"/>
                                    </a:lnTo>
                                    <a:lnTo>
                                      <a:pt x="205" y="115"/>
                                    </a:lnTo>
                                    <a:lnTo>
                                      <a:pt x="220" y="95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30" y="125"/>
                                    </a:lnTo>
                                    <a:lnTo>
                                      <a:pt x="45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Freeform 2786"/>
                          <wps:cNvSpPr>
                            <a:spLocks/>
                          </wps:cNvSpPr>
                          <wps:spPr bwMode="auto">
                            <a:xfrm>
                              <a:off x="1266" y="5678"/>
                              <a:ext cx="12478" cy="4806"/>
                            </a:xfrm>
                            <a:custGeom>
                              <a:avLst/>
                              <a:gdLst>
                                <a:gd name="T0" fmla="*/ 771 w 12844"/>
                                <a:gd name="T1" fmla="*/ 965 h 5201"/>
                                <a:gd name="T2" fmla="*/ 686 w 12844"/>
                                <a:gd name="T3" fmla="*/ 1033 h 5201"/>
                                <a:gd name="T4" fmla="*/ 584 w 12844"/>
                                <a:gd name="T5" fmla="*/ 1084 h 5201"/>
                                <a:gd name="T6" fmla="*/ 415 w 12844"/>
                                <a:gd name="T7" fmla="*/ 1253 h 5201"/>
                                <a:gd name="T8" fmla="*/ 280 w 12844"/>
                                <a:gd name="T9" fmla="*/ 1507 h 5201"/>
                                <a:gd name="T10" fmla="*/ 8 w 12844"/>
                                <a:gd name="T11" fmla="*/ 2304 h 5201"/>
                                <a:gd name="T12" fmla="*/ 195 w 12844"/>
                                <a:gd name="T13" fmla="*/ 3015 h 5201"/>
                                <a:gd name="T14" fmla="*/ 449 w 12844"/>
                                <a:gd name="T15" fmla="*/ 3388 h 5201"/>
                                <a:gd name="T16" fmla="*/ 686 w 12844"/>
                                <a:gd name="T17" fmla="*/ 3659 h 5201"/>
                                <a:gd name="T18" fmla="*/ 788 w 12844"/>
                                <a:gd name="T19" fmla="*/ 3761 h 5201"/>
                                <a:gd name="T20" fmla="*/ 1279 w 12844"/>
                                <a:gd name="T21" fmla="*/ 4116 h 5201"/>
                                <a:gd name="T22" fmla="*/ 1567 w 12844"/>
                                <a:gd name="T23" fmla="*/ 4320 h 5201"/>
                                <a:gd name="T24" fmla="*/ 2363 w 12844"/>
                                <a:gd name="T25" fmla="*/ 4641 h 5201"/>
                                <a:gd name="T26" fmla="*/ 2685 w 12844"/>
                                <a:gd name="T27" fmla="*/ 4743 h 5201"/>
                                <a:gd name="T28" fmla="*/ 3278 w 12844"/>
                                <a:gd name="T29" fmla="*/ 4879 h 5201"/>
                                <a:gd name="T30" fmla="*/ 4413 w 12844"/>
                                <a:gd name="T31" fmla="*/ 5116 h 5201"/>
                                <a:gd name="T32" fmla="*/ 7395 w 12844"/>
                                <a:gd name="T33" fmla="*/ 5184 h 5201"/>
                                <a:gd name="T34" fmla="*/ 8767 w 12844"/>
                                <a:gd name="T35" fmla="*/ 4980 h 5201"/>
                                <a:gd name="T36" fmla="*/ 9462 w 12844"/>
                                <a:gd name="T37" fmla="*/ 4845 h 5201"/>
                                <a:gd name="T38" fmla="*/ 10156 w 12844"/>
                                <a:gd name="T39" fmla="*/ 4608 h 5201"/>
                                <a:gd name="T40" fmla="*/ 10360 w 12844"/>
                                <a:gd name="T41" fmla="*/ 4540 h 5201"/>
                                <a:gd name="T42" fmla="*/ 10529 w 12844"/>
                                <a:gd name="T43" fmla="*/ 4455 h 5201"/>
                                <a:gd name="T44" fmla="*/ 10715 w 12844"/>
                                <a:gd name="T45" fmla="*/ 4387 h 5201"/>
                                <a:gd name="T46" fmla="*/ 11393 w 12844"/>
                                <a:gd name="T47" fmla="*/ 4065 h 5201"/>
                                <a:gd name="T48" fmla="*/ 11952 w 12844"/>
                                <a:gd name="T49" fmla="*/ 3761 h 5201"/>
                                <a:gd name="T50" fmla="*/ 12138 w 12844"/>
                                <a:gd name="T51" fmla="*/ 3625 h 5201"/>
                                <a:gd name="T52" fmla="*/ 12257 w 12844"/>
                                <a:gd name="T53" fmla="*/ 3540 h 5201"/>
                                <a:gd name="T54" fmla="*/ 12460 w 12844"/>
                                <a:gd name="T55" fmla="*/ 3320 h 5201"/>
                                <a:gd name="T56" fmla="*/ 12545 w 12844"/>
                                <a:gd name="T57" fmla="*/ 3201 h 5201"/>
                                <a:gd name="T58" fmla="*/ 12664 w 12844"/>
                                <a:gd name="T59" fmla="*/ 2981 h 5201"/>
                                <a:gd name="T60" fmla="*/ 12680 w 12844"/>
                                <a:gd name="T61" fmla="*/ 1965 h 5201"/>
                                <a:gd name="T62" fmla="*/ 12104 w 12844"/>
                                <a:gd name="T63" fmla="*/ 1575 h 5201"/>
                                <a:gd name="T64" fmla="*/ 11681 w 12844"/>
                                <a:gd name="T65" fmla="*/ 1440 h 5201"/>
                                <a:gd name="T66" fmla="*/ 11190 w 12844"/>
                                <a:gd name="T67" fmla="*/ 1304 h 5201"/>
                                <a:gd name="T68" fmla="*/ 10986 w 12844"/>
                                <a:gd name="T69" fmla="*/ 1219 h 5201"/>
                                <a:gd name="T70" fmla="*/ 10512 w 12844"/>
                                <a:gd name="T71" fmla="*/ 1084 h 5201"/>
                                <a:gd name="T72" fmla="*/ 10105 w 12844"/>
                                <a:gd name="T73" fmla="*/ 965 h 5201"/>
                                <a:gd name="T74" fmla="*/ 9614 w 12844"/>
                                <a:gd name="T75" fmla="*/ 813 h 5201"/>
                                <a:gd name="T76" fmla="*/ 8936 w 12844"/>
                                <a:gd name="T77" fmla="*/ 677 h 5201"/>
                                <a:gd name="T78" fmla="*/ 7920 w 12844"/>
                                <a:gd name="T79" fmla="*/ 389 h 5201"/>
                                <a:gd name="T80" fmla="*/ 6124 w 12844"/>
                                <a:gd name="T81" fmla="*/ 0 h 5201"/>
                                <a:gd name="T82" fmla="*/ 3871 w 12844"/>
                                <a:gd name="T83" fmla="*/ 84 h 5201"/>
                                <a:gd name="T84" fmla="*/ 2753 w 12844"/>
                                <a:gd name="T85" fmla="*/ 321 h 5201"/>
                                <a:gd name="T86" fmla="*/ 2143 w 12844"/>
                                <a:gd name="T87" fmla="*/ 457 h 5201"/>
                                <a:gd name="T88" fmla="*/ 1736 w 12844"/>
                                <a:gd name="T89" fmla="*/ 559 h 5201"/>
                                <a:gd name="T90" fmla="*/ 1330 w 12844"/>
                                <a:gd name="T91" fmla="*/ 677 h 5201"/>
                                <a:gd name="T92" fmla="*/ 1076 w 12844"/>
                                <a:gd name="T93" fmla="*/ 796 h 5201"/>
                                <a:gd name="T94" fmla="*/ 974 w 12844"/>
                                <a:gd name="T95" fmla="*/ 847 h 5201"/>
                                <a:gd name="T96" fmla="*/ 822 w 12844"/>
                                <a:gd name="T97" fmla="*/ 931 h 5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844" h="5201">
                                  <a:moveTo>
                                    <a:pt x="822" y="931"/>
                                  </a:moveTo>
                                  <a:cubicBezTo>
                                    <a:pt x="805" y="942"/>
                                    <a:pt x="789" y="956"/>
                                    <a:pt x="771" y="965"/>
                                  </a:cubicBezTo>
                                  <a:cubicBezTo>
                                    <a:pt x="755" y="973"/>
                                    <a:pt x="734" y="971"/>
                                    <a:pt x="720" y="982"/>
                                  </a:cubicBezTo>
                                  <a:cubicBezTo>
                                    <a:pt x="704" y="995"/>
                                    <a:pt x="702" y="1020"/>
                                    <a:pt x="686" y="1033"/>
                                  </a:cubicBezTo>
                                  <a:cubicBezTo>
                                    <a:pt x="672" y="1044"/>
                                    <a:pt x="651" y="1042"/>
                                    <a:pt x="635" y="1050"/>
                                  </a:cubicBezTo>
                                  <a:cubicBezTo>
                                    <a:pt x="617" y="1059"/>
                                    <a:pt x="600" y="1071"/>
                                    <a:pt x="584" y="1084"/>
                                  </a:cubicBezTo>
                                  <a:cubicBezTo>
                                    <a:pt x="454" y="1193"/>
                                    <a:pt x="610" y="1084"/>
                                    <a:pt x="483" y="1169"/>
                                  </a:cubicBezTo>
                                  <a:cubicBezTo>
                                    <a:pt x="440" y="1296"/>
                                    <a:pt x="503" y="1143"/>
                                    <a:pt x="415" y="1253"/>
                                  </a:cubicBezTo>
                                  <a:cubicBezTo>
                                    <a:pt x="404" y="1267"/>
                                    <a:pt x="406" y="1288"/>
                                    <a:pt x="398" y="1304"/>
                                  </a:cubicBezTo>
                                  <a:cubicBezTo>
                                    <a:pt x="363" y="1375"/>
                                    <a:pt x="324" y="1440"/>
                                    <a:pt x="280" y="1507"/>
                                  </a:cubicBezTo>
                                  <a:cubicBezTo>
                                    <a:pt x="248" y="1555"/>
                                    <a:pt x="216" y="1697"/>
                                    <a:pt x="195" y="1761"/>
                                  </a:cubicBezTo>
                                  <a:cubicBezTo>
                                    <a:pt x="134" y="1943"/>
                                    <a:pt x="55" y="2117"/>
                                    <a:pt x="8" y="2304"/>
                                  </a:cubicBezTo>
                                  <a:cubicBezTo>
                                    <a:pt x="16" y="2473"/>
                                    <a:pt x="0" y="2637"/>
                                    <a:pt x="59" y="2795"/>
                                  </a:cubicBezTo>
                                  <a:cubicBezTo>
                                    <a:pt x="89" y="2876"/>
                                    <a:pt x="148" y="2944"/>
                                    <a:pt x="195" y="3015"/>
                                  </a:cubicBezTo>
                                  <a:cubicBezTo>
                                    <a:pt x="212" y="3040"/>
                                    <a:pt x="215" y="3073"/>
                                    <a:pt x="229" y="3100"/>
                                  </a:cubicBezTo>
                                  <a:cubicBezTo>
                                    <a:pt x="283" y="3208"/>
                                    <a:pt x="380" y="3292"/>
                                    <a:pt x="449" y="3388"/>
                                  </a:cubicBezTo>
                                  <a:cubicBezTo>
                                    <a:pt x="464" y="3409"/>
                                    <a:pt x="467" y="3437"/>
                                    <a:pt x="483" y="3456"/>
                                  </a:cubicBezTo>
                                  <a:cubicBezTo>
                                    <a:pt x="545" y="3529"/>
                                    <a:pt x="606" y="3606"/>
                                    <a:pt x="686" y="3659"/>
                                  </a:cubicBezTo>
                                  <a:cubicBezTo>
                                    <a:pt x="703" y="3670"/>
                                    <a:pt x="723" y="3679"/>
                                    <a:pt x="737" y="3693"/>
                                  </a:cubicBezTo>
                                  <a:cubicBezTo>
                                    <a:pt x="757" y="3713"/>
                                    <a:pt x="768" y="3741"/>
                                    <a:pt x="788" y="3761"/>
                                  </a:cubicBezTo>
                                  <a:cubicBezTo>
                                    <a:pt x="858" y="3831"/>
                                    <a:pt x="945" y="3889"/>
                                    <a:pt x="1025" y="3947"/>
                                  </a:cubicBezTo>
                                  <a:cubicBezTo>
                                    <a:pt x="1109" y="4009"/>
                                    <a:pt x="1180" y="4083"/>
                                    <a:pt x="1279" y="4116"/>
                                  </a:cubicBezTo>
                                  <a:cubicBezTo>
                                    <a:pt x="1370" y="4207"/>
                                    <a:pt x="1285" y="4133"/>
                                    <a:pt x="1398" y="4201"/>
                                  </a:cubicBezTo>
                                  <a:cubicBezTo>
                                    <a:pt x="1457" y="4237"/>
                                    <a:pt x="1504" y="4292"/>
                                    <a:pt x="1567" y="4320"/>
                                  </a:cubicBezTo>
                                  <a:cubicBezTo>
                                    <a:pt x="1593" y="4332"/>
                                    <a:pt x="1624" y="4331"/>
                                    <a:pt x="1652" y="4337"/>
                                  </a:cubicBezTo>
                                  <a:cubicBezTo>
                                    <a:pt x="1871" y="4474"/>
                                    <a:pt x="2106" y="4592"/>
                                    <a:pt x="2363" y="4641"/>
                                  </a:cubicBezTo>
                                  <a:cubicBezTo>
                                    <a:pt x="2516" y="4717"/>
                                    <a:pt x="2328" y="4633"/>
                                    <a:pt x="2550" y="4692"/>
                                  </a:cubicBezTo>
                                  <a:cubicBezTo>
                                    <a:pt x="2596" y="4704"/>
                                    <a:pt x="2639" y="4729"/>
                                    <a:pt x="2685" y="4743"/>
                                  </a:cubicBezTo>
                                  <a:cubicBezTo>
                                    <a:pt x="2789" y="4775"/>
                                    <a:pt x="2900" y="4796"/>
                                    <a:pt x="3007" y="4811"/>
                                  </a:cubicBezTo>
                                  <a:cubicBezTo>
                                    <a:pt x="3337" y="4921"/>
                                    <a:pt x="3004" y="4820"/>
                                    <a:pt x="3278" y="4879"/>
                                  </a:cubicBezTo>
                                  <a:cubicBezTo>
                                    <a:pt x="3461" y="4918"/>
                                    <a:pt x="3633" y="4976"/>
                                    <a:pt x="3820" y="4997"/>
                                  </a:cubicBezTo>
                                  <a:cubicBezTo>
                                    <a:pt x="4008" y="5078"/>
                                    <a:pt x="4212" y="5087"/>
                                    <a:pt x="4413" y="5116"/>
                                  </a:cubicBezTo>
                                  <a:cubicBezTo>
                                    <a:pt x="4998" y="5200"/>
                                    <a:pt x="5500" y="5192"/>
                                    <a:pt x="6124" y="5201"/>
                                  </a:cubicBezTo>
                                  <a:cubicBezTo>
                                    <a:pt x="6548" y="5195"/>
                                    <a:pt x="6971" y="5194"/>
                                    <a:pt x="7395" y="5184"/>
                                  </a:cubicBezTo>
                                  <a:cubicBezTo>
                                    <a:pt x="7592" y="5179"/>
                                    <a:pt x="7795" y="5114"/>
                                    <a:pt x="7988" y="5082"/>
                                  </a:cubicBezTo>
                                  <a:cubicBezTo>
                                    <a:pt x="8245" y="5039"/>
                                    <a:pt x="8514" y="5043"/>
                                    <a:pt x="8767" y="4980"/>
                                  </a:cubicBezTo>
                                  <a:cubicBezTo>
                                    <a:pt x="8918" y="4942"/>
                                    <a:pt x="9069" y="4912"/>
                                    <a:pt x="9224" y="4896"/>
                                  </a:cubicBezTo>
                                  <a:cubicBezTo>
                                    <a:pt x="9393" y="4854"/>
                                    <a:pt x="9314" y="4870"/>
                                    <a:pt x="9462" y="4845"/>
                                  </a:cubicBezTo>
                                  <a:cubicBezTo>
                                    <a:pt x="9638" y="4786"/>
                                    <a:pt x="9821" y="4705"/>
                                    <a:pt x="10004" y="4675"/>
                                  </a:cubicBezTo>
                                  <a:cubicBezTo>
                                    <a:pt x="10136" y="4596"/>
                                    <a:pt x="10036" y="4645"/>
                                    <a:pt x="10156" y="4608"/>
                                  </a:cubicBezTo>
                                  <a:cubicBezTo>
                                    <a:pt x="10207" y="4592"/>
                                    <a:pt x="10258" y="4574"/>
                                    <a:pt x="10309" y="4557"/>
                                  </a:cubicBezTo>
                                  <a:cubicBezTo>
                                    <a:pt x="10326" y="4551"/>
                                    <a:pt x="10360" y="4540"/>
                                    <a:pt x="10360" y="4540"/>
                                  </a:cubicBezTo>
                                  <a:cubicBezTo>
                                    <a:pt x="10483" y="4456"/>
                                    <a:pt x="10328" y="4553"/>
                                    <a:pt x="10478" y="4489"/>
                                  </a:cubicBezTo>
                                  <a:cubicBezTo>
                                    <a:pt x="10497" y="4481"/>
                                    <a:pt x="10511" y="4464"/>
                                    <a:pt x="10529" y="4455"/>
                                  </a:cubicBezTo>
                                  <a:cubicBezTo>
                                    <a:pt x="10556" y="4441"/>
                                    <a:pt x="10585" y="4431"/>
                                    <a:pt x="10614" y="4421"/>
                                  </a:cubicBezTo>
                                  <a:cubicBezTo>
                                    <a:pt x="10647" y="4409"/>
                                    <a:pt x="10684" y="4405"/>
                                    <a:pt x="10715" y="4387"/>
                                  </a:cubicBezTo>
                                  <a:cubicBezTo>
                                    <a:pt x="10874" y="4293"/>
                                    <a:pt x="11056" y="4244"/>
                                    <a:pt x="11224" y="4167"/>
                                  </a:cubicBezTo>
                                  <a:cubicBezTo>
                                    <a:pt x="11524" y="4030"/>
                                    <a:pt x="11165" y="4194"/>
                                    <a:pt x="11393" y="4065"/>
                                  </a:cubicBezTo>
                                  <a:cubicBezTo>
                                    <a:pt x="11473" y="4020"/>
                                    <a:pt x="11581" y="3993"/>
                                    <a:pt x="11664" y="3947"/>
                                  </a:cubicBezTo>
                                  <a:cubicBezTo>
                                    <a:pt x="11763" y="3892"/>
                                    <a:pt x="11857" y="3823"/>
                                    <a:pt x="11952" y="3761"/>
                                  </a:cubicBezTo>
                                  <a:cubicBezTo>
                                    <a:pt x="12015" y="3720"/>
                                    <a:pt x="12017" y="3739"/>
                                    <a:pt x="12071" y="3693"/>
                                  </a:cubicBezTo>
                                  <a:cubicBezTo>
                                    <a:pt x="12095" y="3672"/>
                                    <a:pt x="12114" y="3646"/>
                                    <a:pt x="12138" y="3625"/>
                                  </a:cubicBezTo>
                                  <a:cubicBezTo>
                                    <a:pt x="12153" y="3612"/>
                                    <a:pt x="12172" y="3603"/>
                                    <a:pt x="12189" y="3591"/>
                                  </a:cubicBezTo>
                                  <a:cubicBezTo>
                                    <a:pt x="12212" y="3575"/>
                                    <a:pt x="12236" y="3559"/>
                                    <a:pt x="12257" y="3540"/>
                                  </a:cubicBezTo>
                                  <a:cubicBezTo>
                                    <a:pt x="12298" y="3503"/>
                                    <a:pt x="12376" y="3422"/>
                                    <a:pt x="12376" y="3422"/>
                                  </a:cubicBezTo>
                                  <a:cubicBezTo>
                                    <a:pt x="12473" y="3222"/>
                                    <a:pt x="12343" y="3460"/>
                                    <a:pt x="12460" y="3320"/>
                                  </a:cubicBezTo>
                                  <a:cubicBezTo>
                                    <a:pt x="12476" y="3301"/>
                                    <a:pt x="12479" y="3273"/>
                                    <a:pt x="12494" y="3252"/>
                                  </a:cubicBezTo>
                                  <a:cubicBezTo>
                                    <a:pt x="12508" y="3232"/>
                                    <a:pt x="12528" y="3218"/>
                                    <a:pt x="12545" y="3201"/>
                                  </a:cubicBezTo>
                                  <a:cubicBezTo>
                                    <a:pt x="12566" y="3138"/>
                                    <a:pt x="12610" y="3104"/>
                                    <a:pt x="12647" y="3049"/>
                                  </a:cubicBezTo>
                                  <a:cubicBezTo>
                                    <a:pt x="12653" y="3026"/>
                                    <a:pt x="12654" y="3002"/>
                                    <a:pt x="12664" y="2981"/>
                                  </a:cubicBezTo>
                                  <a:cubicBezTo>
                                    <a:pt x="12769" y="2768"/>
                                    <a:pt x="12677" y="3021"/>
                                    <a:pt x="12731" y="2863"/>
                                  </a:cubicBezTo>
                                  <a:cubicBezTo>
                                    <a:pt x="12778" y="2583"/>
                                    <a:pt x="12844" y="2210"/>
                                    <a:pt x="12680" y="1965"/>
                                  </a:cubicBezTo>
                                  <a:cubicBezTo>
                                    <a:pt x="12652" y="1877"/>
                                    <a:pt x="12584" y="1827"/>
                                    <a:pt x="12511" y="1778"/>
                                  </a:cubicBezTo>
                                  <a:cubicBezTo>
                                    <a:pt x="12417" y="1639"/>
                                    <a:pt x="12252" y="1625"/>
                                    <a:pt x="12104" y="1575"/>
                                  </a:cubicBezTo>
                                  <a:cubicBezTo>
                                    <a:pt x="11987" y="1536"/>
                                    <a:pt x="11869" y="1504"/>
                                    <a:pt x="11749" y="1473"/>
                                  </a:cubicBezTo>
                                  <a:cubicBezTo>
                                    <a:pt x="11725" y="1467"/>
                                    <a:pt x="11705" y="1449"/>
                                    <a:pt x="11681" y="1440"/>
                                  </a:cubicBezTo>
                                  <a:cubicBezTo>
                                    <a:pt x="11652" y="1429"/>
                                    <a:pt x="11553" y="1411"/>
                                    <a:pt x="11528" y="1406"/>
                                  </a:cubicBezTo>
                                  <a:cubicBezTo>
                                    <a:pt x="11422" y="1352"/>
                                    <a:pt x="11305" y="1333"/>
                                    <a:pt x="11190" y="1304"/>
                                  </a:cubicBezTo>
                                  <a:cubicBezTo>
                                    <a:pt x="11138" y="1291"/>
                                    <a:pt x="11082" y="1283"/>
                                    <a:pt x="11037" y="1253"/>
                                  </a:cubicBezTo>
                                  <a:cubicBezTo>
                                    <a:pt x="11020" y="1242"/>
                                    <a:pt x="11005" y="1227"/>
                                    <a:pt x="10986" y="1219"/>
                                  </a:cubicBezTo>
                                  <a:cubicBezTo>
                                    <a:pt x="10932" y="1196"/>
                                    <a:pt x="10872" y="1191"/>
                                    <a:pt x="10817" y="1169"/>
                                  </a:cubicBezTo>
                                  <a:cubicBezTo>
                                    <a:pt x="10710" y="1127"/>
                                    <a:pt x="10624" y="1103"/>
                                    <a:pt x="10512" y="1084"/>
                                  </a:cubicBezTo>
                                  <a:cubicBezTo>
                                    <a:pt x="10436" y="1046"/>
                                    <a:pt x="10373" y="1038"/>
                                    <a:pt x="10292" y="1016"/>
                                  </a:cubicBezTo>
                                  <a:cubicBezTo>
                                    <a:pt x="10059" y="952"/>
                                    <a:pt x="10308" y="1006"/>
                                    <a:pt x="10105" y="965"/>
                                  </a:cubicBezTo>
                                  <a:cubicBezTo>
                                    <a:pt x="9813" y="839"/>
                                    <a:pt x="10157" y="975"/>
                                    <a:pt x="9868" y="897"/>
                                  </a:cubicBezTo>
                                  <a:cubicBezTo>
                                    <a:pt x="9782" y="874"/>
                                    <a:pt x="9702" y="826"/>
                                    <a:pt x="9614" y="813"/>
                                  </a:cubicBezTo>
                                  <a:cubicBezTo>
                                    <a:pt x="9451" y="789"/>
                                    <a:pt x="9535" y="801"/>
                                    <a:pt x="9360" y="779"/>
                                  </a:cubicBezTo>
                                  <a:cubicBezTo>
                                    <a:pt x="9213" y="730"/>
                                    <a:pt x="9091" y="694"/>
                                    <a:pt x="8936" y="677"/>
                                  </a:cubicBezTo>
                                  <a:cubicBezTo>
                                    <a:pt x="8787" y="612"/>
                                    <a:pt x="8623" y="582"/>
                                    <a:pt x="8462" y="559"/>
                                  </a:cubicBezTo>
                                  <a:cubicBezTo>
                                    <a:pt x="8284" y="492"/>
                                    <a:pt x="8103" y="440"/>
                                    <a:pt x="7920" y="389"/>
                                  </a:cubicBezTo>
                                  <a:cubicBezTo>
                                    <a:pt x="7707" y="330"/>
                                    <a:pt x="7494" y="234"/>
                                    <a:pt x="7276" y="203"/>
                                  </a:cubicBezTo>
                                  <a:cubicBezTo>
                                    <a:pt x="6900" y="95"/>
                                    <a:pt x="6514" y="30"/>
                                    <a:pt x="6124" y="0"/>
                                  </a:cubicBezTo>
                                  <a:cubicBezTo>
                                    <a:pt x="5497" y="6"/>
                                    <a:pt x="4871" y="7"/>
                                    <a:pt x="4244" y="17"/>
                                  </a:cubicBezTo>
                                  <a:cubicBezTo>
                                    <a:pt x="4117" y="19"/>
                                    <a:pt x="3995" y="64"/>
                                    <a:pt x="3871" y="84"/>
                                  </a:cubicBezTo>
                                  <a:cubicBezTo>
                                    <a:pt x="3638" y="121"/>
                                    <a:pt x="3408" y="164"/>
                                    <a:pt x="3176" y="203"/>
                                  </a:cubicBezTo>
                                  <a:cubicBezTo>
                                    <a:pt x="3047" y="268"/>
                                    <a:pt x="2894" y="288"/>
                                    <a:pt x="2753" y="321"/>
                                  </a:cubicBezTo>
                                  <a:cubicBezTo>
                                    <a:pt x="2706" y="332"/>
                                    <a:pt x="2664" y="360"/>
                                    <a:pt x="2617" y="372"/>
                                  </a:cubicBezTo>
                                  <a:cubicBezTo>
                                    <a:pt x="2464" y="411"/>
                                    <a:pt x="2299" y="440"/>
                                    <a:pt x="2143" y="457"/>
                                  </a:cubicBezTo>
                                  <a:cubicBezTo>
                                    <a:pt x="2040" y="491"/>
                                    <a:pt x="1926" y="504"/>
                                    <a:pt x="1821" y="525"/>
                                  </a:cubicBezTo>
                                  <a:cubicBezTo>
                                    <a:pt x="1791" y="531"/>
                                    <a:pt x="1765" y="550"/>
                                    <a:pt x="1736" y="559"/>
                                  </a:cubicBezTo>
                                  <a:cubicBezTo>
                                    <a:pt x="1641" y="588"/>
                                    <a:pt x="1544" y="602"/>
                                    <a:pt x="1448" y="626"/>
                                  </a:cubicBezTo>
                                  <a:cubicBezTo>
                                    <a:pt x="1410" y="645"/>
                                    <a:pt x="1367" y="656"/>
                                    <a:pt x="1330" y="677"/>
                                  </a:cubicBezTo>
                                  <a:cubicBezTo>
                                    <a:pt x="1294" y="697"/>
                                    <a:pt x="1262" y="722"/>
                                    <a:pt x="1228" y="745"/>
                                  </a:cubicBezTo>
                                  <a:cubicBezTo>
                                    <a:pt x="1227" y="746"/>
                                    <a:pt x="1102" y="787"/>
                                    <a:pt x="1076" y="796"/>
                                  </a:cubicBezTo>
                                  <a:cubicBezTo>
                                    <a:pt x="1057" y="802"/>
                                    <a:pt x="1043" y="821"/>
                                    <a:pt x="1025" y="830"/>
                                  </a:cubicBezTo>
                                  <a:cubicBezTo>
                                    <a:pt x="1009" y="838"/>
                                    <a:pt x="991" y="841"/>
                                    <a:pt x="974" y="847"/>
                                  </a:cubicBezTo>
                                  <a:cubicBezTo>
                                    <a:pt x="933" y="907"/>
                                    <a:pt x="949" y="879"/>
                                    <a:pt x="923" y="931"/>
                                  </a:cubicBezTo>
                                  <a:lnTo>
                                    <a:pt x="822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90"/>
                        <wpg:cNvGrpSpPr>
                          <a:grpSpLocks/>
                        </wpg:cNvGrpSpPr>
                        <wpg:grpSpPr bwMode="auto">
                          <a:xfrm>
                            <a:off x="5806" y="2701"/>
                            <a:ext cx="3175" cy="3858"/>
                            <a:chOff x="10" y="10"/>
                            <a:chExt cx="2515" cy="3056"/>
                          </a:xfrm>
                        </wpg:grpSpPr>
                        <wps:wsp>
                          <wps:cNvPr id="12" name="Freeform 2791"/>
                          <wps:cNvSpPr>
                            <a:spLocks/>
                          </wps:cNvSpPr>
                          <wps:spPr bwMode="auto">
                            <a:xfrm>
                              <a:off x="335" y="765"/>
                              <a:ext cx="300" cy="170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h 170"/>
                                <a:gd name="T2" fmla="*/ 0 w 300"/>
                                <a:gd name="T3" fmla="*/ 145 h 170"/>
                                <a:gd name="T4" fmla="*/ 0 w 300"/>
                                <a:gd name="T5" fmla="*/ 145 h 170"/>
                                <a:gd name="T6" fmla="*/ 35 w 300"/>
                                <a:gd name="T7" fmla="*/ 160 h 170"/>
                                <a:gd name="T8" fmla="*/ 70 w 300"/>
                                <a:gd name="T9" fmla="*/ 170 h 170"/>
                                <a:gd name="T10" fmla="*/ 105 w 300"/>
                                <a:gd name="T11" fmla="*/ 170 h 170"/>
                                <a:gd name="T12" fmla="*/ 140 w 300"/>
                                <a:gd name="T13" fmla="*/ 160 h 170"/>
                                <a:gd name="T14" fmla="*/ 180 w 300"/>
                                <a:gd name="T15" fmla="*/ 135 h 170"/>
                                <a:gd name="T16" fmla="*/ 220 w 300"/>
                                <a:gd name="T17" fmla="*/ 100 h 170"/>
                                <a:gd name="T18" fmla="*/ 260 w 300"/>
                                <a:gd name="T19" fmla="*/ 55 h 170"/>
                                <a:gd name="T20" fmla="*/ 300 w 300"/>
                                <a:gd name="T21" fmla="*/ 0 h 170"/>
                                <a:gd name="T22" fmla="*/ 300 w 300"/>
                                <a:gd name="T23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170">
                                  <a:moveTo>
                                    <a:pt x="300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105" y="170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792"/>
                          <wps:cNvSpPr>
                            <a:spLocks/>
                          </wps:cNvSpPr>
                          <wps:spPr bwMode="auto">
                            <a:xfrm>
                              <a:off x="1100" y="765"/>
                              <a:ext cx="295" cy="170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0 h 170"/>
                                <a:gd name="T2" fmla="*/ 295 w 295"/>
                                <a:gd name="T3" fmla="*/ 145 h 170"/>
                                <a:gd name="T4" fmla="*/ 295 w 295"/>
                                <a:gd name="T5" fmla="*/ 145 h 170"/>
                                <a:gd name="T6" fmla="*/ 260 w 295"/>
                                <a:gd name="T7" fmla="*/ 160 h 170"/>
                                <a:gd name="T8" fmla="*/ 225 w 295"/>
                                <a:gd name="T9" fmla="*/ 170 h 170"/>
                                <a:gd name="T10" fmla="*/ 190 w 295"/>
                                <a:gd name="T11" fmla="*/ 170 h 170"/>
                                <a:gd name="T12" fmla="*/ 155 w 295"/>
                                <a:gd name="T13" fmla="*/ 160 h 170"/>
                                <a:gd name="T14" fmla="*/ 115 w 295"/>
                                <a:gd name="T15" fmla="*/ 135 h 170"/>
                                <a:gd name="T16" fmla="*/ 80 w 295"/>
                                <a:gd name="T17" fmla="*/ 100 h 170"/>
                                <a:gd name="T18" fmla="*/ 40 w 295"/>
                                <a:gd name="T19" fmla="*/ 55 h 170"/>
                                <a:gd name="T20" fmla="*/ 0 w 295"/>
                                <a:gd name="T21" fmla="*/ 0 h 170"/>
                                <a:gd name="T22" fmla="*/ 0 w 295"/>
                                <a:gd name="T23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5" h="170">
                                  <a:moveTo>
                                    <a:pt x="0" y="0"/>
                                  </a:moveTo>
                                  <a:lnTo>
                                    <a:pt x="295" y="145"/>
                                  </a:lnTo>
                                  <a:lnTo>
                                    <a:pt x="260" y="160"/>
                                  </a:lnTo>
                                  <a:lnTo>
                                    <a:pt x="225" y="170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55" y="160"/>
                                  </a:lnTo>
                                  <a:lnTo>
                                    <a:pt x="115" y="135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793"/>
                          <wps:cNvSpPr>
                            <a:spLocks/>
                          </wps:cNvSpPr>
                          <wps:spPr bwMode="auto">
                            <a:xfrm>
                              <a:off x="1035" y="2411"/>
                              <a:ext cx="130" cy="570"/>
                            </a:xfrm>
                            <a:custGeom>
                              <a:avLst/>
                              <a:gdLst>
                                <a:gd name="T0" fmla="*/ 25 w 130"/>
                                <a:gd name="T1" fmla="*/ 530 h 570"/>
                                <a:gd name="T2" fmla="*/ 25 w 130"/>
                                <a:gd name="T3" fmla="*/ 530 h 570"/>
                                <a:gd name="T4" fmla="*/ 20 w 130"/>
                                <a:gd name="T5" fmla="*/ 550 h 570"/>
                                <a:gd name="T6" fmla="*/ 20 w 130"/>
                                <a:gd name="T7" fmla="*/ 570 h 570"/>
                                <a:gd name="T8" fmla="*/ 100 w 130"/>
                                <a:gd name="T9" fmla="*/ 550 h 570"/>
                                <a:gd name="T10" fmla="*/ 100 w 130"/>
                                <a:gd name="T11" fmla="*/ 455 h 570"/>
                                <a:gd name="T12" fmla="*/ 130 w 130"/>
                                <a:gd name="T13" fmla="*/ 450 h 570"/>
                                <a:gd name="T14" fmla="*/ 100 w 130"/>
                                <a:gd name="T15" fmla="*/ 0 h 570"/>
                                <a:gd name="T16" fmla="*/ 60 w 130"/>
                                <a:gd name="T17" fmla="*/ 5 h 570"/>
                                <a:gd name="T18" fmla="*/ 60 w 130"/>
                                <a:gd name="T19" fmla="*/ 5 h 570"/>
                                <a:gd name="T20" fmla="*/ 65 w 130"/>
                                <a:gd name="T21" fmla="*/ 120 h 570"/>
                                <a:gd name="T22" fmla="*/ 65 w 130"/>
                                <a:gd name="T23" fmla="*/ 230 h 570"/>
                                <a:gd name="T24" fmla="*/ 65 w 130"/>
                                <a:gd name="T25" fmla="*/ 340 h 570"/>
                                <a:gd name="T26" fmla="*/ 60 w 130"/>
                                <a:gd name="T27" fmla="*/ 450 h 570"/>
                                <a:gd name="T28" fmla="*/ 60 w 130"/>
                                <a:gd name="T29" fmla="*/ 450 h 570"/>
                                <a:gd name="T30" fmla="*/ 30 w 130"/>
                                <a:gd name="T31" fmla="*/ 465 h 570"/>
                                <a:gd name="T32" fmla="*/ 10 w 130"/>
                                <a:gd name="T33" fmla="*/ 480 h 570"/>
                                <a:gd name="T34" fmla="*/ 0 w 130"/>
                                <a:gd name="T35" fmla="*/ 500 h 570"/>
                                <a:gd name="T36" fmla="*/ 0 w 130"/>
                                <a:gd name="T37" fmla="*/ 525 h 570"/>
                                <a:gd name="T38" fmla="*/ 55 w 130"/>
                                <a:gd name="T39" fmla="*/ 505 h 570"/>
                                <a:gd name="T40" fmla="*/ 55 w 130"/>
                                <a:gd name="T41" fmla="*/ 505 h 570"/>
                                <a:gd name="T42" fmla="*/ 35 w 130"/>
                                <a:gd name="T43" fmla="*/ 520 h 570"/>
                                <a:gd name="T44" fmla="*/ 25 w 130"/>
                                <a:gd name="T45" fmla="*/ 530 h 570"/>
                                <a:gd name="T46" fmla="*/ 25 w 130"/>
                                <a:gd name="T47" fmla="*/ 53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0" h="570">
                                  <a:moveTo>
                                    <a:pt x="25" y="530"/>
                                  </a:moveTo>
                                  <a:lnTo>
                                    <a:pt x="25" y="530"/>
                                  </a:lnTo>
                                  <a:lnTo>
                                    <a:pt x="20" y="550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30" y="465"/>
                                  </a:lnTo>
                                  <a:lnTo>
                                    <a:pt x="10" y="48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5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794"/>
                          <wps:cNvSpPr>
                            <a:spLocks/>
                          </wps:cNvSpPr>
                          <wps:spPr bwMode="auto">
                            <a:xfrm>
                              <a:off x="1265" y="2496"/>
                              <a:ext cx="135" cy="570"/>
                            </a:xfrm>
                            <a:custGeom>
                              <a:avLst/>
                              <a:gdLst>
                                <a:gd name="T0" fmla="*/ 30 w 135"/>
                                <a:gd name="T1" fmla="*/ 530 h 570"/>
                                <a:gd name="T2" fmla="*/ 30 w 135"/>
                                <a:gd name="T3" fmla="*/ 530 h 570"/>
                                <a:gd name="T4" fmla="*/ 20 w 135"/>
                                <a:gd name="T5" fmla="*/ 550 h 570"/>
                                <a:gd name="T6" fmla="*/ 25 w 135"/>
                                <a:gd name="T7" fmla="*/ 570 h 570"/>
                                <a:gd name="T8" fmla="*/ 100 w 135"/>
                                <a:gd name="T9" fmla="*/ 550 h 570"/>
                                <a:gd name="T10" fmla="*/ 100 w 135"/>
                                <a:gd name="T11" fmla="*/ 455 h 570"/>
                                <a:gd name="T12" fmla="*/ 135 w 135"/>
                                <a:gd name="T13" fmla="*/ 450 h 570"/>
                                <a:gd name="T14" fmla="*/ 100 w 135"/>
                                <a:gd name="T15" fmla="*/ 0 h 570"/>
                                <a:gd name="T16" fmla="*/ 60 w 135"/>
                                <a:gd name="T17" fmla="*/ 5 h 570"/>
                                <a:gd name="T18" fmla="*/ 60 w 135"/>
                                <a:gd name="T19" fmla="*/ 5 h 570"/>
                                <a:gd name="T20" fmla="*/ 70 w 135"/>
                                <a:gd name="T21" fmla="*/ 120 h 570"/>
                                <a:gd name="T22" fmla="*/ 70 w 135"/>
                                <a:gd name="T23" fmla="*/ 230 h 570"/>
                                <a:gd name="T24" fmla="*/ 70 w 135"/>
                                <a:gd name="T25" fmla="*/ 345 h 570"/>
                                <a:gd name="T26" fmla="*/ 60 w 135"/>
                                <a:gd name="T27" fmla="*/ 455 h 570"/>
                                <a:gd name="T28" fmla="*/ 60 w 135"/>
                                <a:gd name="T29" fmla="*/ 455 h 570"/>
                                <a:gd name="T30" fmla="*/ 35 w 135"/>
                                <a:gd name="T31" fmla="*/ 465 h 570"/>
                                <a:gd name="T32" fmla="*/ 15 w 135"/>
                                <a:gd name="T33" fmla="*/ 480 h 570"/>
                                <a:gd name="T34" fmla="*/ 5 w 135"/>
                                <a:gd name="T35" fmla="*/ 500 h 570"/>
                                <a:gd name="T36" fmla="*/ 0 w 135"/>
                                <a:gd name="T37" fmla="*/ 525 h 570"/>
                                <a:gd name="T38" fmla="*/ 55 w 135"/>
                                <a:gd name="T39" fmla="*/ 510 h 570"/>
                                <a:gd name="T40" fmla="*/ 55 w 135"/>
                                <a:gd name="T41" fmla="*/ 510 h 570"/>
                                <a:gd name="T42" fmla="*/ 40 w 135"/>
                                <a:gd name="T43" fmla="*/ 520 h 570"/>
                                <a:gd name="T44" fmla="*/ 30 w 135"/>
                                <a:gd name="T45" fmla="*/ 530 h 570"/>
                                <a:gd name="T46" fmla="*/ 30 w 135"/>
                                <a:gd name="T47" fmla="*/ 53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5" h="570">
                                  <a:moveTo>
                                    <a:pt x="30" y="530"/>
                                  </a:moveTo>
                                  <a:lnTo>
                                    <a:pt x="30" y="530"/>
                                  </a:lnTo>
                                  <a:lnTo>
                                    <a:pt x="20" y="550"/>
                                  </a:lnTo>
                                  <a:lnTo>
                                    <a:pt x="25" y="570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135" y="45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60" y="455"/>
                                  </a:lnTo>
                                  <a:lnTo>
                                    <a:pt x="35" y="465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55" y="51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30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795"/>
                          <wps:cNvSpPr>
                            <a:spLocks/>
                          </wps:cNvSpPr>
                          <wps:spPr bwMode="auto">
                            <a:xfrm>
                              <a:off x="2150" y="2496"/>
                              <a:ext cx="130" cy="570"/>
                            </a:xfrm>
                            <a:custGeom>
                              <a:avLst/>
                              <a:gdLst>
                                <a:gd name="T0" fmla="*/ 25 w 130"/>
                                <a:gd name="T1" fmla="*/ 530 h 570"/>
                                <a:gd name="T2" fmla="*/ 25 w 130"/>
                                <a:gd name="T3" fmla="*/ 530 h 570"/>
                                <a:gd name="T4" fmla="*/ 20 w 130"/>
                                <a:gd name="T5" fmla="*/ 550 h 570"/>
                                <a:gd name="T6" fmla="*/ 20 w 130"/>
                                <a:gd name="T7" fmla="*/ 570 h 570"/>
                                <a:gd name="T8" fmla="*/ 95 w 130"/>
                                <a:gd name="T9" fmla="*/ 550 h 570"/>
                                <a:gd name="T10" fmla="*/ 95 w 130"/>
                                <a:gd name="T11" fmla="*/ 455 h 570"/>
                                <a:gd name="T12" fmla="*/ 130 w 130"/>
                                <a:gd name="T13" fmla="*/ 450 h 570"/>
                                <a:gd name="T14" fmla="*/ 95 w 130"/>
                                <a:gd name="T15" fmla="*/ 0 h 570"/>
                                <a:gd name="T16" fmla="*/ 55 w 130"/>
                                <a:gd name="T17" fmla="*/ 5 h 570"/>
                                <a:gd name="T18" fmla="*/ 55 w 130"/>
                                <a:gd name="T19" fmla="*/ 5 h 570"/>
                                <a:gd name="T20" fmla="*/ 65 w 130"/>
                                <a:gd name="T21" fmla="*/ 120 h 570"/>
                                <a:gd name="T22" fmla="*/ 65 w 130"/>
                                <a:gd name="T23" fmla="*/ 230 h 570"/>
                                <a:gd name="T24" fmla="*/ 65 w 130"/>
                                <a:gd name="T25" fmla="*/ 345 h 570"/>
                                <a:gd name="T26" fmla="*/ 55 w 130"/>
                                <a:gd name="T27" fmla="*/ 455 h 570"/>
                                <a:gd name="T28" fmla="*/ 55 w 130"/>
                                <a:gd name="T29" fmla="*/ 455 h 570"/>
                                <a:gd name="T30" fmla="*/ 30 w 130"/>
                                <a:gd name="T31" fmla="*/ 465 h 570"/>
                                <a:gd name="T32" fmla="*/ 10 w 130"/>
                                <a:gd name="T33" fmla="*/ 480 h 570"/>
                                <a:gd name="T34" fmla="*/ 0 w 130"/>
                                <a:gd name="T35" fmla="*/ 500 h 570"/>
                                <a:gd name="T36" fmla="*/ 0 w 130"/>
                                <a:gd name="T37" fmla="*/ 525 h 570"/>
                                <a:gd name="T38" fmla="*/ 50 w 130"/>
                                <a:gd name="T39" fmla="*/ 510 h 570"/>
                                <a:gd name="T40" fmla="*/ 50 w 130"/>
                                <a:gd name="T41" fmla="*/ 510 h 570"/>
                                <a:gd name="T42" fmla="*/ 35 w 130"/>
                                <a:gd name="T43" fmla="*/ 520 h 570"/>
                                <a:gd name="T44" fmla="*/ 25 w 130"/>
                                <a:gd name="T45" fmla="*/ 530 h 570"/>
                                <a:gd name="T46" fmla="*/ 25 w 130"/>
                                <a:gd name="T47" fmla="*/ 53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0" h="570">
                                  <a:moveTo>
                                    <a:pt x="25" y="530"/>
                                  </a:moveTo>
                                  <a:lnTo>
                                    <a:pt x="25" y="530"/>
                                  </a:lnTo>
                                  <a:lnTo>
                                    <a:pt x="20" y="550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95" y="550"/>
                                  </a:lnTo>
                                  <a:lnTo>
                                    <a:pt x="95" y="455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65" y="345"/>
                                  </a:lnTo>
                                  <a:lnTo>
                                    <a:pt x="55" y="455"/>
                                  </a:lnTo>
                                  <a:lnTo>
                                    <a:pt x="30" y="465"/>
                                  </a:lnTo>
                                  <a:lnTo>
                                    <a:pt x="10" y="48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50" y="51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5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796"/>
                          <wps:cNvSpPr>
                            <a:spLocks/>
                          </wps:cNvSpPr>
                          <wps:spPr bwMode="auto">
                            <a:xfrm>
                              <a:off x="1910" y="2411"/>
                              <a:ext cx="130" cy="570"/>
                            </a:xfrm>
                            <a:custGeom>
                              <a:avLst/>
                              <a:gdLst>
                                <a:gd name="T0" fmla="*/ 25 w 130"/>
                                <a:gd name="T1" fmla="*/ 530 h 570"/>
                                <a:gd name="T2" fmla="*/ 25 w 130"/>
                                <a:gd name="T3" fmla="*/ 530 h 570"/>
                                <a:gd name="T4" fmla="*/ 20 w 130"/>
                                <a:gd name="T5" fmla="*/ 550 h 570"/>
                                <a:gd name="T6" fmla="*/ 20 w 130"/>
                                <a:gd name="T7" fmla="*/ 570 h 570"/>
                                <a:gd name="T8" fmla="*/ 100 w 130"/>
                                <a:gd name="T9" fmla="*/ 550 h 570"/>
                                <a:gd name="T10" fmla="*/ 100 w 130"/>
                                <a:gd name="T11" fmla="*/ 455 h 570"/>
                                <a:gd name="T12" fmla="*/ 130 w 130"/>
                                <a:gd name="T13" fmla="*/ 450 h 570"/>
                                <a:gd name="T14" fmla="*/ 100 w 130"/>
                                <a:gd name="T15" fmla="*/ 0 h 570"/>
                                <a:gd name="T16" fmla="*/ 60 w 130"/>
                                <a:gd name="T17" fmla="*/ 5 h 570"/>
                                <a:gd name="T18" fmla="*/ 60 w 130"/>
                                <a:gd name="T19" fmla="*/ 5 h 570"/>
                                <a:gd name="T20" fmla="*/ 65 w 130"/>
                                <a:gd name="T21" fmla="*/ 120 h 570"/>
                                <a:gd name="T22" fmla="*/ 65 w 130"/>
                                <a:gd name="T23" fmla="*/ 230 h 570"/>
                                <a:gd name="T24" fmla="*/ 65 w 130"/>
                                <a:gd name="T25" fmla="*/ 340 h 570"/>
                                <a:gd name="T26" fmla="*/ 60 w 130"/>
                                <a:gd name="T27" fmla="*/ 450 h 570"/>
                                <a:gd name="T28" fmla="*/ 60 w 130"/>
                                <a:gd name="T29" fmla="*/ 450 h 570"/>
                                <a:gd name="T30" fmla="*/ 30 w 130"/>
                                <a:gd name="T31" fmla="*/ 465 h 570"/>
                                <a:gd name="T32" fmla="*/ 10 w 130"/>
                                <a:gd name="T33" fmla="*/ 480 h 570"/>
                                <a:gd name="T34" fmla="*/ 0 w 130"/>
                                <a:gd name="T35" fmla="*/ 500 h 570"/>
                                <a:gd name="T36" fmla="*/ 0 w 130"/>
                                <a:gd name="T37" fmla="*/ 525 h 570"/>
                                <a:gd name="T38" fmla="*/ 55 w 130"/>
                                <a:gd name="T39" fmla="*/ 505 h 570"/>
                                <a:gd name="T40" fmla="*/ 55 w 130"/>
                                <a:gd name="T41" fmla="*/ 505 h 570"/>
                                <a:gd name="T42" fmla="*/ 35 w 130"/>
                                <a:gd name="T43" fmla="*/ 520 h 570"/>
                                <a:gd name="T44" fmla="*/ 25 w 130"/>
                                <a:gd name="T45" fmla="*/ 530 h 570"/>
                                <a:gd name="T46" fmla="*/ 25 w 130"/>
                                <a:gd name="T47" fmla="*/ 53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0" h="570">
                                  <a:moveTo>
                                    <a:pt x="25" y="530"/>
                                  </a:moveTo>
                                  <a:lnTo>
                                    <a:pt x="25" y="530"/>
                                  </a:lnTo>
                                  <a:lnTo>
                                    <a:pt x="20" y="550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30" y="465"/>
                                  </a:lnTo>
                                  <a:lnTo>
                                    <a:pt x="10" y="48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5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797"/>
                          <wps:cNvSpPr>
                            <a:spLocks/>
                          </wps:cNvSpPr>
                          <wps:spPr bwMode="auto">
                            <a:xfrm>
                              <a:off x="965" y="2031"/>
                              <a:ext cx="280" cy="530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5 h 530"/>
                                <a:gd name="T2" fmla="*/ 0 w 280"/>
                                <a:gd name="T3" fmla="*/ 5 h 530"/>
                                <a:gd name="T4" fmla="*/ 10 w 280"/>
                                <a:gd name="T5" fmla="*/ 110 h 530"/>
                                <a:gd name="T6" fmla="*/ 20 w 280"/>
                                <a:gd name="T7" fmla="*/ 210 h 530"/>
                                <a:gd name="T8" fmla="*/ 35 w 280"/>
                                <a:gd name="T9" fmla="*/ 295 h 530"/>
                                <a:gd name="T10" fmla="*/ 55 w 280"/>
                                <a:gd name="T11" fmla="*/ 370 h 530"/>
                                <a:gd name="T12" fmla="*/ 55 w 280"/>
                                <a:gd name="T13" fmla="*/ 370 h 530"/>
                                <a:gd name="T14" fmla="*/ 80 w 280"/>
                                <a:gd name="T15" fmla="*/ 440 h 530"/>
                                <a:gd name="T16" fmla="*/ 100 w 280"/>
                                <a:gd name="T17" fmla="*/ 490 h 530"/>
                                <a:gd name="T18" fmla="*/ 115 w 280"/>
                                <a:gd name="T19" fmla="*/ 505 h 530"/>
                                <a:gd name="T20" fmla="*/ 130 w 280"/>
                                <a:gd name="T21" fmla="*/ 520 h 530"/>
                                <a:gd name="T22" fmla="*/ 140 w 280"/>
                                <a:gd name="T23" fmla="*/ 525 h 530"/>
                                <a:gd name="T24" fmla="*/ 155 w 280"/>
                                <a:gd name="T25" fmla="*/ 530 h 530"/>
                                <a:gd name="T26" fmla="*/ 155 w 280"/>
                                <a:gd name="T27" fmla="*/ 530 h 530"/>
                                <a:gd name="T28" fmla="*/ 170 w 280"/>
                                <a:gd name="T29" fmla="*/ 525 h 530"/>
                                <a:gd name="T30" fmla="*/ 180 w 280"/>
                                <a:gd name="T31" fmla="*/ 520 h 530"/>
                                <a:gd name="T32" fmla="*/ 195 w 280"/>
                                <a:gd name="T33" fmla="*/ 505 h 530"/>
                                <a:gd name="T34" fmla="*/ 205 w 280"/>
                                <a:gd name="T35" fmla="*/ 490 h 530"/>
                                <a:gd name="T36" fmla="*/ 225 w 280"/>
                                <a:gd name="T37" fmla="*/ 440 h 530"/>
                                <a:gd name="T38" fmla="*/ 245 w 280"/>
                                <a:gd name="T39" fmla="*/ 370 h 530"/>
                                <a:gd name="T40" fmla="*/ 245 w 280"/>
                                <a:gd name="T41" fmla="*/ 370 h 530"/>
                                <a:gd name="T42" fmla="*/ 255 w 280"/>
                                <a:gd name="T43" fmla="*/ 305 h 530"/>
                                <a:gd name="T44" fmla="*/ 265 w 280"/>
                                <a:gd name="T45" fmla="*/ 220 h 530"/>
                                <a:gd name="T46" fmla="*/ 280 w 280"/>
                                <a:gd name="T47" fmla="*/ 0 h 530"/>
                                <a:gd name="T48" fmla="*/ 0 w 280"/>
                                <a:gd name="T49" fmla="*/ 5 h 530"/>
                                <a:gd name="T50" fmla="*/ 0 w 280"/>
                                <a:gd name="T51" fmla="*/ 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0" h="530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100" y="490"/>
                                  </a:lnTo>
                                  <a:lnTo>
                                    <a:pt x="115" y="505"/>
                                  </a:lnTo>
                                  <a:lnTo>
                                    <a:pt x="130" y="520"/>
                                  </a:lnTo>
                                  <a:lnTo>
                                    <a:pt x="140" y="525"/>
                                  </a:lnTo>
                                  <a:lnTo>
                                    <a:pt x="155" y="530"/>
                                  </a:lnTo>
                                  <a:lnTo>
                                    <a:pt x="170" y="525"/>
                                  </a:lnTo>
                                  <a:lnTo>
                                    <a:pt x="180" y="520"/>
                                  </a:lnTo>
                                  <a:lnTo>
                                    <a:pt x="195" y="505"/>
                                  </a:lnTo>
                                  <a:lnTo>
                                    <a:pt x="205" y="49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45" y="370"/>
                                  </a:lnTo>
                                  <a:lnTo>
                                    <a:pt x="255" y="305"/>
                                  </a:lnTo>
                                  <a:lnTo>
                                    <a:pt x="265" y="22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798"/>
                          <wps:cNvSpPr>
                            <a:spLocks/>
                          </wps:cNvSpPr>
                          <wps:spPr bwMode="auto">
                            <a:xfrm>
                              <a:off x="1725" y="1941"/>
                              <a:ext cx="435" cy="615"/>
                            </a:xfrm>
                            <a:custGeom>
                              <a:avLst/>
                              <a:gdLst>
                                <a:gd name="T0" fmla="*/ 390 w 435"/>
                                <a:gd name="T1" fmla="*/ 190 h 615"/>
                                <a:gd name="T2" fmla="*/ 390 w 435"/>
                                <a:gd name="T3" fmla="*/ 190 h 615"/>
                                <a:gd name="T4" fmla="*/ 410 w 435"/>
                                <a:gd name="T5" fmla="*/ 80 h 615"/>
                                <a:gd name="T6" fmla="*/ 435 w 435"/>
                                <a:gd name="T7" fmla="*/ 0 h 615"/>
                                <a:gd name="T8" fmla="*/ 0 w 435"/>
                                <a:gd name="T9" fmla="*/ 180 h 615"/>
                                <a:gd name="T10" fmla="*/ 0 w 435"/>
                                <a:gd name="T11" fmla="*/ 180 h 615"/>
                                <a:gd name="T12" fmla="*/ 15 w 435"/>
                                <a:gd name="T13" fmla="*/ 235 h 615"/>
                                <a:gd name="T14" fmla="*/ 30 w 435"/>
                                <a:gd name="T15" fmla="*/ 280 h 615"/>
                                <a:gd name="T16" fmla="*/ 45 w 435"/>
                                <a:gd name="T17" fmla="*/ 315 h 615"/>
                                <a:gd name="T18" fmla="*/ 60 w 435"/>
                                <a:gd name="T19" fmla="*/ 340 h 615"/>
                                <a:gd name="T20" fmla="*/ 60 w 435"/>
                                <a:gd name="T21" fmla="*/ 340 h 615"/>
                                <a:gd name="T22" fmla="*/ 80 w 435"/>
                                <a:gd name="T23" fmla="*/ 365 h 615"/>
                                <a:gd name="T24" fmla="*/ 110 w 435"/>
                                <a:gd name="T25" fmla="*/ 380 h 615"/>
                                <a:gd name="T26" fmla="*/ 140 w 435"/>
                                <a:gd name="T27" fmla="*/ 390 h 615"/>
                                <a:gd name="T28" fmla="*/ 170 w 435"/>
                                <a:gd name="T29" fmla="*/ 390 h 615"/>
                                <a:gd name="T30" fmla="*/ 170 w 435"/>
                                <a:gd name="T31" fmla="*/ 390 h 615"/>
                                <a:gd name="T32" fmla="*/ 180 w 435"/>
                                <a:gd name="T33" fmla="*/ 445 h 615"/>
                                <a:gd name="T34" fmla="*/ 185 w 435"/>
                                <a:gd name="T35" fmla="*/ 490 h 615"/>
                                <a:gd name="T36" fmla="*/ 195 w 435"/>
                                <a:gd name="T37" fmla="*/ 530 h 615"/>
                                <a:gd name="T38" fmla="*/ 210 w 435"/>
                                <a:gd name="T39" fmla="*/ 560 h 615"/>
                                <a:gd name="T40" fmla="*/ 225 w 435"/>
                                <a:gd name="T41" fmla="*/ 585 h 615"/>
                                <a:gd name="T42" fmla="*/ 240 w 435"/>
                                <a:gd name="T43" fmla="*/ 600 h 615"/>
                                <a:gd name="T44" fmla="*/ 255 w 435"/>
                                <a:gd name="T45" fmla="*/ 615 h 615"/>
                                <a:gd name="T46" fmla="*/ 280 w 435"/>
                                <a:gd name="T47" fmla="*/ 615 h 615"/>
                                <a:gd name="T48" fmla="*/ 280 w 435"/>
                                <a:gd name="T49" fmla="*/ 615 h 615"/>
                                <a:gd name="T50" fmla="*/ 295 w 435"/>
                                <a:gd name="T51" fmla="*/ 615 h 615"/>
                                <a:gd name="T52" fmla="*/ 315 w 435"/>
                                <a:gd name="T53" fmla="*/ 600 h 615"/>
                                <a:gd name="T54" fmla="*/ 325 w 435"/>
                                <a:gd name="T55" fmla="*/ 580 h 615"/>
                                <a:gd name="T56" fmla="*/ 340 w 435"/>
                                <a:gd name="T57" fmla="*/ 550 h 615"/>
                                <a:gd name="T58" fmla="*/ 340 w 435"/>
                                <a:gd name="T59" fmla="*/ 550 h 615"/>
                                <a:gd name="T60" fmla="*/ 355 w 435"/>
                                <a:gd name="T61" fmla="*/ 490 h 615"/>
                                <a:gd name="T62" fmla="*/ 370 w 435"/>
                                <a:gd name="T63" fmla="*/ 390 h 615"/>
                                <a:gd name="T64" fmla="*/ 370 w 435"/>
                                <a:gd name="T65" fmla="*/ 390 h 615"/>
                                <a:gd name="T66" fmla="*/ 390 w 435"/>
                                <a:gd name="T67" fmla="*/ 190 h 615"/>
                                <a:gd name="T68" fmla="*/ 390 w 435"/>
                                <a:gd name="T69" fmla="*/ 190 h 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35" h="615">
                                  <a:moveTo>
                                    <a:pt x="390" y="190"/>
                                  </a:moveTo>
                                  <a:lnTo>
                                    <a:pt x="390" y="190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30" y="280"/>
                                  </a:lnTo>
                                  <a:lnTo>
                                    <a:pt x="45" y="315"/>
                                  </a:lnTo>
                                  <a:lnTo>
                                    <a:pt x="60" y="340"/>
                                  </a:lnTo>
                                  <a:lnTo>
                                    <a:pt x="80" y="365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40" y="390"/>
                                  </a:lnTo>
                                  <a:lnTo>
                                    <a:pt x="170" y="390"/>
                                  </a:lnTo>
                                  <a:lnTo>
                                    <a:pt x="180" y="445"/>
                                  </a:lnTo>
                                  <a:lnTo>
                                    <a:pt x="185" y="490"/>
                                  </a:lnTo>
                                  <a:lnTo>
                                    <a:pt x="195" y="530"/>
                                  </a:lnTo>
                                  <a:lnTo>
                                    <a:pt x="210" y="560"/>
                                  </a:lnTo>
                                  <a:lnTo>
                                    <a:pt x="225" y="585"/>
                                  </a:lnTo>
                                  <a:lnTo>
                                    <a:pt x="240" y="600"/>
                                  </a:lnTo>
                                  <a:lnTo>
                                    <a:pt x="255" y="615"/>
                                  </a:lnTo>
                                  <a:lnTo>
                                    <a:pt x="280" y="615"/>
                                  </a:lnTo>
                                  <a:lnTo>
                                    <a:pt x="295" y="615"/>
                                  </a:lnTo>
                                  <a:lnTo>
                                    <a:pt x="315" y="600"/>
                                  </a:lnTo>
                                  <a:lnTo>
                                    <a:pt x="325" y="580"/>
                                  </a:lnTo>
                                  <a:lnTo>
                                    <a:pt x="340" y="550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70" y="390"/>
                                  </a:lnTo>
                                  <a:lnTo>
                                    <a:pt x="39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799"/>
                          <wps:cNvSpPr>
                            <a:spLocks/>
                          </wps:cNvSpPr>
                          <wps:spPr bwMode="auto">
                            <a:xfrm>
                              <a:off x="1190" y="2061"/>
                              <a:ext cx="290" cy="525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5 h 525"/>
                                <a:gd name="T2" fmla="*/ 0 w 290"/>
                                <a:gd name="T3" fmla="*/ 5 h 525"/>
                                <a:gd name="T4" fmla="*/ 10 w 290"/>
                                <a:gd name="T5" fmla="*/ 110 h 525"/>
                                <a:gd name="T6" fmla="*/ 25 w 290"/>
                                <a:gd name="T7" fmla="*/ 205 h 525"/>
                                <a:gd name="T8" fmla="*/ 40 w 290"/>
                                <a:gd name="T9" fmla="*/ 290 h 525"/>
                                <a:gd name="T10" fmla="*/ 60 w 290"/>
                                <a:gd name="T11" fmla="*/ 370 h 525"/>
                                <a:gd name="T12" fmla="*/ 60 w 290"/>
                                <a:gd name="T13" fmla="*/ 370 h 525"/>
                                <a:gd name="T14" fmla="*/ 80 w 290"/>
                                <a:gd name="T15" fmla="*/ 440 h 525"/>
                                <a:gd name="T16" fmla="*/ 105 w 290"/>
                                <a:gd name="T17" fmla="*/ 485 h 525"/>
                                <a:gd name="T18" fmla="*/ 120 w 290"/>
                                <a:gd name="T19" fmla="*/ 505 h 525"/>
                                <a:gd name="T20" fmla="*/ 130 w 290"/>
                                <a:gd name="T21" fmla="*/ 515 h 525"/>
                                <a:gd name="T22" fmla="*/ 145 w 290"/>
                                <a:gd name="T23" fmla="*/ 525 h 525"/>
                                <a:gd name="T24" fmla="*/ 160 w 290"/>
                                <a:gd name="T25" fmla="*/ 525 h 525"/>
                                <a:gd name="T26" fmla="*/ 160 w 290"/>
                                <a:gd name="T27" fmla="*/ 525 h 525"/>
                                <a:gd name="T28" fmla="*/ 175 w 290"/>
                                <a:gd name="T29" fmla="*/ 525 h 525"/>
                                <a:gd name="T30" fmla="*/ 190 w 290"/>
                                <a:gd name="T31" fmla="*/ 515 h 525"/>
                                <a:gd name="T32" fmla="*/ 200 w 290"/>
                                <a:gd name="T33" fmla="*/ 505 h 525"/>
                                <a:gd name="T34" fmla="*/ 215 w 290"/>
                                <a:gd name="T35" fmla="*/ 485 h 525"/>
                                <a:gd name="T36" fmla="*/ 235 w 290"/>
                                <a:gd name="T37" fmla="*/ 440 h 525"/>
                                <a:gd name="T38" fmla="*/ 250 w 290"/>
                                <a:gd name="T39" fmla="*/ 370 h 525"/>
                                <a:gd name="T40" fmla="*/ 250 w 290"/>
                                <a:gd name="T41" fmla="*/ 370 h 525"/>
                                <a:gd name="T42" fmla="*/ 265 w 290"/>
                                <a:gd name="T43" fmla="*/ 305 h 525"/>
                                <a:gd name="T44" fmla="*/ 275 w 290"/>
                                <a:gd name="T45" fmla="*/ 220 h 525"/>
                                <a:gd name="T46" fmla="*/ 290 w 290"/>
                                <a:gd name="T47" fmla="*/ 0 h 525"/>
                                <a:gd name="T48" fmla="*/ 0 w 290"/>
                                <a:gd name="T49" fmla="*/ 5 h 525"/>
                                <a:gd name="T50" fmla="*/ 0 w 290"/>
                                <a:gd name="T51" fmla="*/ 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0" h="52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105" y="485"/>
                                  </a:lnTo>
                                  <a:lnTo>
                                    <a:pt x="120" y="505"/>
                                  </a:lnTo>
                                  <a:lnTo>
                                    <a:pt x="130" y="515"/>
                                  </a:lnTo>
                                  <a:lnTo>
                                    <a:pt x="145" y="525"/>
                                  </a:lnTo>
                                  <a:lnTo>
                                    <a:pt x="160" y="525"/>
                                  </a:lnTo>
                                  <a:lnTo>
                                    <a:pt x="175" y="525"/>
                                  </a:lnTo>
                                  <a:lnTo>
                                    <a:pt x="190" y="515"/>
                                  </a:lnTo>
                                  <a:lnTo>
                                    <a:pt x="200" y="505"/>
                                  </a:lnTo>
                                  <a:lnTo>
                                    <a:pt x="215" y="485"/>
                                  </a:lnTo>
                                  <a:lnTo>
                                    <a:pt x="235" y="440"/>
                                  </a:lnTo>
                                  <a:lnTo>
                                    <a:pt x="250" y="370"/>
                                  </a:lnTo>
                                  <a:lnTo>
                                    <a:pt x="265" y="305"/>
                                  </a:lnTo>
                                  <a:lnTo>
                                    <a:pt x="275" y="22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800"/>
                          <wps:cNvSpPr>
                            <a:spLocks/>
                          </wps:cNvSpPr>
                          <wps:spPr bwMode="auto">
                            <a:xfrm>
                              <a:off x="1960" y="1966"/>
                              <a:ext cx="435" cy="620"/>
                            </a:xfrm>
                            <a:custGeom>
                              <a:avLst/>
                              <a:gdLst>
                                <a:gd name="T0" fmla="*/ 410 w 435"/>
                                <a:gd name="T1" fmla="*/ 160 h 620"/>
                                <a:gd name="T2" fmla="*/ 410 w 435"/>
                                <a:gd name="T3" fmla="*/ 160 h 620"/>
                                <a:gd name="T4" fmla="*/ 435 w 435"/>
                                <a:gd name="T5" fmla="*/ 0 h 620"/>
                                <a:gd name="T6" fmla="*/ 0 w 435"/>
                                <a:gd name="T7" fmla="*/ 185 h 620"/>
                                <a:gd name="T8" fmla="*/ 0 w 435"/>
                                <a:gd name="T9" fmla="*/ 185 h 620"/>
                                <a:gd name="T10" fmla="*/ 10 w 435"/>
                                <a:gd name="T11" fmla="*/ 235 h 620"/>
                                <a:gd name="T12" fmla="*/ 25 w 435"/>
                                <a:gd name="T13" fmla="*/ 285 h 620"/>
                                <a:gd name="T14" fmla="*/ 45 w 435"/>
                                <a:gd name="T15" fmla="*/ 320 h 620"/>
                                <a:gd name="T16" fmla="*/ 60 w 435"/>
                                <a:gd name="T17" fmla="*/ 345 h 620"/>
                                <a:gd name="T18" fmla="*/ 60 w 435"/>
                                <a:gd name="T19" fmla="*/ 345 h 620"/>
                                <a:gd name="T20" fmla="*/ 80 w 435"/>
                                <a:gd name="T21" fmla="*/ 370 h 620"/>
                                <a:gd name="T22" fmla="*/ 105 w 435"/>
                                <a:gd name="T23" fmla="*/ 385 h 620"/>
                                <a:gd name="T24" fmla="*/ 135 w 435"/>
                                <a:gd name="T25" fmla="*/ 395 h 620"/>
                                <a:gd name="T26" fmla="*/ 170 w 435"/>
                                <a:gd name="T27" fmla="*/ 395 h 620"/>
                                <a:gd name="T28" fmla="*/ 170 w 435"/>
                                <a:gd name="T29" fmla="*/ 395 h 620"/>
                                <a:gd name="T30" fmla="*/ 175 w 435"/>
                                <a:gd name="T31" fmla="*/ 450 h 620"/>
                                <a:gd name="T32" fmla="*/ 185 w 435"/>
                                <a:gd name="T33" fmla="*/ 495 h 620"/>
                                <a:gd name="T34" fmla="*/ 195 w 435"/>
                                <a:gd name="T35" fmla="*/ 535 h 620"/>
                                <a:gd name="T36" fmla="*/ 205 w 435"/>
                                <a:gd name="T37" fmla="*/ 565 h 620"/>
                                <a:gd name="T38" fmla="*/ 220 w 435"/>
                                <a:gd name="T39" fmla="*/ 590 h 620"/>
                                <a:gd name="T40" fmla="*/ 240 w 435"/>
                                <a:gd name="T41" fmla="*/ 605 h 620"/>
                                <a:gd name="T42" fmla="*/ 255 w 435"/>
                                <a:gd name="T43" fmla="*/ 620 h 620"/>
                                <a:gd name="T44" fmla="*/ 275 w 435"/>
                                <a:gd name="T45" fmla="*/ 620 h 620"/>
                                <a:gd name="T46" fmla="*/ 275 w 435"/>
                                <a:gd name="T47" fmla="*/ 620 h 620"/>
                                <a:gd name="T48" fmla="*/ 295 w 435"/>
                                <a:gd name="T49" fmla="*/ 620 h 620"/>
                                <a:gd name="T50" fmla="*/ 310 w 435"/>
                                <a:gd name="T51" fmla="*/ 605 h 620"/>
                                <a:gd name="T52" fmla="*/ 325 w 435"/>
                                <a:gd name="T53" fmla="*/ 585 h 620"/>
                                <a:gd name="T54" fmla="*/ 340 w 435"/>
                                <a:gd name="T55" fmla="*/ 555 h 620"/>
                                <a:gd name="T56" fmla="*/ 340 w 435"/>
                                <a:gd name="T57" fmla="*/ 555 h 620"/>
                                <a:gd name="T58" fmla="*/ 355 w 435"/>
                                <a:gd name="T59" fmla="*/ 490 h 620"/>
                                <a:gd name="T60" fmla="*/ 375 w 435"/>
                                <a:gd name="T61" fmla="*/ 380 h 620"/>
                                <a:gd name="T62" fmla="*/ 375 w 435"/>
                                <a:gd name="T63" fmla="*/ 380 h 620"/>
                                <a:gd name="T64" fmla="*/ 410 w 435"/>
                                <a:gd name="T65" fmla="*/ 160 h 620"/>
                                <a:gd name="T66" fmla="*/ 410 w 435"/>
                                <a:gd name="T67" fmla="*/ 16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5" h="620">
                                  <a:moveTo>
                                    <a:pt x="410" y="160"/>
                                  </a:moveTo>
                                  <a:lnTo>
                                    <a:pt x="410" y="16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45" y="320"/>
                                  </a:lnTo>
                                  <a:lnTo>
                                    <a:pt x="60" y="345"/>
                                  </a:lnTo>
                                  <a:lnTo>
                                    <a:pt x="80" y="370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35" y="395"/>
                                  </a:lnTo>
                                  <a:lnTo>
                                    <a:pt x="170" y="395"/>
                                  </a:lnTo>
                                  <a:lnTo>
                                    <a:pt x="175" y="450"/>
                                  </a:lnTo>
                                  <a:lnTo>
                                    <a:pt x="185" y="49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205" y="565"/>
                                  </a:lnTo>
                                  <a:lnTo>
                                    <a:pt x="220" y="590"/>
                                  </a:lnTo>
                                  <a:lnTo>
                                    <a:pt x="240" y="605"/>
                                  </a:lnTo>
                                  <a:lnTo>
                                    <a:pt x="255" y="620"/>
                                  </a:lnTo>
                                  <a:lnTo>
                                    <a:pt x="275" y="620"/>
                                  </a:lnTo>
                                  <a:lnTo>
                                    <a:pt x="295" y="620"/>
                                  </a:lnTo>
                                  <a:lnTo>
                                    <a:pt x="310" y="605"/>
                                  </a:lnTo>
                                  <a:lnTo>
                                    <a:pt x="325" y="585"/>
                                  </a:lnTo>
                                  <a:lnTo>
                                    <a:pt x="340" y="555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75" y="380"/>
                                  </a:lnTo>
                                  <a:lnTo>
                                    <a:pt x="4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801"/>
                          <wps:cNvSpPr>
                            <a:spLocks/>
                          </wps:cNvSpPr>
                          <wps:spPr bwMode="auto">
                            <a:xfrm>
                              <a:off x="2330" y="1435"/>
                              <a:ext cx="195" cy="441"/>
                            </a:xfrm>
                            <a:custGeom>
                              <a:avLst/>
                              <a:gdLst>
                                <a:gd name="T0" fmla="*/ 170 w 195"/>
                                <a:gd name="T1" fmla="*/ 291 h 441"/>
                                <a:gd name="T2" fmla="*/ 170 w 195"/>
                                <a:gd name="T3" fmla="*/ 291 h 441"/>
                                <a:gd name="T4" fmla="*/ 120 w 195"/>
                                <a:gd name="T5" fmla="*/ 156 h 441"/>
                                <a:gd name="T6" fmla="*/ 50 w 195"/>
                                <a:gd name="T7" fmla="*/ 0 h 441"/>
                                <a:gd name="T8" fmla="*/ 0 w 195"/>
                                <a:gd name="T9" fmla="*/ 201 h 441"/>
                                <a:gd name="T10" fmla="*/ 0 w 195"/>
                                <a:gd name="T11" fmla="*/ 201 h 441"/>
                                <a:gd name="T12" fmla="*/ 70 w 195"/>
                                <a:gd name="T13" fmla="*/ 316 h 441"/>
                                <a:gd name="T14" fmla="*/ 125 w 195"/>
                                <a:gd name="T15" fmla="*/ 391 h 441"/>
                                <a:gd name="T16" fmla="*/ 145 w 195"/>
                                <a:gd name="T17" fmla="*/ 416 h 441"/>
                                <a:gd name="T18" fmla="*/ 160 w 195"/>
                                <a:gd name="T19" fmla="*/ 431 h 441"/>
                                <a:gd name="T20" fmla="*/ 175 w 195"/>
                                <a:gd name="T21" fmla="*/ 441 h 441"/>
                                <a:gd name="T22" fmla="*/ 185 w 195"/>
                                <a:gd name="T23" fmla="*/ 441 h 441"/>
                                <a:gd name="T24" fmla="*/ 185 w 195"/>
                                <a:gd name="T25" fmla="*/ 441 h 441"/>
                                <a:gd name="T26" fmla="*/ 190 w 195"/>
                                <a:gd name="T27" fmla="*/ 431 h 441"/>
                                <a:gd name="T28" fmla="*/ 195 w 195"/>
                                <a:gd name="T29" fmla="*/ 421 h 441"/>
                                <a:gd name="T30" fmla="*/ 195 w 195"/>
                                <a:gd name="T31" fmla="*/ 396 h 441"/>
                                <a:gd name="T32" fmla="*/ 185 w 195"/>
                                <a:gd name="T33" fmla="*/ 351 h 441"/>
                                <a:gd name="T34" fmla="*/ 170 w 195"/>
                                <a:gd name="T35" fmla="*/ 291 h 441"/>
                                <a:gd name="T36" fmla="*/ 170 w 195"/>
                                <a:gd name="T37" fmla="*/ 29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5" h="441">
                                  <a:moveTo>
                                    <a:pt x="170" y="291"/>
                                  </a:moveTo>
                                  <a:lnTo>
                                    <a:pt x="170" y="291"/>
                                  </a:lnTo>
                                  <a:lnTo>
                                    <a:pt x="120" y="15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60" y="431"/>
                                  </a:lnTo>
                                  <a:lnTo>
                                    <a:pt x="175" y="441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95" y="421"/>
                                  </a:lnTo>
                                  <a:lnTo>
                                    <a:pt x="195" y="396"/>
                                  </a:lnTo>
                                  <a:lnTo>
                                    <a:pt x="185" y="351"/>
                                  </a:lnTo>
                                  <a:lnTo>
                                    <a:pt x="17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802"/>
                          <wps:cNvSpPr>
                            <a:spLocks/>
                          </wps:cNvSpPr>
                          <wps:spPr bwMode="auto">
                            <a:xfrm>
                              <a:off x="625" y="850"/>
                              <a:ext cx="1795" cy="1391"/>
                            </a:xfrm>
                            <a:custGeom>
                              <a:avLst/>
                              <a:gdLst>
                                <a:gd name="T0" fmla="*/ 595 w 1795"/>
                                <a:gd name="T1" fmla="*/ 240 h 1391"/>
                                <a:gd name="T2" fmla="*/ 520 w 1795"/>
                                <a:gd name="T3" fmla="*/ 160 h 1391"/>
                                <a:gd name="T4" fmla="*/ 445 w 1795"/>
                                <a:gd name="T5" fmla="*/ 90 h 1391"/>
                                <a:gd name="T6" fmla="*/ 360 w 1795"/>
                                <a:gd name="T7" fmla="*/ 35 h 1391"/>
                                <a:gd name="T8" fmla="*/ 275 w 1795"/>
                                <a:gd name="T9" fmla="*/ 0 h 1391"/>
                                <a:gd name="T10" fmla="*/ 215 w 1795"/>
                                <a:gd name="T11" fmla="*/ 65 h 1391"/>
                                <a:gd name="T12" fmla="*/ 120 w 1795"/>
                                <a:gd name="T13" fmla="*/ 210 h 1391"/>
                                <a:gd name="T14" fmla="*/ 80 w 1795"/>
                                <a:gd name="T15" fmla="*/ 290 h 1391"/>
                                <a:gd name="T16" fmla="*/ 25 w 1795"/>
                                <a:gd name="T17" fmla="*/ 450 h 1391"/>
                                <a:gd name="T18" fmla="*/ 0 w 1795"/>
                                <a:gd name="T19" fmla="*/ 615 h 1391"/>
                                <a:gd name="T20" fmla="*/ 0 w 1795"/>
                                <a:gd name="T21" fmla="*/ 701 h 1391"/>
                                <a:gd name="T22" fmla="*/ 30 w 1795"/>
                                <a:gd name="T23" fmla="*/ 856 h 1391"/>
                                <a:gd name="T24" fmla="*/ 60 w 1795"/>
                                <a:gd name="T25" fmla="*/ 931 h 1391"/>
                                <a:gd name="T26" fmla="*/ 150 w 1795"/>
                                <a:gd name="T27" fmla="*/ 1076 h 1391"/>
                                <a:gd name="T28" fmla="*/ 275 w 1795"/>
                                <a:gd name="T29" fmla="*/ 1191 h 1391"/>
                                <a:gd name="T30" fmla="*/ 330 w 1795"/>
                                <a:gd name="T31" fmla="*/ 1226 h 1391"/>
                                <a:gd name="T32" fmla="*/ 440 w 1795"/>
                                <a:gd name="T33" fmla="*/ 1281 h 1391"/>
                                <a:gd name="T34" fmla="*/ 560 w 1795"/>
                                <a:gd name="T35" fmla="*/ 1326 h 1391"/>
                                <a:gd name="T36" fmla="*/ 685 w 1795"/>
                                <a:gd name="T37" fmla="*/ 1361 h 1391"/>
                                <a:gd name="T38" fmla="*/ 750 w 1795"/>
                                <a:gd name="T39" fmla="*/ 1371 h 1391"/>
                                <a:gd name="T40" fmla="*/ 1030 w 1795"/>
                                <a:gd name="T41" fmla="*/ 1391 h 1391"/>
                                <a:gd name="T42" fmla="*/ 1450 w 1795"/>
                                <a:gd name="T43" fmla="*/ 1386 h 1391"/>
                                <a:gd name="T44" fmla="*/ 1510 w 1795"/>
                                <a:gd name="T45" fmla="*/ 1381 h 1391"/>
                                <a:gd name="T46" fmla="*/ 1610 w 1795"/>
                                <a:gd name="T47" fmla="*/ 1346 h 1391"/>
                                <a:gd name="T48" fmla="*/ 1690 w 1795"/>
                                <a:gd name="T49" fmla="*/ 1276 h 1391"/>
                                <a:gd name="T50" fmla="*/ 1750 w 1795"/>
                                <a:gd name="T51" fmla="*/ 1171 h 1391"/>
                                <a:gd name="T52" fmla="*/ 1770 w 1795"/>
                                <a:gd name="T53" fmla="*/ 1106 h 1391"/>
                                <a:gd name="T54" fmla="*/ 1790 w 1795"/>
                                <a:gd name="T55" fmla="*/ 991 h 1391"/>
                                <a:gd name="T56" fmla="*/ 1795 w 1795"/>
                                <a:gd name="T57" fmla="*/ 866 h 1391"/>
                                <a:gd name="T58" fmla="*/ 1785 w 1795"/>
                                <a:gd name="T59" fmla="*/ 731 h 1391"/>
                                <a:gd name="T60" fmla="*/ 1755 w 1795"/>
                                <a:gd name="T61" fmla="*/ 585 h 1391"/>
                                <a:gd name="T62" fmla="*/ 1625 w 1795"/>
                                <a:gd name="T63" fmla="*/ 570 h 1391"/>
                                <a:gd name="T64" fmla="*/ 1380 w 1795"/>
                                <a:gd name="T65" fmla="*/ 550 h 1391"/>
                                <a:gd name="T66" fmla="*/ 1260 w 1795"/>
                                <a:gd name="T67" fmla="*/ 545 h 1391"/>
                                <a:gd name="T68" fmla="*/ 1025 w 1795"/>
                                <a:gd name="T69" fmla="*/ 555 h 1391"/>
                                <a:gd name="T70" fmla="*/ 765 w 1795"/>
                                <a:gd name="T71" fmla="*/ 585 h 1391"/>
                                <a:gd name="T72" fmla="*/ 735 w 1795"/>
                                <a:gd name="T73" fmla="*/ 495 h 1391"/>
                                <a:gd name="T74" fmla="*/ 645 w 1795"/>
                                <a:gd name="T75" fmla="*/ 320 h 1391"/>
                                <a:gd name="T76" fmla="*/ 595 w 1795"/>
                                <a:gd name="T77" fmla="*/ 240 h 1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95" h="1391">
                                  <a:moveTo>
                                    <a:pt x="595" y="240"/>
                                  </a:moveTo>
                                  <a:lnTo>
                                    <a:pt x="595" y="240"/>
                                  </a:lnTo>
                                  <a:lnTo>
                                    <a:pt x="560" y="200"/>
                                  </a:lnTo>
                                  <a:lnTo>
                                    <a:pt x="520" y="160"/>
                                  </a:lnTo>
                                  <a:lnTo>
                                    <a:pt x="485" y="120"/>
                                  </a:lnTo>
                                  <a:lnTo>
                                    <a:pt x="445" y="90"/>
                                  </a:lnTo>
                                  <a:lnTo>
                                    <a:pt x="405" y="60"/>
                                  </a:lnTo>
                                  <a:lnTo>
                                    <a:pt x="360" y="35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25" y="450"/>
                                  </a:lnTo>
                                  <a:lnTo>
                                    <a:pt x="10" y="535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0" y="781"/>
                                  </a:lnTo>
                                  <a:lnTo>
                                    <a:pt x="30" y="856"/>
                                  </a:lnTo>
                                  <a:lnTo>
                                    <a:pt x="60" y="931"/>
                                  </a:lnTo>
                                  <a:lnTo>
                                    <a:pt x="100" y="1006"/>
                                  </a:lnTo>
                                  <a:lnTo>
                                    <a:pt x="150" y="1076"/>
                                  </a:lnTo>
                                  <a:lnTo>
                                    <a:pt x="205" y="1136"/>
                                  </a:lnTo>
                                  <a:lnTo>
                                    <a:pt x="275" y="1191"/>
                                  </a:lnTo>
                                  <a:lnTo>
                                    <a:pt x="330" y="1226"/>
                                  </a:lnTo>
                                  <a:lnTo>
                                    <a:pt x="385" y="1256"/>
                                  </a:lnTo>
                                  <a:lnTo>
                                    <a:pt x="440" y="1281"/>
                                  </a:lnTo>
                                  <a:lnTo>
                                    <a:pt x="500" y="1306"/>
                                  </a:lnTo>
                                  <a:lnTo>
                                    <a:pt x="560" y="1326"/>
                                  </a:lnTo>
                                  <a:lnTo>
                                    <a:pt x="620" y="1346"/>
                                  </a:lnTo>
                                  <a:lnTo>
                                    <a:pt x="685" y="1361"/>
                                  </a:lnTo>
                                  <a:lnTo>
                                    <a:pt x="750" y="1371"/>
                                  </a:lnTo>
                                  <a:lnTo>
                                    <a:pt x="870" y="1381"/>
                                  </a:lnTo>
                                  <a:lnTo>
                                    <a:pt x="1030" y="1391"/>
                                  </a:lnTo>
                                  <a:lnTo>
                                    <a:pt x="1220" y="1391"/>
                                  </a:lnTo>
                                  <a:lnTo>
                                    <a:pt x="1450" y="1386"/>
                                  </a:lnTo>
                                  <a:lnTo>
                                    <a:pt x="1510" y="1381"/>
                                  </a:lnTo>
                                  <a:lnTo>
                                    <a:pt x="1565" y="1366"/>
                                  </a:lnTo>
                                  <a:lnTo>
                                    <a:pt x="1610" y="1346"/>
                                  </a:lnTo>
                                  <a:lnTo>
                                    <a:pt x="1655" y="1316"/>
                                  </a:lnTo>
                                  <a:lnTo>
                                    <a:pt x="1690" y="1276"/>
                                  </a:lnTo>
                                  <a:lnTo>
                                    <a:pt x="1725" y="1226"/>
                                  </a:lnTo>
                                  <a:lnTo>
                                    <a:pt x="1750" y="1171"/>
                                  </a:lnTo>
                                  <a:lnTo>
                                    <a:pt x="1770" y="1106"/>
                                  </a:lnTo>
                                  <a:lnTo>
                                    <a:pt x="1785" y="1051"/>
                                  </a:lnTo>
                                  <a:lnTo>
                                    <a:pt x="1790" y="991"/>
                                  </a:lnTo>
                                  <a:lnTo>
                                    <a:pt x="1795" y="931"/>
                                  </a:lnTo>
                                  <a:lnTo>
                                    <a:pt x="1795" y="866"/>
                                  </a:lnTo>
                                  <a:lnTo>
                                    <a:pt x="1790" y="801"/>
                                  </a:lnTo>
                                  <a:lnTo>
                                    <a:pt x="1785" y="731"/>
                                  </a:lnTo>
                                  <a:lnTo>
                                    <a:pt x="1770" y="660"/>
                                  </a:lnTo>
                                  <a:lnTo>
                                    <a:pt x="1755" y="585"/>
                                  </a:lnTo>
                                  <a:lnTo>
                                    <a:pt x="1625" y="570"/>
                                  </a:lnTo>
                                  <a:lnTo>
                                    <a:pt x="1500" y="555"/>
                                  </a:lnTo>
                                  <a:lnTo>
                                    <a:pt x="1380" y="550"/>
                                  </a:lnTo>
                                  <a:lnTo>
                                    <a:pt x="1260" y="545"/>
                                  </a:lnTo>
                                  <a:lnTo>
                                    <a:pt x="1145" y="550"/>
                                  </a:lnTo>
                                  <a:lnTo>
                                    <a:pt x="1025" y="555"/>
                                  </a:lnTo>
                                  <a:lnTo>
                                    <a:pt x="895" y="570"/>
                                  </a:lnTo>
                                  <a:lnTo>
                                    <a:pt x="765" y="585"/>
                                  </a:lnTo>
                                  <a:lnTo>
                                    <a:pt x="735" y="495"/>
                                  </a:lnTo>
                                  <a:lnTo>
                                    <a:pt x="695" y="405"/>
                                  </a:lnTo>
                                  <a:lnTo>
                                    <a:pt x="645" y="320"/>
                                  </a:lnTo>
                                  <a:lnTo>
                                    <a:pt x="59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03"/>
                          <wps:cNvSpPr>
                            <a:spLocks/>
                          </wps:cNvSpPr>
                          <wps:spPr bwMode="auto">
                            <a:xfrm>
                              <a:off x="925" y="700"/>
                              <a:ext cx="200" cy="540"/>
                            </a:xfrm>
                            <a:custGeom>
                              <a:avLst/>
                              <a:gdLst>
                                <a:gd name="T0" fmla="*/ 175 w 200"/>
                                <a:gd name="T1" fmla="*/ 85 h 540"/>
                                <a:gd name="T2" fmla="*/ 175 w 200"/>
                                <a:gd name="T3" fmla="*/ 85 h 540"/>
                                <a:gd name="T4" fmla="*/ 120 w 200"/>
                                <a:gd name="T5" fmla="*/ 145 h 540"/>
                                <a:gd name="T6" fmla="*/ 65 w 200"/>
                                <a:gd name="T7" fmla="*/ 210 h 540"/>
                                <a:gd name="T8" fmla="*/ 65 w 200"/>
                                <a:gd name="T9" fmla="*/ 210 h 540"/>
                                <a:gd name="T10" fmla="*/ 45 w 200"/>
                                <a:gd name="T11" fmla="*/ 245 h 540"/>
                                <a:gd name="T12" fmla="*/ 30 w 200"/>
                                <a:gd name="T13" fmla="*/ 280 h 540"/>
                                <a:gd name="T14" fmla="*/ 20 w 200"/>
                                <a:gd name="T15" fmla="*/ 320 h 540"/>
                                <a:gd name="T16" fmla="*/ 10 w 200"/>
                                <a:gd name="T17" fmla="*/ 360 h 540"/>
                                <a:gd name="T18" fmla="*/ 0 w 200"/>
                                <a:gd name="T19" fmla="*/ 400 h 540"/>
                                <a:gd name="T20" fmla="*/ 0 w 200"/>
                                <a:gd name="T21" fmla="*/ 440 h 540"/>
                                <a:gd name="T22" fmla="*/ 0 w 200"/>
                                <a:gd name="T23" fmla="*/ 485 h 540"/>
                                <a:gd name="T24" fmla="*/ 0 w 200"/>
                                <a:gd name="T25" fmla="*/ 530 h 540"/>
                                <a:gd name="T26" fmla="*/ 0 w 200"/>
                                <a:gd name="T27" fmla="*/ 530 h 540"/>
                                <a:gd name="T28" fmla="*/ 5 w 200"/>
                                <a:gd name="T29" fmla="*/ 540 h 540"/>
                                <a:gd name="T30" fmla="*/ 5 w 200"/>
                                <a:gd name="T31" fmla="*/ 540 h 540"/>
                                <a:gd name="T32" fmla="*/ 5 w 200"/>
                                <a:gd name="T33" fmla="*/ 530 h 540"/>
                                <a:gd name="T34" fmla="*/ 5 w 200"/>
                                <a:gd name="T35" fmla="*/ 530 h 540"/>
                                <a:gd name="T36" fmla="*/ 5 w 200"/>
                                <a:gd name="T37" fmla="*/ 500 h 540"/>
                                <a:gd name="T38" fmla="*/ 15 w 200"/>
                                <a:gd name="T39" fmla="*/ 475 h 540"/>
                                <a:gd name="T40" fmla="*/ 25 w 200"/>
                                <a:gd name="T41" fmla="*/ 450 h 540"/>
                                <a:gd name="T42" fmla="*/ 40 w 200"/>
                                <a:gd name="T43" fmla="*/ 425 h 540"/>
                                <a:gd name="T44" fmla="*/ 40 w 200"/>
                                <a:gd name="T45" fmla="*/ 425 h 540"/>
                                <a:gd name="T46" fmla="*/ 65 w 200"/>
                                <a:gd name="T47" fmla="*/ 385 h 540"/>
                                <a:gd name="T48" fmla="*/ 110 w 200"/>
                                <a:gd name="T49" fmla="*/ 345 h 540"/>
                                <a:gd name="T50" fmla="*/ 110 w 200"/>
                                <a:gd name="T51" fmla="*/ 345 h 540"/>
                                <a:gd name="T52" fmla="*/ 150 w 200"/>
                                <a:gd name="T53" fmla="*/ 300 h 540"/>
                                <a:gd name="T54" fmla="*/ 175 w 200"/>
                                <a:gd name="T55" fmla="*/ 270 h 540"/>
                                <a:gd name="T56" fmla="*/ 175 w 200"/>
                                <a:gd name="T57" fmla="*/ 270 h 540"/>
                                <a:gd name="T58" fmla="*/ 190 w 200"/>
                                <a:gd name="T59" fmla="*/ 250 h 540"/>
                                <a:gd name="T60" fmla="*/ 195 w 200"/>
                                <a:gd name="T61" fmla="*/ 230 h 540"/>
                                <a:gd name="T62" fmla="*/ 200 w 200"/>
                                <a:gd name="T63" fmla="*/ 205 h 540"/>
                                <a:gd name="T64" fmla="*/ 195 w 200"/>
                                <a:gd name="T65" fmla="*/ 185 h 540"/>
                                <a:gd name="T66" fmla="*/ 195 w 200"/>
                                <a:gd name="T67" fmla="*/ 185 h 540"/>
                                <a:gd name="T68" fmla="*/ 180 w 200"/>
                                <a:gd name="T69" fmla="*/ 95 h 540"/>
                                <a:gd name="T70" fmla="*/ 175 w 200"/>
                                <a:gd name="T71" fmla="*/ 10 h 540"/>
                                <a:gd name="T72" fmla="*/ 175 w 200"/>
                                <a:gd name="T73" fmla="*/ 10 h 540"/>
                                <a:gd name="T74" fmla="*/ 105 w 200"/>
                                <a:gd name="T75" fmla="*/ 10 h 540"/>
                                <a:gd name="T76" fmla="*/ 70 w 200"/>
                                <a:gd name="T77" fmla="*/ 5 h 540"/>
                                <a:gd name="T78" fmla="*/ 40 w 200"/>
                                <a:gd name="T79" fmla="*/ 0 h 540"/>
                                <a:gd name="T80" fmla="*/ 10 w 200"/>
                                <a:gd name="T81" fmla="*/ 200 h 540"/>
                                <a:gd name="T82" fmla="*/ 10 w 200"/>
                                <a:gd name="T83" fmla="*/ 200 h 540"/>
                                <a:gd name="T84" fmla="*/ 95 w 200"/>
                                <a:gd name="T85" fmla="*/ 140 h 540"/>
                                <a:gd name="T86" fmla="*/ 175 w 200"/>
                                <a:gd name="T87" fmla="*/ 85 h 540"/>
                                <a:gd name="T88" fmla="*/ 175 w 200"/>
                                <a:gd name="T89" fmla="*/ 85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" h="540">
                                  <a:moveTo>
                                    <a:pt x="175" y="85"/>
                                  </a:moveTo>
                                  <a:lnTo>
                                    <a:pt x="175" y="85"/>
                                  </a:lnTo>
                                  <a:lnTo>
                                    <a:pt x="120" y="14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45" y="245"/>
                                  </a:lnTo>
                                  <a:lnTo>
                                    <a:pt x="30" y="280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5" y="540"/>
                                  </a:lnTo>
                                  <a:lnTo>
                                    <a:pt x="5" y="530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15" y="475"/>
                                  </a:lnTo>
                                  <a:lnTo>
                                    <a:pt x="25" y="450"/>
                                  </a:lnTo>
                                  <a:lnTo>
                                    <a:pt x="40" y="425"/>
                                  </a:lnTo>
                                  <a:lnTo>
                                    <a:pt x="65" y="385"/>
                                  </a:lnTo>
                                  <a:lnTo>
                                    <a:pt x="110" y="345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90" y="25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00" y="205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" y="200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17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04"/>
                          <wps:cNvSpPr>
                            <a:spLocks/>
                          </wps:cNvSpPr>
                          <wps:spPr bwMode="auto">
                            <a:xfrm>
                              <a:off x="625" y="635"/>
                              <a:ext cx="475" cy="885"/>
                            </a:xfrm>
                            <a:custGeom>
                              <a:avLst/>
                              <a:gdLst>
                                <a:gd name="T0" fmla="*/ 365 w 475"/>
                                <a:gd name="T1" fmla="*/ 275 h 885"/>
                                <a:gd name="T2" fmla="*/ 475 w 475"/>
                                <a:gd name="T3" fmla="*/ 150 h 885"/>
                                <a:gd name="T4" fmla="*/ 395 w 475"/>
                                <a:gd name="T5" fmla="*/ 205 h 885"/>
                                <a:gd name="T6" fmla="*/ 340 w 475"/>
                                <a:gd name="T7" fmla="*/ 65 h 885"/>
                                <a:gd name="T8" fmla="*/ 240 w 475"/>
                                <a:gd name="T9" fmla="*/ 0 h 885"/>
                                <a:gd name="T10" fmla="*/ 130 w 475"/>
                                <a:gd name="T11" fmla="*/ 70 h 885"/>
                                <a:gd name="T12" fmla="*/ 160 w 475"/>
                                <a:gd name="T13" fmla="*/ 265 h 885"/>
                                <a:gd name="T14" fmla="*/ 40 w 475"/>
                                <a:gd name="T15" fmla="*/ 175 h 885"/>
                                <a:gd name="T16" fmla="*/ 0 w 475"/>
                                <a:gd name="T17" fmla="*/ 155 h 885"/>
                                <a:gd name="T18" fmla="*/ 105 w 475"/>
                                <a:gd name="T19" fmla="*/ 275 h 885"/>
                                <a:gd name="T20" fmla="*/ 125 w 475"/>
                                <a:gd name="T21" fmla="*/ 310 h 885"/>
                                <a:gd name="T22" fmla="*/ 150 w 475"/>
                                <a:gd name="T23" fmla="*/ 385 h 885"/>
                                <a:gd name="T24" fmla="*/ 170 w 475"/>
                                <a:gd name="T25" fmla="*/ 505 h 885"/>
                                <a:gd name="T26" fmla="*/ 165 w 475"/>
                                <a:gd name="T27" fmla="*/ 605 h 885"/>
                                <a:gd name="T28" fmla="*/ 160 w 475"/>
                                <a:gd name="T29" fmla="*/ 620 h 885"/>
                                <a:gd name="T30" fmla="*/ 150 w 475"/>
                                <a:gd name="T31" fmla="*/ 635 h 885"/>
                                <a:gd name="T32" fmla="*/ 130 w 475"/>
                                <a:gd name="T33" fmla="*/ 660 h 885"/>
                                <a:gd name="T34" fmla="*/ 95 w 475"/>
                                <a:gd name="T35" fmla="*/ 705 h 885"/>
                                <a:gd name="T36" fmla="*/ 90 w 475"/>
                                <a:gd name="T37" fmla="*/ 715 h 885"/>
                                <a:gd name="T38" fmla="*/ 105 w 475"/>
                                <a:gd name="T39" fmla="*/ 770 h 885"/>
                                <a:gd name="T40" fmla="*/ 135 w 475"/>
                                <a:gd name="T41" fmla="*/ 830 h 885"/>
                                <a:gd name="T42" fmla="*/ 160 w 475"/>
                                <a:gd name="T43" fmla="*/ 855 h 885"/>
                                <a:gd name="T44" fmla="*/ 215 w 475"/>
                                <a:gd name="T45" fmla="*/ 880 h 885"/>
                                <a:gd name="T46" fmla="*/ 240 w 475"/>
                                <a:gd name="T47" fmla="*/ 885 h 885"/>
                                <a:gd name="T48" fmla="*/ 300 w 475"/>
                                <a:gd name="T49" fmla="*/ 870 h 885"/>
                                <a:gd name="T50" fmla="*/ 345 w 475"/>
                                <a:gd name="T51" fmla="*/ 830 h 885"/>
                                <a:gd name="T52" fmla="*/ 360 w 475"/>
                                <a:gd name="T53" fmla="*/ 805 h 885"/>
                                <a:gd name="T54" fmla="*/ 385 w 475"/>
                                <a:gd name="T55" fmla="*/ 755 h 885"/>
                                <a:gd name="T56" fmla="*/ 385 w 475"/>
                                <a:gd name="T57" fmla="*/ 725 h 885"/>
                                <a:gd name="T58" fmla="*/ 380 w 475"/>
                                <a:gd name="T59" fmla="*/ 695 h 885"/>
                                <a:gd name="T60" fmla="*/ 350 w 475"/>
                                <a:gd name="T61" fmla="*/ 660 h 885"/>
                                <a:gd name="T62" fmla="*/ 325 w 475"/>
                                <a:gd name="T63" fmla="*/ 635 h 885"/>
                                <a:gd name="T64" fmla="*/ 310 w 475"/>
                                <a:gd name="T65" fmla="*/ 615 h 885"/>
                                <a:gd name="T66" fmla="*/ 310 w 475"/>
                                <a:gd name="T67" fmla="*/ 615 h 885"/>
                                <a:gd name="T68" fmla="*/ 305 w 475"/>
                                <a:gd name="T69" fmla="*/ 605 h 885"/>
                                <a:gd name="T70" fmla="*/ 300 w 475"/>
                                <a:gd name="T71" fmla="*/ 595 h 885"/>
                                <a:gd name="T72" fmla="*/ 300 w 475"/>
                                <a:gd name="T73" fmla="*/ 505 h 885"/>
                                <a:gd name="T74" fmla="*/ 310 w 475"/>
                                <a:gd name="T75" fmla="*/ 425 h 885"/>
                                <a:gd name="T76" fmla="*/ 330 w 475"/>
                                <a:gd name="T77" fmla="*/ 345 h 885"/>
                                <a:gd name="T78" fmla="*/ 365 w 475"/>
                                <a:gd name="T79" fmla="*/ 275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5" h="885">
                                  <a:moveTo>
                                    <a:pt x="365" y="275"/>
                                  </a:moveTo>
                                  <a:lnTo>
                                    <a:pt x="365" y="275"/>
                                  </a:lnTo>
                                  <a:lnTo>
                                    <a:pt x="420" y="210"/>
                                  </a:lnTo>
                                  <a:lnTo>
                                    <a:pt x="475" y="150"/>
                                  </a:lnTo>
                                  <a:lnTo>
                                    <a:pt x="395" y="205"/>
                                  </a:lnTo>
                                  <a:lnTo>
                                    <a:pt x="310" y="265"/>
                                  </a:lnTo>
                                  <a:lnTo>
                                    <a:pt x="340" y="65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10" y="24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80" y="20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40" y="34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60" y="425"/>
                                  </a:lnTo>
                                  <a:lnTo>
                                    <a:pt x="170" y="505"/>
                                  </a:lnTo>
                                  <a:lnTo>
                                    <a:pt x="170" y="595"/>
                                  </a:lnTo>
                                  <a:lnTo>
                                    <a:pt x="165" y="605"/>
                                  </a:lnTo>
                                  <a:lnTo>
                                    <a:pt x="160" y="620"/>
                                  </a:lnTo>
                                  <a:lnTo>
                                    <a:pt x="150" y="635"/>
                                  </a:lnTo>
                                  <a:lnTo>
                                    <a:pt x="130" y="660"/>
                                  </a:lnTo>
                                  <a:lnTo>
                                    <a:pt x="100" y="695"/>
                                  </a:lnTo>
                                  <a:lnTo>
                                    <a:pt x="95" y="705"/>
                                  </a:lnTo>
                                  <a:lnTo>
                                    <a:pt x="90" y="715"/>
                                  </a:lnTo>
                                  <a:lnTo>
                                    <a:pt x="95" y="745"/>
                                  </a:lnTo>
                                  <a:lnTo>
                                    <a:pt x="105" y="770"/>
                                  </a:lnTo>
                                  <a:lnTo>
                                    <a:pt x="115" y="800"/>
                                  </a:lnTo>
                                  <a:lnTo>
                                    <a:pt x="135" y="830"/>
                                  </a:lnTo>
                                  <a:lnTo>
                                    <a:pt x="160" y="855"/>
                                  </a:lnTo>
                                  <a:lnTo>
                                    <a:pt x="185" y="870"/>
                                  </a:lnTo>
                                  <a:lnTo>
                                    <a:pt x="215" y="880"/>
                                  </a:lnTo>
                                  <a:lnTo>
                                    <a:pt x="240" y="885"/>
                                  </a:lnTo>
                                  <a:lnTo>
                                    <a:pt x="270" y="880"/>
                                  </a:lnTo>
                                  <a:lnTo>
                                    <a:pt x="300" y="870"/>
                                  </a:lnTo>
                                  <a:lnTo>
                                    <a:pt x="320" y="855"/>
                                  </a:lnTo>
                                  <a:lnTo>
                                    <a:pt x="345" y="830"/>
                                  </a:lnTo>
                                  <a:lnTo>
                                    <a:pt x="360" y="805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85" y="755"/>
                                  </a:lnTo>
                                  <a:lnTo>
                                    <a:pt x="385" y="725"/>
                                  </a:lnTo>
                                  <a:lnTo>
                                    <a:pt x="385" y="710"/>
                                  </a:lnTo>
                                  <a:lnTo>
                                    <a:pt x="380" y="695"/>
                                  </a:lnTo>
                                  <a:lnTo>
                                    <a:pt x="365" y="675"/>
                                  </a:lnTo>
                                  <a:lnTo>
                                    <a:pt x="350" y="660"/>
                                  </a:lnTo>
                                  <a:lnTo>
                                    <a:pt x="325" y="635"/>
                                  </a:lnTo>
                                  <a:lnTo>
                                    <a:pt x="310" y="615"/>
                                  </a:lnTo>
                                  <a:lnTo>
                                    <a:pt x="305" y="605"/>
                                  </a:lnTo>
                                  <a:lnTo>
                                    <a:pt x="300" y="595"/>
                                  </a:lnTo>
                                  <a:lnTo>
                                    <a:pt x="300" y="550"/>
                                  </a:lnTo>
                                  <a:lnTo>
                                    <a:pt x="300" y="505"/>
                                  </a:lnTo>
                                  <a:lnTo>
                                    <a:pt x="300" y="465"/>
                                  </a:lnTo>
                                  <a:lnTo>
                                    <a:pt x="310" y="425"/>
                                  </a:lnTo>
                                  <a:lnTo>
                                    <a:pt x="320" y="385"/>
                                  </a:lnTo>
                                  <a:lnTo>
                                    <a:pt x="330" y="345"/>
                                  </a:lnTo>
                                  <a:lnTo>
                                    <a:pt x="345" y="310"/>
                                  </a:lnTo>
                                  <a:lnTo>
                                    <a:pt x="36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05"/>
                          <wps:cNvSpPr>
                            <a:spLocks/>
                          </wps:cNvSpPr>
                          <wps:spPr bwMode="auto">
                            <a:xfrm>
                              <a:off x="605" y="635"/>
                              <a:ext cx="260" cy="605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0 h 605"/>
                                <a:gd name="T2" fmla="*/ 260 w 260"/>
                                <a:gd name="T3" fmla="*/ 0 h 605"/>
                                <a:gd name="T4" fmla="*/ 235 w 260"/>
                                <a:gd name="T5" fmla="*/ 25 h 605"/>
                                <a:gd name="T6" fmla="*/ 205 w 260"/>
                                <a:gd name="T7" fmla="*/ 45 h 605"/>
                                <a:gd name="T8" fmla="*/ 175 w 260"/>
                                <a:gd name="T9" fmla="*/ 60 h 605"/>
                                <a:gd name="T10" fmla="*/ 150 w 260"/>
                                <a:gd name="T11" fmla="*/ 70 h 605"/>
                                <a:gd name="T12" fmla="*/ 150 w 260"/>
                                <a:gd name="T13" fmla="*/ 70 h 605"/>
                                <a:gd name="T14" fmla="*/ 120 w 260"/>
                                <a:gd name="T15" fmla="*/ 75 h 605"/>
                                <a:gd name="T16" fmla="*/ 85 w 260"/>
                                <a:gd name="T17" fmla="*/ 75 h 605"/>
                                <a:gd name="T18" fmla="*/ 55 w 260"/>
                                <a:gd name="T19" fmla="*/ 70 h 605"/>
                                <a:gd name="T20" fmla="*/ 20 w 260"/>
                                <a:gd name="T21" fmla="*/ 65 h 605"/>
                                <a:gd name="T22" fmla="*/ 20 w 260"/>
                                <a:gd name="T23" fmla="*/ 65 h 605"/>
                                <a:gd name="T24" fmla="*/ 15 w 260"/>
                                <a:gd name="T25" fmla="*/ 150 h 605"/>
                                <a:gd name="T26" fmla="*/ 5 w 260"/>
                                <a:gd name="T27" fmla="*/ 235 h 605"/>
                                <a:gd name="T28" fmla="*/ 5 w 260"/>
                                <a:gd name="T29" fmla="*/ 235 h 605"/>
                                <a:gd name="T30" fmla="*/ 0 w 260"/>
                                <a:gd name="T31" fmla="*/ 255 h 605"/>
                                <a:gd name="T32" fmla="*/ 0 w 260"/>
                                <a:gd name="T33" fmla="*/ 280 h 605"/>
                                <a:gd name="T34" fmla="*/ 10 w 260"/>
                                <a:gd name="T35" fmla="*/ 305 h 605"/>
                                <a:gd name="T36" fmla="*/ 20 w 260"/>
                                <a:gd name="T37" fmla="*/ 325 h 605"/>
                                <a:gd name="T38" fmla="*/ 20 w 260"/>
                                <a:gd name="T39" fmla="*/ 325 h 605"/>
                                <a:gd name="T40" fmla="*/ 45 w 260"/>
                                <a:gd name="T41" fmla="*/ 360 h 605"/>
                                <a:gd name="T42" fmla="*/ 85 w 260"/>
                                <a:gd name="T43" fmla="*/ 405 h 605"/>
                                <a:gd name="T44" fmla="*/ 85 w 260"/>
                                <a:gd name="T45" fmla="*/ 405 h 605"/>
                                <a:gd name="T46" fmla="*/ 130 w 260"/>
                                <a:gd name="T47" fmla="*/ 455 h 605"/>
                                <a:gd name="T48" fmla="*/ 155 w 260"/>
                                <a:gd name="T49" fmla="*/ 490 h 605"/>
                                <a:gd name="T50" fmla="*/ 155 w 260"/>
                                <a:gd name="T51" fmla="*/ 490 h 605"/>
                                <a:gd name="T52" fmla="*/ 170 w 260"/>
                                <a:gd name="T53" fmla="*/ 515 h 605"/>
                                <a:gd name="T54" fmla="*/ 180 w 260"/>
                                <a:gd name="T55" fmla="*/ 540 h 605"/>
                                <a:gd name="T56" fmla="*/ 185 w 260"/>
                                <a:gd name="T57" fmla="*/ 565 h 605"/>
                                <a:gd name="T58" fmla="*/ 190 w 260"/>
                                <a:gd name="T59" fmla="*/ 590 h 605"/>
                                <a:gd name="T60" fmla="*/ 190 w 260"/>
                                <a:gd name="T61" fmla="*/ 590 h 605"/>
                                <a:gd name="T62" fmla="*/ 185 w 260"/>
                                <a:gd name="T63" fmla="*/ 605 h 605"/>
                                <a:gd name="T64" fmla="*/ 190 w 260"/>
                                <a:gd name="T65" fmla="*/ 595 h 605"/>
                                <a:gd name="T66" fmla="*/ 190 w 260"/>
                                <a:gd name="T67" fmla="*/ 595 h 605"/>
                                <a:gd name="T68" fmla="*/ 190 w 260"/>
                                <a:gd name="T69" fmla="*/ 505 h 605"/>
                                <a:gd name="T70" fmla="*/ 180 w 260"/>
                                <a:gd name="T71" fmla="*/ 425 h 605"/>
                                <a:gd name="T72" fmla="*/ 170 w 260"/>
                                <a:gd name="T73" fmla="*/ 385 h 605"/>
                                <a:gd name="T74" fmla="*/ 160 w 260"/>
                                <a:gd name="T75" fmla="*/ 345 h 605"/>
                                <a:gd name="T76" fmla="*/ 145 w 260"/>
                                <a:gd name="T77" fmla="*/ 310 h 605"/>
                                <a:gd name="T78" fmla="*/ 125 w 260"/>
                                <a:gd name="T79" fmla="*/ 275 h 605"/>
                                <a:gd name="T80" fmla="*/ 125 w 260"/>
                                <a:gd name="T81" fmla="*/ 275 h 605"/>
                                <a:gd name="T82" fmla="*/ 75 w 260"/>
                                <a:gd name="T83" fmla="*/ 210 h 605"/>
                                <a:gd name="T84" fmla="*/ 20 w 260"/>
                                <a:gd name="T85" fmla="*/ 155 h 605"/>
                                <a:gd name="T86" fmla="*/ 20 w 260"/>
                                <a:gd name="T87" fmla="*/ 155 h 605"/>
                                <a:gd name="T88" fmla="*/ 60 w 260"/>
                                <a:gd name="T89" fmla="*/ 175 h 605"/>
                                <a:gd name="T90" fmla="*/ 100 w 260"/>
                                <a:gd name="T91" fmla="*/ 205 h 605"/>
                                <a:gd name="T92" fmla="*/ 180 w 260"/>
                                <a:gd name="T93" fmla="*/ 265 h 605"/>
                                <a:gd name="T94" fmla="*/ 150 w 260"/>
                                <a:gd name="T95" fmla="*/ 70 h 605"/>
                                <a:gd name="T96" fmla="*/ 230 w 260"/>
                                <a:gd name="T97" fmla="*/ 240 h 605"/>
                                <a:gd name="T98" fmla="*/ 260 w 260"/>
                                <a:gd name="T99" fmla="*/ 0 h 605"/>
                                <a:gd name="T100" fmla="*/ 260 w 260"/>
                                <a:gd name="T101" fmla="*/ 0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0" h="605">
                                  <a:moveTo>
                                    <a:pt x="260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05" y="45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20" y="325"/>
                                  </a:lnTo>
                                  <a:lnTo>
                                    <a:pt x="45" y="360"/>
                                  </a:lnTo>
                                  <a:lnTo>
                                    <a:pt x="85" y="405"/>
                                  </a:lnTo>
                                  <a:lnTo>
                                    <a:pt x="130" y="455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70" y="515"/>
                                  </a:lnTo>
                                  <a:lnTo>
                                    <a:pt x="180" y="540"/>
                                  </a:lnTo>
                                  <a:lnTo>
                                    <a:pt x="185" y="565"/>
                                  </a:lnTo>
                                  <a:lnTo>
                                    <a:pt x="190" y="590"/>
                                  </a:lnTo>
                                  <a:lnTo>
                                    <a:pt x="185" y="605"/>
                                  </a:lnTo>
                                  <a:lnTo>
                                    <a:pt x="190" y="595"/>
                                  </a:lnTo>
                                  <a:lnTo>
                                    <a:pt x="190" y="505"/>
                                  </a:lnTo>
                                  <a:lnTo>
                                    <a:pt x="180" y="425"/>
                                  </a:lnTo>
                                  <a:lnTo>
                                    <a:pt x="170" y="385"/>
                                  </a:lnTo>
                                  <a:lnTo>
                                    <a:pt x="160" y="345"/>
                                  </a:lnTo>
                                  <a:lnTo>
                                    <a:pt x="145" y="310"/>
                                  </a:lnTo>
                                  <a:lnTo>
                                    <a:pt x="125" y="275"/>
                                  </a:lnTo>
                                  <a:lnTo>
                                    <a:pt x="75" y="210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0" y="17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230" y="24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06"/>
                          <wps:cNvSpPr>
                            <a:spLocks/>
                          </wps:cNvSpPr>
                          <wps:spPr bwMode="auto">
                            <a:xfrm>
                              <a:off x="865" y="635"/>
                              <a:ext cx="100" cy="2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245"/>
                                <a:gd name="T2" fmla="*/ 20 w 100"/>
                                <a:gd name="T3" fmla="*/ 245 h 245"/>
                                <a:gd name="T4" fmla="*/ 100 w 100"/>
                                <a:gd name="T5" fmla="*/ 65 h 245"/>
                                <a:gd name="T6" fmla="*/ 100 w 100"/>
                                <a:gd name="T7" fmla="*/ 65 h 245"/>
                                <a:gd name="T8" fmla="*/ 70 w 100"/>
                                <a:gd name="T9" fmla="*/ 50 h 245"/>
                                <a:gd name="T10" fmla="*/ 45 w 100"/>
                                <a:gd name="T11" fmla="*/ 40 h 245"/>
                                <a:gd name="T12" fmla="*/ 20 w 100"/>
                                <a:gd name="T13" fmla="*/ 20 h 245"/>
                                <a:gd name="T14" fmla="*/ 0 w 100"/>
                                <a:gd name="T15" fmla="*/ 0 h 245"/>
                                <a:gd name="T16" fmla="*/ 0 w 100"/>
                                <a:gd name="T1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" h="245">
                                  <a:moveTo>
                                    <a:pt x="0" y="0"/>
                                  </a:moveTo>
                                  <a:lnTo>
                                    <a:pt x="20" y="24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07"/>
                          <wps:cNvSpPr>
                            <a:spLocks/>
                          </wps:cNvSpPr>
                          <wps:spPr bwMode="auto">
                            <a:xfrm>
                              <a:off x="1090" y="25"/>
                              <a:ext cx="290" cy="265"/>
                            </a:xfrm>
                            <a:custGeom>
                              <a:avLst/>
                              <a:gdLst>
                                <a:gd name="T0" fmla="*/ 290 w 290"/>
                                <a:gd name="T1" fmla="*/ 20 h 265"/>
                                <a:gd name="T2" fmla="*/ 290 w 290"/>
                                <a:gd name="T3" fmla="*/ 20 h 265"/>
                                <a:gd name="T4" fmla="*/ 230 w 290"/>
                                <a:gd name="T5" fmla="*/ 5 h 265"/>
                                <a:gd name="T6" fmla="*/ 175 w 290"/>
                                <a:gd name="T7" fmla="*/ 0 h 265"/>
                                <a:gd name="T8" fmla="*/ 175 w 290"/>
                                <a:gd name="T9" fmla="*/ 0 h 265"/>
                                <a:gd name="T10" fmla="*/ 125 w 290"/>
                                <a:gd name="T11" fmla="*/ 0 h 265"/>
                                <a:gd name="T12" fmla="*/ 80 w 290"/>
                                <a:gd name="T13" fmla="*/ 5 h 265"/>
                                <a:gd name="T14" fmla="*/ 40 w 290"/>
                                <a:gd name="T15" fmla="*/ 15 h 265"/>
                                <a:gd name="T16" fmla="*/ 0 w 290"/>
                                <a:gd name="T17" fmla="*/ 30 h 265"/>
                                <a:gd name="T18" fmla="*/ 145 w 290"/>
                                <a:gd name="T19" fmla="*/ 265 h 265"/>
                                <a:gd name="T20" fmla="*/ 145 w 290"/>
                                <a:gd name="T21" fmla="*/ 265 h 265"/>
                                <a:gd name="T22" fmla="*/ 175 w 290"/>
                                <a:gd name="T23" fmla="*/ 255 h 265"/>
                                <a:gd name="T24" fmla="*/ 205 w 290"/>
                                <a:gd name="T25" fmla="*/ 250 h 265"/>
                                <a:gd name="T26" fmla="*/ 205 w 290"/>
                                <a:gd name="T27" fmla="*/ 250 h 265"/>
                                <a:gd name="T28" fmla="*/ 250 w 290"/>
                                <a:gd name="T29" fmla="*/ 255 h 265"/>
                                <a:gd name="T30" fmla="*/ 290 w 290"/>
                                <a:gd name="T31" fmla="*/ 20 h 265"/>
                                <a:gd name="T32" fmla="*/ 290 w 290"/>
                                <a:gd name="T33" fmla="*/ 2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0" h="265">
                                  <a:moveTo>
                                    <a:pt x="290" y="20"/>
                                  </a:moveTo>
                                  <a:lnTo>
                                    <a:pt x="290" y="2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45" y="265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05" y="250"/>
                                  </a:lnTo>
                                  <a:lnTo>
                                    <a:pt x="250" y="255"/>
                                  </a:lnTo>
                                  <a:lnTo>
                                    <a:pt x="29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08"/>
                          <wps:cNvSpPr>
                            <a:spLocks/>
                          </wps:cNvSpPr>
                          <wps:spPr bwMode="auto">
                            <a:xfrm>
                              <a:off x="1340" y="45"/>
                              <a:ext cx="255" cy="290"/>
                            </a:xfrm>
                            <a:custGeom>
                              <a:avLst/>
                              <a:gdLst>
                                <a:gd name="T0" fmla="*/ 200 w 255"/>
                                <a:gd name="T1" fmla="*/ 85 h 290"/>
                                <a:gd name="T2" fmla="*/ 200 w 255"/>
                                <a:gd name="T3" fmla="*/ 85 h 290"/>
                                <a:gd name="T4" fmla="*/ 160 w 255"/>
                                <a:gd name="T5" fmla="*/ 55 h 290"/>
                                <a:gd name="T6" fmla="*/ 120 w 255"/>
                                <a:gd name="T7" fmla="*/ 35 h 290"/>
                                <a:gd name="T8" fmla="*/ 80 w 255"/>
                                <a:gd name="T9" fmla="*/ 15 h 290"/>
                                <a:gd name="T10" fmla="*/ 40 w 255"/>
                                <a:gd name="T11" fmla="*/ 0 h 290"/>
                                <a:gd name="T12" fmla="*/ 0 w 255"/>
                                <a:gd name="T13" fmla="*/ 235 h 290"/>
                                <a:gd name="T14" fmla="*/ 0 w 255"/>
                                <a:gd name="T15" fmla="*/ 235 h 290"/>
                                <a:gd name="T16" fmla="*/ 25 w 255"/>
                                <a:gd name="T17" fmla="*/ 240 h 290"/>
                                <a:gd name="T18" fmla="*/ 45 w 255"/>
                                <a:gd name="T19" fmla="*/ 250 h 290"/>
                                <a:gd name="T20" fmla="*/ 70 w 255"/>
                                <a:gd name="T21" fmla="*/ 260 h 290"/>
                                <a:gd name="T22" fmla="*/ 90 w 255"/>
                                <a:gd name="T23" fmla="*/ 275 h 290"/>
                                <a:gd name="T24" fmla="*/ 90 w 255"/>
                                <a:gd name="T25" fmla="*/ 275 h 290"/>
                                <a:gd name="T26" fmla="*/ 110 w 255"/>
                                <a:gd name="T27" fmla="*/ 290 h 290"/>
                                <a:gd name="T28" fmla="*/ 255 w 255"/>
                                <a:gd name="T29" fmla="*/ 135 h 290"/>
                                <a:gd name="T30" fmla="*/ 255 w 255"/>
                                <a:gd name="T31" fmla="*/ 135 h 290"/>
                                <a:gd name="T32" fmla="*/ 230 w 255"/>
                                <a:gd name="T33" fmla="*/ 110 h 290"/>
                                <a:gd name="T34" fmla="*/ 200 w 255"/>
                                <a:gd name="T35" fmla="*/ 85 h 290"/>
                                <a:gd name="T36" fmla="*/ 200 w 255"/>
                                <a:gd name="T37" fmla="*/ 85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55" h="290">
                                  <a:moveTo>
                                    <a:pt x="200" y="85"/>
                                  </a:moveTo>
                                  <a:lnTo>
                                    <a:pt x="200" y="85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25" y="240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10" y="290"/>
                                  </a:lnTo>
                                  <a:lnTo>
                                    <a:pt x="255" y="135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0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09"/>
                          <wps:cNvSpPr>
                            <a:spLocks/>
                          </wps:cNvSpPr>
                          <wps:spPr bwMode="auto">
                            <a:xfrm>
                              <a:off x="900" y="5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90 w 335"/>
                                <a:gd name="T1" fmla="*/ 0 h 330"/>
                                <a:gd name="T2" fmla="*/ 190 w 335"/>
                                <a:gd name="T3" fmla="*/ 0 h 330"/>
                                <a:gd name="T4" fmla="*/ 145 w 335"/>
                                <a:gd name="T5" fmla="*/ 25 h 330"/>
                                <a:gd name="T6" fmla="*/ 105 w 335"/>
                                <a:gd name="T7" fmla="*/ 50 h 330"/>
                                <a:gd name="T8" fmla="*/ 105 w 335"/>
                                <a:gd name="T9" fmla="*/ 50 h 330"/>
                                <a:gd name="T10" fmla="*/ 75 w 335"/>
                                <a:gd name="T11" fmla="*/ 85 h 330"/>
                                <a:gd name="T12" fmla="*/ 45 w 335"/>
                                <a:gd name="T13" fmla="*/ 130 h 330"/>
                                <a:gd name="T14" fmla="*/ 20 w 335"/>
                                <a:gd name="T15" fmla="*/ 180 h 330"/>
                                <a:gd name="T16" fmla="*/ 0 w 335"/>
                                <a:gd name="T17" fmla="*/ 235 h 330"/>
                                <a:gd name="T18" fmla="*/ 250 w 335"/>
                                <a:gd name="T19" fmla="*/ 330 h 330"/>
                                <a:gd name="T20" fmla="*/ 250 w 335"/>
                                <a:gd name="T21" fmla="*/ 330 h 330"/>
                                <a:gd name="T22" fmla="*/ 280 w 335"/>
                                <a:gd name="T23" fmla="*/ 275 h 330"/>
                                <a:gd name="T24" fmla="*/ 280 w 335"/>
                                <a:gd name="T25" fmla="*/ 275 h 330"/>
                                <a:gd name="T26" fmla="*/ 305 w 335"/>
                                <a:gd name="T27" fmla="*/ 250 h 330"/>
                                <a:gd name="T28" fmla="*/ 335 w 335"/>
                                <a:gd name="T29" fmla="*/ 235 h 330"/>
                                <a:gd name="T30" fmla="*/ 190 w 335"/>
                                <a:gd name="T31" fmla="*/ 0 h 330"/>
                                <a:gd name="T32" fmla="*/ 190 w 335"/>
                                <a:gd name="T33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90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250" y="330"/>
                                  </a:lnTo>
                                  <a:lnTo>
                                    <a:pt x="280" y="275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335" y="235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810"/>
                          <wps:cNvSpPr>
                            <a:spLocks/>
                          </wps:cNvSpPr>
                          <wps:spPr bwMode="auto">
                            <a:xfrm>
                              <a:off x="875" y="290"/>
                              <a:ext cx="275" cy="260"/>
                            </a:xfrm>
                            <a:custGeom>
                              <a:avLst/>
                              <a:gdLst>
                                <a:gd name="T0" fmla="*/ 275 w 275"/>
                                <a:gd name="T1" fmla="*/ 95 h 260"/>
                                <a:gd name="T2" fmla="*/ 25 w 275"/>
                                <a:gd name="T3" fmla="*/ 0 h 260"/>
                                <a:gd name="T4" fmla="*/ 25 w 275"/>
                                <a:gd name="T5" fmla="*/ 0 h 260"/>
                                <a:gd name="T6" fmla="*/ 15 w 275"/>
                                <a:gd name="T7" fmla="*/ 55 h 260"/>
                                <a:gd name="T8" fmla="*/ 15 w 275"/>
                                <a:gd name="T9" fmla="*/ 55 h 260"/>
                                <a:gd name="T10" fmla="*/ 5 w 275"/>
                                <a:gd name="T11" fmla="*/ 120 h 260"/>
                                <a:gd name="T12" fmla="*/ 0 w 275"/>
                                <a:gd name="T13" fmla="*/ 200 h 260"/>
                                <a:gd name="T14" fmla="*/ 230 w 275"/>
                                <a:gd name="T15" fmla="*/ 260 h 260"/>
                                <a:gd name="T16" fmla="*/ 230 w 275"/>
                                <a:gd name="T17" fmla="*/ 260 h 260"/>
                                <a:gd name="T18" fmla="*/ 235 w 275"/>
                                <a:gd name="T19" fmla="*/ 215 h 260"/>
                                <a:gd name="T20" fmla="*/ 245 w 275"/>
                                <a:gd name="T21" fmla="*/ 170 h 260"/>
                                <a:gd name="T22" fmla="*/ 260 w 275"/>
                                <a:gd name="T23" fmla="*/ 130 h 260"/>
                                <a:gd name="T24" fmla="*/ 275 w 275"/>
                                <a:gd name="T25" fmla="*/ 95 h 260"/>
                                <a:gd name="T26" fmla="*/ 275 w 275"/>
                                <a:gd name="T27" fmla="*/ 95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5" h="260">
                                  <a:moveTo>
                                    <a:pt x="275" y="95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30" y="260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45" y="17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811"/>
                          <wps:cNvSpPr>
                            <a:spLocks/>
                          </wps:cNvSpPr>
                          <wps:spPr bwMode="auto">
                            <a:xfrm>
                              <a:off x="1450" y="180"/>
                              <a:ext cx="240" cy="250"/>
                            </a:xfrm>
                            <a:custGeom>
                              <a:avLst/>
                              <a:gdLst>
                                <a:gd name="T0" fmla="*/ 145 w 240"/>
                                <a:gd name="T1" fmla="*/ 0 h 250"/>
                                <a:gd name="T2" fmla="*/ 0 w 240"/>
                                <a:gd name="T3" fmla="*/ 155 h 250"/>
                                <a:gd name="T4" fmla="*/ 0 w 240"/>
                                <a:gd name="T5" fmla="*/ 155 h 250"/>
                                <a:gd name="T6" fmla="*/ 20 w 240"/>
                                <a:gd name="T7" fmla="*/ 180 h 250"/>
                                <a:gd name="T8" fmla="*/ 40 w 240"/>
                                <a:gd name="T9" fmla="*/ 200 h 250"/>
                                <a:gd name="T10" fmla="*/ 55 w 240"/>
                                <a:gd name="T11" fmla="*/ 225 h 250"/>
                                <a:gd name="T12" fmla="*/ 70 w 240"/>
                                <a:gd name="T13" fmla="*/ 250 h 250"/>
                                <a:gd name="T14" fmla="*/ 240 w 240"/>
                                <a:gd name="T15" fmla="*/ 200 h 250"/>
                                <a:gd name="T16" fmla="*/ 240 w 240"/>
                                <a:gd name="T17" fmla="*/ 200 h 250"/>
                                <a:gd name="T18" fmla="*/ 225 w 240"/>
                                <a:gd name="T19" fmla="*/ 145 h 250"/>
                                <a:gd name="T20" fmla="*/ 205 w 240"/>
                                <a:gd name="T21" fmla="*/ 90 h 250"/>
                                <a:gd name="T22" fmla="*/ 175 w 240"/>
                                <a:gd name="T23" fmla="*/ 45 h 250"/>
                                <a:gd name="T24" fmla="*/ 145 w 240"/>
                                <a:gd name="T25" fmla="*/ 0 h 250"/>
                                <a:gd name="T26" fmla="*/ 145 w 240"/>
                                <a:gd name="T27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0" h="250">
                                  <a:moveTo>
                                    <a:pt x="145" y="0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240" y="200"/>
                                  </a:lnTo>
                                  <a:lnTo>
                                    <a:pt x="225" y="145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812"/>
                          <wps:cNvSpPr>
                            <a:spLocks/>
                          </wps:cNvSpPr>
                          <wps:spPr bwMode="auto">
                            <a:xfrm>
                              <a:off x="1520" y="380"/>
                              <a:ext cx="180" cy="225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50 h 225"/>
                                <a:gd name="T2" fmla="*/ 0 w 180"/>
                                <a:gd name="T3" fmla="*/ 50 h 225"/>
                                <a:gd name="T4" fmla="*/ 5 w 180"/>
                                <a:gd name="T5" fmla="*/ 70 h 225"/>
                                <a:gd name="T6" fmla="*/ 5 w 180"/>
                                <a:gd name="T7" fmla="*/ 70 h 225"/>
                                <a:gd name="T8" fmla="*/ 15 w 180"/>
                                <a:gd name="T9" fmla="*/ 100 h 225"/>
                                <a:gd name="T10" fmla="*/ 15 w 180"/>
                                <a:gd name="T11" fmla="*/ 125 h 225"/>
                                <a:gd name="T12" fmla="*/ 15 w 180"/>
                                <a:gd name="T13" fmla="*/ 150 h 225"/>
                                <a:gd name="T14" fmla="*/ 10 w 180"/>
                                <a:gd name="T15" fmla="*/ 175 h 225"/>
                                <a:gd name="T16" fmla="*/ 165 w 180"/>
                                <a:gd name="T17" fmla="*/ 225 h 225"/>
                                <a:gd name="T18" fmla="*/ 165 w 180"/>
                                <a:gd name="T19" fmla="*/ 225 h 225"/>
                                <a:gd name="T20" fmla="*/ 175 w 180"/>
                                <a:gd name="T21" fmla="*/ 180 h 225"/>
                                <a:gd name="T22" fmla="*/ 180 w 180"/>
                                <a:gd name="T23" fmla="*/ 130 h 225"/>
                                <a:gd name="T24" fmla="*/ 180 w 180"/>
                                <a:gd name="T25" fmla="*/ 80 h 225"/>
                                <a:gd name="T26" fmla="*/ 175 w 180"/>
                                <a:gd name="T27" fmla="*/ 25 h 225"/>
                                <a:gd name="T28" fmla="*/ 175 w 180"/>
                                <a:gd name="T29" fmla="*/ 25 h 225"/>
                                <a:gd name="T30" fmla="*/ 170 w 180"/>
                                <a:gd name="T31" fmla="*/ 0 h 225"/>
                                <a:gd name="T32" fmla="*/ 0 w 180"/>
                                <a:gd name="T33" fmla="*/ 50 h 225"/>
                                <a:gd name="T34" fmla="*/ 0 w 180"/>
                                <a:gd name="T35" fmla="*/ 5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165" y="225"/>
                                  </a:lnTo>
                                  <a:lnTo>
                                    <a:pt x="175" y="180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813"/>
                          <wps:cNvSpPr>
                            <a:spLocks/>
                          </wps:cNvSpPr>
                          <wps:spPr bwMode="auto">
                            <a:xfrm>
                              <a:off x="1245" y="430"/>
                              <a:ext cx="80" cy="170"/>
                            </a:xfrm>
                            <a:custGeom>
                              <a:avLst/>
                              <a:gdLst>
                                <a:gd name="T0" fmla="*/ 60 w 80"/>
                                <a:gd name="T1" fmla="*/ 0 h 170"/>
                                <a:gd name="T2" fmla="*/ 60 w 80"/>
                                <a:gd name="T3" fmla="*/ 0 h 170"/>
                                <a:gd name="T4" fmla="*/ 40 w 80"/>
                                <a:gd name="T5" fmla="*/ 35 h 170"/>
                                <a:gd name="T6" fmla="*/ 25 w 80"/>
                                <a:gd name="T7" fmla="*/ 70 h 170"/>
                                <a:gd name="T8" fmla="*/ 10 w 80"/>
                                <a:gd name="T9" fmla="*/ 105 h 170"/>
                                <a:gd name="T10" fmla="*/ 5 w 80"/>
                                <a:gd name="T11" fmla="*/ 145 h 170"/>
                                <a:gd name="T12" fmla="*/ 5 w 80"/>
                                <a:gd name="T13" fmla="*/ 145 h 170"/>
                                <a:gd name="T14" fmla="*/ 0 w 80"/>
                                <a:gd name="T15" fmla="*/ 170 h 170"/>
                                <a:gd name="T16" fmla="*/ 80 w 80"/>
                                <a:gd name="T17" fmla="*/ 165 h 170"/>
                                <a:gd name="T18" fmla="*/ 80 w 80"/>
                                <a:gd name="T19" fmla="*/ 165 h 170"/>
                                <a:gd name="T20" fmla="*/ 70 w 80"/>
                                <a:gd name="T21" fmla="*/ 135 h 170"/>
                                <a:gd name="T22" fmla="*/ 60 w 80"/>
                                <a:gd name="T23" fmla="*/ 95 h 170"/>
                                <a:gd name="T24" fmla="*/ 60 w 80"/>
                                <a:gd name="T25" fmla="*/ 50 h 170"/>
                                <a:gd name="T26" fmla="*/ 60 w 80"/>
                                <a:gd name="T27" fmla="*/ 0 h 170"/>
                                <a:gd name="T28" fmla="*/ 60 w 80"/>
                                <a:gd name="T2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170">
                                  <a:moveTo>
                                    <a:pt x="6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80" y="165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814"/>
                          <wps:cNvSpPr>
                            <a:spLocks/>
                          </wps:cNvSpPr>
                          <wps:spPr bwMode="auto">
                            <a:xfrm>
                              <a:off x="1475" y="555"/>
                              <a:ext cx="210" cy="240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95 h 240"/>
                                <a:gd name="T2" fmla="*/ 90 w 210"/>
                                <a:gd name="T3" fmla="*/ 240 h 240"/>
                                <a:gd name="T4" fmla="*/ 90 w 210"/>
                                <a:gd name="T5" fmla="*/ 240 h 240"/>
                                <a:gd name="T6" fmla="*/ 120 w 210"/>
                                <a:gd name="T7" fmla="*/ 220 h 240"/>
                                <a:gd name="T8" fmla="*/ 145 w 210"/>
                                <a:gd name="T9" fmla="*/ 190 h 240"/>
                                <a:gd name="T10" fmla="*/ 145 w 210"/>
                                <a:gd name="T11" fmla="*/ 190 h 240"/>
                                <a:gd name="T12" fmla="*/ 165 w 210"/>
                                <a:gd name="T13" fmla="*/ 160 h 240"/>
                                <a:gd name="T14" fmla="*/ 185 w 210"/>
                                <a:gd name="T15" fmla="*/ 125 h 240"/>
                                <a:gd name="T16" fmla="*/ 200 w 210"/>
                                <a:gd name="T17" fmla="*/ 85 h 240"/>
                                <a:gd name="T18" fmla="*/ 210 w 210"/>
                                <a:gd name="T19" fmla="*/ 50 h 240"/>
                                <a:gd name="T20" fmla="*/ 55 w 210"/>
                                <a:gd name="T21" fmla="*/ 0 h 240"/>
                                <a:gd name="T22" fmla="*/ 55 w 210"/>
                                <a:gd name="T23" fmla="*/ 0 h 240"/>
                                <a:gd name="T24" fmla="*/ 40 w 210"/>
                                <a:gd name="T25" fmla="*/ 40 h 240"/>
                                <a:gd name="T26" fmla="*/ 15 w 210"/>
                                <a:gd name="T27" fmla="*/ 80 h 240"/>
                                <a:gd name="T28" fmla="*/ 15 w 210"/>
                                <a:gd name="T29" fmla="*/ 80 h 240"/>
                                <a:gd name="T30" fmla="*/ 0 w 210"/>
                                <a:gd name="T31" fmla="*/ 95 h 240"/>
                                <a:gd name="T32" fmla="*/ 0 w 210"/>
                                <a:gd name="T33" fmla="*/ 9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240">
                                  <a:moveTo>
                                    <a:pt x="0" y="95"/>
                                  </a:moveTo>
                                  <a:lnTo>
                                    <a:pt x="90" y="240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165" y="160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200" y="85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815"/>
                          <wps:cNvSpPr>
                            <a:spLocks/>
                          </wps:cNvSpPr>
                          <wps:spPr bwMode="auto">
                            <a:xfrm>
                              <a:off x="1315" y="650"/>
                              <a:ext cx="250" cy="17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145 h 170"/>
                                <a:gd name="T2" fmla="*/ 160 w 250"/>
                                <a:gd name="T3" fmla="*/ 0 h 170"/>
                                <a:gd name="T4" fmla="*/ 160 w 250"/>
                                <a:gd name="T5" fmla="*/ 0 h 170"/>
                                <a:gd name="T6" fmla="*/ 135 w 250"/>
                                <a:gd name="T7" fmla="*/ 10 h 170"/>
                                <a:gd name="T8" fmla="*/ 110 w 250"/>
                                <a:gd name="T9" fmla="*/ 15 h 170"/>
                                <a:gd name="T10" fmla="*/ 110 w 250"/>
                                <a:gd name="T11" fmla="*/ 15 h 170"/>
                                <a:gd name="T12" fmla="*/ 75 w 250"/>
                                <a:gd name="T13" fmla="*/ 5 h 170"/>
                                <a:gd name="T14" fmla="*/ 0 w 250"/>
                                <a:gd name="T15" fmla="*/ 120 h 170"/>
                                <a:gd name="T16" fmla="*/ 0 w 250"/>
                                <a:gd name="T17" fmla="*/ 120 h 170"/>
                                <a:gd name="T18" fmla="*/ 15 w 250"/>
                                <a:gd name="T19" fmla="*/ 130 h 170"/>
                                <a:gd name="T20" fmla="*/ 15 w 250"/>
                                <a:gd name="T21" fmla="*/ 130 h 170"/>
                                <a:gd name="T22" fmla="*/ 65 w 250"/>
                                <a:gd name="T23" fmla="*/ 155 h 170"/>
                                <a:gd name="T24" fmla="*/ 115 w 250"/>
                                <a:gd name="T25" fmla="*/ 165 h 170"/>
                                <a:gd name="T26" fmla="*/ 115 w 250"/>
                                <a:gd name="T27" fmla="*/ 165 h 170"/>
                                <a:gd name="T28" fmla="*/ 145 w 250"/>
                                <a:gd name="T29" fmla="*/ 170 h 170"/>
                                <a:gd name="T30" fmla="*/ 175 w 250"/>
                                <a:gd name="T31" fmla="*/ 165 h 170"/>
                                <a:gd name="T32" fmla="*/ 200 w 250"/>
                                <a:gd name="T33" fmla="*/ 165 h 170"/>
                                <a:gd name="T34" fmla="*/ 225 w 250"/>
                                <a:gd name="T35" fmla="*/ 155 h 170"/>
                                <a:gd name="T36" fmla="*/ 225 w 250"/>
                                <a:gd name="T37" fmla="*/ 155 h 170"/>
                                <a:gd name="T38" fmla="*/ 250 w 250"/>
                                <a:gd name="T39" fmla="*/ 145 h 170"/>
                                <a:gd name="T40" fmla="*/ 250 w 250"/>
                                <a:gd name="T41" fmla="*/ 14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0" h="170">
                                  <a:moveTo>
                                    <a:pt x="250" y="145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45" y="17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200" y="16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5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816"/>
                          <wps:cNvSpPr>
                            <a:spLocks/>
                          </wps:cNvSpPr>
                          <wps:spPr bwMode="auto">
                            <a:xfrm>
                              <a:off x="1245" y="595"/>
                              <a:ext cx="145" cy="175"/>
                            </a:xfrm>
                            <a:custGeom>
                              <a:avLst/>
                              <a:gdLst>
                                <a:gd name="T0" fmla="*/ 70 w 145"/>
                                <a:gd name="T1" fmla="*/ 175 h 175"/>
                                <a:gd name="T2" fmla="*/ 145 w 145"/>
                                <a:gd name="T3" fmla="*/ 60 h 175"/>
                                <a:gd name="T4" fmla="*/ 145 w 145"/>
                                <a:gd name="T5" fmla="*/ 60 h 175"/>
                                <a:gd name="T6" fmla="*/ 125 w 145"/>
                                <a:gd name="T7" fmla="*/ 55 h 175"/>
                                <a:gd name="T8" fmla="*/ 105 w 145"/>
                                <a:gd name="T9" fmla="*/ 40 h 175"/>
                                <a:gd name="T10" fmla="*/ 105 w 145"/>
                                <a:gd name="T11" fmla="*/ 40 h 175"/>
                                <a:gd name="T12" fmla="*/ 90 w 145"/>
                                <a:gd name="T13" fmla="*/ 25 h 175"/>
                                <a:gd name="T14" fmla="*/ 80 w 145"/>
                                <a:gd name="T15" fmla="*/ 0 h 175"/>
                                <a:gd name="T16" fmla="*/ 0 w 145"/>
                                <a:gd name="T17" fmla="*/ 5 h 175"/>
                                <a:gd name="T18" fmla="*/ 0 w 145"/>
                                <a:gd name="T19" fmla="*/ 5 h 175"/>
                                <a:gd name="T20" fmla="*/ 5 w 145"/>
                                <a:gd name="T21" fmla="*/ 65 h 175"/>
                                <a:gd name="T22" fmla="*/ 5 w 145"/>
                                <a:gd name="T23" fmla="*/ 90 h 175"/>
                                <a:gd name="T24" fmla="*/ 15 w 145"/>
                                <a:gd name="T25" fmla="*/ 115 h 175"/>
                                <a:gd name="T26" fmla="*/ 15 w 145"/>
                                <a:gd name="T27" fmla="*/ 115 h 175"/>
                                <a:gd name="T28" fmla="*/ 35 w 145"/>
                                <a:gd name="T29" fmla="*/ 150 h 175"/>
                                <a:gd name="T30" fmla="*/ 70 w 145"/>
                                <a:gd name="T31" fmla="*/ 175 h 175"/>
                                <a:gd name="T32" fmla="*/ 70 w 145"/>
                                <a:gd name="T3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75">
                                  <a:moveTo>
                                    <a:pt x="70" y="175"/>
                                  </a:moveTo>
                                  <a:lnTo>
                                    <a:pt x="145" y="6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7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817"/>
                          <wps:cNvSpPr>
                            <a:spLocks/>
                          </wps:cNvSpPr>
                          <wps:spPr bwMode="auto">
                            <a:xfrm>
                              <a:off x="865" y="490"/>
                              <a:ext cx="240" cy="220"/>
                            </a:xfrm>
                            <a:custGeom>
                              <a:avLst/>
                              <a:gdLst>
                                <a:gd name="T0" fmla="*/ 235 w 240"/>
                                <a:gd name="T1" fmla="*/ 220 h 220"/>
                                <a:gd name="T2" fmla="*/ 235 w 240"/>
                                <a:gd name="T3" fmla="*/ 220 h 220"/>
                                <a:gd name="T4" fmla="*/ 230 w 240"/>
                                <a:gd name="T5" fmla="*/ 135 h 220"/>
                                <a:gd name="T6" fmla="*/ 240 w 240"/>
                                <a:gd name="T7" fmla="*/ 60 h 220"/>
                                <a:gd name="T8" fmla="*/ 10 w 240"/>
                                <a:gd name="T9" fmla="*/ 0 h 220"/>
                                <a:gd name="T10" fmla="*/ 10 w 240"/>
                                <a:gd name="T11" fmla="*/ 0 h 220"/>
                                <a:gd name="T12" fmla="*/ 5 w 240"/>
                                <a:gd name="T13" fmla="*/ 5 h 220"/>
                                <a:gd name="T14" fmla="*/ 5 w 240"/>
                                <a:gd name="T15" fmla="*/ 5 h 220"/>
                                <a:gd name="T16" fmla="*/ 0 w 240"/>
                                <a:gd name="T17" fmla="*/ 145 h 220"/>
                                <a:gd name="T18" fmla="*/ 0 w 240"/>
                                <a:gd name="T19" fmla="*/ 145 h 220"/>
                                <a:gd name="T20" fmla="*/ 20 w 240"/>
                                <a:gd name="T21" fmla="*/ 165 h 220"/>
                                <a:gd name="T22" fmla="*/ 45 w 240"/>
                                <a:gd name="T23" fmla="*/ 180 h 220"/>
                                <a:gd name="T24" fmla="*/ 70 w 240"/>
                                <a:gd name="T25" fmla="*/ 195 h 220"/>
                                <a:gd name="T26" fmla="*/ 100 w 240"/>
                                <a:gd name="T27" fmla="*/ 205 h 220"/>
                                <a:gd name="T28" fmla="*/ 130 w 240"/>
                                <a:gd name="T29" fmla="*/ 215 h 220"/>
                                <a:gd name="T30" fmla="*/ 160 w 240"/>
                                <a:gd name="T31" fmla="*/ 220 h 220"/>
                                <a:gd name="T32" fmla="*/ 235 w 240"/>
                                <a:gd name="T33" fmla="*/ 220 h 220"/>
                                <a:gd name="T34" fmla="*/ 235 w 240"/>
                                <a:gd name="T35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0" h="220">
                                  <a:moveTo>
                                    <a:pt x="235" y="220"/>
                                  </a:moveTo>
                                  <a:lnTo>
                                    <a:pt x="235" y="220"/>
                                  </a:lnTo>
                                  <a:lnTo>
                                    <a:pt x="230" y="135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30" y="215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23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818"/>
                          <wps:cNvSpPr>
                            <a:spLocks/>
                          </wps:cNvSpPr>
                          <wps:spPr bwMode="auto">
                            <a:xfrm>
                              <a:off x="770" y="1300"/>
                              <a:ext cx="210" cy="160"/>
                            </a:xfrm>
                            <a:custGeom>
                              <a:avLst/>
                              <a:gdLst>
                                <a:gd name="T0" fmla="*/ 135 w 210"/>
                                <a:gd name="T1" fmla="*/ 155 h 160"/>
                                <a:gd name="T2" fmla="*/ 170 w 210"/>
                                <a:gd name="T3" fmla="*/ 155 h 160"/>
                                <a:gd name="T4" fmla="*/ 210 w 210"/>
                                <a:gd name="T5" fmla="*/ 130 h 160"/>
                                <a:gd name="T6" fmla="*/ 185 w 210"/>
                                <a:gd name="T7" fmla="*/ 145 h 160"/>
                                <a:gd name="T8" fmla="*/ 145 w 210"/>
                                <a:gd name="T9" fmla="*/ 150 h 160"/>
                                <a:gd name="T10" fmla="*/ 125 w 210"/>
                                <a:gd name="T11" fmla="*/ 140 h 160"/>
                                <a:gd name="T12" fmla="*/ 105 w 210"/>
                                <a:gd name="T13" fmla="*/ 115 h 160"/>
                                <a:gd name="T14" fmla="*/ 95 w 210"/>
                                <a:gd name="T15" fmla="*/ 70 h 160"/>
                                <a:gd name="T16" fmla="*/ 110 w 210"/>
                                <a:gd name="T17" fmla="*/ 65 h 160"/>
                                <a:gd name="T18" fmla="*/ 125 w 210"/>
                                <a:gd name="T19" fmla="*/ 55 h 160"/>
                                <a:gd name="T20" fmla="*/ 140 w 210"/>
                                <a:gd name="T21" fmla="*/ 0 h 160"/>
                                <a:gd name="T22" fmla="*/ 135 w 210"/>
                                <a:gd name="T23" fmla="*/ 25 h 160"/>
                                <a:gd name="T24" fmla="*/ 110 w 210"/>
                                <a:gd name="T25" fmla="*/ 55 h 160"/>
                                <a:gd name="T26" fmla="*/ 95 w 210"/>
                                <a:gd name="T27" fmla="*/ 60 h 160"/>
                                <a:gd name="T28" fmla="*/ 90 w 210"/>
                                <a:gd name="T29" fmla="*/ 60 h 160"/>
                                <a:gd name="T30" fmla="*/ 75 w 210"/>
                                <a:gd name="T31" fmla="*/ 55 h 160"/>
                                <a:gd name="T32" fmla="*/ 50 w 210"/>
                                <a:gd name="T33" fmla="*/ 25 h 160"/>
                                <a:gd name="T34" fmla="*/ 40 w 210"/>
                                <a:gd name="T35" fmla="*/ 0 h 160"/>
                                <a:gd name="T36" fmla="*/ 60 w 210"/>
                                <a:gd name="T37" fmla="*/ 50 h 160"/>
                                <a:gd name="T38" fmla="*/ 75 w 210"/>
                                <a:gd name="T39" fmla="*/ 65 h 160"/>
                                <a:gd name="T40" fmla="*/ 90 w 210"/>
                                <a:gd name="T41" fmla="*/ 70 h 160"/>
                                <a:gd name="T42" fmla="*/ 70 w 210"/>
                                <a:gd name="T43" fmla="*/ 125 h 160"/>
                                <a:gd name="T44" fmla="*/ 60 w 210"/>
                                <a:gd name="T45" fmla="*/ 140 h 160"/>
                                <a:gd name="T46" fmla="*/ 30 w 210"/>
                                <a:gd name="T47" fmla="*/ 150 h 160"/>
                                <a:gd name="T48" fmla="*/ 15 w 210"/>
                                <a:gd name="T49" fmla="*/ 145 h 160"/>
                                <a:gd name="T50" fmla="*/ 0 w 210"/>
                                <a:gd name="T51" fmla="*/ 135 h 160"/>
                                <a:gd name="T52" fmla="*/ 25 w 210"/>
                                <a:gd name="T53" fmla="*/ 160 h 160"/>
                                <a:gd name="T54" fmla="*/ 45 w 210"/>
                                <a:gd name="T55" fmla="*/ 160 h 160"/>
                                <a:gd name="T56" fmla="*/ 60 w 210"/>
                                <a:gd name="T57" fmla="*/ 155 h 160"/>
                                <a:gd name="T58" fmla="*/ 85 w 210"/>
                                <a:gd name="T59" fmla="*/ 125 h 160"/>
                                <a:gd name="T60" fmla="*/ 90 w 210"/>
                                <a:gd name="T61" fmla="*/ 70 h 160"/>
                                <a:gd name="T62" fmla="*/ 90 w 210"/>
                                <a:gd name="T63" fmla="*/ 70 h 160"/>
                                <a:gd name="T64" fmla="*/ 105 w 210"/>
                                <a:gd name="T65" fmla="*/ 130 h 160"/>
                                <a:gd name="T66" fmla="*/ 135 w 210"/>
                                <a:gd name="T67" fmla="*/ 15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10" h="160">
                                  <a:moveTo>
                                    <a:pt x="135" y="155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50" y="160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210" y="130"/>
                                  </a:lnTo>
                                  <a:lnTo>
                                    <a:pt x="185" y="145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20" y="145"/>
                                  </a:lnTo>
                                  <a:lnTo>
                                    <a:pt x="13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819"/>
                          <wps:cNvSpPr>
                            <a:spLocks/>
                          </wps:cNvSpPr>
                          <wps:spPr bwMode="auto">
                            <a:xfrm>
                              <a:off x="990" y="910"/>
                              <a:ext cx="75" cy="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50"/>
                                <a:gd name="T2" fmla="*/ 0 w 75"/>
                                <a:gd name="T3" fmla="*/ 0 h 50"/>
                                <a:gd name="T4" fmla="*/ 5 w 75"/>
                                <a:gd name="T5" fmla="*/ 20 h 50"/>
                                <a:gd name="T6" fmla="*/ 15 w 75"/>
                                <a:gd name="T7" fmla="*/ 35 h 50"/>
                                <a:gd name="T8" fmla="*/ 15 w 75"/>
                                <a:gd name="T9" fmla="*/ 35 h 50"/>
                                <a:gd name="T10" fmla="*/ 25 w 75"/>
                                <a:gd name="T11" fmla="*/ 45 h 50"/>
                                <a:gd name="T12" fmla="*/ 40 w 75"/>
                                <a:gd name="T13" fmla="*/ 50 h 50"/>
                                <a:gd name="T14" fmla="*/ 40 w 75"/>
                                <a:gd name="T15" fmla="*/ 50 h 50"/>
                                <a:gd name="T16" fmla="*/ 50 w 75"/>
                                <a:gd name="T17" fmla="*/ 45 h 50"/>
                                <a:gd name="T18" fmla="*/ 60 w 75"/>
                                <a:gd name="T19" fmla="*/ 35 h 50"/>
                                <a:gd name="T20" fmla="*/ 60 w 75"/>
                                <a:gd name="T21" fmla="*/ 35 h 50"/>
                                <a:gd name="T22" fmla="*/ 70 w 75"/>
                                <a:gd name="T23" fmla="*/ 20 h 50"/>
                                <a:gd name="T24" fmla="*/ 75 w 75"/>
                                <a:gd name="T25" fmla="*/ 0 h 50"/>
                                <a:gd name="T26" fmla="*/ 75 w 75"/>
                                <a:gd name="T27" fmla="*/ 0 h 50"/>
                                <a:gd name="T28" fmla="*/ 70 w 75"/>
                                <a:gd name="T29" fmla="*/ 15 h 50"/>
                                <a:gd name="T30" fmla="*/ 60 w 75"/>
                                <a:gd name="T31" fmla="*/ 30 h 50"/>
                                <a:gd name="T32" fmla="*/ 50 w 75"/>
                                <a:gd name="T33" fmla="*/ 40 h 50"/>
                                <a:gd name="T34" fmla="*/ 40 w 75"/>
                                <a:gd name="T35" fmla="*/ 40 h 50"/>
                                <a:gd name="T36" fmla="*/ 40 w 75"/>
                                <a:gd name="T37" fmla="*/ 40 h 50"/>
                                <a:gd name="T38" fmla="*/ 30 w 75"/>
                                <a:gd name="T39" fmla="*/ 40 h 50"/>
                                <a:gd name="T40" fmla="*/ 20 w 75"/>
                                <a:gd name="T41" fmla="*/ 30 h 50"/>
                                <a:gd name="T42" fmla="*/ 10 w 75"/>
                                <a:gd name="T43" fmla="*/ 20 h 50"/>
                                <a:gd name="T44" fmla="*/ 0 w 75"/>
                                <a:gd name="T45" fmla="*/ 0 h 50"/>
                                <a:gd name="T46" fmla="*/ 0 w 75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5" h="5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820"/>
                          <wps:cNvSpPr>
                            <a:spLocks/>
                          </wps:cNvSpPr>
                          <wps:spPr bwMode="auto">
                            <a:xfrm>
                              <a:off x="660" y="910"/>
                              <a:ext cx="75" cy="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50"/>
                                <a:gd name="T2" fmla="*/ 0 w 75"/>
                                <a:gd name="T3" fmla="*/ 0 h 50"/>
                                <a:gd name="T4" fmla="*/ 5 w 75"/>
                                <a:gd name="T5" fmla="*/ 20 h 50"/>
                                <a:gd name="T6" fmla="*/ 15 w 75"/>
                                <a:gd name="T7" fmla="*/ 35 h 50"/>
                                <a:gd name="T8" fmla="*/ 15 w 75"/>
                                <a:gd name="T9" fmla="*/ 35 h 50"/>
                                <a:gd name="T10" fmla="*/ 25 w 75"/>
                                <a:gd name="T11" fmla="*/ 45 h 50"/>
                                <a:gd name="T12" fmla="*/ 40 w 75"/>
                                <a:gd name="T13" fmla="*/ 50 h 50"/>
                                <a:gd name="T14" fmla="*/ 40 w 75"/>
                                <a:gd name="T15" fmla="*/ 50 h 50"/>
                                <a:gd name="T16" fmla="*/ 50 w 75"/>
                                <a:gd name="T17" fmla="*/ 45 h 50"/>
                                <a:gd name="T18" fmla="*/ 60 w 75"/>
                                <a:gd name="T19" fmla="*/ 35 h 50"/>
                                <a:gd name="T20" fmla="*/ 60 w 75"/>
                                <a:gd name="T21" fmla="*/ 35 h 50"/>
                                <a:gd name="T22" fmla="*/ 70 w 75"/>
                                <a:gd name="T23" fmla="*/ 20 h 50"/>
                                <a:gd name="T24" fmla="*/ 75 w 75"/>
                                <a:gd name="T25" fmla="*/ 0 h 50"/>
                                <a:gd name="T26" fmla="*/ 75 w 75"/>
                                <a:gd name="T27" fmla="*/ 0 h 50"/>
                                <a:gd name="T28" fmla="*/ 65 w 75"/>
                                <a:gd name="T29" fmla="*/ 15 h 50"/>
                                <a:gd name="T30" fmla="*/ 60 w 75"/>
                                <a:gd name="T31" fmla="*/ 30 h 50"/>
                                <a:gd name="T32" fmla="*/ 50 w 75"/>
                                <a:gd name="T33" fmla="*/ 40 h 50"/>
                                <a:gd name="T34" fmla="*/ 40 w 75"/>
                                <a:gd name="T35" fmla="*/ 40 h 50"/>
                                <a:gd name="T36" fmla="*/ 40 w 75"/>
                                <a:gd name="T37" fmla="*/ 40 h 50"/>
                                <a:gd name="T38" fmla="*/ 30 w 75"/>
                                <a:gd name="T39" fmla="*/ 40 h 50"/>
                                <a:gd name="T40" fmla="*/ 15 w 75"/>
                                <a:gd name="T41" fmla="*/ 30 h 50"/>
                                <a:gd name="T42" fmla="*/ 10 w 75"/>
                                <a:gd name="T43" fmla="*/ 20 h 50"/>
                                <a:gd name="T44" fmla="*/ 0 w 75"/>
                                <a:gd name="T45" fmla="*/ 0 h 50"/>
                                <a:gd name="T46" fmla="*/ 0 w 75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5" h="5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21"/>
                          <wps:cNvSpPr>
                            <a:spLocks/>
                          </wps:cNvSpPr>
                          <wps:spPr bwMode="auto">
                            <a:xfrm>
                              <a:off x="110" y="35"/>
                              <a:ext cx="270" cy="290"/>
                            </a:xfrm>
                            <a:custGeom>
                              <a:avLst/>
                              <a:gdLst>
                                <a:gd name="T0" fmla="*/ 15 w 270"/>
                                <a:gd name="T1" fmla="*/ 140 h 290"/>
                                <a:gd name="T2" fmla="*/ 15 w 270"/>
                                <a:gd name="T3" fmla="*/ 140 h 290"/>
                                <a:gd name="T4" fmla="*/ 0 w 270"/>
                                <a:gd name="T5" fmla="*/ 160 h 290"/>
                                <a:gd name="T6" fmla="*/ 170 w 270"/>
                                <a:gd name="T7" fmla="*/ 290 h 290"/>
                                <a:gd name="T8" fmla="*/ 170 w 270"/>
                                <a:gd name="T9" fmla="*/ 290 h 290"/>
                                <a:gd name="T10" fmla="*/ 195 w 270"/>
                                <a:gd name="T11" fmla="*/ 270 h 290"/>
                                <a:gd name="T12" fmla="*/ 220 w 270"/>
                                <a:gd name="T13" fmla="*/ 260 h 290"/>
                                <a:gd name="T14" fmla="*/ 245 w 270"/>
                                <a:gd name="T15" fmla="*/ 250 h 290"/>
                                <a:gd name="T16" fmla="*/ 270 w 270"/>
                                <a:gd name="T17" fmla="*/ 240 h 290"/>
                                <a:gd name="T18" fmla="*/ 215 w 270"/>
                                <a:gd name="T19" fmla="*/ 0 h 290"/>
                                <a:gd name="T20" fmla="*/ 215 w 270"/>
                                <a:gd name="T21" fmla="*/ 0 h 290"/>
                                <a:gd name="T22" fmla="*/ 160 w 270"/>
                                <a:gd name="T23" fmla="*/ 20 h 290"/>
                                <a:gd name="T24" fmla="*/ 110 w 270"/>
                                <a:gd name="T25" fmla="*/ 55 h 290"/>
                                <a:gd name="T26" fmla="*/ 60 w 270"/>
                                <a:gd name="T27" fmla="*/ 95 h 290"/>
                                <a:gd name="T28" fmla="*/ 15 w 270"/>
                                <a:gd name="T29" fmla="*/ 140 h 290"/>
                                <a:gd name="T30" fmla="*/ 15 w 270"/>
                                <a:gd name="T31" fmla="*/ 14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0" h="290">
                                  <a:moveTo>
                                    <a:pt x="15" y="140"/>
                                  </a:moveTo>
                                  <a:lnTo>
                                    <a:pt x="15" y="14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70" y="29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45" y="250"/>
                                  </a:lnTo>
                                  <a:lnTo>
                                    <a:pt x="270" y="24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1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822"/>
                          <wps:cNvSpPr>
                            <a:spLocks/>
                          </wps:cNvSpPr>
                          <wps:spPr bwMode="auto">
                            <a:xfrm>
                              <a:off x="25" y="195"/>
                              <a:ext cx="255" cy="230"/>
                            </a:xfrm>
                            <a:custGeom>
                              <a:avLst/>
                              <a:gdLst>
                                <a:gd name="T0" fmla="*/ 85 w 255"/>
                                <a:gd name="T1" fmla="*/ 0 h 230"/>
                                <a:gd name="T2" fmla="*/ 85 w 255"/>
                                <a:gd name="T3" fmla="*/ 0 h 230"/>
                                <a:gd name="T4" fmla="*/ 55 w 255"/>
                                <a:gd name="T5" fmla="*/ 40 h 230"/>
                                <a:gd name="T6" fmla="*/ 35 w 255"/>
                                <a:gd name="T7" fmla="*/ 85 h 230"/>
                                <a:gd name="T8" fmla="*/ 15 w 255"/>
                                <a:gd name="T9" fmla="*/ 130 h 230"/>
                                <a:gd name="T10" fmla="*/ 0 w 255"/>
                                <a:gd name="T11" fmla="*/ 180 h 230"/>
                                <a:gd name="T12" fmla="*/ 185 w 255"/>
                                <a:gd name="T13" fmla="*/ 230 h 230"/>
                                <a:gd name="T14" fmla="*/ 185 w 255"/>
                                <a:gd name="T15" fmla="*/ 230 h 230"/>
                                <a:gd name="T16" fmla="*/ 195 w 255"/>
                                <a:gd name="T17" fmla="*/ 205 h 230"/>
                                <a:gd name="T18" fmla="*/ 210 w 255"/>
                                <a:gd name="T19" fmla="*/ 180 h 230"/>
                                <a:gd name="T20" fmla="*/ 230 w 255"/>
                                <a:gd name="T21" fmla="*/ 155 h 230"/>
                                <a:gd name="T22" fmla="*/ 250 w 255"/>
                                <a:gd name="T23" fmla="*/ 135 h 230"/>
                                <a:gd name="T24" fmla="*/ 250 w 255"/>
                                <a:gd name="T25" fmla="*/ 135 h 230"/>
                                <a:gd name="T26" fmla="*/ 255 w 255"/>
                                <a:gd name="T27" fmla="*/ 130 h 230"/>
                                <a:gd name="T28" fmla="*/ 85 w 255"/>
                                <a:gd name="T29" fmla="*/ 0 h 230"/>
                                <a:gd name="T30" fmla="*/ 85 w 255"/>
                                <a:gd name="T3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5" h="230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210" y="180"/>
                                  </a:lnTo>
                                  <a:lnTo>
                                    <a:pt x="230" y="155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55" y="13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823"/>
                          <wps:cNvSpPr>
                            <a:spLocks/>
                          </wps:cNvSpPr>
                          <wps:spPr bwMode="auto">
                            <a:xfrm>
                              <a:off x="10" y="375"/>
                              <a:ext cx="200" cy="160"/>
                            </a:xfrm>
                            <a:custGeom>
                              <a:avLst/>
                              <a:gdLst>
                                <a:gd name="T0" fmla="*/ 15 w 200"/>
                                <a:gd name="T1" fmla="*/ 0 h 160"/>
                                <a:gd name="T2" fmla="*/ 15 w 200"/>
                                <a:gd name="T3" fmla="*/ 0 h 160"/>
                                <a:gd name="T4" fmla="*/ 0 w 200"/>
                                <a:gd name="T5" fmla="*/ 75 h 160"/>
                                <a:gd name="T6" fmla="*/ 0 w 200"/>
                                <a:gd name="T7" fmla="*/ 75 h 160"/>
                                <a:gd name="T8" fmla="*/ 0 w 200"/>
                                <a:gd name="T9" fmla="*/ 120 h 160"/>
                                <a:gd name="T10" fmla="*/ 0 w 200"/>
                                <a:gd name="T11" fmla="*/ 160 h 160"/>
                                <a:gd name="T12" fmla="*/ 175 w 200"/>
                                <a:gd name="T13" fmla="*/ 140 h 160"/>
                                <a:gd name="T14" fmla="*/ 175 w 200"/>
                                <a:gd name="T15" fmla="*/ 140 h 160"/>
                                <a:gd name="T16" fmla="*/ 185 w 200"/>
                                <a:gd name="T17" fmla="*/ 100 h 160"/>
                                <a:gd name="T18" fmla="*/ 185 w 200"/>
                                <a:gd name="T19" fmla="*/ 100 h 160"/>
                                <a:gd name="T20" fmla="*/ 200 w 200"/>
                                <a:gd name="T21" fmla="*/ 50 h 160"/>
                                <a:gd name="T22" fmla="*/ 15 w 200"/>
                                <a:gd name="T23" fmla="*/ 0 h 160"/>
                                <a:gd name="T24" fmla="*/ 15 w 200"/>
                                <a:gd name="T2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0" h="160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824"/>
                          <wps:cNvSpPr>
                            <a:spLocks/>
                          </wps:cNvSpPr>
                          <wps:spPr bwMode="auto">
                            <a:xfrm>
                              <a:off x="485" y="40"/>
                              <a:ext cx="325" cy="330"/>
                            </a:xfrm>
                            <a:custGeom>
                              <a:avLst/>
                              <a:gdLst>
                                <a:gd name="T0" fmla="*/ 255 w 325"/>
                                <a:gd name="T1" fmla="*/ 75 h 330"/>
                                <a:gd name="T2" fmla="*/ 255 w 325"/>
                                <a:gd name="T3" fmla="*/ 75 h 330"/>
                                <a:gd name="T4" fmla="*/ 225 w 325"/>
                                <a:gd name="T5" fmla="*/ 50 h 330"/>
                                <a:gd name="T6" fmla="*/ 195 w 325"/>
                                <a:gd name="T7" fmla="*/ 30 h 330"/>
                                <a:gd name="T8" fmla="*/ 165 w 325"/>
                                <a:gd name="T9" fmla="*/ 10 h 330"/>
                                <a:gd name="T10" fmla="*/ 130 w 325"/>
                                <a:gd name="T11" fmla="*/ 0 h 330"/>
                                <a:gd name="T12" fmla="*/ 0 w 325"/>
                                <a:gd name="T13" fmla="*/ 240 h 330"/>
                                <a:gd name="T14" fmla="*/ 0 w 325"/>
                                <a:gd name="T15" fmla="*/ 240 h 330"/>
                                <a:gd name="T16" fmla="*/ 15 w 325"/>
                                <a:gd name="T17" fmla="*/ 250 h 330"/>
                                <a:gd name="T18" fmla="*/ 30 w 325"/>
                                <a:gd name="T19" fmla="*/ 260 h 330"/>
                                <a:gd name="T20" fmla="*/ 45 w 325"/>
                                <a:gd name="T21" fmla="*/ 275 h 330"/>
                                <a:gd name="T22" fmla="*/ 55 w 325"/>
                                <a:gd name="T23" fmla="*/ 290 h 330"/>
                                <a:gd name="T24" fmla="*/ 55 w 325"/>
                                <a:gd name="T25" fmla="*/ 290 h 330"/>
                                <a:gd name="T26" fmla="*/ 75 w 325"/>
                                <a:gd name="T27" fmla="*/ 330 h 330"/>
                                <a:gd name="T28" fmla="*/ 325 w 325"/>
                                <a:gd name="T29" fmla="*/ 200 h 330"/>
                                <a:gd name="T30" fmla="*/ 325 w 325"/>
                                <a:gd name="T31" fmla="*/ 200 h 330"/>
                                <a:gd name="T32" fmla="*/ 310 w 325"/>
                                <a:gd name="T33" fmla="*/ 160 h 330"/>
                                <a:gd name="T34" fmla="*/ 290 w 325"/>
                                <a:gd name="T35" fmla="*/ 125 h 330"/>
                                <a:gd name="T36" fmla="*/ 275 w 325"/>
                                <a:gd name="T37" fmla="*/ 100 h 330"/>
                                <a:gd name="T38" fmla="*/ 255 w 325"/>
                                <a:gd name="T39" fmla="*/ 75 h 330"/>
                                <a:gd name="T40" fmla="*/ 255 w 325"/>
                                <a:gd name="T41" fmla="*/ 75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5" h="330">
                                  <a:moveTo>
                                    <a:pt x="255" y="75"/>
                                  </a:moveTo>
                                  <a:lnTo>
                                    <a:pt x="255" y="7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5" y="290"/>
                                  </a:lnTo>
                                  <a:lnTo>
                                    <a:pt x="75" y="330"/>
                                  </a:lnTo>
                                  <a:lnTo>
                                    <a:pt x="325" y="200"/>
                                  </a:lnTo>
                                  <a:lnTo>
                                    <a:pt x="310" y="160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275" y="100"/>
                                  </a:lnTo>
                                  <a:lnTo>
                                    <a:pt x="25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825"/>
                          <wps:cNvSpPr>
                            <a:spLocks/>
                          </wps:cNvSpPr>
                          <wps:spPr bwMode="auto">
                            <a:xfrm>
                              <a:off x="325" y="10"/>
                              <a:ext cx="290" cy="270"/>
                            </a:xfrm>
                            <a:custGeom>
                              <a:avLst/>
                              <a:gdLst>
                                <a:gd name="T0" fmla="*/ 95 w 290"/>
                                <a:gd name="T1" fmla="*/ 5 h 270"/>
                                <a:gd name="T2" fmla="*/ 95 w 290"/>
                                <a:gd name="T3" fmla="*/ 5 h 270"/>
                                <a:gd name="T4" fmla="*/ 45 w 290"/>
                                <a:gd name="T5" fmla="*/ 10 h 270"/>
                                <a:gd name="T6" fmla="*/ 0 w 290"/>
                                <a:gd name="T7" fmla="*/ 25 h 270"/>
                                <a:gd name="T8" fmla="*/ 55 w 290"/>
                                <a:gd name="T9" fmla="*/ 265 h 270"/>
                                <a:gd name="T10" fmla="*/ 55 w 290"/>
                                <a:gd name="T11" fmla="*/ 265 h 270"/>
                                <a:gd name="T12" fmla="*/ 95 w 290"/>
                                <a:gd name="T13" fmla="*/ 260 h 270"/>
                                <a:gd name="T14" fmla="*/ 95 w 290"/>
                                <a:gd name="T15" fmla="*/ 260 h 270"/>
                                <a:gd name="T16" fmla="*/ 130 w 290"/>
                                <a:gd name="T17" fmla="*/ 265 h 270"/>
                                <a:gd name="T18" fmla="*/ 160 w 290"/>
                                <a:gd name="T19" fmla="*/ 270 h 270"/>
                                <a:gd name="T20" fmla="*/ 290 w 290"/>
                                <a:gd name="T21" fmla="*/ 30 h 270"/>
                                <a:gd name="T22" fmla="*/ 290 w 290"/>
                                <a:gd name="T23" fmla="*/ 30 h 270"/>
                                <a:gd name="T24" fmla="*/ 245 w 290"/>
                                <a:gd name="T25" fmla="*/ 10 h 270"/>
                                <a:gd name="T26" fmla="*/ 195 w 290"/>
                                <a:gd name="T27" fmla="*/ 5 h 270"/>
                                <a:gd name="T28" fmla="*/ 150 w 290"/>
                                <a:gd name="T29" fmla="*/ 0 h 270"/>
                                <a:gd name="T30" fmla="*/ 95 w 290"/>
                                <a:gd name="T31" fmla="*/ 5 h 270"/>
                                <a:gd name="T32" fmla="*/ 95 w 290"/>
                                <a:gd name="T33" fmla="*/ 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0" h="270">
                                  <a:moveTo>
                                    <a:pt x="95" y="5"/>
                                  </a:moveTo>
                                  <a:lnTo>
                                    <a:pt x="95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95" y="260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60" y="27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826"/>
                          <wps:cNvSpPr>
                            <a:spLocks/>
                          </wps:cNvSpPr>
                          <wps:spPr bwMode="auto">
                            <a:xfrm>
                              <a:off x="385" y="405"/>
                              <a:ext cx="100" cy="185"/>
                            </a:xfrm>
                            <a:custGeom>
                              <a:avLst/>
                              <a:gdLst>
                                <a:gd name="T0" fmla="*/ 10 w 100"/>
                                <a:gd name="T1" fmla="*/ 180 h 185"/>
                                <a:gd name="T2" fmla="*/ 100 w 100"/>
                                <a:gd name="T3" fmla="*/ 185 h 185"/>
                                <a:gd name="T4" fmla="*/ 100 w 100"/>
                                <a:gd name="T5" fmla="*/ 185 h 185"/>
                                <a:gd name="T6" fmla="*/ 90 w 100"/>
                                <a:gd name="T7" fmla="*/ 155 h 185"/>
                                <a:gd name="T8" fmla="*/ 90 w 100"/>
                                <a:gd name="T9" fmla="*/ 155 h 185"/>
                                <a:gd name="T10" fmla="*/ 75 w 100"/>
                                <a:gd name="T11" fmla="*/ 115 h 185"/>
                                <a:gd name="T12" fmla="*/ 55 w 100"/>
                                <a:gd name="T13" fmla="*/ 75 h 185"/>
                                <a:gd name="T14" fmla="*/ 30 w 100"/>
                                <a:gd name="T15" fmla="*/ 35 h 185"/>
                                <a:gd name="T16" fmla="*/ 0 w 100"/>
                                <a:gd name="T17" fmla="*/ 0 h 185"/>
                                <a:gd name="T18" fmla="*/ 0 w 100"/>
                                <a:gd name="T19" fmla="*/ 0 h 185"/>
                                <a:gd name="T20" fmla="*/ 10 w 100"/>
                                <a:gd name="T21" fmla="*/ 110 h 185"/>
                                <a:gd name="T22" fmla="*/ 10 w 100"/>
                                <a:gd name="T23" fmla="*/ 150 h 185"/>
                                <a:gd name="T24" fmla="*/ 10 w 100"/>
                                <a:gd name="T25" fmla="*/ 175 h 185"/>
                                <a:gd name="T26" fmla="*/ 10 w 100"/>
                                <a:gd name="T27" fmla="*/ 175 h 185"/>
                                <a:gd name="T28" fmla="*/ 10 w 100"/>
                                <a:gd name="T29" fmla="*/ 180 h 185"/>
                                <a:gd name="T30" fmla="*/ 10 w 100"/>
                                <a:gd name="T31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" y="180"/>
                                  </a:moveTo>
                                  <a:lnTo>
                                    <a:pt x="100" y="185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1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827"/>
                          <wps:cNvSpPr>
                            <a:spLocks/>
                          </wps:cNvSpPr>
                          <wps:spPr bwMode="auto">
                            <a:xfrm>
                              <a:off x="360" y="585"/>
                              <a:ext cx="130" cy="155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5 h 155"/>
                                <a:gd name="T2" fmla="*/ 35 w 130"/>
                                <a:gd name="T3" fmla="*/ 0 h 155"/>
                                <a:gd name="T4" fmla="*/ 35 w 130"/>
                                <a:gd name="T5" fmla="*/ 0 h 155"/>
                                <a:gd name="T6" fmla="*/ 20 w 130"/>
                                <a:gd name="T7" fmla="*/ 35 h 155"/>
                                <a:gd name="T8" fmla="*/ 0 w 130"/>
                                <a:gd name="T9" fmla="*/ 60 h 155"/>
                                <a:gd name="T10" fmla="*/ 80 w 130"/>
                                <a:gd name="T11" fmla="*/ 155 h 155"/>
                                <a:gd name="T12" fmla="*/ 80 w 130"/>
                                <a:gd name="T13" fmla="*/ 155 h 155"/>
                                <a:gd name="T14" fmla="*/ 100 w 130"/>
                                <a:gd name="T15" fmla="*/ 135 h 155"/>
                                <a:gd name="T16" fmla="*/ 100 w 130"/>
                                <a:gd name="T17" fmla="*/ 135 h 155"/>
                                <a:gd name="T18" fmla="*/ 115 w 130"/>
                                <a:gd name="T19" fmla="*/ 105 h 155"/>
                                <a:gd name="T20" fmla="*/ 125 w 130"/>
                                <a:gd name="T21" fmla="*/ 75 h 155"/>
                                <a:gd name="T22" fmla="*/ 130 w 130"/>
                                <a:gd name="T23" fmla="*/ 45 h 155"/>
                                <a:gd name="T24" fmla="*/ 125 w 130"/>
                                <a:gd name="T25" fmla="*/ 5 h 155"/>
                                <a:gd name="T26" fmla="*/ 125 w 130"/>
                                <a:gd name="T27" fmla="*/ 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25" y="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100" y="135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828"/>
                          <wps:cNvSpPr>
                            <a:spLocks/>
                          </wps:cNvSpPr>
                          <wps:spPr bwMode="auto">
                            <a:xfrm>
                              <a:off x="560" y="240"/>
                              <a:ext cx="295" cy="300"/>
                            </a:xfrm>
                            <a:custGeom>
                              <a:avLst/>
                              <a:gdLst>
                                <a:gd name="T0" fmla="*/ 275 w 295"/>
                                <a:gd name="T1" fmla="*/ 80 h 300"/>
                                <a:gd name="T2" fmla="*/ 275 w 295"/>
                                <a:gd name="T3" fmla="*/ 80 h 300"/>
                                <a:gd name="T4" fmla="*/ 250 w 295"/>
                                <a:gd name="T5" fmla="*/ 0 h 300"/>
                                <a:gd name="T6" fmla="*/ 0 w 295"/>
                                <a:gd name="T7" fmla="*/ 130 h 300"/>
                                <a:gd name="T8" fmla="*/ 0 w 295"/>
                                <a:gd name="T9" fmla="*/ 130 h 300"/>
                                <a:gd name="T10" fmla="*/ 15 w 295"/>
                                <a:gd name="T11" fmla="*/ 165 h 300"/>
                                <a:gd name="T12" fmla="*/ 30 w 295"/>
                                <a:gd name="T13" fmla="*/ 205 h 300"/>
                                <a:gd name="T14" fmla="*/ 50 w 295"/>
                                <a:gd name="T15" fmla="*/ 300 h 300"/>
                                <a:gd name="T16" fmla="*/ 295 w 295"/>
                                <a:gd name="T17" fmla="*/ 230 h 300"/>
                                <a:gd name="T18" fmla="*/ 295 w 295"/>
                                <a:gd name="T19" fmla="*/ 230 h 300"/>
                                <a:gd name="T20" fmla="*/ 290 w 295"/>
                                <a:gd name="T21" fmla="*/ 155 h 300"/>
                                <a:gd name="T22" fmla="*/ 275 w 295"/>
                                <a:gd name="T23" fmla="*/ 80 h 300"/>
                                <a:gd name="T24" fmla="*/ 275 w 295"/>
                                <a:gd name="T25" fmla="*/ 8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5" h="300">
                                  <a:moveTo>
                                    <a:pt x="275" y="80"/>
                                  </a:moveTo>
                                  <a:lnTo>
                                    <a:pt x="275" y="8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295" y="230"/>
                                  </a:lnTo>
                                  <a:lnTo>
                                    <a:pt x="290" y="155"/>
                                  </a:lnTo>
                                  <a:lnTo>
                                    <a:pt x="27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829"/>
                          <wps:cNvSpPr>
                            <a:spLocks/>
                          </wps:cNvSpPr>
                          <wps:spPr bwMode="auto">
                            <a:xfrm>
                              <a:off x="610" y="470"/>
                              <a:ext cx="255" cy="240"/>
                            </a:xfrm>
                            <a:custGeom>
                              <a:avLst/>
                              <a:gdLst>
                                <a:gd name="T0" fmla="*/ 0 w 255"/>
                                <a:gd name="T1" fmla="*/ 70 h 240"/>
                                <a:gd name="T2" fmla="*/ 0 w 255"/>
                                <a:gd name="T3" fmla="*/ 70 h 240"/>
                                <a:gd name="T4" fmla="*/ 5 w 255"/>
                                <a:gd name="T5" fmla="*/ 95 h 240"/>
                                <a:gd name="T6" fmla="*/ 5 w 255"/>
                                <a:gd name="T7" fmla="*/ 95 h 240"/>
                                <a:gd name="T8" fmla="*/ 15 w 255"/>
                                <a:gd name="T9" fmla="*/ 165 h 240"/>
                                <a:gd name="T10" fmla="*/ 15 w 255"/>
                                <a:gd name="T11" fmla="*/ 230 h 240"/>
                                <a:gd name="T12" fmla="*/ 15 w 255"/>
                                <a:gd name="T13" fmla="*/ 230 h 240"/>
                                <a:gd name="T14" fmla="*/ 50 w 255"/>
                                <a:gd name="T15" fmla="*/ 235 h 240"/>
                                <a:gd name="T16" fmla="*/ 80 w 255"/>
                                <a:gd name="T17" fmla="*/ 240 h 240"/>
                                <a:gd name="T18" fmla="*/ 115 w 255"/>
                                <a:gd name="T19" fmla="*/ 240 h 240"/>
                                <a:gd name="T20" fmla="*/ 145 w 255"/>
                                <a:gd name="T21" fmla="*/ 230 h 240"/>
                                <a:gd name="T22" fmla="*/ 175 w 255"/>
                                <a:gd name="T23" fmla="*/ 220 h 240"/>
                                <a:gd name="T24" fmla="*/ 200 w 255"/>
                                <a:gd name="T25" fmla="*/ 210 h 240"/>
                                <a:gd name="T26" fmla="*/ 230 w 255"/>
                                <a:gd name="T27" fmla="*/ 190 h 240"/>
                                <a:gd name="T28" fmla="*/ 255 w 255"/>
                                <a:gd name="T29" fmla="*/ 165 h 240"/>
                                <a:gd name="T30" fmla="*/ 255 w 255"/>
                                <a:gd name="T31" fmla="*/ 165 h 240"/>
                                <a:gd name="T32" fmla="*/ 255 w 255"/>
                                <a:gd name="T33" fmla="*/ 80 h 240"/>
                                <a:gd name="T34" fmla="*/ 245 w 255"/>
                                <a:gd name="T35" fmla="*/ 0 h 240"/>
                                <a:gd name="T36" fmla="*/ 0 w 255"/>
                                <a:gd name="T37" fmla="*/ 70 h 240"/>
                                <a:gd name="T38" fmla="*/ 0 w 255"/>
                                <a:gd name="T39" fmla="*/ 7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" h="240">
                                  <a:moveTo>
                                    <a:pt x="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175" y="220"/>
                                  </a:lnTo>
                                  <a:lnTo>
                                    <a:pt x="200" y="21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5" y="165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830"/>
                          <wps:cNvSpPr>
                            <a:spLocks/>
                          </wps:cNvSpPr>
                          <wps:spPr bwMode="auto">
                            <a:xfrm>
                              <a:off x="10" y="515"/>
                              <a:ext cx="200" cy="185"/>
                            </a:xfrm>
                            <a:custGeom>
                              <a:avLst/>
                              <a:gdLst>
                                <a:gd name="T0" fmla="*/ 175 w 200"/>
                                <a:gd name="T1" fmla="*/ 0 h 185"/>
                                <a:gd name="T2" fmla="*/ 0 w 200"/>
                                <a:gd name="T3" fmla="*/ 20 h 185"/>
                                <a:gd name="T4" fmla="*/ 0 w 200"/>
                                <a:gd name="T5" fmla="*/ 20 h 185"/>
                                <a:gd name="T6" fmla="*/ 5 w 200"/>
                                <a:gd name="T7" fmla="*/ 65 h 185"/>
                                <a:gd name="T8" fmla="*/ 15 w 200"/>
                                <a:gd name="T9" fmla="*/ 110 h 185"/>
                                <a:gd name="T10" fmla="*/ 35 w 200"/>
                                <a:gd name="T11" fmla="*/ 150 h 185"/>
                                <a:gd name="T12" fmla="*/ 55 w 200"/>
                                <a:gd name="T13" fmla="*/ 185 h 185"/>
                                <a:gd name="T14" fmla="*/ 200 w 200"/>
                                <a:gd name="T15" fmla="*/ 95 h 185"/>
                                <a:gd name="T16" fmla="*/ 200 w 200"/>
                                <a:gd name="T17" fmla="*/ 95 h 185"/>
                                <a:gd name="T18" fmla="*/ 190 w 200"/>
                                <a:gd name="T19" fmla="*/ 75 h 185"/>
                                <a:gd name="T20" fmla="*/ 180 w 200"/>
                                <a:gd name="T21" fmla="*/ 50 h 185"/>
                                <a:gd name="T22" fmla="*/ 180 w 200"/>
                                <a:gd name="T23" fmla="*/ 25 h 185"/>
                                <a:gd name="T24" fmla="*/ 175 w 200"/>
                                <a:gd name="T25" fmla="*/ 0 h 185"/>
                                <a:gd name="T26" fmla="*/ 175 w 200"/>
                                <a:gd name="T2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0" h="185">
                                  <a:moveTo>
                                    <a:pt x="17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831"/>
                          <wps:cNvSpPr>
                            <a:spLocks/>
                          </wps:cNvSpPr>
                          <wps:spPr bwMode="auto">
                            <a:xfrm>
                              <a:off x="245" y="645"/>
                              <a:ext cx="195" cy="165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95 h 165"/>
                                <a:gd name="T2" fmla="*/ 115 w 195"/>
                                <a:gd name="T3" fmla="*/ 0 h 165"/>
                                <a:gd name="T4" fmla="*/ 115 w 195"/>
                                <a:gd name="T5" fmla="*/ 0 h 165"/>
                                <a:gd name="T6" fmla="*/ 110 w 195"/>
                                <a:gd name="T7" fmla="*/ 5 h 165"/>
                                <a:gd name="T8" fmla="*/ 110 w 195"/>
                                <a:gd name="T9" fmla="*/ 5 h 165"/>
                                <a:gd name="T10" fmla="*/ 95 w 195"/>
                                <a:gd name="T11" fmla="*/ 15 h 165"/>
                                <a:gd name="T12" fmla="*/ 75 w 195"/>
                                <a:gd name="T13" fmla="*/ 20 h 165"/>
                                <a:gd name="T14" fmla="*/ 60 w 195"/>
                                <a:gd name="T15" fmla="*/ 20 h 165"/>
                                <a:gd name="T16" fmla="*/ 40 w 195"/>
                                <a:gd name="T17" fmla="*/ 20 h 165"/>
                                <a:gd name="T18" fmla="*/ 40 w 195"/>
                                <a:gd name="T19" fmla="*/ 20 h 165"/>
                                <a:gd name="T20" fmla="*/ 35 w 195"/>
                                <a:gd name="T21" fmla="*/ 20 h 165"/>
                                <a:gd name="T22" fmla="*/ 0 w 195"/>
                                <a:gd name="T23" fmla="*/ 165 h 165"/>
                                <a:gd name="T24" fmla="*/ 0 w 195"/>
                                <a:gd name="T25" fmla="*/ 165 h 165"/>
                                <a:gd name="T26" fmla="*/ 30 w 195"/>
                                <a:gd name="T27" fmla="*/ 165 h 165"/>
                                <a:gd name="T28" fmla="*/ 30 w 195"/>
                                <a:gd name="T29" fmla="*/ 165 h 165"/>
                                <a:gd name="T30" fmla="*/ 85 w 195"/>
                                <a:gd name="T31" fmla="*/ 160 h 165"/>
                                <a:gd name="T32" fmla="*/ 135 w 195"/>
                                <a:gd name="T33" fmla="*/ 140 h 165"/>
                                <a:gd name="T34" fmla="*/ 135 w 195"/>
                                <a:gd name="T35" fmla="*/ 140 h 165"/>
                                <a:gd name="T36" fmla="*/ 165 w 195"/>
                                <a:gd name="T37" fmla="*/ 120 h 165"/>
                                <a:gd name="T38" fmla="*/ 195 w 195"/>
                                <a:gd name="T39" fmla="*/ 95 h 165"/>
                                <a:gd name="T40" fmla="*/ 195 w 195"/>
                                <a:gd name="T41" fmla="*/ 9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5" h="165">
                                  <a:moveTo>
                                    <a:pt x="195" y="9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9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832"/>
                          <wps:cNvSpPr>
                            <a:spLocks/>
                          </wps:cNvSpPr>
                          <wps:spPr bwMode="auto">
                            <a:xfrm>
                              <a:off x="65" y="610"/>
                              <a:ext cx="215" cy="200"/>
                            </a:xfrm>
                            <a:custGeom>
                              <a:avLst/>
                              <a:gdLst>
                                <a:gd name="T0" fmla="*/ 180 w 215"/>
                                <a:gd name="T1" fmla="*/ 200 h 200"/>
                                <a:gd name="T2" fmla="*/ 215 w 215"/>
                                <a:gd name="T3" fmla="*/ 55 h 200"/>
                                <a:gd name="T4" fmla="*/ 215 w 215"/>
                                <a:gd name="T5" fmla="*/ 55 h 200"/>
                                <a:gd name="T6" fmla="*/ 195 w 215"/>
                                <a:gd name="T7" fmla="*/ 45 h 200"/>
                                <a:gd name="T8" fmla="*/ 180 w 215"/>
                                <a:gd name="T9" fmla="*/ 35 h 200"/>
                                <a:gd name="T10" fmla="*/ 165 w 215"/>
                                <a:gd name="T11" fmla="*/ 25 h 200"/>
                                <a:gd name="T12" fmla="*/ 150 w 215"/>
                                <a:gd name="T13" fmla="*/ 5 h 200"/>
                                <a:gd name="T14" fmla="*/ 150 w 215"/>
                                <a:gd name="T15" fmla="*/ 5 h 200"/>
                                <a:gd name="T16" fmla="*/ 145 w 215"/>
                                <a:gd name="T17" fmla="*/ 0 h 200"/>
                                <a:gd name="T18" fmla="*/ 0 w 215"/>
                                <a:gd name="T19" fmla="*/ 90 h 200"/>
                                <a:gd name="T20" fmla="*/ 0 w 215"/>
                                <a:gd name="T21" fmla="*/ 90 h 200"/>
                                <a:gd name="T22" fmla="*/ 10 w 215"/>
                                <a:gd name="T23" fmla="*/ 110 h 200"/>
                                <a:gd name="T24" fmla="*/ 10 w 215"/>
                                <a:gd name="T25" fmla="*/ 110 h 200"/>
                                <a:gd name="T26" fmla="*/ 45 w 215"/>
                                <a:gd name="T27" fmla="*/ 150 h 200"/>
                                <a:gd name="T28" fmla="*/ 85 w 215"/>
                                <a:gd name="T29" fmla="*/ 175 h 200"/>
                                <a:gd name="T30" fmla="*/ 130 w 215"/>
                                <a:gd name="T31" fmla="*/ 195 h 200"/>
                                <a:gd name="T32" fmla="*/ 180 w 215"/>
                                <a:gd name="T33" fmla="*/ 200 h 200"/>
                                <a:gd name="T34" fmla="*/ 180 w 215"/>
                                <a:gd name="T35" fmla="*/ 20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5" h="200">
                                  <a:moveTo>
                                    <a:pt x="180" y="200"/>
                                  </a:moveTo>
                                  <a:lnTo>
                                    <a:pt x="215" y="55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85" y="175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8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787"/>
                        <wpg:cNvGrpSpPr>
                          <a:grpSpLocks/>
                        </wpg:cNvGrpSpPr>
                        <wpg:grpSpPr bwMode="auto">
                          <a:xfrm>
                            <a:off x="7228" y="5443"/>
                            <a:ext cx="5450" cy="1334"/>
                            <a:chOff x="6034" y="5188"/>
                            <a:chExt cx="4150" cy="2047"/>
                          </a:xfrm>
                        </wpg:grpSpPr>
                        <wps:wsp>
                          <wps:cNvPr id="55" name="Freeform 2788"/>
                          <wps:cNvSpPr>
                            <a:spLocks/>
                          </wps:cNvSpPr>
                          <wps:spPr bwMode="auto">
                            <a:xfrm flipH="1">
                              <a:off x="6034" y="5188"/>
                              <a:ext cx="4092" cy="1658"/>
                            </a:xfrm>
                            <a:custGeom>
                              <a:avLst/>
                              <a:gdLst>
                                <a:gd name="T0" fmla="*/ 720 w 2549"/>
                                <a:gd name="T1" fmla="*/ 0 h 1531"/>
                                <a:gd name="T2" fmla="*/ 30 w 2549"/>
                                <a:gd name="T3" fmla="*/ 1281 h 1531"/>
                                <a:gd name="T4" fmla="*/ 115 w 2549"/>
                                <a:gd name="T5" fmla="*/ 1206 h 1531"/>
                                <a:gd name="T6" fmla="*/ 205 w 2549"/>
                                <a:gd name="T7" fmla="*/ 1171 h 1531"/>
                                <a:gd name="T8" fmla="*/ 260 w 2549"/>
                                <a:gd name="T9" fmla="*/ 1171 h 1531"/>
                                <a:gd name="T10" fmla="*/ 345 w 2549"/>
                                <a:gd name="T11" fmla="*/ 1201 h 1531"/>
                                <a:gd name="T12" fmla="*/ 420 w 2549"/>
                                <a:gd name="T13" fmla="*/ 1276 h 1531"/>
                                <a:gd name="T14" fmla="*/ 475 w 2549"/>
                                <a:gd name="T15" fmla="*/ 1366 h 1531"/>
                                <a:gd name="T16" fmla="*/ 545 w 2549"/>
                                <a:gd name="T17" fmla="*/ 1421 h 1531"/>
                                <a:gd name="T18" fmla="*/ 580 w 2549"/>
                                <a:gd name="T19" fmla="*/ 1421 h 1531"/>
                                <a:gd name="T20" fmla="*/ 645 w 2549"/>
                                <a:gd name="T21" fmla="*/ 1381 h 1531"/>
                                <a:gd name="T22" fmla="*/ 770 w 2549"/>
                                <a:gd name="T23" fmla="*/ 1206 h 1531"/>
                                <a:gd name="T24" fmla="*/ 810 w 2549"/>
                                <a:gd name="T25" fmla="*/ 1151 h 1531"/>
                                <a:gd name="T26" fmla="*/ 870 w 2549"/>
                                <a:gd name="T27" fmla="*/ 1121 h 1531"/>
                                <a:gd name="T28" fmla="*/ 940 w 2549"/>
                                <a:gd name="T29" fmla="*/ 1136 h 1531"/>
                                <a:gd name="T30" fmla="*/ 1020 w 2549"/>
                                <a:gd name="T31" fmla="*/ 1211 h 1531"/>
                                <a:gd name="T32" fmla="*/ 1095 w 2549"/>
                                <a:gd name="T33" fmla="*/ 1341 h 1531"/>
                                <a:gd name="T34" fmla="*/ 1140 w 2549"/>
                                <a:gd name="T35" fmla="*/ 1406 h 1531"/>
                                <a:gd name="T36" fmla="*/ 1200 w 2549"/>
                                <a:gd name="T37" fmla="*/ 1441 h 1531"/>
                                <a:gd name="T38" fmla="*/ 1245 w 2549"/>
                                <a:gd name="T39" fmla="*/ 1446 h 1531"/>
                                <a:gd name="T40" fmla="*/ 1324 w 2549"/>
                                <a:gd name="T41" fmla="*/ 1436 h 1531"/>
                                <a:gd name="T42" fmla="*/ 1394 w 2549"/>
                                <a:gd name="T43" fmla="*/ 1391 h 1531"/>
                                <a:gd name="T44" fmla="*/ 1434 w 2549"/>
                                <a:gd name="T45" fmla="*/ 1341 h 1531"/>
                                <a:gd name="T46" fmla="*/ 1514 w 2549"/>
                                <a:gd name="T47" fmla="*/ 1261 h 1531"/>
                                <a:gd name="T48" fmla="*/ 1579 w 2549"/>
                                <a:gd name="T49" fmla="*/ 1246 h 1531"/>
                                <a:gd name="T50" fmla="*/ 1619 w 2549"/>
                                <a:gd name="T51" fmla="*/ 1261 h 1531"/>
                                <a:gd name="T52" fmla="*/ 1674 w 2549"/>
                                <a:gd name="T53" fmla="*/ 1311 h 1531"/>
                                <a:gd name="T54" fmla="*/ 1739 w 2549"/>
                                <a:gd name="T55" fmla="*/ 1441 h 1531"/>
                                <a:gd name="T56" fmla="*/ 1769 w 2549"/>
                                <a:gd name="T57" fmla="*/ 1496 h 1531"/>
                                <a:gd name="T58" fmla="*/ 1809 w 2549"/>
                                <a:gd name="T59" fmla="*/ 1526 h 1531"/>
                                <a:gd name="T60" fmla="*/ 1844 w 2549"/>
                                <a:gd name="T61" fmla="*/ 1531 h 1531"/>
                                <a:gd name="T62" fmla="*/ 1909 w 2549"/>
                                <a:gd name="T63" fmla="*/ 1506 h 1531"/>
                                <a:gd name="T64" fmla="*/ 1949 w 2549"/>
                                <a:gd name="T65" fmla="*/ 1441 h 1531"/>
                                <a:gd name="T66" fmla="*/ 1999 w 2549"/>
                                <a:gd name="T67" fmla="*/ 1331 h 1531"/>
                                <a:gd name="T68" fmla="*/ 2059 w 2549"/>
                                <a:gd name="T69" fmla="*/ 1281 h 1531"/>
                                <a:gd name="T70" fmla="*/ 2104 w 2549"/>
                                <a:gd name="T71" fmla="*/ 1266 h 1531"/>
                                <a:gd name="T72" fmla="*/ 2164 w 2549"/>
                                <a:gd name="T73" fmla="*/ 1271 h 1531"/>
                                <a:gd name="T74" fmla="*/ 2199 w 2549"/>
                                <a:gd name="T75" fmla="*/ 1291 h 1531"/>
                                <a:gd name="T76" fmla="*/ 2224 w 2549"/>
                                <a:gd name="T77" fmla="*/ 1326 h 1531"/>
                                <a:gd name="T78" fmla="*/ 2274 w 2549"/>
                                <a:gd name="T79" fmla="*/ 1391 h 1531"/>
                                <a:gd name="T80" fmla="*/ 2334 w 2549"/>
                                <a:gd name="T81" fmla="*/ 1421 h 1531"/>
                                <a:gd name="T82" fmla="*/ 2384 w 2549"/>
                                <a:gd name="T83" fmla="*/ 1426 h 1531"/>
                                <a:gd name="T84" fmla="*/ 2454 w 2549"/>
                                <a:gd name="T85" fmla="*/ 1401 h 1531"/>
                                <a:gd name="T86" fmla="*/ 2549 w 2549"/>
                                <a:gd name="T87" fmla="*/ 1306 h 1531"/>
                                <a:gd name="T88" fmla="*/ 1399 w 2549"/>
                                <a:gd name="T89" fmla="*/ 225 h 1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549" h="1531">
                                  <a:moveTo>
                                    <a:pt x="1399" y="225"/>
                                  </a:moveTo>
                                  <a:lnTo>
                                    <a:pt x="1130" y="636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30" y="1281"/>
                                  </a:lnTo>
                                  <a:lnTo>
                                    <a:pt x="55" y="1251"/>
                                  </a:lnTo>
                                  <a:lnTo>
                                    <a:pt x="85" y="1226"/>
                                  </a:lnTo>
                                  <a:lnTo>
                                    <a:pt x="115" y="1206"/>
                                  </a:lnTo>
                                  <a:lnTo>
                                    <a:pt x="145" y="1191"/>
                                  </a:lnTo>
                                  <a:lnTo>
                                    <a:pt x="175" y="1176"/>
                                  </a:lnTo>
                                  <a:lnTo>
                                    <a:pt x="205" y="1171"/>
                                  </a:lnTo>
                                  <a:lnTo>
                                    <a:pt x="230" y="1166"/>
                                  </a:lnTo>
                                  <a:lnTo>
                                    <a:pt x="260" y="1171"/>
                                  </a:lnTo>
                                  <a:lnTo>
                                    <a:pt x="290" y="1176"/>
                                  </a:lnTo>
                                  <a:lnTo>
                                    <a:pt x="320" y="1186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70" y="1221"/>
                                  </a:lnTo>
                                  <a:lnTo>
                                    <a:pt x="395" y="1246"/>
                                  </a:lnTo>
                                  <a:lnTo>
                                    <a:pt x="420" y="1276"/>
                                  </a:lnTo>
                                  <a:lnTo>
                                    <a:pt x="440" y="1311"/>
                                  </a:lnTo>
                                  <a:lnTo>
                                    <a:pt x="475" y="1366"/>
                                  </a:lnTo>
                                  <a:lnTo>
                                    <a:pt x="510" y="1401"/>
                                  </a:lnTo>
                                  <a:lnTo>
                                    <a:pt x="525" y="1411"/>
                                  </a:lnTo>
                                  <a:lnTo>
                                    <a:pt x="545" y="1421"/>
                                  </a:lnTo>
                                  <a:lnTo>
                                    <a:pt x="560" y="1421"/>
                                  </a:lnTo>
                                  <a:lnTo>
                                    <a:pt x="580" y="1421"/>
                                  </a:lnTo>
                                  <a:lnTo>
                                    <a:pt x="600" y="1411"/>
                                  </a:lnTo>
                                  <a:lnTo>
                                    <a:pt x="620" y="1401"/>
                                  </a:lnTo>
                                  <a:lnTo>
                                    <a:pt x="645" y="1381"/>
                                  </a:lnTo>
                                  <a:lnTo>
                                    <a:pt x="665" y="1356"/>
                                  </a:lnTo>
                                  <a:lnTo>
                                    <a:pt x="715" y="1291"/>
                                  </a:lnTo>
                                  <a:lnTo>
                                    <a:pt x="770" y="1206"/>
                                  </a:lnTo>
                                  <a:lnTo>
                                    <a:pt x="790" y="1176"/>
                                  </a:lnTo>
                                  <a:lnTo>
                                    <a:pt x="810" y="1151"/>
                                  </a:lnTo>
                                  <a:lnTo>
                                    <a:pt x="830" y="1136"/>
                                  </a:lnTo>
                                  <a:lnTo>
                                    <a:pt x="850" y="1126"/>
                                  </a:lnTo>
                                  <a:lnTo>
                                    <a:pt x="870" y="1121"/>
                                  </a:lnTo>
                                  <a:lnTo>
                                    <a:pt x="890" y="1121"/>
                                  </a:lnTo>
                                  <a:lnTo>
                                    <a:pt x="915" y="1126"/>
                                  </a:lnTo>
                                  <a:lnTo>
                                    <a:pt x="940" y="1136"/>
                                  </a:lnTo>
                                  <a:lnTo>
                                    <a:pt x="980" y="1166"/>
                                  </a:lnTo>
                                  <a:lnTo>
                                    <a:pt x="1020" y="1211"/>
                                  </a:lnTo>
                                  <a:lnTo>
                                    <a:pt x="1055" y="1271"/>
                                  </a:lnTo>
                                  <a:lnTo>
                                    <a:pt x="1095" y="1341"/>
                                  </a:lnTo>
                                  <a:lnTo>
                                    <a:pt x="1105" y="1366"/>
                                  </a:lnTo>
                                  <a:lnTo>
                                    <a:pt x="1120" y="1386"/>
                                  </a:lnTo>
                                  <a:lnTo>
                                    <a:pt x="1140" y="1406"/>
                                  </a:lnTo>
                                  <a:lnTo>
                                    <a:pt x="1155" y="1421"/>
                                  </a:lnTo>
                                  <a:lnTo>
                                    <a:pt x="1175" y="1431"/>
                                  </a:lnTo>
                                  <a:lnTo>
                                    <a:pt x="1200" y="1441"/>
                                  </a:lnTo>
                                  <a:lnTo>
                                    <a:pt x="1220" y="1446"/>
                                  </a:lnTo>
                                  <a:lnTo>
                                    <a:pt x="1245" y="1446"/>
                                  </a:lnTo>
                                  <a:lnTo>
                                    <a:pt x="1274" y="1446"/>
                                  </a:lnTo>
                                  <a:lnTo>
                                    <a:pt x="1299" y="1441"/>
                                  </a:lnTo>
                                  <a:lnTo>
                                    <a:pt x="1324" y="1436"/>
                                  </a:lnTo>
                                  <a:lnTo>
                                    <a:pt x="1349" y="1421"/>
                                  </a:lnTo>
                                  <a:lnTo>
                                    <a:pt x="1369" y="1411"/>
                                  </a:lnTo>
                                  <a:lnTo>
                                    <a:pt x="1394" y="1391"/>
                                  </a:lnTo>
                                  <a:lnTo>
                                    <a:pt x="1414" y="1371"/>
                                  </a:lnTo>
                                  <a:lnTo>
                                    <a:pt x="1434" y="1341"/>
                                  </a:lnTo>
                                  <a:lnTo>
                                    <a:pt x="1474" y="1291"/>
                                  </a:lnTo>
                                  <a:lnTo>
                                    <a:pt x="1494" y="1276"/>
                                  </a:lnTo>
                                  <a:lnTo>
                                    <a:pt x="1514" y="1261"/>
                                  </a:lnTo>
                                  <a:lnTo>
                                    <a:pt x="1539" y="1251"/>
                                  </a:lnTo>
                                  <a:lnTo>
                                    <a:pt x="1559" y="1246"/>
                                  </a:lnTo>
                                  <a:lnTo>
                                    <a:pt x="1579" y="1246"/>
                                  </a:lnTo>
                                  <a:lnTo>
                                    <a:pt x="1599" y="1251"/>
                                  </a:lnTo>
                                  <a:lnTo>
                                    <a:pt x="1619" y="1261"/>
                                  </a:lnTo>
                                  <a:lnTo>
                                    <a:pt x="1639" y="1271"/>
                                  </a:lnTo>
                                  <a:lnTo>
                                    <a:pt x="1659" y="1291"/>
                                  </a:lnTo>
                                  <a:lnTo>
                                    <a:pt x="1674" y="1311"/>
                                  </a:lnTo>
                                  <a:lnTo>
                                    <a:pt x="1694" y="1336"/>
                                  </a:lnTo>
                                  <a:lnTo>
                                    <a:pt x="1709" y="1366"/>
                                  </a:lnTo>
                                  <a:lnTo>
                                    <a:pt x="1739" y="1441"/>
                                  </a:lnTo>
                                  <a:lnTo>
                                    <a:pt x="1754" y="1481"/>
                                  </a:lnTo>
                                  <a:lnTo>
                                    <a:pt x="1769" y="1496"/>
                                  </a:lnTo>
                                  <a:lnTo>
                                    <a:pt x="1779" y="1511"/>
                                  </a:lnTo>
                                  <a:lnTo>
                                    <a:pt x="1794" y="1521"/>
                                  </a:lnTo>
                                  <a:lnTo>
                                    <a:pt x="1809" y="1526"/>
                                  </a:lnTo>
                                  <a:lnTo>
                                    <a:pt x="1829" y="1531"/>
                                  </a:lnTo>
                                  <a:lnTo>
                                    <a:pt x="1844" y="1531"/>
                                  </a:lnTo>
                                  <a:lnTo>
                                    <a:pt x="1879" y="1526"/>
                                  </a:lnTo>
                                  <a:lnTo>
                                    <a:pt x="1894" y="1516"/>
                                  </a:lnTo>
                                  <a:lnTo>
                                    <a:pt x="1909" y="1506"/>
                                  </a:lnTo>
                                  <a:lnTo>
                                    <a:pt x="1929" y="1476"/>
                                  </a:lnTo>
                                  <a:lnTo>
                                    <a:pt x="1949" y="1441"/>
                                  </a:lnTo>
                                  <a:lnTo>
                                    <a:pt x="1969" y="1381"/>
                                  </a:lnTo>
                                  <a:lnTo>
                                    <a:pt x="1984" y="1356"/>
                                  </a:lnTo>
                                  <a:lnTo>
                                    <a:pt x="1999" y="1331"/>
                                  </a:lnTo>
                                  <a:lnTo>
                                    <a:pt x="2019" y="1311"/>
                                  </a:lnTo>
                                  <a:lnTo>
                                    <a:pt x="2039" y="1296"/>
                                  </a:lnTo>
                                  <a:lnTo>
                                    <a:pt x="2059" y="1281"/>
                                  </a:lnTo>
                                  <a:lnTo>
                                    <a:pt x="2084" y="1271"/>
                                  </a:lnTo>
                                  <a:lnTo>
                                    <a:pt x="2104" y="1266"/>
                                  </a:lnTo>
                                  <a:lnTo>
                                    <a:pt x="2124" y="1266"/>
                                  </a:lnTo>
                                  <a:lnTo>
                                    <a:pt x="2144" y="1266"/>
                                  </a:lnTo>
                                  <a:lnTo>
                                    <a:pt x="2164" y="1271"/>
                                  </a:lnTo>
                                  <a:lnTo>
                                    <a:pt x="2184" y="1281"/>
                                  </a:lnTo>
                                  <a:lnTo>
                                    <a:pt x="2199" y="1291"/>
                                  </a:lnTo>
                                  <a:lnTo>
                                    <a:pt x="2214" y="1306"/>
                                  </a:lnTo>
                                  <a:lnTo>
                                    <a:pt x="2224" y="1326"/>
                                  </a:lnTo>
                                  <a:lnTo>
                                    <a:pt x="2239" y="1351"/>
                                  </a:lnTo>
                                  <a:lnTo>
                                    <a:pt x="2259" y="1371"/>
                                  </a:lnTo>
                                  <a:lnTo>
                                    <a:pt x="2274" y="1391"/>
                                  </a:lnTo>
                                  <a:lnTo>
                                    <a:pt x="2294" y="1406"/>
                                  </a:lnTo>
                                  <a:lnTo>
                                    <a:pt x="2314" y="1416"/>
                                  </a:lnTo>
                                  <a:lnTo>
                                    <a:pt x="2334" y="1421"/>
                                  </a:lnTo>
                                  <a:lnTo>
                                    <a:pt x="2359" y="1426"/>
                                  </a:lnTo>
                                  <a:lnTo>
                                    <a:pt x="2384" y="1426"/>
                                  </a:lnTo>
                                  <a:lnTo>
                                    <a:pt x="2409" y="1421"/>
                                  </a:lnTo>
                                  <a:lnTo>
                                    <a:pt x="2429" y="1416"/>
                                  </a:lnTo>
                                  <a:lnTo>
                                    <a:pt x="2454" y="1401"/>
                                  </a:lnTo>
                                  <a:lnTo>
                                    <a:pt x="2474" y="1391"/>
                                  </a:lnTo>
                                  <a:lnTo>
                                    <a:pt x="2514" y="1356"/>
                                  </a:lnTo>
                                  <a:lnTo>
                                    <a:pt x="2549" y="1306"/>
                                  </a:lnTo>
                                  <a:lnTo>
                                    <a:pt x="2114" y="761"/>
                                  </a:lnTo>
                                  <a:lnTo>
                                    <a:pt x="1879" y="936"/>
                                  </a:lnTo>
                                  <a:lnTo>
                                    <a:pt x="139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789"/>
                          <wps:cNvSpPr>
                            <a:spLocks/>
                          </wps:cNvSpPr>
                          <wps:spPr bwMode="auto">
                            <a:xfrm flipH="1">
                              <a:off x="6058" y="6229"/>
                              <a:ext cx="4126" cy="1006"/>
                            </a:xfrm>
                            <a:custGeom>
                              <a:avLst/>
                              <a:gdLst>
                                <a:gd name="T0" fmla="*/ 771 w 12844"/>
                                <a:gd name="T1" fmla="*/ 965 h 5201"/>
                                <a:gd name="T2" fmla="*/ 686 w 12844"/>
                                <a:gd name="T3" fmla="*/ 1033 h 5201"/>
                                <a:gd name="T4" fmla="*/ 584 w 12844"/>
                                <a:gd name="T5" fmla="*/ 1084 h 5201"/>
                                <a:gd name="T6" fmla="*/ 415 w 12844"/>
                                <a:gd name="T7" fmla="*/ 1253 h 5201"/>
                                <a:gd name="T8" fmla="*/ 280 w 12844"/>
                                <a:gd name="T9" fmla="*/ 1507 h 5201"/>
                                <a:gd name="T10" fmla="*/ 8 w 12844"/>
                                <a:gd name="T11" fmla="*/ 2304 h 5201"/>
                                <a:gd name="T12" fmla="*/ 195 w 12844"/>
                                <a:gd name="T13" fmla="*/ 3015 h 5201"/>
                                <a:gd name="T14" fmla="*/ 449 w 12844"/>
                                <a:gd name="T15" fmla="*/ 3388 h 5201"/>
                                <a:gd name="T16" fmla="*/ 686 w 12844"/>
                                <a:gd name="T17" fmla="*/ 3659 h 5201"/>
                                <a:gd name="T18" fmla="*/ 788 w 12844"/>
                                <a:gd name="T19" fmla="*/ 3761 h 5201"/>
                                <a:gd name="T20" fmla="*/ 1279 w 12844"/>
                                <a:gd name="T21" fmla="*/ 4116 h 5201"/>
                                <a:gd name="T22" fmla="*/ 1567 w 12844"/>
                                <a:gd name="T23" fmla="*/ 4320 h 5201"/>
                                <a:gd name="T24" fmla="*/ 2363 w 12844"/>
                                <a:gd name="T25" fmla="*/ 4641 h 5201"/>
                                <a:gd name="T26" fmla="*/ 2685 w 12844"/>
                                <a:gd name="T27" fmla="*/ 4743 h 5201"/>
                                <a:gd name="T28" fmla="*/ 3278 w 12844"/>
                                <a:gd name="T29" fmla="*/ 4879 h 5201"/>
                                <a:gd name="T30" fmla="*/ 4413 w 12844"/>
                                <a:gd name="T31" fmla="*/ 5116 h 5201"/>
                                <a:gd name="T32" fmla="*/ 7395 w 12844"/>
                                <a:gd name="T33" fmla="*/ 5184 h 5201"/>
                                <a:gd name="T34" fmla="*/ 8767 w 12844"/>
                                <a:gd name="T35" fmla="*/ 4980 h 5201"/>
                                <a:gd name="T36" fmla="*/ 9462 w 12844"/>
                                <a:gd name="T37" fmla="*/ 4845 h 5201"/>
                                <a:gd name="T38" fmla="*/ 10156 w 12844"/>
                                <a:gd name="T39" fmla="*/ 4608 h 5201"/>
                                <a:gd name="T40" fmla="*/ 10360 w 12844"/>
                                <a:gd name="T41" fmla="*/ 4540 h 5201"/>
                                <a:gd name="T42" fmla="*/ 10529 w 12844"/>
                                <a:gd name="T43" fmla="*/ 4455 h 5201"/>
                                <a:gd name="T44" fmla="*/ 10715 w 12844"/>
                                <a:gd name="T45" fmla="*/ 4387 h 5201"/>
                                <a:gd name="T46" fmla="*/ 11393 w 12844"/>
                                <a:gd name="T47" fmla="*/ 4065 h 5201"/>
                                <a:gd name="T48" fmla="*/ 11952 w 12844"/>
                                <a:gd name="T49" fmla="*/ 3761 h 5201"/>
                                <a:gd name="T50" fmla="*/ 12138 w 12844"/>
                                <a:gd name="T51" fmla="*/ 3625 h 5201"/>
                                <a:gd name="T52" fmla="*/ 12257 w 12844"/>
                                <a:gd name="T53" fmla="*/ 3540 h 5201"/>
                                <a:gd name="T54" fmla="*/ 12460 w 12844"/>
                                <a:gd name="T55" fmla="*/ 3320 h 5201"/>
                                <a:gd name="T56" fmla="*/ 12545 w 12844"/>
                                <a:gd name="T57" fmla="*/ 3201 h 5201"/>
                                <a:gd name="T58" fmla="*/ 12664 w 12844"/>
                                <a:gd name="T59" fmla="*/ 2981 h 5201"/>
                                <a:gd name="T60" fmla="*/ 12680 w 12844"/>
                                <a:gd name="T61" fmla="*/ 1965 h 5201"/>
                                <a:gd name="T62" fmla="*/ 12104 w 12844"/>
                                <a:gd name="T63" fmla="*/ 1575 h 5201"/>
                                <a:gd name="T64" fmla="*/ 11681 w 12844"/>
                                <a:gd name="T65" fmla="*/ 1440 h 5201"/>
                                <a:gd name="T66" fmla="*/ 11190 w 12844"/>
                                <a:gd name="T67" fmla="*/ 1304 h 5201"/>
                                <a:gd name="T68" fmla="*/ 10986 w 12844"/>
                                <a:gd name="T69" fmla="*/ 1219 h 5201"/>
                                <a:gd name="T70" fmla="*/ 10512 w 12844"/>
                                <a:gd name="T71" fmla="*/ 1084 h 5201"/>
                                <a:gd name="T72" fmla="*/ 10105 w 12844"/>
                                <a:gd name="T73" fmla="*/ 965 h 5201"/>
                                <a:gd name="T74" fmla="*/ 9614 w 12844"/>
                                <a:gd name="T75" fmla="*/ 813 h 5201"/>
                                <a:gd name="T76" fmla="*/ 8936 w 12844"/>
                                <a:gd name="T77" fmla="*/ 677 h 5201"/>
                                <a:gd name="T78" fmla="*/ 7920 w 12844"/>
                                <a:gd name="T79" fmla="*/ 389 h 5201"/>
                                <a:gd name="T80" fmla="*/ 6124 w 12844"/>
                                <a:gd name="T81" fmla="*/ 0 h 5201"/>
                                <a:gd name="T82" fmla="*/ 3871 w 12844"/>
                                <a:gd name="T83" fmla="*/ 84 h 5201"/>
                                <a:gd name="T84" fmla="*/ 2753 w 12844"/>
                                <a:gd name="T85" fmla="*/ 321 h 5201"/>
                                <a:gd name="T86" fmla="*/ 2143 w 12844"/>
                                <a:gd name="T87" fmla="*/ 457 h 5201"/>
                                <a:gd name="T88" fmla="*/ 1736 w 12844"/>
                                <a:gd name="T89" fmla="*/ 559 h 5201"/>
                                <a:gd name="T90" fmla="*/ 1330 w 12844"/>
                                <a:gd name="T91" fmla="*/ 677 h 5201"/>
                                <a:gd name="T92" fmla="*/ 1076 w 12844"/>
                                <a:gd name="T93" fmla="*/ 796 h 5201"/>
                                <a:gd name="T94" fmla="*/ 974 w 12844"/>
                                <a:gd name="T95" fmla="*/ 847 h 5201"/>
                                <a:gd name="T96" fmla="*/ 822 w 12844"/>
                                <a:gd name="T97" fmla="*/ 931 h 5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844" h="5201">
                                  <a:moveTo>
                                    <a:pt x="822" y="931"/>
                                  </a:moveTo>
                                  <a:cubicBezTo>
                                    <a:pt x="805" y="942"/>
                                    <a:pt x="789" y="956"/>
                                    <a:pt x="771" y="965"/>
                                  </a:cubicBezTo>
                                  <a:cubicBezTo>
                                    <a:pt x="755" y="973"/>
                                    <a:pt x="734" y="971"/>
                                    <a:pt x="720" y="982"/>
                                  </a:cubicBezTo>
                                  <a:cubicBezTo>
                                    <a:pt x="704" y="995"/>
                                    <a:pt x="702" y="1020"/>
                                    <a:pt x="686" y="1033"/>
                                  </a:cubicBezTo>
                                  <a:cubicBezTo>
                                    <a:pt x="672" y="1044"/>
                                    <a:pt x="651" y="1042"/>
                                    <a:pt x="635" y="1050"/>
                                  </a:cubicBezTo>
                                  <a:cubicBezTo>
                                    <a:pt x="617" y="1059"/>
                                    <a:pt x="600" y="1071"/>
                                    <a:pt x="584" y="1084"/>
                                  </a:cubicBezTo>
                                  <a:cubicBezTo>
                                    <a:pt x="454" y="1193"/>
                                    <a:pt x="610" y="1084"/>
                                    <a:pt x="483" y="1169"/>
                                  </a:cubicBezTo>
                                  <a:cubicBezTo>
                                    <a:pt x="440" y="1296"/>
                                    <a:pt x="503" y="1143"/>
                                    <a:pt x="415" y="1253"/>
                                  </a:cubicBezTo>
                                  <a:cubicBezTo>
                                    <a:pt x="404" y="1267"/>
                                    <a:pt x="406" y="1288"/>
                                    <a:pt x="398" y="1304"/>
                                  </a:cubicBezTo>
                                  <a:cubicBezTo>
                                    <a:pt x="363" y="1375"/>
                                    <a:pt x="324" y="1440"/>
                                    <a:pt x="280" y="1507"/>
                                  </a:cubicBezTo>
                                  <a:cubicBezTo>
                                    <a:pt x="248" y="1555"/>
                                    <a:pt x="216" y="1697"/>
                                    <a:pt x="195" y="1761"/>
                                  </a:cubicBezTo>
                                  <a:cubicBezTo>
                                    <a:pt x="134" y="1943"/>
                                    <a:pt x="55" y="2117"/>
                                    <a:pt x="8" y="2304"/>
                                  </a:cubicBezTo>
                                  <a:cubicBezTo>
                                    <a:pt x="16" y="2473"/>
                                    <a:pt x="0" y="2637"/>
                                    <a:pt x="59" y="2795"/>
                                  </a:cubicBezTo>
                                  <a:cubicBezTo>
                                    <a:pt x="89" y="2876"/>
                                    <a:pt x="148" y="2944"/>
                                    <a:pt x="195" y="3015"/>
                                  </a:cubicBezTo>
                                  <a:cubicBezTo>
                                    <a:pt x="212" y="3040"/>
                                    <a:pt x="215" y="3073"/>
                                    <a:pt x="229" y="3100"/>
                                  </a:cubicBezTo>
                                  <a:cubicBezTo>
                                    <a:pt x="283" y="3208"/>
                                    <a:pt x="380" y="3292"/>
                                    <a:pt x="449" y="3388"/>
                                  </a:cubicBezTo>
                                  <a:cubicBezTo>
                                    <a:pt x="464" y="3409"/>
                                    <a:pt x="467" y="3437"/>
                                    <a:pt x="483" y="3456"/>
                                  </a:cubicBezTo>
                                  <a:cubicBezTo>
                                    <a:pt x="545" y="3529"/>
                                    <a:pt x="606" y="3606"/>
                                    <a:pt x="686" y="3659"/>
                                  </a:cubicBezTo>
                                  <a:cubicBezTo>
                                    <a:pt x="703" y="3670"/>
                                    <a:pt x="723" y="3679"/>
                                    <a:pt x="737" y="3693"/>
                                  </a:cubicBezTo>
                                  <a:cubicBezTo>
                                    <a:pt x="757" y="3713"/>
                                    <a:pt x="768" y="3741"/>
                                    <a:pt x="788" y="3761"/>
                                  </a:cubicBezTo>
                                  <a:cubicBezTo>
                                    <a:pt x="858" y="3831"/>
                                    <a:pt x="945" y="3889"/>
                                    <a:pt x="1025" y="3947"/>
                                  </a:cubicBezTo>
                                  <a:cubicBezTo>
                                    <a:pt x="1109" y="4009"/>
                                    <a:pt x="1180" y="4083"/>
                                    <a:pt x="1279" y="4116"/>
                                  </a:cubicBezTo>
                                  <a:cubicBezTo>
                                    <a:pt x="1370" y="4207"/>
                                    <a:pt x="1285" y="4133"/>
                                    <a:pt x="1398" y="4201"/>
                                  </a:cubicBezTo>
                                  <a:cubicBezTo>
                                    <a:pt x="1457" y="4237"/>
                                    <a:pt x="1504" y="4292"/>
                                    <a:pt x="1567" y="4320"/>
                                  </a:cubicBezTo>
                                  <a:cubicBezTo>
                                    <a:pt x="1593" y="4332"/>
                                    <a:pt x="1624" y="4331"/>
                                    <a:pt x="1652" y="4337"/>
                                  </a:cubicBezTo>
                                  <a:cubicBezTo>
                                    <a:pt x="1871" y="4474"/>
                                    <a:pt x="2106" y="4592"/>
                                    <a:pt x="2363" y="4641"/>
                                  </a:cubicBezTo>
                                  <a:cubicBezTo>
                                    <a:pt x="2516" y="4717"/>
                                    <a:pt x="2328" y="4633"/>
                                    <a:pt x="2550" y="4692"/>
                                  </a:cubicBezTo>
                                  <a:cubicBezTo>
                                    <a:pt x="2596" y="4704"/>
                                    <a:pt x="2639" y="4729"/>
                                    <a:pt x="2685" y="4743"/>
                                  </a:cubicBezTo>
                                  <a:cubicBezTo>
                                    <a:pt x="2789" y="4775"/>
                                    <a:pt x="2900" y="4796"/>
                                    <a:pt x="3007" y="4811"/>
                                  </a:cubicBezTo>
                                  <a:cubicBezTo>
                                    <a:pt x="3337" y="4921"/>
                                    <a:pt x="3004" y="4820"/>
                                    <a:pt x="3278" y="4879"/>
                                  </a:cubicBezTo>
                                  <a:cubicBezTo>
                                    <a:pt x="3461" y="4918"/>
                                    <a:pt x="3633" y="4976"/>
                                    <a:pt x="3820" y="4997"/>
                                  </a:cubicBezTo>
                                  <a:cubicBezTo>
                                    <a:pt x="4008" y="5078"/>
                                    <a:pt x="4212" y="5087"/>
                                    <a:pt x="4413" y="5116"/>
                                  </a:cubicBezTo>
                                  <a:cubicBezTo>
                                    <a:pt x="4998" y="5200"/>
                                    <a:pt x="5500" y="5192"/>
                                    <a:pt x="6124" y="5201"/>
                                  </a:cubicBezTo>
                                  <a:cubicBezTo>
                                    <a:pt x="6548" y="5195"/>
                                    <a:pt x="6971" y="5194"/>
                                    <a:pt x="7395" y="5184"/>
                                  </a:cubicBezTo>
                                  <a:cubicBezTo>
                                    <a:pt x="7592" y="5179"/>
                                    <a:pt x="7795" y="5114"/>
                                    <a:pt x="7988" y="5082"/>
                                  </a:cubicBezTo>
                                  <a:cubicBezTo>
                                    <a:pt x="8245" y="5039"/>
                                    <a:pt x="8514" y="5043"/>
                                    <a:pt x="8767" y="4980"/>
                                  </a:cubicBezTo>
                                  <a:cubicBezTo>
                                    <a:pt x="8918" y="4942"/>
                                    <a:pt x="9069" y="4912"/>
                                    <a:pt x="9224" y="4896"/>
                                  </a:cubicBezTo>
                                  <a:cubicBezTo>
                                    <a:pt x="9393" y="4854"/>
                                    <a:pt x="9314" y="4870"/>
                                    <a:pt x="9462" y="4845"/>
                                  </a:cubicBezTo>
                                  <a:cubicBezTo>
                                    <a:pt x="9638" y="4786"/>
                                    <a:pt x="9821" y="4705"/>
                                    <a:pt x="10004" y="4675"/>
                                  </a:cubicBezTo>
                                  <a:cubicBezTo>
                                    <a:pt x="10136" y="4596"/>
                                    <a:pt x="10036" y="4645"/>
                                    <a:pt x="10156" y="4608"/>
                                  </a:cubicBezTo>
                                  <a:cubicBezTo>
                                    <a:pt x="10207" y="4592"/>
                                    <a:pt x="10258" y="4574"/>
                                    <a:pt x="10309" y="4557"/>
                                  </a:cubicBezTo>
                                  <a:cubicBezTo>
                                    <a:pt x="10326" y="4551"/>
                                    <a:pt x="10360" y="4540"/>
                                    <a:pt x="10360" y="4540"/>
                                  </a:cubicBezTo>
                                  <a:cubicBezTo>
                                    <a:pt x="10483" y="4456"/>
                                    <a:pt x="10328" y="4553"/>
                                    <a:pt x="10478" y="4489"/>
                                  </a:cubicBezTo>
                                  <a:cubicBezTo>
                                    <a:pt x="10497" y="4481"/>
                                    <a:pt x="10511" y="4464"/>
                                    <a:pt x="10529" y="4455"/>
                                  </a:cubicBezTo>
                                  <a:cubicBezTo>
                                    <a:pt x="10556" y="4441"/>
                                    <a:pt x="10585" y="4431"/>
                                    <a:pt x="10614" y="4421"/>
                                  </a:cubicBezTo>
                                  <a:cubicBezTo>
                                    <a:pt x="10647" y="4409"/>
                                    <a:pt x="10684" y="4405"/>
                                    <a:pt x="10715" y="4387"/>
                                  </a:cubicBezTo>
                                  <a:cubicBezTo>
                                    <a:pt x="10874" y="4293"/>
                                    <a:pt x="11056" y="4244"/>
                                    <a:pt x="11224" y="4167"/>
                                  </a:cubicBezTo>
                                  <a:cubicBezTo>
                                    <a:pt x="11524" y="4030"/>
                                    <a:pt x="11165" y="4194"/>
                                    <a:pt x="11393" y="4065"/>
                                  </a:cubicBezTo>
                                  <a:cubicBezTo>
                                    <a:pt x="11473" y="4020"/>
                                    <a:pt x="11581" y="3993"/>
                                    <a:pt x="11664" y="3947"/>
                                  </a:cubicBezTo>
                                  <a:cubicBezTo>
                                    <a:pt x="11763" y="3892"/>
                                    <a:pt x="11857" y="3823"/>
                                    <a:pt x="11952" y="3761"/>
                                  </a:cubicBezTo>
                                  <a:cubicBezTo>
                                    <a:pt x="12015" y="3720"/>
                                    <a:pt x="12017" y="3739"/>
                                    <a:pt x="12071" y="3693"/>
                                  </a:cubicBezTo>
                                  <a:cubicBezTo>
                                    <a:pt x="12095" y="3672"/>
                                    <a:pt x="12114" y="3646"/>
                                    <a:pt x="12138" y="3625"/>
                                  </a:cubicBezTo>
                                  <a:cubicBezTo>
                                    <a:pt x="12153" y="3612"/>
                                    <a:pt x="12172" y="3603"/>
                                    <a:pt x="12189" y="3591"/>
                                  </a:cubicBezTo>
                                  <a:cubicBezTo>
                                    <a:pt x="12212" y="3575"/>
                                    <a:pt x="12236" y="3559"/>
                                    <a:pt x="12257" y="3540"/>
                                  </a:cubicBezTo>
                                  <a:cubicBezTo>
                                    <a:pt x="12298" y="3503"/>
                                    <a:pt x="12376" y="3422"/>
                                    <a:pt x="12376" y="3422"/>
                                  </a:cubicBezTo>
                                  <a:cubicBezTo>
                                    <a:pt x="12473" y="3222"/>
                                    <a:pt x="12343" y="3460"/>
                                    <a:pt x="12460" y="3320"/>
                                  </a:cubicBezTo>
                                  <a:cubicBezTo>
                                    <a:pt x="12476" y="3301"/>
                                    <a:pt x="12479" y="3273"/>
                                    <a:pt x="12494" y="3252"/>
                                  </a:cubicBezTo>
                                  <a:cubicBezTo>
                                    <a:pt x="12508" y="3232"/>
                                    <a:pt x="12528" y="3218"/>
                                    <a:pt x="12545" y="3201"/>
                                  </a:cubicBezTo>
                                  <a:cubicBezTo>
                                    <a:pt x="12566" y="3138"/>
                                    <a:pt x="12610" y="3104"/>
                                    <a:pt x="12647" y="3049"/>
                                  </a:cubicBezTo>
                                  <a:cubicBezTo>
                                    <a:pt x="12653" y="3026"/>
                                    <a:pt x="12654" y="3002"/>
                                    <a:pt x="12664" y="2981"/>
                                  </a:cubicBezTo>
                                  <a:cubicBezTo>
                                    <a:pt x="12769" y="2768"/>
                                    <a:pt x="12677" y="3021"/>
                                    <a:pt x="12731" y="2863"/>
                                  </a:cubicBezTo>
                                  <a:cubicBezTo>
                                    <a:pt x="12778" y="2583"/>
                                    <a:pt x="12844" y="2210"/>
                                    <a:pt x="12680" y="1965"/>
                                  </a:cubicBezTo>
                                  <a:cubicBezTo>
                                    <a:pt x="12652" y="1877"/>
                                    <a:pt x="12584" y="1827"/>
                                    <a:pt x="12511" y="1778"/>
                                  </a:cubicBezTo>
                                  <a:cubicBezTo>
                                    <a:pt x="12417" y="1639"/>
                                    <a:pt x="12252" y="1625"/>
                                    <a:pt x="12104" y="1575"/>
                                  </a:cubicBezTo>
                                  <a:cubicBezTo>
                                    <a:pt x="11987" y="1536"/>
                                    <a:pt x="11869" y="1504"/>
                                    <a:pt x="11749" y="1473"/>
                                  </a:cubicBezTo>
                                  <a:cubicBezTo>
                                    <a:pt x="11725" y="1467"/>
                                    <a:pt x="11705" y="1449"/>
                                    <a:pt x="11681" y="1440"/>
                                  </a:cubicBezTo>
                                  <a:cubicBezTo>
                                    <a:pt x="11652" y="1429"/>
                                    <a:pt x="11553" y="1411"/>
                                    <a:pt x="11528" y="1406"/>
                                  </a:cubicBezTo>
                                  <a:cubicBezTo>
                                    <a:pt x="11422" y="1352"/>
                                    <a:pt x="11305" y="1333"/>
                                    <a:pt x="11190" y="1304"/>
                                  </a:cubicBezTo>
                                  <a:cubicBezTo>
                                    <a:pt x="11138" y="1291"/>
                                    <a:pt x="11082" y="1283"/>
                                    <a:pt x="11037" y="1253"/>
                                  </a:cubicBezTo>
                                  <a:cubicBezTo>
                                    <a:pt x="11020" y="1242"/>
                                    <a:pt x="11005" y="1227"/>
                                    <a:pt x="10986" y="1219"/>
                                  </a:cubicBezTo>
                                  <a:cubicBezTo>
                                    <a:pt x="10932" y="1196"/>
                                    <a:pt x="10872" y="1191"/>
                                    <a:pt x="10817" y="1169"/>
                                  </a:cubicBezTo>
                                  <a:cubicBezTo>
                                    <a:pt x="10710" y="1127"/>
                                    <a:pt x="10624" y="1103"/>
                                    <a:pt x="10512" y="1084"/>
                                  </a:cubicBezTo>
                                  <a:cubicBezTo>
                                    <a:pt x="10436" y="1046"/>
                                    <a:pt x="10373" y="1038"/>
                                    <a:pt x="10292" y="1016"/>
                                  </a:cubicBezTo>
                                  <a:cubicBezTo>
                                    <a:pt x="10059" y="952"/>
                                    <a:pt x="10308" y="1006"/>
                                    <a:pt x="10105" y="965"/>
                                  </a:cubicBezTo>
                                  <a:cubicBezTo>
                                    <a:pt x="9813" y="839"/>
                                    <a:pt x="10157" y="975"/>
                                    <a:pt x="9868" y="897"/>
                                  </a:cubicBezTo>
                                  <a:cubicBezTo>
                                    <a:pt x="9782" y="874"/>
                                    <a:pt x="9702" y="826"/>
                                    <a:pt x="9614" y="813"/>
                                  </a:cubicBezTo>
                                  <a:cubicBezTo>
                                    <a:pt x="9451" y="789"/>
                                    <a:pt x="9535" y="801"/>
                                    <a:pt x="9360" y="779"/>
                                  </a:cubicBezTo>
                                  <a:cubicBezTo>
                                    <a:pt x="9213" y="730"/>
                                    <a:pt x="9091" y="694"/>
                                    <a:pt x="8936" y="677"/>
                                  </a:cubicBezTo>
                                  <a:cubicBezTo>
                                    <a:pt x="8787" y="612"/>
                                    <a:pt x="8623" y="582"/>
                                    <a:pt x="8462" y="559"/>
                                  </a:cubicBezTo>
                                  <a:cubicBezTo>
                                    <a:pt x="8284" y="492"/>
                                    <a:pt x="8103" y="440"/>
                                    <a:pt x="7920" y="389"/>
                                  </a:cubicBezTo>
                                  <a:cubicBezTo>
                                    <a:pt x="7707" y="330"/>
                                    <a:pt x="7494" y="234"/>
                                    <a:pt x="7276" y="203"/>
                                  </a:cubicBezTo>
                                  <a:cubicBezTo>
                                    <a:pt x="6900" y="95"/>
                                    <a:pt x="6514" y="30"/>
                                    <a:pt x="6124" y="0"/>
                                  </a:cubicBezTo>
                                  <a:cubicBezTo>
                                    <a:pt x="5497" y="6"/>
                                    <a:pt x="4871" y="7"/>
                                    <a:pt x="4244" y="17"/>
                                  </a:cubicBezTo>
                                  <a:cubicBezTo>
                                    <a:pt x="4117" y="19"/>
                                    <a:pt x="3995" y="64"/>
                                    <a:pt x="3871" y="84"/>
                                  </a:cubicBezTo>
                                  <a:cubicBezTo>
                                    <a:pt x="3638" y="121"/>
                                    <a:pt x="3408" y="164"/>
                                    <a:pt x="3176" y="203"/>
                                  </a:cubicBezTo>
                                  <a:cubicBezTo>
                                    <a:pt x="3047" y="268"/>
                                    <a:pt x="2894" y="288"/>
                                    <a:pt x="2753" y="321"/>
                                  </a:cubicBezTo>
                                  <a:cubicBezTo>
                                    <a:pt x="2706" y="332"/>
                                    <a:pt x="2664" y="360"/>
                                    <a:pt x="2617" y="372"/>
                                  </a:cubicBezTo>
                                  <a:cubicBezTo>
                                    <a:pt x="2464" y="411"/>
                                    <a:pt x="2299" y="440"/>
                                    <a:pt x="2143" y="457"/>
                                  </a:cubicBezTo>
                                  <a:cubicBezTo>
                                    <a:pt x="2040" y="491"/>
                                    <a:pt x="1926" y="504"/>
                                    <a:pt x="1821" y="525"/>
                                  </a:cubicBezTo>
                                  <a:cubicBezTo>
                                    <a:pt x="1791" y="531"/>
                                    <a:pt x="1765" y="550"/>
                                    <a:pt x="1736" y="559"/>
                                  </a:cubicBezTo>
                                  <a:cubicBezTo>
                                    <a:pt x="1641" y="588"/>
                                    <a:pt x="1544" y="602"/>
                                    <a:pt x="1448" y="626"/>
                                  </a:cubicBezTo>
                                  <a:cubicBezTo>
                                    <a:pt x="1410" y="645"/>
                                    <a:pt x="1367" y="656"/>
                                    <a:pt x="1330" y="677"/>
                                  </a:cubicBezTo>
                                  <a:cubicBezTo>
                                    <a:pt x="1294" y="697"/>
                                    <a:pt x="1262" y="722"/>
                                    <a:pt x="1228" y="745"/>
                                  </a:cubicBezTo>
                                  <a:cubicBezTo>
                                    <a:pt x="1227" y="746"/>
                                    <a:pt x="1102" y="787"/>
                                    <a:pt x="1076" y="796"/>
                                  </a:cubicBezTo>
                                  <a:cubicBezTo>
                                    <a:pt x="1057" y="802"/>
                                    <a:pt x="1043" y="821"/>
                                    <a:pt x="1025" y="830"/>
                                  </a:cubicBezTo>
                                  <a:cubicBezTo>
                                    <a:pt x="1009" y="838"/>
                                    <a:pt x="991" y="841"/>
                                    <a:pt x="974" y="847"/>
                                  </a:cubicBezTo>
                                  <a:cubicBezTo>
                                    <a:pt x="933" y="907"/>
                                    <a:pt x="949" y="879"/>
                                    <a:pt x="923" y="931"/>
                                  </a:cubicBezTo>
                                  <a:lnTo>
                                    <a:pt x="822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833"/>
                        <wpg:cNvGrpSpPr>
                          <a:grpSpLocks/>
                        </wpg:cNvGrpSpPr>
                        <wpg:grpSpPr bwMode="auto">
                          <a:xfrm flipH="1">
                            <a:off x="5273" y="6029"/>
                            <a:ext cx="3149" cy="739"/>
                            <a:chOff x="6034" y="5188"/>
                            <a:chExt cx="4150" cy="2047"/>
                          </a:xfrm>
                        </wpg:grpSpPr>
                        <wps:wsp>
                          <wps:cNvPr id="58" name="Freeform 2834"/>
                          <wps:cNvSpPr>
                            <a:spLocks/>
                          </wps:cNvSpPr>
                          <wps:spPr bwMode="auto">
                            <a:xfrm flipH="1">
                              <a:off x="6034" y="5188"/>
                              <a:ext cx="4092" cy="1658"/>
                            </a:xfrm>
                            <a:custGeom>
                              <a:avLst/>
                              <a:gdLst>
                                <a:gd name="T0" fmla="*/ 720 w 2549"/>
                                <a:gd name="T1" fmla="*/ 0 h 1531"/>
                                <a:gd name="T2" fmla="*/ 30 w 2549"/>
                                <a:gd name="T3" fmla="*/ 1281 h 1531"/>
                                <a:gd name="T4" fmla="*/ 115 w 2549"/>
                                <a:gd name="T5" fmla="*/ 1206 h 1531"/>
                                <a:gd name="T6" fmla="*/ 205 w 2549"/>
                                <a:gd name="T7" fmla="*/ 1171 h 1531"/>
                                <a:gd name="T8" fmla="*/ 260 w 2549"/>
                                <a:gd name="T9" fmla="*/ 1171 h 1531"/>
                                <a:gd name="T10" fmla="*/ 345 w 2549"/>
                                <a:gd name="T11" fmla="*/ 1201 h 1531"/>
                                <a:gd name="T12" fmla="*/ 420 w 2549"/>
                                <a:gd name="T13" fmla="*/ 1276 h 1531"/>
                                <a:gd name="T14" fmla="*/ 475 w 2549"/>
                                <a:gd name="T15" fmla="*/ 1366 h 1531"/>
                                <a:gd name="T16" fmla="*/ 545 w 2549"/>
                                <a:gd name="T17" fmla="*/ 1421 h 1531"/>
                                <a:gd name="T18" fmla="*/ 580 w 2549"/>
                                <a:gd name="T19" fmla="*/ 1421 h 1531"/>
                                <a:gd name="T20" fmla="*/ 645 w 2549"/>
                                <a:gd name="T21" fmla="*/ 1381 h 1531"/>
                                <a:gd name="T22" fmla="*/ 770 w 2549"/>
                                <a:gd name="T23" fmla="*/ 1206 h 1531"/>
                                <a:gd name="T24" fmla="*/ 810 w 2549"/>
                                <a:gd name="T25" fmla="*/ 1151 h 1531"/>
                                <a:gd name="T26" fmla="*/ 870 w 2549"/>
                                <a:gd name="T27" fmla="*/ 1121 h 1531"/>
                                <a:gd name="T28" fmla="*/ 940 w 2549"/>
                                <a:gd name="T29" fmla="*/ 1136 h 1531"/>
                                <a:gd name="T30" fmla="*/ 1020 w 2549"/>
                                <a:gd name="T31" fmla="*/ 1211 h 1531"/>
                                <a:gd name="T32" fmla="*/ 1095 w 2549"/>
                                <a:gd name="T33" fmla="*/ 1341 h 1531"/>
                                <a:gd name="T34" fmla="*/ 1140 w 2549"/>
                                <a:gd name="T35" fmla="*/ 1406 h 1531"/>
                                <a:gd name="T36" fmla="*/ 1200 w 2549"/>
                                <a:gd name="T37" fmla="*/ 1441 h 1531"/>
                                <a:gd name="T38" fmla="*/ 1245 w 2549"/>
                                <a:gd name="T39" fmla="*/ 1446 h 1531"/>
                                <a:gd name="T40" fmla="*/ 1324 w 2549"/>
                                <a:gd name="T41" fmla="*/ 1436 h 1531"/>
                                <a:gd name="T42" fmla="*/ 1394 w 2549"/>
                                <a:gd name="T43" fmla="*/ 1391 h 1531"/>
                                <a:gd name="T44" fmla="*/ 1434 w 2549"/>
                                <a:gd name="T45" fmla="*/ 1341 h 1531"/>
                                <a:gd name="T46" fmla="*/ 1514 w 2549"/>
                                <a:gd name="T47" fmla="*/ 1261 h 1531"/>
                                <a:gd name="T48" fmla="*/ 1579 w 2549"/>
                                <a:gd name="T49" fmla="*/ 1246 h 1531"/>
                                <a:gd name="T50" fmla="*/ 1619 w 2549"/>
                                <a:gd name="T51" fmla="*/ 1261 h 1531"/>
                                <a:gd name="T52" fmla="*/ 1674 w 2549"/>
                                <a:gd name="T53" fmla="*/ 1311 h 1531"/>
                                <a:gd name="T54" fmla="*/ 1739 w 2549"/>
                                <a:gd name="T55" fmla="*/ 1441 h 1531"/>
                                <a:gd name="T56" fmla="*/ 1769 w 2549"/>
                                <a:gd name="T57" fmla="*/ 1496 h 1531"/>
                                <a:gd name="T58" fmla="*/ 1809 w 2549"/>
                                <a:gd name="T59" fmla="*/ 1526 h 1531"/>
                                <a:gd name="T60" fmla="*/ 1844 w 2549"/>
                                <a:gd name="T61" fmla="*/ 1531 h 1531"/>
                                <a:gd name="T62" fmla="*/ 1909 w 2549"/>
                                <a:gd name="T63" fmla="*/ 1506 h 1531"/>
                                <a:gd name="T64" fmla="*/ 1949 w 2549"/>
                                <a:gd name="T65" fmla="*/ 1441 h 1531"/>
                                <a:gd name="T66" fmla="*/ 1999 w 2549"/>
                                <a:gd name="T67" fmla="*/ 1331 h 1531"/>
                                <a:gd name="T68" fmla="*/ 2059 w 2549"/>
                                <a:gd name="T69" fmla="*/ 1281 h 1531"/>
                                <a:gd name="T70" fmla="*/ 2104 w 2549"/>
                                <a:gd name="T71" fmla="*/ 1266 h 1531"/>
                                <a:gd name="T72" fmla="*/ 2164 w 2549"/>
                                <a:gd name="T73" fmla="*/ 1271 h 1531"/>
                                <a:gd name="T74" fmla="*/ 2199 w 2549"/>
                                <a:gd name="T75" fmla="*/ 1291 h 1531"/>
                                <a:gd name="T76" fmla="*/ 2224 w 2549"/>
                                <a:gd name="T77" fmla="*/ 1326 h 1531"/>
                                <a:gd name="T78" fmla="*/ 2274 w 2549"/>
                                <a:gd name="T79" fmla="*/ 1391 h 1531"/>
                                <a:gd name="T80" fmla="*/ 2334 w 2549"/>
                                <a:gd name="T81" fmla="*/ 1421 h 1531"/>
                                <a:gd name="T82" fmla="*/ 2384 w 2549"/>
                                <a:gd name="T83" fmla="*/ 1426 h 1531"/>
                                <a:gd name="T84" fmla="*/ 2454 w 2549"/>
                                <a:gd name="T85" fmla="*/ 1401 h 1531"/>
                                <a:gd name="T86" fmla="*/ 2549 w 2549"/>
                                <a:gd name="T87" fmla="*/ 1306 h 1531"/>
                                <a:gd name="T88" fmla="*/ 1399 w 2549"/>
                                <a:gd name="T89" fmla="*/ 225 h 1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549" h="1531">
                                  <a:moveTo>
                                    <a:pt x="1399" y="225"/>
                                  </a:moveTo>
                                  <a:lnTo>
                                    <a:pt x="1130" y="636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30" y="1281"/>
                                  </a:lnTo>
                                  <a:lnTo>
                                    <a:pt x="55" y="1251"/>
                                  </a:lnTo>
                                  <a:lnTo>
                                    <a:pt x="85" y="1226"/>
                                  </a:lnTo>
                                  <a:lnTo>
                                    <a:pt x="115" y="1206"/>
                                  </a:lnTo>
                                  <a:lnTo>
                                    <a:pt x="145" y="1191"/>
                                  </a:lnTo>
                                  <a:lnTo>
                                    <a:pt x="175" y="1176"/>
                                  </a:lnTo>
                                  <a:lnTo>
                                    <a:pt x="205" y="1171"/>
                                  </a:lnTo>
                                  <a:lnTo>
                                    <a:pt x="230" y="1166"/>
                                  </a:lnTo>
                                  <a:lnTo>
                                    <a:pt x="260" y="1171"/>
                                  </a:lnTo>
                                  <a:lnTo>
                                    <a:pt x="290" y="1176"/>
                                  </a:lnTo>
                                  <a:lnTo>
                                    <a:pt x="320" y="1186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70" y="1221"/>
                                  </a:lnTo>
                                  <a:lnTo>
                                    <a:pt x="395" y="1246"/>
                                  </a:lnTo>
                                  <a:lnTo>
                                    <a:pt x="420" y="1276"/>
                                  </a:lnTo>
                                  <a:lnTo>
                                    <a:pt x="440" y="1311"/>
                                  </a:lnTo>
                                  <a:lnTo>
                                    <a:pt x="475" y="1366"/>
                                  </a:lnTo>
                                  <a:lnTo>
                                    <a:pt x="510" y="1401"/>
                                  </a:lnTo>
                                  <a:lnTo>
                                    <a:pt x="525" y="1411"/>
                                  </a:lnTo>
                                  <a:lnTo>
                                    <a:pt x="545" y="1421"/>
                                  </a:lnTo>
                                  <a:lnTo>
                                    <a:pt x="560" y="1421"/>
                                  </a:lnTo>
                                  <a:lnTo>
                                    <a:pt x="580" y="1421"/>
                                  </a:lnTo>
                                  <a:lnTo>
                                    <a:pt x="600" y="1411"/>
                                  </a:lnTo>
                                  <a:lnTo>
                                    <a:pt x="620" y="1401"/>
                                  </a:lnTo>
                                  <a:lnTo>
                                    <a:pt x="645" y="1381"/>
                                  </a:lnTo>
                                  <a:lnTo>
                                    <a:pt x="665" y="1356"/>
                                  </a:lnTo>
                                  <a:lnTo>
                                    <a:pt x="715" y="1291"/>
                                  </a:lnTo>
                                  <a:lnTo>
                                    <a:pt x="770" y="1206"/>
                                  </a:lnTo>
                                  <a:lnTo>
                                    <a:pt x="790" y="1176"/>
                                  </a:lnTo>
                                  <a:lnTo>
                                    <a:pt x="810" y="1151"/>
                                  </a:lnTo>
                                  <a:lnTo>
                                    <a:pt x="830" y="1136"/>
                                  </a:lnTo>
                                  <a:lnTo>
                                    <a:pt x="850" y="1126"/>
                                  </a:lnTo>
                                  <a:lnTo>
                                    <a:pt x="870" y="1121"/>
                                  </a:lnTo>
                                  <a:lnTo>
                                    <a:pt x="890" y="1121"/>
                                  </a:lnTo>
                                  <a:lnTo>
                                    <a:pt x="915" y="1126"/>
                                  </a:lnTo>
                                  <a:lnTo>
                                    <a:pt x="940" y="1136"/>
                                  </a:lnTo>
                                  <a:lnTo>
                                    <a:pt x="980" y="1166"/>
                                  </a:lnTo>
                                  <a:lnTo>
                                    <a:pt x="1020" y="1211"/>
                                  </a:lnTo>
                                  <a:lnTo>
                                    <a:pt x="1055" y="1271"/>
                                  </a:lnTo>
                                  <a:lnTo>
                                    <a:pt x="1095" y="1341"/>
                                  </a:lnTo>
                                  <a:lnTo>
                                    <a:pt x="1105" y="1366"/>
                                  </a:lnTo>
                                  <a:lnTo>
                                    <a:pt x="1120" y="1386"/>
                                  </a:lnTo>
                                  <a:lnTo>
                                    <a:pt x="1140" y="1406"/>
                                  </a:lnTo>
                                  <a:lnTo>
                                    <a:pt x="1155" y="1421"/>
                                  </a:lnTo>
                                  <a:lnTo>
                                    <a:pt x="1175" y="1431"/>
                                  </a:lnTo>
                                  <a:lnTo>
                                    <a:pt x="1200" y="1441"/>
                                  </a:lnTo>
                                  <a:lnTo>
                                    <a:pt x="1220" y="1446"/>
                                  </a:lnTo>
                                  <a:lnTo>
                                    <a:pt x="1245" y="1446"/>
                                  </a:lnTo>
                                  <a:lnTo>
                                    <a:pt x="1274" y="1446"/>
                                  </a:lnTo>
                                  <a:lnTo>
                                    <a:pt x="1299" y="1441"/>
                                  </a:lnTo>
                                  <a:lnTo>
                                    <a:pt x="1324" y="1436"/>
                                  </a:lnTo>
                                  <a:lnTo>
                                    <a:pt x="1349" y="1421"/>
                                  </a:lnTo>
                                  <a:lnTo>
                                    <a:pt x="1369" y="1411"/>
                                  </a:lnTo>
                                  <a:lnTo>
                                    <a:pt x="1394" y="1391"/>
                                  </a:lnTo>
                                  <a:lnTo>
                                    <a:pt x="1414" y="1371"/>
                                  </a:lnTo>
                                  <a:lnTo>
                                    <a:pt x="1434" y="1341"/>
                                  </a:lnTo>
                                  <a:lnTo>
                                    <a:pt x="1474" y="1291"/>
                                  </a:lnTo>
                                  <a:lnTo>
                                    <a:pt x="1494" y="1276"/>
                                  </a:lnTo>
                                  <a:lnTo>
                                    <a:pt x="1514" y="1261"/>
                                  </a:lnTo>
                                  <a:lnTo>
                                    <a:pt x="1539" y="1251"/>
                                  </a:lnTo>
                                  <a:lnTo>
                                    <a:pt x="1559" y="1246"/>
                                  </a:lnTo>
                                  <a:lnTo>
                                    <a:pt x="1579" y="1246"/>
                                  </a:lnTo>
                                  <a:lnTo>
                                    <a:pt x="1599" y="1251"/>
                                  </a:lnTo>
                                  <a:lnTo>
                                    <a:pt x="1619" y="1261"/>
                                  </a:lnTo>
                                  <a:lnTo>
                                    <a:pt x="1639" y="1271"/>
                                  </a:lnTo>
                                  <a:lnTo>
                                    <a:pt x="1659" y="1291"/>
                                  </a:lnTo>
                                  <a:lnTo>
                                    <a:pt x="1674" y="1311"/>
                                  </a:lnTo>
                                  <a:lnTo>
                                    <a:pt x="1694" y="1336"/>
                                  </a:lnTo>
                                  <a:lnTo>
                                    <a:pt x="1709" y="1366"/>
                                  </a:lnTo>
                                  <a:lnTo>
                                    <a:pt x="1739" y="1441"/>
                                  </a:lnTo>
                                  <a:lnTo>
                                    <a:pt x="1754" y="1481"/>
                                  </a:lnTo>
                                  <a:lnTo>
                                    <a:pt x="1769" y="1496"/>
                                  </a:lnTo>
                                  <a:lnTo>
                                    <a:pt x="1779" y="1511"/>
                                  </a:lnTo>
                                  <a:lnTo>
                                    <a:pt x="1794" y="1521"/>
                                  </a:lnTo>
                                  <a:lnTo>
                                    <a:pt x="1809" y="1526"/>
                                  </a:lnTo>
                                  <a:lnTo>
                                    <a:pt x="1829" y="1531"/>
                                  </a:lnTo>
                                  <a:lnTo>
                                    <a:pt x="1844" y="1531"/>
                                  </a:lnTo>
                                  <a:lnTo>
                                    <a:pt x="1879" y="1526"/>
                                  </a:lnTo>
                                  <a:lnTo>
                                    <a:pt x="1894" y="1516"/>
                                  </a:lnTo>
                                  <a:lnTo>
                                    <a:pt x="1909" y="1506"/>
                                  </a:lnTo>
                                  <a:lnTo>
                                    <a:pt x="1929" y="1476"/>
                                  </a:lnTo>
                                  <a:lnTo>
                                    <a:pt x="1949" y="1441"/>
                                  </a:lnTo>
                                  <a:lnTo>
                                    <a:pt x="1969" y="1381"/>
                                  </a:lnTo>
                                  <a:lnTo>
                                    <a:pt x="1984" y="1356"/>
                                  </a:lnTo>
                                  <a:lnTo>
                                    <a:pt x="1999" y="1331"/>
                                  </a:lnTo>
                                  <a:lnTo>
                                    <a:pt x="2019" y="1311"/>
                                  </a:lnTo>
                                  <a:lnTo>
                                    <a:pt x="2039" y="1296"/>
                                  </a:lnTo>
                                  <a:lnTo>
                                    <a:pt x="2059" y="1281"/>
                                  </a:lnTo>
                                  <a:lnTo>
                                    <a:pt x="2084" y="1271"/>
                                  </a:lnTo>
                                  <a:lnTo>
                                    <a:pt x="2104" y="1266"/>
                                  </a:lnTo>
                                  <a:lnTo>
                                    <a:pt x="2124" y="1266"/>
                                  </a:lnTo>
                                  <a:lnTo>
                                    <a:pt x="2144" y="1266"/>
                                  </a:lnTo>
                                  <a:lnTo>
                                    <a:pt x="2164" y="1271"/>
                                  </a:lnTo>
                                  <a:lnTo>
                                    <a:pt x="2184" y="1281"/>
                                  </a:lnTo>
                                  <a:lnTo>
                                    <a:pt x="2199" y="1291"/>
                                  </a:lnTo>
                                  <a:lnTo>
                                    <a:pt x="2214" y="1306"/>
                                  </a:lnTo>
                                  <a:lnTo>
                                    <a:pt x="2224" y="1326"/>
                                  </a:lnTo>
                                  <a:lnTo>
                                    <a:pt x="2239" y="1351"/>
                                  </a:lnTo>
                                  <a:lnTo>
                                    <a:pt x="2259" y="1371"/>
                                  </a:lnTo>
                                  <a:lnTo>
                                    <a:pt x="2274" y="1391"/>
                                  </a:lnTo>
                                  <a:lnTo>
                                    <a:pt x="2294" y="1406"/>
                                  </a:lnTo>
                                  <a:lnTo>
                                    <a:pt x="2314" y="1416"/>
                                  </a:lnTo>
                                  <a:lnTo>
                                    <a:pt x="2334" y="1421"/>
                                  </a:lnTo>
                                  <a:lnTo>
                                    <a:pt x="2359" y="1426"/>
                                  </a:lnTo>
                                  <a:lnTo>
                                    <a:pt x="2384" y="1426"/>
                                  </a:lnTo>
                                  <a:lnTo>
                                    <a:pt x="2409" y="1421"/>
                                  </a:lnTo>
                                  <a:lnTo>
                                    <a:pt x="2429" y="1416"/>
                                  </a:lnTo>
                                  <a:lnTo>
                                    <a:pt x="2454" y="1401"/>
                                  </a:lnTo>
                                  <a:lnTo>
                                    <a:pt x="2474" y="1391"/>
                                  </a:lnTo>
                                  <a:lnTo>
                                    <a:pt x="2514" y="1356"/>
                                  </a:lnTo>
                                  <a:lnTo>
                                    <a:pt x="2549" y="1306"/>
                                  </a:lnTo>
                                  <a:lnTo>
                                    <a:pt x="2114" y="761"/>
                                  </a:lnTo>
                                  <a:lnTo>
                                    <a:pt x="1879" y="936"/>
                                  </a:lnTo>
                                  <a:lnTo>
                                    <a:pt x="139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835"/>
                          <wps:cNvSpPr>
                            <a:spLocks/>
                          </wps:cNvSpPr>
                          <wps:spPr bwMode="auto">
                            <a:xfrm flipH="1">
                              <a:off x="6058" y="6229"/>
                              <a:ext cx="4126" cy="1006"/>
                            </a:xfrm>
                            <a:custGeom>
                              <a:avLst/>
                              <a:gdLst>
                                <a:gd name="T0" fmla="*/ 771 w 12844"/>
                                <a:gd name="T1" fmla="*/ 965 h 5201"/>
                                <a:gd name="T2" fmla="*/ 686 w 12844"/>
                                <a:gd name="T3" fmla="*/ 1033 h 5201"/>
                                <a:gd name="T4" fmla="*/ 584 w 12844"/>
                                <a:gd name="T5" fmla="*/ 1084 h 5201"/>
                                <a:gd name="T6" fmla="*/ 415 w 12844"/>
                                <a:gd name="T7" fmla="*/ 1253 h 5201"/>
                                <a:gd name="T8" fmla="*/ 280 w 12844"/>
                                <a:gd name="T9" fmla="*/ 1507 h 5201"/>
                                <a:gd name="T10" fmla="*/ 8 w 12844"/>
                                <a:gd name="T11" fmla="*/ 2304 h 5201"/>
                                <a:gd name="T12" fmla="*/ 195 w 12844"/>
                                <a:gd name="T13" fmla="*/ 3015 h 5201"/>
                                <a:gd name="T14" fmla="*/ 449 w 12844"/>
                                <a:gd name="T15" fmla="*/ 3388 h 5201"/>
                                <a:gd name="T16" fmla="*/ 686 w 12844"/>
                                <a:gd name="T17" fmla="*/ 3659 h 5201"/>
                                <a:gd name="T18" fmla="*/ 788 w 12844"/>
                                <a:gd name="T19" fmla="*/ 3761 h 5201"/>
                                <a:gd name="T20" fmla="*/ 1279 w 12844"/>
                                <a:gd name="T21" fmla="*/ 4116 h 5201"/>
                                <a:gd name="T22" fmla="*/ 1567 w 12844"/>
                                <a:gd name="T23" fmla="*/ 4320 h 5201"/>
                                <a:gd name="T24" fmla="*/ 2363 w 12844"/>
                                <a:gd name="T25" fmla="*/ 4641 h 5201"/>
                                <a:gd name="T26" fmla="*/ 2685 w 12844"/>
                                <a:gd name="T27" fmla="*/ 4743 h 5201"/>
                                <a:gd name="T28" fmla="*/ 3278 w 12844"/>
                                <a:gd name="T29" fmla="*/ 4879 h 5201"/>
                                <a:gd name="T30" fmla="*/ 4413 w 12844"/>
                                <a:gd name="T31" fmla="*/ 5116 h 5201"/>
                                <a:gd name="T32" fmla="*/ 7395 w 12844"/>
                                <a:gd name="T33" fmla="*/ 5184 h 5201"/>
                                <a:gd name="T34" fmla="*/ 8767 w 12844"/>
                                <a:gd name="T35" fmla="*/ 4980 h 5201"/>
                                <a:gd name="T36" fmla="*/ 9462 w 12844"/>
                                <a:gd name="T37" fmla="*/ 4845 h 5201"/>
                                <a:gd name="T38" fmla="*/ 10156 w 12844"/>
                                <a:gd name="T39" fmla="*/ 4608 h 5201"/>
                                <a:gd name="T40" fmla="*/ 10360 w 12844"/>
                                <a:gd name="T41" fmla="*/ 4540 h 5201"/>
                                <a:gd name="T42" fmla="*/ 10529 w 12844"/>
                                <a:gd name="T43" fmla="*/ 4455 h 5201"/>
                                <a:gd name="T44" fmla="*/ 10715 w 12844"/>
                                <a:gd name="T45" fmla="*/ 4387 h 5201"/>
                                <a:gd name="T46" fmla="*/ 11393 w 12844"/>
                                <a:gd name="T47" fmla="*/ 4065 h 5201"/>
                                <a:gd name="T48" fmla="*/ 11952 w 12844"/>
                                <a:gd name="T49" fmla="*/ 3761 h 5201"/>
                                <a:gd name="T50" fmla="*/ 12138 w 12844"/>
                                <a:gd name="T51" fmla="*/ 3625 h 5201"/>
                                <a:gd name="T52" fmla="*/ 12257 w 12844"/>
                                <a:gd name="T53" fmla="*/ 3540 h 5201"/>
                                <a:gd name="T54" fmla="*/ 12460 w 12844"/>
                                <a:gd name="T55" fmla="*/ 3320 h 5201"/>
                                <a:gd name="T56" fmla="*/ 12545 w 12844"/>
                                <a:gd name="T57" fmla="*/ 3201 h 5201"/>
                                <a:gd name="T58" fmla="*/ 12664 w 12844"/>
                                <a:gd name="T59" fmla="*/ 2981 h 5201"/>
                                <a:gd name="T60" fmla="*/ 12680 w 12844"/>
                                <a:gd name="T61" fmla="*/ 1965 h 5201"/>
                                <a:gd name="T62" fmla="*/ 12104 w 12844"/>
                                <a:gd name="T63" fmla="*/ 1575 h 5201"/>
                                <a:gd name="T64" fmla="*/ 11681 w 12844"/>
                                <a:gd name="T65" fmla="*/ 1440 h 5201"/>
                                <a:gd name="T66" fmla="*/ 11190 w 12844"/>
                                <a:gd name="T67" fmla="*/ 1304 h 5201"/>
                                <a:gd name="T68" fmla="*/ 10986 w 12844"/>
                                <a:gd name="T69" fmla="*/ 1219 h 5201"/>
                                <a:gd name="T70" fmla="*/ 10512 w 12844"/>
                                <a:gd name="T71" fmla="*/ 1084 h 5201"/>
                                <a:gd name="T72" fmla="*/ 10105 w 12844"/>
                                <a:gd name="T73" fmla="*/ 965 h 5201"/>
                                <a:gd name="T74" fmla="*/ 9614 w 12844"/>
                                <a:gd name="T75" fmla="*/ 813 h 5201"/>
                                <a:gd name="T76" fmla="*/ 8936 w 12844"/>
                                <a:gd name="T77" fmla="*/ 677 h 5201"/>
                                <a:gd name="T78" fmla="*/ 7920 w 12844"/>
                                <a:gd name="T79" fmla="*/ 389 h 5201"/>
                                <a:gd name="T80" fmla="*/ 6124 w 12844"/>
                                <a:gd name="T81" fmla="*/ 0 h 5201"/>
                                <a:gd name="T82" fmla="*/ 3871 w 12844"/>
                                <a:gd name="T83" fmla="*/ 84 h 5201"/>
                                <a:gd name="T84" fmla="*/ 2753 w 12844"/>
                                <a:gd name="T85" fmla="*/ 321 h 5201"/>
                                <a:gd name="T86" fmla="*/ 2143 w 12844"/>
                                <a:gd name="T87" fmla="*/ 457 h 5201"/>
                                <a:gd name="T88" fmla="*/ 1736 w 12844"/>
                                <a:gd name="T89" fmla="*/ 559 h 5201"/>
                                <a:gd name="T90" fmla="*/ 1330 w 12844"/>
                                <a:gd name="T91" fmla="*/ 677 h 5201"/>
                                <a:gd name="T92" fmla="*/ 1076 w 12844"/>
                                <a:gd name="T93" fmla="*/ 796 h 5201"/>
                                <a:gd name="T94" fmla="*/ 974 w 12844"/>
                                <a:gd name="T95" fmla="*/ 847 h 5201"/>
                                <a:gd name="T96" fmla="*/ 822 w 12844"/>
                                <a:gd name="T97" fmla="*/ 931 h 5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844" h="5201">
                                  <a:moveTo>
                                    <a:pt x="822" y="931"/>
                                  </a:moveTo>
                                  <a:cubicBezTo>
                                    <a:pt x="805" y="942"/>
                                    <a:pt x="789" y="956"/>
                                    <a:pt x="771" y="965"/>
                                  </a:cubicBezTo>
                                  <a:cubicBezTo>
                                    <a:pt x="755" y="973"/>
                                    <a:pt x="734" y="971"/>
                                    <a:pt x="720" y="982"/>
                                  </a:cubicBezTo>
                                  <a:cubicBezTo>
                                    <a:pt x="704" y="995"/>
                                    <a:pt x="702" y="1020"/>
                                    <a:pt x="686" y="1033"/>
                                  </a:cubicBezTo>
                                  <a:cubicBezTo>
                                    <a:pt x="672" y="1044"/>
                                    <a:pt x="651" y="1042"/>
                                    <a:pt x="635" y="1050"/>
                                  </a:cubicBezTo>
                                  <a:cubicBezTo>
                                    <a:pt x="617" y="1059"/>
                                    <a:pt x="600" y="1071"/>
                                    <a:pt x="584" y="1084"/>
                                  </a:cubicBezTo>
                                  <a:cubicBezTo>
                                    <a:pt x="454" y="1193"/>
                                    <a:pt x="610" y="1084"/>
                                    <a:pt x="483" y="1169"/>
                                  </a:cubicBezTo>
                                  <a:cubicBezTo>
                                    <a:pt x="440" y="1296"/>
                                    <a:pt x="503" y="1143"/>
                                    <a:pt x="415" y="1253"/>
                                  </a:cubicBezTo>
                                  <a:cubicBezTo>
                                    <a:pt x="404" y="1267"/>
                                    <a:pt x="406" y="1288"/>
                                    <a:pt x="398" y="1304"/>
                                  </a:cubicBezTo>
                                  <a:cubicBezTo>
                                    <a:pt x="363" y="1375"/>
                                    <a:pt x="324" y="1440"/>
                                    <a:pt x="280" y="1507"/>
                                  </a:cubicBezTo>
                                  <a:cubicBezTo>
                                    <a:pt x="248" y="1555"/>
                                    <a:pt x="216" y="1697"/>
                                    <a:pt x="195" y="1761"/>
                                  </a:cubicBezTo>
                                  <a:cubicBezTo>
                                    <a:pt x="134" y="1943"/>
                                    <a:pt x="55" y="2117"/>
                                    <a:pt x="8" y="2304"/>
                                  </a:cubicBezTo>
                                  <a:cubicBezTo>
                                    <a:pt x="16" y="2473"/>
                                    <a:pt x="0" y="2637"/>
                                    <a:pt x="59" y="2795"/>
                                  </a:cubicBezTo>
                                  <a:cubicBezTo>
                                    <a:pt x="89" y="2876"/>
                                    <a:pt x="148" y="2944"/>
                                    <a:pt x="195" y="3015"/>
                                  </a:cubicBezTo>
                                  <a:cubicBezTo>
                                    <a:pt x="212" y="3040"/>
                                    <a:pt x="215" y="3073"/>
                                    <a:pt x="229" y="3100"/>
                                  </a:cubicBezTo>
                                  <a:cubicBezTo>
                                    <a:pt x="283" y="3208"/>
                                    <a:pt x="380" y="3292"/>
                                    <a:pt x="449" y="3388"/>
                                  </a:cubicBezTo>
                                  <a:cubicBezTo>
                                    <a:pt x="464" y="3409"/>
                                    <a:pt x="467" y="3437"/>
                                    <a:pt x="483" y="3456"/>
                                  </a:cubicBezTo>
                                  <a:cubicBezTo>
                                    <a:pt x="545" y="3529"/>
                                    <a:pt x="606" y="3606"/>
                                    <a:pt x="686" y="3659"/>
                                  </a:cubicBezTo>
                                  <a:cubicBezTo>
                                    <a:pt x="703" y="3670"/>
                                    <a:pt x="723" y="3679"/>
                                    <a:pt x="737" y="3693"/>
                                  </a:cubicBezTo>
                                  <a:cubicBezTo>
                                    <a:pt x="757" y="3713"/>
                                    <a:pt x="768" y="3741"/>
                                    <a:pt x="788" y="3761"/>
                                  </a:cubicBezTo>
                                  <a:cubicBezTo>
                                    <a:pt x="858" y="3831"/>
                                    <a:pt x="945" y="3889"/>
                                    <a:pt x="1025" y="3947"/>
                                  </a:cubicBezTo>
                                  <a:cubicBezTo>
                                    <a:pt x="1109" y="4009"/>
                                    <a:pt x="1180" y="4083"/>
                                    <a:pt x="1279" y="4116"/>
                                  </a:cubicBezTo>
                                  <a:cubicBezTo>
                                    <a:pt x="1370" y="4207"/>
                                    <a:pt x="1285" y="4133"/>
                                    <a:pt x="1398" y="4201"/>
                                  </a:cubicBezTo>
                                  <a:cubicBezTo>
                                    <a:pt x="1457" y="4237"/>
                                    <a:pt x="1504" y="4292"/>
                                    <a:pt x="1567" y="4320"/>
                                  </a:cubicBezTo>
                                  <a:cubicBezTo>
                                    <a:pt x="1593" y="4332"/>
                                    <a:pt x="1624" y="4331"/>
                                    <a:pt x="1652" y="4337"/>
                                  </a:cubicBezTo>
                                  <a:cubicBezTo>
                                    <a:pt x="1871" y="4474"/>
                                    <a:pt x="2106" y="4592"/>
                                    <a:pt x="2363" y="4641"/>
                                  </a:cubicBezTo>
                                  <a:cubicBezTo>
                                    <a:pt x="2516" y="4717"/>
                                    <a:pt x="2328" y="4633"/>
                                    <a:pt x="2550" y="4692"/>
                                  </a:cubicBezTo>
                                  <a:cubicBezTo>
                                    <a:pt x="2596" y="4704"/>
                                    <a:pt x="2639" y="4729"/>
                                    <a:pt x="2685" y="4743"/>
                                  </a:cubicBezTo>
                                  <a:cubicBezTo>
                                    <a:pt x="2789" y="4775"/>
                                    <a:pt x="2900" y="4796"/>
                                    <a:pt x="3007" y="4811"/>
                                  </a:cubicBezTo>
                                  <a:cubicBezTo>
                                    <a:pt x="3337" y="4921"/>
                                    <a:pt x="3004" y="4820"/>
                                    <a:pt x="3278" y="4879"/>
                                  </a:cubicBezTo>
                                  <a:cubicBezTo>
                                    <a:pt x="3461" y="4918"/>
                                    <a:pt x="3633" y="4976"/>
                                    <a:pt x="3820" y="4997"/>
                                  </a:cubicBezTo>
                                  <a:cubicBezTo>
                                    <a:pt x="4008" y="5078"/>
                                    <a:pt x="4212" y="5087"/>
                                    <a:pt x="4413" y="5116"/>
                                  </a:cubicBezTo>
                                  <a:cubicBezTo>
                                    <a:pt x="4998" y="5200"/>
                                    <a:pt x="5500" y="5192"/>
                                    <a:pt x="6124" y="5201"/>
                                  </a:cubicBezTo>
                                  <a:cubicBezTo>
                                    <a:pt x="6548" y="5195"/>
                                    <a:pt x="6971" y="5194"/>
                                    <a:pt x="7395" y="5184"/>
                                  </a:cubicBezTo>
                                  <a:cubicBezTo>
                                    <a:pt x="7592" y="5179"/>
                                    <a:pt x="7795" y="5114"/>
                                    <a:pt x="7988" y="5082"/>
                                  </a:cubicBezTo>
                                  <a:cubicBezTo>
                                    <a:pt x="8245" y="5039"/>
                                    <a:pt x="8514" y="5043"/>
                                    <a:pt x="8767" y="4980"/>
                                  </a:cubicBezTo>
                                  <a:cubicBezTo>
                                    <a:pt x="8918" y="4942"/>
                                    <a:pt x="9069" y="4912"/>
                                    <a:pt x="9224" y="4896"/>
                                  </a:cubicBezTo>
                                  <a:cubicBezTo>
                                    <a:pt x="9393" y="4854"/>
                                    <a:pt x="9314" y="4870"/>
                                    <a:pt x="9462" y="4845"/>
                                  </a:cubicBezTo>
                                  <a:cubicBezTo>
                                    <a:pt x="9638" y="4786"/>
                                    <a:pt x="9821" y="4705"/>
                                    <a:pt x="10004" y="4675"/>
                                  </a:cubicBezTo>
                                  <a:cubicBezTo>
                                    <a:pt x="10136" y="4596"/>
                                    <a:pt x="10036" y="4645"/>
                                    <a:pt x="10156" y="4608"/>
                                  </a:cubicBezTo>
                                  <a:cubicBezTo>
                                    <a:pt x="10207" y="4592"/>
                                    <a:pt x="10258" y="4574"/>
                                    <a:pt x="10309" y="4557"/>
                                  </a:cubicBezTo>
                                  <a:cubicBezTo>
                                    <a:pt x="10326" y="4551"/>
                                    <a:pt x="10360" y="4540"/>
                                    <a:pt x="10360" y="4540"/>
                                  </a:cubicBezTo>
                                  <a:cubicBezTo>
                                    <a:pt x="10483" y="4456"/>
                                    <a:pt x="10328" y="4553"/>
                                    <a:pt x="10478" y="4489"/>
                                  </a:cubicBezTo>
                                  <a:cubicBezTo>
                                    <a:pt x="10497" y="4481"/>
                                    <a:pt x="10511" y="4464"/>
                                    <a:pt x="10529" y="4455"/>
                                  </a:cubicBezTo>
                                  <a:cubicBezTo>
                                    <a:pt x="10556" y="4441"/>
                                    <a:pt x="10585" y="4431"/>
                                    <a:pt x="10614" y="4421"/>
                                  </a:cubicBezTo>
                                  <a:cubicBezTo>
                                    <a:pt x="10647" y="4409"/>
                                    <a:pt x="10684" y="4405"/>
                                    <a:pt x="10715" y="4387"/>
                                  </a:cubicBezTo>
                                  <a:cubicBezTo>
                                    <a:pt x="10874" y="4293"/>
                                    <a:pt x="11056" y="4244"/>
                                    <a:pt x="11224" y="4167"/>
                                  </a:cubicBezTo>
                                  <a:cubicBezTo>
                                    <a:pt x="11524" y="4030"/>
                                    <a:pt x="11165" y="4194"/>
                                    <a:pt x="11393" y="4065"/>
                                  </a:cubicBezTo>
                                  <a:cubicBezTo>
                                    <a:pt x="11473" y="4020"/>
                                    <a:pt x="11581" y="3993"/>
                                    <a:pt x="11664" y="3947"/>
                                  </a:cubicBezTo>
                                  <a:cubicBezTo>
                                    <a:pt x="11763" y="3892"/>
                                    <a:pt x="11857" y="3823"/>
                                    <a:pt x="11952" y="3761"/>
                                  </a:cubicBezTo>
                                  <a:cubicBezTo>
                                    <a:pt x="12015" y="3720"/>
                                    <a:pt x="12017" y="3739"/>
                                    <a:pt x="12071" y="3693"/>
                                  </a:cubicBezTo>
                                  <a:cubicBezTo>
                                    <a:pt x="12095" y="3672"/>
                                    <a:pt x="12114" y="3646"/>
                                    <a:pt x="12138" y="3625"/>
                                  </a:cubicBezTo>
                                  <a:cubicBezTo>
                                    <a:pt x="12153" y="3612"/>
                                    <a:pt x="12172" y="3603"/>
                                    <a:pt x="12189" y="3591"/>
                                  </a:cubicBezTo>
                                  <a:cubicBezTo>
                                    <a:pt x="12212" y="3575"/>
                                    <a:pt x="12236" y="3559"/>
                                    <a:pt x="12257" y="3540"/>
                                  </a:cubicBezTo>
                                  <a:cubicBezTo>
                                    <a:pt x="12298" y="3503"/>
                                    <a:pt x="12376" y="3422"/>
                                    <a:pt x="12376" y="3422"/>
                                  </a:cubicBezTo>
                                  <a:cubicBezTo>
                                    <a:pt x="12473" y="3222"/>
                                    <a:pt x="12343" y="3460"/>
                                    <a:pt x="12460" y="3320"/>
                                  </a:cubicBezTo>
                                  <a:cubicBezTo>
                                    <a:pt x="12476" y="3301"/>
                                    <a:pt x="12479" y="3273"/>
                                    <a:pt x="12494" y="3252"/>
                                  </a:cubicBezTo>
                                  <a:cubicBezTo>
                                    <a:pt x="12508" y="3232"/>
                                    <a:pt x="12528" y="3218"/>
                                    <a:pt x="12545" y="3201"/>
                                  </a:cubicBezTo>
                                  <a:cubicBezTo>
                                    <a:pt x="12566" y="3138"/>
                                    <a:pt x="12610" y="3104"/>
                                    <a:pt x="12647" y="3049"/>
                                  </a:cubicBezTo>
                                  <a:cubicBezTo>
                                    <a:pt x="12653" y="3026"/>
                                    <a:pt x="12654" y="3002"/>
                                    <a:pt x="12664" y="2981"/>
                                  </a:cubicBezTo>
                                  <a:cubicBezTo>
                                    <a:pt x="12769" y="2768"/>
                                    <a:pt x="12677" y="3021"/>
                                    <a:pt x="12731" y="2863"/>
                                  </a:cubicBezTo>
                                  <a:cubicBezTo>
                                    <a:pt x="12778" y="2583"/>
                                    <a:pt x="12844" y="2210"/>
                                    <a:pt x="12680" y="1965"/>
                                  </a:cubicBezTo>
                                  <a:cubicBezTo>
                                    <a:pt x="12652" y="1877"/>
                                    <a:pt x="12584" y="1827"/>
                                    <a:pt x="12511" y="1778"/>
                                  </a:cubicBezTo>
                                  <a:cubicBezTo>
                                    <a:pt x="12417" y="1639"/>
                                    <a:pt x="12252" y="1625"/>
                                    <a:pt x="12104" y="1575"/>
                                  </a:cubicBezTo>
                                  <a:cubicBezTo>
                                    <a:pt x="11987" y="1536"/>
                                    <a:pt x="11869" y="1504"/>
                                    <a:pt x="11749" y="1473"/>
                                  </a:cubicBezTo>
                                  <a:cubicBezTo>
                                    <a:pt x="11725" y="1467"/>
                                    <a:pt x="11705" y="1449"/>
                                    <a:pt x="11681" y="1440"/>
                                  </a:cubicBezTo>
                                  <a:cubicBezTo>
                                    <a:pt x="11652" y="1429"/>
                                    <a:pt x="11553" y="1411"/>
                                    <a:pt x="11528" y="1406"/>
                                  </a:cubicBezTo>
                                  <a:cubicBezTo>
                                    <a:pt x="11422" y="1352"/>
                                    <a:pt x="11305" y="1333"/>
                                    <a:pt x="11190" y="1304"/>
                                  </a:cubicBezTo>
                                  <a:cubicBezTo>
                                    <a:pt x="11138" y="1291"/>
                                    <a:pt x="11082" y="1283"/>
                                    <a:pt x="11037" y="1253"/>
                                  </a:cubicBezTo>
                                  <a:cubicBezTo>
                                    <a:pt x="11020" y="1242"/>
                                    <a:pt x="11005" y="1227"/>
                                    <a:pt x="10986" y="1219"/>
                                  </a:cubicBezTo>
                                  <a:cubicBezTo>
                                    <a:pt x="10932" y="1196"/>
                                    <a:pt x="10872" y="1191"/>
                                    <a:pt x="10817" y="1169"/>
                                  </a:cubicBezTo>
                                  <a:cubicBezTo>
                                    <a:pt x="10710" y="1127"/>
                                    <a:pt x="10624" y="1103"/>
                                    <a:pt x="10512" y="1084"/>
                                  </a:cubicBezTo>
                                  <a:cubicBezTo>
                                    <a:pt x="10436" y="1046"/>
                                    <a:pt x="10373" y="1038"/>
                                    <a:pt x="10292" y="1016"/>
                                  </a:cubicBezTo>
                                  <a:cubicBezTo>
                                    <a:pt x="10059" y="952"/>
                                    <a:pt x="10308" y="1006"/>
                                    <a:pt x="10105" y="965"/>
                                  </a:cubicBezTo>
                                  <a:cubicBezTo>
                                    <a:pt x="9813" y="839"/>
                                    <a:pt x="10157" y="975"/>
                                    <a:pt x="9868" y="897"/>
                                  </a:cubicBezTo>
                                  <a:cubicBezTo>
                                    <a:pt x="9782" y="874"/>
                                    <a:pt x="9702" y="826"/>
                                    <a:pt x="9614" y="813"/>
                                  </a:cubicBezTo>
                                  <a:cubicBezTo>
                                    <a:pt x="9451" y="789"/>
                                    <a:pt x="9535" y="801"/>
                                    <a:pt x="9360" y="779"/>
                                  </a:cubicBezTo>
                                  <a:cubicBezTo>
                                    <a:pt x="9213" y="730"/>
                                    <a:pt x="9091" y="694"/>
                                    <a:pt x="8936" y="677"/>
                                  </a:cubicBezTo>
                                  <a:cubicBezTo>
                                    <a:pt x="8787" y="612"/>
                                    <a:pt x="8623" y="582"/>
                                    <a:pt x="8462" y="559"/>
                                  </a:cubicBezTo>
                                  <a:cubicBezTo>
                                    <a:pt x="8284" y="492"/>
                                    <a:pt x="8103" y="440"/>
                                    <a:pt x="7920" y="389"/>
                                  </a:cubicBezTo>
                                  <a:cubicBezTo>
                                    <a:pt x="7707" y="330"/>
                                    <a:pt x="7494" y="234"/>
                                    <a:pt x="7276" y="203"/>
                                  </a:cubicBezTo>
                                  <a:cubicBezTo>
                                    <a:pt x="6900" y="95"/>
                                    <a:pt x="6514" y="30"/>
                                    <a:pt x="6124" y="0"/>
                                  </a:cubicBezTo>
                                  <a:cubicBezTo>
                                    <a:pt x="5497" y="6"/>
                                    <a:pt x="4871" y="7"/>
                                    <a:pt x="4244" y="17"/>
                                  </a:cubicBezTo>
                                  <a:cubicBezTo>
                                    <a:pt x="4117" y="19"/>
                                    <a:pt x="3995" y="64"/>
                                    <a:pt x="3871" y="84"/>
                                  </a:cubicBezTo>
                                  <a:cubicBezTo>
                                    <a:pt x="3638" y="121"/>
                                    <a:pt x="3408" y="164"/>
                                    <a:pt x="3176" y="203"/>
                                  </a:cubicBezTo>
                                  <a:cubicBezTo>
                                    <a:pt x="3047" y="268"/>
                                    <a:pt x="2894" y="288"/>
                                    <a:pt x="2753" y="321"/>
                                  </a:cubicBezTo>
                                  <a:cubicBezTo>
                                    <a:pt x="2706" y="332"/>
                                    <a:pt x="2664" y="360"/>
                                    <a:pt x="2617" y="372"/>
                                  </a:cubicBezTo>
                                  <a:cubicBezTo>
                                    <a:pt x="2464" y="411"/>
                                    <a:pt x="2299" y="440"/>
                                    <a:pt x="2143" y="457"/>
                                  </a:cubicBezTo>
                                  <a:cubicBezTo>
                                    <a:pt x="2040" y="491"/>
                                    <a:pt x="1926" y="504"/>
                                    <a:pt x="1821" y="525"/>
                                  </a:cubicBezTo>
                                  <a:cubicBezTo>
                                    <a:pt x="1791" y="531"/>
                                    <a:pt x="1765" y="550"/>
                                    <a:pt x="1736" y="559"/>
                                  </a:cubicBezTo>
                                  <a:cubicBezTo>
                                    <a:pt x="1641" y="588"/>
                                    <a:pt x="1544" y="602"/>
                                    <a:pt x="1448" y="626"/>
                                  </a:cubicBezTo>
                                  <a:cubicBezTo>
                                    <a:pt x="1410" y="645"/>
                                    <a:pt x="1367" y="656"/>
                                    <a:pt x="1330" y="677"/>
                                  </a:cubicBezTo>
                                  <a:cubicBezTo>
                                    <a:pt x="1294" y="697"/>
                                    <a:pt x="1262" y="722"/>
                                    <a:pt x="1228" y="745"/>
                                  </a:cubicBezTo>
                                  <a:cubicBezTo>
                                    <a:pt x="1227" y="746"/>
                                    <a:pt x="1102" y="787"/>
                                    <a:pt x="1076" y="796"/>
                                  </a:cubicBezTo>
                                  <a:cubicBezTo>
                                    <a:pt x="1057" y="802"/>
                                    <a:pt x="1043" y="821"/>
                                    <a:pt x="1025" y="830"/>
                                  </a:cubicBezTo>
                                  <a:cubicBezTo>
                                    <a:pt x="1009" y="838"/>
                                    <a:pt x="991" y="841"/>
                                    <a:pt x="974" y="847"/>
                                  </a:cubicBezTo>
                                  <a:cubicBezTo>
                                    <a:pt x="933" y="907"/>
                                    <a:pt x="949" y="879"/>
                                    <a:pt x="923" y="931"/>
                                  </a:cubicBezTo>
                                  <a:lnTo>
                                    <a:pt x="822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837"/>
                        <wpg:cNvGrpSpPr>
                          <a:grpSpLocks/>
                        </wpg:cNvGrpSpPr>
                        <wpg:grpSpPr bwMode="auto">
                          <a:xfrm>
                            <a:off x="1197" y="2421"/>
                            <a:ext cx="13338" cy="8867"/>
                            <a:chOff x="1115" y="2612"/>
                            <a:chExt cx="13338" cy="8867"/>
                          </a:xfrm>
                        </wpg:grpSpPr>
                        <wpg:grpSp>
                          <wpg:cNvPr id="61" name="Group 2838"/>
                          <wpg:cNvGrpSpPr>
                            <a:grpSpLocks/>
                          </wpg:cNvGrpSpPr>
                          <wpg:grpSpPr bwMode="auto">
                            <a:xfrm>
                              <a:off x="1115" y="2612"/>
                              <a:ext cx="13338" cy="8867"/>
                              <a:chOff x="1115" y="2612"/>
                              <a:chExt cx="13338" cy="8867"/>
                            </a:xfrm>
                          </wpg:grpSpPr>
                          <wps:wsp>
                            <wps:cNvPr id="62" name="Freeform 28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10" y="3276"/>
                                <a:ext cx="13143" cy="8203"/>
                              </a:xfrm>
                              <a:custGeom>
                                <a:avLst/>
                                <a:gdLst>
                                  <a:gd name="T0" fmla="*/ 816 w 13143"/>
                                  <a:gd name="T1" fmla="*/ 3844 h 8203"/>
                                  <a:gd name="T2" fmla="*/ 816 w 13143"/>
                                  <a:gd name="T3" fmla="*/ 3844 h 8203"/>
                                  <a:gd name="T4" fmla="*/ 1009 w 13143"/>
                                  <a:gd name="T5" fmla="*/ 3049 h 8203"/>
                                  <a:gd name="T6" fmla="*/ 1267 w 13143"/>
                                  <a:gd name="T7" fmla="*/ 2040 h 8203"/>
                                  <a:gd name="T8" fmla="*/ 838 w 13143"/>
                                  <a:gd name="T9" fmla="*/ 1975 h 8203"/>
                                  <a:gd name="T10" fmla="*/ 988 w 13143"/>
                                  <a:gd name="T11" fmla="*/ 1310 h 8203"/>
                                  <a:gd name="T12" fmla="*/ 11210 w 13143"/>
                                  <a:gd name="T13" fmla="*/ 5368 h 8203"/>
                                  <a:gd name="T14" fmla="*/ 10630 w 13143"/>
                                  <a:gd name="T15" fmla="*/ 6313 h 8203"/>
                                  <a:gd name="T16" fmla="*/ 9535 w 13143"/>
                                  <a:gd name="T17" fmla="*/ 6786 h 8203"/>
                                  <a:gd name="T18" fmla="*/ 9836 w 13143"/>
                                  <a:gd name="T19" fmla="*/ 6270 h 8203"/>
                                  <a:gd name="T20" fmla="*/ 10974 w 13143"/>
                                  <a:gd name="T21" fmla="*/ 4166 h 8203"/>
                                  <a:gd name="T22" fmla="*/ 10759 w 13143"/>
                                  <a:gd name="T23" fmla="*/ 4703 h 8203"/>
                                  <a:gd name="T24" fmla="*/ 1267 w 13143"/>
                                  <a:gd name="T25" fmla="*/ 1331 h 8203"/>
                                  <a:gd name="T26" fmla="*/ 709 w 13143"/>
                                  <a:gd name="T27" fmla="*/ 515 h 8203"/>
                                  <a:gd name="T28" fmla="*/ 773 w 13143"/>
                                  <a:gd name="T29" fmla="*/ 816 h 8203"/>
                                  <a:gd name="T30" fmla="*/ 107 w 13143"/>
                                  <a:gd name="T31" fmla="*/ 1031 h 8203"/>
                                  <a:gd name="T32" fmla="*/ 0 w 13143"/>
                                  <a:gd name="T33" fmla="*/ 7000 h 8203"/>
                                  <a:gd name="T34" fmla="*/ 7495 w 13143"/>
                                  <a:gd name="T35" fmla="*/ 7688 h 8203"/>
                                  <a:gd name="T36" fmla="*/ 12370 w 13143"/>
                                  <a:gd name="T37" fmla="*/ 1847 h 8203"/>
                                  <a:gd name="T38" fmla="*/ 12134 w 13143"/>
                                  <a:gd name="T39" fmla="*/ 2684 h 8203"/>
                                  <a:gd name="T40" fmla="*/ 12112 w 13143"/>
                                  <a:gd name="T41" fmla="*/ 537 h 8203"/>
                                  <a:gd name="T42" fmla="*/ 12026 w 13143"/>
                                  <a:gd name="T43" fmla="*/ 451 h 8203"/>
                                  <a:gd name="T44" fmla="*/ 11275 w 13143"/>
                                  <a:gd name="T45" fmla="*/ 1524 h 8203"/>
                                  <a:gd name="T46" fmla="*/ 10587 w 13143"/>
                                  <a:gd name="T47" fmla="*/ 1374 h 8203"/>
                                  <a:gd name="T48" fmla="*/ 8912 w 13143"/>
                                  <a:gd name="T49" fmla="*/ 966 h 8203"/>
                                  <a:gd name="T50" fmla="*/ 9428 w 13143"/>
                                  <a:gd name="T51" fmla="*/ 2598 h 8203"/>
                                  <a:gd name="T52" fmla="*/ 9299 w 13143"/>
                                  <a:gd name="T53" fmla="*/ 2555 h 8203"/>
                                  <a:gd name="T54" fmla="*/ 8268 w 13143"/>
                                  <a:gd name="T55" fmla="*/ 2834 h 8203"/>
                                  <a:gd name="T56" fmla="*/ 8826 w 13143"/>
                                  <a:gd name="T57" fmla="*/ 2942 h 8203"/>
                                  <a:gd name="T58" fmla="*/ 10394 w 13143"/>
                                  <a:gd name="T59" fmla="*/ 3522 h 8203"/>
                                  <a:gd name="T60" fmla="*/ 10459 w 13143"/>
                                  <a:gd name="T61" fmla="*/ 4123 h 8203"/>
                                  <a:gd name="T62" fmla="*/ 9449 w 13143"/>
                                  <a:gd name="T63" fmla="*/ 3758 h 8203"/>
                                  <a:gd name="T64" fmla="*/ 9728 w 13143"/>
                                  <a:gd name="T65" fmla="*/ 4080 h 8203"/>
                                  <a:gd name="T66" fmla="*/ 10287 w 13143"/>
                                  <a:gd name="T67" fmla="*/ 4917 h 8203"/>
                                  <a:gd name="T68" fmla="*/ 9535 w 13143"/>
                                  <a:gd name="T69" fmla="*/ 5755 h 8203"/>
                                  <a:gd name="T70" fmla="*/ 7259 w 13143"/>
                                  <a:gd name="T71" fmla="*/ 5991 h 8203"/>
                                  <a:gd name="T72" fmla="*/ 5949 w 13143"/>
                                  <a:gd name="T73" fmla="*/ 5712 h 8203"/>
                                  <a:gd name="T74" fmla="*/ 4317 w 13143"/>
                                  <a:gd name="T75" fmla="*/ 6056 h 8203"/>
                                  <a:gd name="T76" fmla="*/ 3092 w 13143"/>
                                  <a:gd name="T77" fmla="*/ 6184 h 8203"/>
                                  <a:gd name="T78" fmla="*/ 2599 w 13143"/>
                                  <a:gd name="T79" fmla="*/ 6442 h 8203"/>
                                  <a:gd name="T80" fmla="*/ 2233 w 13143"/>
                                  <a:gd name="T81" fmla="*/ 5390 h 8203"/>
                                  <a:gd name="T82" fmla="*/ 2684 w 13143"/>
                                  <a:gd name="T83" fmla="*/ 5089 h 8203"/>
                                  <a:gd name="T84" fmla="*/ 2212 w 13143"/>
                                  <a:gd name="T85" fmla="*/ 4638 h 8203"/>
                                  <a:gd name="T86" fmla="*/ 3393 w 13143"/>
                                  <a:gd name="T87" fmla="*/ 2383 h 8203"/>
                                  <a:gd name="T88" fmla="*/ 4016 w 13143"/>
                                  <a:gd name="T89" fmla="*/ 2083 h 8203"/>
                                  <a:gd name="T90" fmla="*/ 3823 w 13143"/>
                                  <a:gd name="T91" fmla="*/ 1675 h 8203"/>
                                  <a:gd name="T92" fmla="*/ 3114 w 13143"/>
                                  <a:gd name="T93" fmla="*/ 3071 h 8203"/>
                                  <a:gd name="T94" fmla="*/ 1589 w 13143"/>
                                  <a:gd name="T95" fmla="*/ 3350 h 8203"/>
                                  <a:gd name="T96" fmla="*/ 2878 w 13143"/>
                                  <a:gd name="T97" fmla="*/ 1761 h 8203"/>
                                  <a:gd name="T98" fmla="*/ 1997 w 13143"/>
                                  <a:gd name="T99" fmla="*/ 2706 h 8203"/>
                                  <a:gd name="T100" fmla="*/ 2534 w 13143"/>
                                  <a:gd name="T101" fmla="*/ 601 h 8203"/>
                                  <a:gd name="T102" fmla="*/ 2813 w 13143"/>
                                  <a:gd name="T103" fmla="*/ 150 h 8203"/>
                                  <a:gd name="T104" fmla="*/ 2190 w 13143"/>
                                  <a:gd name="T105" fmla="*/ 515 h 8203"/>
                                  <a:gd name="T106" fmla="*/ 2319 w 13143"/>
                                  <a:gd name="T107" fmla="*/ 988 h 8203"/>
                                  <a:gd name="T108" fmla="*/ 1718 w 13143"/>
                                  <a:gd name="T109" fmla="*/ 623 h 8203"/>
                                  <a:gd name="T110" fmla="*/ 1589 w 13143"/>
                                  <a:gd name="T111" fmla="*/ 365 h 8203"/>
                                  <a:gd name="T112" fmla="*/ 945 w 13143"/>
                                  <a:gd name="T113" fmla="*/ 472 h 8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143" h="8203">
                                    <a:moveTo>
                                      <a:pt x="730" y="5218"/>
                                    </a:moveTo>
                                    <a:lnTo>
                                      <a:pt x="902" y="4982"/>
                                    </a:lnTo>
                                    <a:lnTo>
                                      <a:pt x="1224" y="6099"/>
                                    </a:lnTo>
                                    <a:lnTo>
                                      <a:pt x="730" y="5218"/>
                                    </a:lnTo>
                                    <a:close/>
                                    <a:moveTo>
                                      <a:pt x="816" y="3844"/>
                                    </a:moveTo>
                                    <a:lnTo>
                                      <a:pt x="709" y="4166"/>
                                    </a:lnTo>
                                    <a:lnTo>
                                      <a:pt x="795" y="4617"/>
                                    </a:lnTo>
                                    <a:lnTo>
                                      <a:pt x="601" y="4853"/>
                                    </a:lnTo>
                                    <a:lnTo>
                                      <a:pt x="429" y="4359"/>
                                    </a:lnTo>
                                    <a:lnTo>
                                      <a:pt x="558" y="3436"/>
                                    </a:lnTo>
                                    <a:lnTo>
                                      <a:pt x="816" y="3844"/>
                                    </a:lnTo>
                                    <a:close/>
                                    <a:moveTo>
                                      <a:pt x="1009" y="3049"/>
                                    </a:moveTo>
                                    <a:lnTo>
                                      <a:pt x="838" y="3650"/>
                                    </a:lnTo>
                                    <a:lnTo>
                                      <a:pt x="623" y="3371"/>
                                    </a:lnTo>
                                    <a:lnTo>
                                      <a:pt x="1009" y="3049"/>
                                    </a:lnTo>
                                    <a:close/>
                                    <a:moveTo>
                                      <a:pt x="1117" y="2663"/>
                                    </a:moveTo>
                                    <a:lnTo>
                                      <a:pt x="687" y="2813"/>
                                    </a:lnTo>
                                    <a:lnTo>
                                      <a:pt x="838" y="2147"/>
                                    </a:lnTo>
                                    <a:lnTo>
                                      <a:pt x="1267" y="1847"/>
                                    </a:lnTo>
                                    <a:lnTo>
                                      <a:pt x="1267" y="2040"/>
                                    </a:lnTo>
                                    <a:lnTo>
                                      <a:pt x="1246" y="2255"/>
                                    </a:lnTo>
                                    <a:lnTo>
                                      <a:pt x="1181" y="2448"/>
                                    </a:lnTo>
                                    <a:lnTo>
                                      <a:pt x="1117" y="2663"/>
                                    </a:lnTo>
                                    <a:close/>
                                    <a:moveTo>
                                      <a:pt x="1160" y="1761"/>
                                    </a:moveTo>
                                    <a:lnTo>
                                      <a:pt x="838" y="1975"/>
                                    </a:lnTo>
                                    <a:lnTo>
                                      <a:pt x="859" y="1653"/>
                                    </a:lnTo>
                                    <a:lnTo>
                                      <a:pt x="1160" y="1761"/>
                                    </a:lnTo>
                                    <a:close/>
                                    <a:moveTo>
                                      <a:pt x="988" y="1610"/>
                                    </a:moveTo>
                                    <a:lnTo>
                                      <a:pt x="902" y="1546"/>
                                    </a:lnTo>
                                    <a:lnTo>
                                      <a:pt x="988" y="1310"/>
                                    </a:lnTo>
                                    <a:lnTo>
                                      <a:pt x="988" y="1610"/>
                                    </a:lnTo>
                                    <a:close/>
                                    <a:moveTo>
                                      <a:pt x="11210" y="5368"/>
                                    </a:moveTo>
                                    <a:lnTo>
                                      <a:pt x="10995" y="5261"/>
                                    </a:lnTo>
                                    <a:lnTo>
                                      <a:pt x="11210" y="5089"/>
                                    </a:lnTo>
                                    <a:lnTo>
                                      <a:pt x="11210" y="5368"/>
                                    </a:lnTo>
                                    <a:close/>
                                    <a:moveTo>
                                      <a:pt x="10910" y="5325"/>
                                    </a:moveTo>
                                    <a:lnTo>
                                      <a:pt x="11167" y="5454"/>
                                    </a:lnTo>
                                    <a:lnTo>
                                      <a:pt x="10910" y="5884"/>
                                    </a:lnTo>
                                    <a:lnTo>
                                      <a:pt x="10630" y="6313"/>
                                    </a:lnTo>
                                    <a:lnTo>
                                      <a:pt x="10308" y="6700"/>
                                    </a:lnTo>
                                    <a:lnTo>
                                      <a:pt x="9943" y="7065"/>
                                    </a:lnTo>
                                    <a:lnTo>
                                      <a:pt x="9535" y="6915"/>
                                    </a:lnTo>
                                    <a:lnTo>
                                      <a:pt x="9535" y="6786"/>
                                    </a:lnTo>
                                    <a:lnTo>
                                      <a:pt x="9578" y="6678"/>
                                    </a:lnTo>
                                    <a:lnTo>
                                      <a:pt x="9664" y="6614"/>
                                    </a:lnTo>
                                    <a:lnTo>
                                      <a:pt x="9793" y="6571"/>
                                    </a:lnTo>
                                    <a:lnTo>
                                      <a:pt x="9621" y="6571"/>
                                    </a:lnTo>
                                    <a:lnTo>
                                      <a:pt x="9836" y="6270"/>
                                    </a:lnTo>
                                    <a:lnTo>
                                      <a:pt x="10029" y="5948"/>
                                    </a:lnTo>
                                    <a:lnTo>
                                      <a:pt x="10201" y="5626"/>
                                    </a:lnTo>
                                    <a:lnTo>
                                      <a:pt x="10351" y="5325"/>
                                    </a:lnTo>
                                    <a:lnTo>
                                      <a:pt x="10910" y="5325"/>
                                    </a:lnTo>
                                    <a:close/>
                                    <a:moveTo>
                                      <a:pt x="10974" y="4166"/>
                                    </a:moveTo>
                                    <a:lnTo>
                                      <a:pt x="11167" y="4166"/>
                                    </a:lnTo>
                                    <a:lnTo>
                                      <a:pt x="11232" y="4982"/>
                                    </a:lnTo>
                                    <a:lnTo>
                                      <a:pt x="10910" y="5218"/>
                                    </a:lnTo>
                                    <a:lnTo>
                                      <a:pt x="10394" y="5218"/>
                                    </a:lnTo>
                                    <a:lnTo>
                                      <a:pt x="10459" y="5003"/>
                                    </a:lnTo>
                                    <a:lnTo>
                                      <a:pt x="10759" y="4703"/>
                                    </a:lnTo>
                                    <a:lnTo>
                                      <a:pt x="10480" y="4789"/>
                                    </a:lnTo>
                                    <a:lnTo>
                                      <a:pt x="10480" y="4574"/>
                                    </a:lnTo>
                                    <a:lnTo>
                                      <a:pt x="10974" y="4166"/>
                                    </a:lnTo>
                                    <a:close/>
                                    <a:moveTo>
                                      <a:pt x="1052" y="1159"/>
                                    </a:moveTo>
                                    <a:lnTo>
                                      <a:pt x="1267" y="1331"/>
                                    </a:lnTo>
                                    <a:lnTo>
                                      <a:pt x="1267" y="1675"/>
                                    </a:lnTo>
                                    <a:lnTo>
                                      <a:pt x="1052" y="1589"/>
                                    </a:lnTo>
                                    <a:lnTo>
                                      <a:pt x="1052" y="1159"/>
                                    </a:lnTo>
                                    <a:close/>
                                    <a:moveTo>
                                      <a:pt x="945" y="472"/>
                                    </a:moveTo>
                                    <a:lnTo>
                                      <a:pt x="709" y="515"/>
                                    </a:lnTo>
                                    <a:lnTo>
                                      <a:pt x="752" y="708"/>
                                    </a:lnTo>
                                    <a:lnTo>
                                      <a:pt x="580" y="773"/>
                                    </a:lnTo>
                                    <a:lnTo>
                                      <a:pt x="451" y="580"/>
                                    </a:lnTo>
                                    <a:lnTo>
                                      <a:pt x="387" y="580"/>
                                    </a:lnTo>
                                    <a:lnTo>
                                      <a:pt x="537" y="816"/>
                                    </a:lnTo>
                                    <a:lnTo>
                                      <a:pt x="773" y="816"/>
                                    </a:lnTo>
                                    <a:lnTo>
                                      <a:pt x="859" y="1095"/>
                                    </a:lnTo>
                                    <a:lnTo>
                                      <a:pt x="709" y="1396"/>
                                    </a:lnTo>
                                    <a:lnTo>
                                      <a:pt x="365" y="1181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279" y="1138"/>
                                    </a:lnTo>
                                    <a:lnTo>
                                      <a:pt x="107" y="1031"/>
                                    </a:lnTo>
                                    <a:lnTo>
                                      <a:pt x="129" y="1138"/>
                                    </a:lnTo>
                                    <a:lnTo>
                                      <a:pt x="666" y="1524"/>
                                    </a:lnTo>
                                    <a:lnTo>
                                      <a:pt x="558" y="1761"/>
                                    </a:lnTo>
                                    <a:lnTo>
                                      <a:pt x="322" y="2684"/>
                                    </a:lnTo>
                                    <a:lnTo>
                                      <a:pt x="451" y="3586"/>
                                    </a:lnTo>
                                    <a:lnTo>
                                      <a:pt x="0" y="7000"/>
                                    </a:lnTo>
                                    <a:lnTo>
                                      <a:pt x="236" y="8096"/>
                                    </a:lnTo>
                                    <a:lnTo>
                                      <a:pt x="3114" y="7559"/>
                                    </a:lnTo>
                                    <a:lnTo>
                                      <a:pt x="4746" y="8139"/>
                                    </a:lnTo>
                                    <a:lnTo>
                                      <a:pt x="5090" y="7623"/>
                                    </a:lnTo>
                                    <a:lnTo>
                                      <a:pt x="5090" y="8096"/>
                                    </a:lnTo>
                                    <a:lnTo>
                                      <a:pt x="7495" y="7688"/>
                                    </a:lnTo>
                                    <a:lnTo>
                                      <a:pt x="13143" y="8203"/>
                                    </a:lnTo>
                                    <a:lnTo>
                                      <a:pt x="13143" y="4875"/>
                                    </a:lnTo>
                                    <a:lnTo>
                                      <a:pt x="12799" y="3736"/>
                                    </a:lnTo>
                                    <a:lnTo>
                                      <a:pt x="13036" y="1546"/>
                                    </a:lnTo>
                                    <a:lnTo>
                                      <a:pt x="12628" y="2233"/>
                                    </a:lnTo>
                                    <a:lnTo>
                                      <a:pt x="12370" y="1847"/>
                                    </a:lnTo>
                                    <a:lnTo>
                                      <a:pt x="12692" y="1546"/>
                                    </a:lnTo>
                                    <a:lnTo>
                                      <a:pt x="12456" y="880"/>
                                    </a:lnTo>
                                    <a:lnTo>
                                      <a:pt x="12456" y="1503"/>
                                    </a:lnTo>
                                    <a:lnTo>
                                      <a:pt x="12198" y="1847"/>
                                    </a:lnTo>
                                    <a:lnTo>
                                      <a:pt x="12499" y="2426"/>
                                    </a:lnTo>
                                    <a:lnTo>
                                      <a:pt x="12134" y="2684"/>
                                    </a:lnTo>
                                    <a:lnTo>
                                      <a:pt x="11962" y="1911"/>
                                    </a:lnTo>
                                    <a:lnTo>
                                      <a:pt x="12220" y="1567"/>
                                    </a:lnTo>
                                    <a:lnTo>
                                      <a:pt x="11919" y="1761"/>
                                    </a:lnTo>
                                    <a:lnTo>
                                      <a:pt x="11855" y="1610"/>
                                    </a:lnTo>
                                    <a:lnTo>
                                      <a:pt x="12348" y="1052"/>
                                    </a:lnTo>
                                    <a:lnTo>
                                      <a:pt x="12112" y="537"/>
                                    </a:lnTo>
                                    <a:lnTo>
                                      <a:pt x="12327" y="300"/>
                                    </a:lnTo>
                                    <a:lnTo>
                                      <a:pt x="12628" y="515"/>
                                    </a:lnTo>
                                    <a:lnTo>
                                      <a:pt x="12434" y="193"/>
                                    </a:lnTo>
                                    <a:lnTo>
                                      <a:pt x="12628" y="0"/>
                                    </a:lnTo>
                                    <a:lnTo>
                                      <a:pt x="12413" y="21"/>
                                    </a:lnTo>
                                    <a:lnTo>
                                      <a:pt x="12026" y="451"/>
                                    </a:lnTo>
                                    <a:lnTo>
                                      <a:pt x="11726" y="64"/>
                                    </a:lnTo>
                                    <a:lnTo>
                                      <a:pt x="11575" y="86"/>
                                    </a:lnTo>
                                    <a:lnTo>
                                      <a:pt x="12091" y="945"/>
                                    </a:lnTo>
                                    <a:lnTo>
                                      <a:pt x="11554" y="1439"/>
                                    </a:lnTo>
                                    <a:lnTo>
                                      <a:pt x="11661" y="2512"/>
                                    </a:lnTo>
                                    <a:lnTo>
                                      <a:pt x="11275" y="1524"/>
                                    </a:lnTo>
                                    <a:lnTo>
                                      <a:pt x="10824" y="1417"/>
                                    </a:lnTo>
                                    <a:lnTo>
                                      <a:pt x="11103" y="859"/>
                                    </a:lnTo>
                                    <a:lnTo>
                                      <a:pt x="10652" y="150"/>
                                    </a:lnTo>
                                    <a:lnTo>
                                      <a:pt x="10523" y="172"/>
                                    </a:lnTo>
                                    <a:lnTo>
                                      <a:pt x="10867" y="859"/>
                                    </a:lnTo>
                                    <a:lnTo>
                                      <a:pt x="10587" y="1374"/>
                                    </a:lnTo>
                                    <a:lnTo>
                                      <a:pt x="9922" y="1224"/>
                                    </a:lnTo>
                                    <a:lnTo>
                                      <a:pt x="9471" y="494"/>
                                    </a:lnTo>
                                    <a:lnTo>
                                      <a:pt x="8934" y="751"/>
                                    </a:lnTo>
                                    <a:lnTo>
                                      <a:pt x="8612" y="343"/>
                                    </a:lnTo>
                                    <a:lnTo>
                                      <a:pt x="8461" y="343"/>
                                    </a:lnTo>
                                    <a:lnTo>
                                      <a:pt x="8912" y="966"/>
                                    </a:lnTo>
                                    <a:lnTo>
                                      <a:pt x="9385" y="687"/>
                                    </a:lnTo>
                                    <a:lnTo>
                                      <a:pt x="9857" y="1589"/>
                                    </a:lnTo>
                                    <a:lnTo>
                                      <a:pt x="10867" y="1825"/>
                                    </a:lnTo>
                                    <a:lnTo>
                                      <a:pt x="11124" y="2899"/>
                                    </a:lnTo>
                                    <a:lnTo>
                                      <a:pt x="10459" y="2448"/>
                                    </a:lnTo>
                                    <a:lnTo>
                                      <a:pt x="9428" y="2598"/>
                                    </a:lnTo>
                                    <a:lnTo>
                                      <a:pt x="9578" y="2341"/>
                                    </a:lnTo>
                                    <a:lnTo>
                                      <a:pt x="9299" y="2040"/>
                                    </a:lnTo>
                                    <a:lnTo>
                                      <a:pt x="9492" y="1847"/>
                                    </a:lnTo>
                                    <a:lnTo>
                                      <a:pt x="9192" y="1997"/>
                                    </a:lnTo>
                                    <a:lnTo>
                                      <a:pt x="9449" y="2362"/>
                                    </a:lnTo>
                                    <a:lnTo>
                                      <a:pt x="9299" y="2555"/>
                                    </a:lnTo>
                                    <a:lnTo>
                                      <a:pt x="8504" y="1890"/>
                                    </a:lnTo>
                                    <a:lnTo>
                                      <a:pt x="8032" y="2018"/>
                                    </a:lnTo>
                                    <a:lnTo>
                                      <a:pt x="8483" y="1997"/>
                                    </a:lnTo>
                                    <a:lnTo>
                                      <a:pt x="9020" y="2512"/>
                                    </a:lnTo>
                                    <a:lnTo>
                                      <a:pt x="8612" y="2469"/>
                                    </a:lnTo>
                                    <a:lnTo>
                                      <a:pt x="8268" y="2834"/>
                                    </a:lnTo>
                                    <a:lnTo>
                                      <a:pt x="8311" y="2963"/>
                                    </a:lnTo>
                                    <a:lnTo>
                                      <a:pt x="8311" y="2856"/>
                                    </a:lnTo>
                                    <a:lnTo>
                                      <a:pt x="8655" y="2534"/>
                                    </a:lnTo>
                                    <a:lnTo>
                                      <a:pt x="9256" y="2706"/>
                                    </a:lnTo>
                                    <a:lnTo>
                                      <a:pt x="9149" y="2985"/>
                                    </a:lnTo>
                                    <a:lnTo>
                                      <a:pt x="8826" y="2942"/>
                                    </a:lnTo>
                                    <a:lnTo>
                                      <a:pt x="9192" y="3071"/>
                                    </a:lnTo>
                                    <a:lnTo>
                                      <a:pt x="9342" y="2770"/>
                                    </a:lnTo>
                                    <a:lnTo>
                                      <a:pt x="10416" y="2663"/>
                                    </a:lnTo>
                                    <a:lnTo>
                                      <a:pt x="11017" y="3543"/>
                                    </a:lnTo>
                                    <a:lnTo>
                                      <a:pt x="10716" y="3650"/>
                                    </a:lnTo>
                                    <a:lnTo>
                                      <a:pt x="10394" y="3522"/>
                                    </a:lnTo>
                                    <a:lnTo>
                                      <a:pt x="10673" y="3736"/>
                                    </a:lnTo>
                                    <a:lnTo>
                                      <a:pt x="11038" y="3672"/>
                                    </a:lnTo>
                                    <a:lnTo>
                                      <a:pt x="11146" y="4058"/>
                                    </a:lnTo>
                                    <a:lnTo>
                                      <a:pt x="10953" y="4058"/>
                                    </a:lnTo>
                                    <a:lnTo>
                                      <a:pt x="10459" y="4424"/>
                                    </a:lnTo>
                                    <a:lnTo>
                                      <a:pt x="10459" y="4123"/>
                                    </a:lnTo>
                                    <a:lnTo>
                                      <a:pt x="10265" y="3908"/>
                                    </a:lnTo>
                                    <a:lnTo>
                                      <a:pt x="10265" y="3672"/>
                                    </a:lnTo>
                                    <a:lnTo>
                                      <a:pt x="10136" y="3865"/>
                                    </a:lnTo>
                                    <a:lnTo>
                                      <a:pt x="9814" y="3672"/>
                                    </a:lnTo>
                                    <a:lnTo>
                                      <a:pt x="9750" y="3758"/>
                                    </a:lnTo>
                                    <a:lnTo>
                                      <a:pt x="9449" y="3758"/>
                                    </a:lnTo>
                                    <a:lnTo>
                                      <a:pt x="9385" y="3994"/>
                                    </a:lnTo>
                                    <a:lnTo>
                                      <a:pt x="9514" y="3844"/>
                                    </a:lnTo>
                                    <a:lnTo>
                                      <a:pt x="9728" y="3844"/>
                                    </a:lnTo>
                                    <a:lnTo>
                                      <a:pt x="9643" y="4166"/>
                                    </a:lnTo>
                                    <a:lnTo>
                                      <a:pt x="9879" y="4252"/>
                                    </a:lnTo>
                                    <a:lnTo>
                                      <a:pt x="9728" y="4080"/>
                                    </a:lnTo>
                                    <a:lnTo>
                                      <a:pt x="9922" y="3822"/>
                                    </a:lnTo>
                                    <a:lnTo>
                                      <a:pt x="10308" y="4166"/>
                                    </a:lnTo>
                                    <a:lnTo>
                                      <a:pt x="10330" y="4445"/>
                                    </a:lnTo>
                                    <a:lnTo>
                                      <a:pt x="10330" y="4681"/>
                                    </a:lnTo>
                                    <a:lnTo>
                                      <a:pt x="10287" y="4917"/>
                                    </a:lnTo>
                                    <a:lnTo>
                                      <a:pt x="10244" y="5154"/>
                                    </a:lnTo>
                                    <a:lnTo>
                                      <a:pt x="10158" y="5368"/>
                                    </a:lnTo>
                                    <a:lnTo>
                                      <a:pt x="10051" y="5583"/>
                                    </a:lnTo>
                                    <a:lnTo>
                                      <a:pt x="9922" y="5776"/>
                                    </a:lnTo>
                                    <a:lnTo>
                                      <a:pt x="9771" y="5948"/>
                                    </a:lnTo>
                                    <a:lnTo>
                                      <a:pt x="9535" y="5755"/>
                                    </a:lnTo>
                                    <a:lnTo>
                                      <a:pt x="9664" y="6056"/>
                                    </a:lnTo>
                                    <a:lnTo>
                                      <a:pt x="8934" y="6678"/>
                                    </a:lnTo>
                                    <a:lnTo>
                                      <a:pt x="7796" y="6184"/>
                                    </a:lnTo>
                                    <a:lnTo>
                                      <a:pt x="7259" y="5991"/>
                                    </a:lnTo>
                                    <a:lnTo>
                                      <a:pt x="6829" y="5841"/>
                                    </a:lnTo>
                                    <a:lnTo>
                                      <a:pt x="6593" y="5776"/>
                                    </a:lnTo>
                                    <a:lnTo>
                                      <a:pt x="6357" y="5733"/>
                                    </a:lnTo>
                                    <a:lnTo>
                                      <a:pt x="6142" y="5712"/>
                                    </a:lnTo>
                                    <a:lnTo>
                                      <a:pt x="5949" y="5712"/>
                                    </a:lnTo>
                                    <a:lnTo>
                                      <a:pt x="5627" y="5733"/>
                                    </a:lnTo>
                                    <a:lnTo>
                                      <a:pt x="5283" y="5798"/>
                                    </a:lnTo>
                                    <a:lnTo>
                                      <a:pt x="4961" y="5862"/>
                                    </a:lnTo>
                                    <a:lnTo>
                                      <a:pt x="4639" y="5948"/>
                                    </a:lnTo>
                                    <a:lnTo>
                                      <a:pt x="4317" y="6056"/>
                                    </a:lnTo>
                                    <a:lnTo>
                                      <a:pt x="3994" y="6184"/>
                                    </a:lnTo>
                                    <a:lnTo>
                                      <a:pt x="3672" y="6335"/>
                                    </a:lnTo>
                                    <a:lnTo>
                                      <a:pt x="3350" y="6507"/>
                                    </a:lnTo>
                                    <a:lnTo>
                                      <a:pt x="3221" y="6356"/>
                                    </a:lnTo>
                                    <a:lnTo>
                                      <a:pt x="3092" y="5927"/>
                                    </a:lnTo>
                                    <a:lnTo>
                                      <a:pt x="3092" y="6184"/>
                                    </a:lnTo>
                                    <a:lnTo>
                                      <a:pt x="2856" y="5905"/>
                                    </a:lnTo>
                                    <a:lnTo>
                                      <a:pt x="3200" y="6614"/>
                                    </a:lnTo>
                                    <a:lnTo>
                                      <a:pt x="2856" y="6829"/>
                                    </a:lnTo>
                                    <a:lnTo>
                                      <a:pt x="2599" y="6442"/>
                                    </a:lnTo>
                                    <a:lnTo>
                                      <a:pt x="2405" y="6120"/>
                                    </a:lnTo>
                                    <a:lnTo>
                                      <a:pt x="2276" y="5819"/>
                                    </a:lnTo>
                                    <a:lnTo>
                                      <a:pt x="2233" y="5691"/>
                                    </a:lnTo>
                                    <a:lnTo>
                                      <a:pt x="2212" y="5583"/>
                                    </a:lnTo>
                                    <a:lnTo>
                                      <a:pt x="2212" y="5476"/>
                                    </a:lnTo>
                                    <a:lnTo>
                                      <a:pt x="2233" y="5390"/>
                                    </a:lnTo>
                                    <a:lnTo>
                                      <a:pt x="2255" y="5304"/>
                                    </a:lnTo>
                                    <a:lnTo>
                                      <a:pt x="2319" y="5240"/>
                                    </a:lnTo>
                                    <a:lnTo>
                                      <a:pt x="2384" y="5175"/>
                                    </a:lnTo>
                                    <a:lnTo>
                                      <a:pt x="2470" y="5132"/>
                                    </a:lnTo>
                                    <a:lnTo>
                                      <a:pt x="2556" y="5111"/>
                                    </a:lnTo>
                                    <a:lnTo>
                                      <a:pt x="2684" y="5089"/>
                                    </a:lnTo>
                                    <a:lnTo>
                                      <a:pt x="2427" y="5089"/>
                                    </a:lnTo>
                                    <a:lnTo>
                                      <a:pt x="2319" y="4638"/>
                                    </a:lnTo>
                                    <a:lnTo>
                                      <a:pt x="2599" y="4295"/>
                                    </a:lnTo>
                                    <a:lnTo>
                                      <a:pt x="2255" y="4595"/>
                                    </a:lnTo>
                                    <a:lnTo>
                                      <a:pt x="2255" y="4338"/>
                                    </a:lnTo>
                                    <a:lnTo>
                                      <a:pt x="2212" y="4638"/>
                                    </a:lnTo>
                                    <a:lnTo>
                                      <a:pt x="2362" y="5111"/>
                                    </a:lnTo>
                                    <a:lnTo>
                                      <a:pt x="2062" y="5519"/>
                                    </a:lnTo>
                                    <a:lnTo>
                                      <a:pt x="1782" y="4789"/>
                                    </a:lnTo>
                                    <a:lnTo>
                                      <a:pt x="2427" y="3500"/>
                                    </a:lnTo>
                                    <a:lnTo>
                                      <a:pt x="3200" y="3178"/>
                                    </a:lnTo>
                                    <a:lnTo>
                                      <a:pt x="3393" y="2383"/>
                                    </a:lnTo>
                                    <a:lnTo>
                                      <a:pt x="3951" y="2448"/>
                                    </a:lnTo>
                                    <a:lnTo>
                                      <a:pt x="4166" y="2147"/>
                                    </a:lnTo>
                                    <a:lnTo>
                                      <a:pt x="3930" y="2362"/>
                                    </a:lnTo>
                                    <a:lnTo>
                                      <a:pt x="3415" y="2319"/>
                                    </a:lnTo>
                                    <a:lnTo>
                                      <a:pt x="3522" y="2083"/>
                                    </a:lnTo>
                                    <a:lnTo>
                                      <a:pt x="4016" y="2083"/>
                                    </a:lnTo>
                                    <a:lnTo>
                                      <a:pt x="4166" y="1804"/>
                                    </a:lnTo>
                                    <a:lnTo>
                                      <a:pt x="4424" y="1804"/>
                                    </a:lnTo>
                                    <a:lnTo>
                                      <a:pt x="4123" y="1761"/>
                                    </a:lnTo>
                                    <a:lnTo>
                                      <a:pt x="3951" y="2018"/>
                                    </a:lnTo>
                                    <a:lnTo>
                                      <a:pt x="3737" y="2018"/>
                                    </a:lnTo>
                                    <a:lnTo>
                                      <a:pt x="3823" y="1675"/>
                                    </a:lnTo>
                                    <a:lnTo>
                                      <a:pt x="4317" y="1482"/>
                                    </a:lnTo>
                                    <a:lnTo>
                                      <a:pt x="3758" y="1632"/>
                                    </a:lnTo>
                                    <a:lnTo>
                                      <a:pt x="3651" y="1997"/>
                                    </a:lnTo>
                                    <a:lnTo>
                                      <a:pt x="3458" y="1997"/>
                                    </a:lnTo>
                                    <a:lnTo>
                                      <a:pt x="3286" y="2362"/>
                                    </a:lnTo>
                                    <a:lnTo>
                                      <a:pt x="3114" y="3071"/>
                                    </a:lnTo>
                                    <a:lnTo>
                                      <a:pt x="2298" y="3350"/>
                                    </a:lnTo>
                                    <a:lnTo>
                                      <a:pt x="1546" y="4101"/>
                                    </a:lnTo>
                                    <a:lnTo>
                                      <a:pt x="1525" y="3822"/>
                                    </a:lnTo>
                                    <a:lnTo>
                                      <a:pt x="1525" y="3586"/>
                                    </a:lnTo>
                                    <a:lnTo>
                                      <a:pt x="1589" y="3350"/>
                                    </a:lnTo>
                                    <a:lnTo>
                                      <a:pt x="1697" y="3178"/>
                                    </a:lnTo>
                                    <a:lnTo>
                                      <a:pt x="1847" y="3006"/>
                                    </a:lnTo>
                                    <a:lnTo>
                                      <a:pt x="2019" y="2877"/>
                                    </a:lnTo>
                                    <a:lnTo>
                                      <a:pt x="2255" y="2770"/>
                                    </a:lnTo>
                                    <a:lnTo>
                                      <a:pt x="2513" y="2684"/>
                                    </a:lnTo>
                                    <a:lnTo>
                                      <a:pt x="2878" y="1761"/>
                                    </a:lnTo>
                                    <a:lnTo>
                                      <a:pt x="3157" y="1890"/>
                                    </a:lnTo>
                                    <a:lnTo>
                                      <a:pt x="2964" y="1696"/>
                                    </a:lnTo>
                                    <a:lnTo>
                                      <a:pt x="3372" y="1524"/>
                                    </a:lnTo>
                                    <a:lnTo>
                                      <a:pt x="2856" y="1632"/>
                                    </a:lnTo>
                                    <a:lnTo>
                                      <a:pt x="2470" y="2577"/>
                                    </a:lnTo>
                                    <a:lnTo>
                                      <a:pt x="1997" y="2706"/>
                                    </a:lnTo>
                                    <a:lnTo>
                                      <a:pt x="2212" y="2341"/>
                                    </a:lnTo>
                                    <a:lnTo>
                                      <a:pt x="1911" y="2727"/>
                                    </a:lnTo>
                                    <a:lnTo>
                                      <a:pt x="1654" y="2727"/>
                                    </a:lnTo>
                                    <a:lnTo>
                                      <a:pt x="1825" y="2040"/>
                                    </a:lnTo>
                                    <a:lnTo>
                                      <a:pt x="2362" y="1567"/>
                                    </a:lnTo>
                                    <a:lnTo>
                                      <a:pt x="2534" y="601"/>
                                    </a:lnTo>
                                    <a:lnTo>
                                      <a:pt x="3007" y="343"/>
                                    </a:lnTo>
                                    <a:lnTo>
                                      <a:pt x="3178" y="494"/>
                                    </a:lnTo>
                                    <a:lnTo>
                                      <a:pt x="3049" y="257"/>
                                    </a:lnTo>
                                    <a:lnTo>
                                      <a:pt x="2835" y="343"/>
                                    </a:lnTo>
                                    <a:lnTo>
                                      <a:pt x="2899" y="129"/>
                                    </a:lnTo>
                                    <a:lnTo>
                                      <a:pt x="2813" y="150"/>
                                    </a:lnTo>
                                    <a:lnTo>
                                      <a:pt x="2727" y="365"/>
                                    </a:lnTo>
                                    <a:lnTo>
                                      <a:pt x="2556" y="451"/>
                                    </a:lnTo>
                                    <a:lnTo>
                                      <a:pt x="2556" y="193"/>
                                    </a:lnTo>
                                    <a:lnTo>
                                      <a:pt x="2448" y="215"/>
                                    </a:lnTo>
                                    <a:lnTo>
                                      <a:pt x="2405" y="902"/>
                                    </a:lnTo>
                                    <a:lnTo>
                                      <a:pt x="2190" y="515"/>
                                    </a:lnTo>
                                    <a:lnTo>
                                      <a:pt x="2276" y="236"/>
                                    </a:lnTo>
                                    <a:lnTo>
                                      <a:pt x="2233" y="257"/>
                                    </a:lnTo>
                                    <a:lnTo>
                                      <a:pt x="2126" y="451"/>
                                    </a:lnTo>
                                    <a:lnTo>
                                      <a:pt x="2040" y="279"/>
                                    </a:lnTo>
                                    <a:lnTo>
                                      <a:pt x="1997" y="300"/>
                                    </a:lnTo>
                                    <a:lnTo>
                                      <a:pt x="2319" y="988"/>
                                    </a:lnTo>
                                    <a:lnTo>
                                      <a:pt x="2276" y="1460"/>
                                    </a:lnTo>
                                    <a:lnTo>
                                      <a:pt x="1825" y="1718"/>
                                    </a:lnTo>
                                    <a:lnTo>
                                      <a:pt x="1761" y="1116"/>
                                    </a:lnTo>
                                    <a:lnTo>
                                      <a:pt x="2062" y="902"/>
                                    </a:lnTo>
                                    <a:lnTo>
                                      <a:pt x="1718" y="988"/>
                                    </a:lnTo>
                                    <a:lnTo>
                                      <a:pt x="1718" y="623"/>
                                    </a:lnTo>
                                    <a:lnTo>
                                      <a:pt x="1890" y="623"/>
                                    </a:lnTo>
                                    <a:lnTo>
                                      <a:pt x="1997" y="300"/>
                                    </a:lnTo>
                                    <a:lnTo>
                                      <a:pt x="1933" y="300"/>
                                    </a:lnTo>
                                    <a:lnTo>
                                      <a:pt x="1825" y="515"/>
                                    </a:lnTo>
                                    <a:lnTo>
                                      <a:pt x="1697" y="515"/>
                                    </a:lnTo>
                                    <a:lnTo>
                                      <a:pt x="1589" y="365"/>
                                    </a:lnTo>
                                    <a:lnTo>
                                      <a:pt x="1160" y="451"/>
                                    </a:lnTo>
                                    <a:lnTo>
                                      <a:pt x="1246" y="666"/>
                                    </a:lnTo>
                                    <a:lnTo>
                                      <a:pt x="1246" y="1181"/>
                                    </a:lnTo>
                                    <a:lnTo>
                                      <a:pt x="1052" y="1052"/>
                                    </a:lnTo>
                                    <a:lnTo>
                                      <a:pt x="945" y="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Freeform 2840"/>
                            <wps:cNvSpPr>
                              <a:spLocks/>
                            </wps:cNvSpPr>
                            <wps:spPr bwMode="auto">
                              <a:xfrm>
                                <a:off x="1115" y="3276"/>
                                <a:ext cx="4350" cy="2396"/>
                              </a:xfrm>
                              <a:custGeom>
                                <a:avLst/>
                                <a:gdLst>
                                  <a:gd name="T0" fmla="*/ 341 w 1407"/>
                                  <a:gd name="T1" fmla="*/ 105 h 935"/>
                                  <a:gd name="T2" fmla="*/ 251 w 1407"/>
                                  <a:gd name="T3" fmla="*/ 145 h 935"/>
                                  <a:gd name="T4" fmla="*/ 246 w 1407"/>
                                  <a:gd name="T5" fmla="*/ 210 h 935"/>
                                  <a:gd name="T6" fmla="*/ 221 w 1407"/>
                                  <a:gd name="T7" fmla="*/ 230 h 935"/>
                                  <a:gd name="T8" fmla="*/ 135 w 1407"/>
                                  <a:gd name="T9" fmla="*/ 235 h 935"/>
                                  <a:gd name="T10" fmla="*/ 85 w 1407"/>
                                  <a:gd name="T11" fmla="*/ 280 h 935"/>
                                  <a:gd name="T12" fmla="*/ 90 w 1407"/>
                                  <a:gd name="T13" fmla="*/ 350 h 935"/>
                                  <a:gd name="T14" fmla="*/ 45 w 1407"/>
                                  <a:gd name="T15" fmla="*/ 415 h 935"/>
                                  <a:gd name="T16" fmla="*/ 0 w 1407"/>
                                  <a:gd name="T17" fmla="*/ 495 h 935"/>
                                  <a:gd name="T18" fmla="*/ 30 w 1407"/>
                                  <a:gd name="T19" fmla="*/ 585 h 935"/>
                                  <a:gd name="T20" fmla="*/ 15 w 1407"/>
                                  <a:gd name="T21" fmla="*/ 710 h 935"/>
                                  <a:gd name="T22" fmla="*/ 125 w 1407"/>
                                  <a:gd name="T23" fmla="*/ 755 h 935"/>
                                  <a:gd name="T24" fmla="*/ 140 w 1407"/>
                                  <a:gd name="T25" fmla="*/ 830 h 935"/>
                                  <a:gd name="T26" fmla="*/ 216 w 1407"/>
                                  <a:gd name="T27" fmla="*/ 870 h 935"/>
                                  <a:gd name="T28" fmla="*/ 291 w 1407"/>
                                  <a:gd name="T29" fmla="*/ 820 h 935"/>
                                  <a:gd name="T30" fmla="*/ 381 w 1407"/>
                                  <a:gd name="T31" fmla="*/ 875 h 935"/>
                                  <a:gd name="T32" fmla="*/ 461 w 1407"/>
                                  <a:gd name="T33" fmla="*/ 865 h 935"/>
                                  <a:gd name="T34" fmla="*/ 526 w 1407"/>
                                  <a:gd name="T35" fmla="*/ 830 h 935"/>
                                  <a:gd name="T36" fmla="*/ 641 w 1407"/>
                                  <a:gd name="T37" fmla="*/ 910 h 935"/>
                                  <a:gd name="T38" fmla="*/ 726 w 1407"/>
                                  <a:gd name="T39" fmla="*/ 900 h 935"/>
                                  <a:gd name="T40" fmla="*/ 771 w 1407"/>
                                  <a:gd name="T41" fmla="*/ 935 h 935"/>
                                  <a:gd name="T42" fmla="*/ 861 w 1407"/>
                                  <a:gd name="T43" fmla="*/ 905 h 935"/>
                                  <a:gd name="T44" fmla="*/ 911 w 1407"/>
                                  <a:gd name="T45" fmla="*/ 850 h 935"/>
                                  <a:gd name="T46" fmla="*/ 956 w 1407"/>
                                  <a:gd name="T47" fmla="*/ 905 h 935"/>
                                  <a:gd name="T48" fmla="*/ 1027 w 1407"/>
                                  <a:gd name="T49" fmla="*/ 905 h 935"/>
                                  <a:gd name="T50" fmla="*/ 1102 w 1407"/>
                                  <a:gd name="T51" fmla="*/ 835 h 935"/>
                                  <a:gd name="T52" fmla="*/ 1172 w 1407"/>
                                  <a:gd name="T53" fmla="*/ 810 h 935"/>
                                  <a:gd name="T54" fmla="*/ 1252 w 1407"/>
                                  <a:gd name="T55" fmla="*/ 780 h 935"/>
                                  <a:gd name="T56" fmla="*/ 1272 w 1407"/>
                                  <a:gd name="T57" fmla="*/ 715 h 935"/>
                                  <a:gd name="T58" fmla="*/ 1282 w 1407"/>
                                  <a:gd name="T59" fmla="*/ 680 h 935"/>
                                  <a:gd name="T60" fmla="*/ 1342 w 1407"/>
                                  <a:gd name="T61" fmla="*/ 675 h 935"/>
                                  <a:gd name="T62" fmla="*/ 1372 w 1407"/>
                                  <a:gd name="T63" fmla="*/ 605 h 935"/>
                                  <a:gd name="T64" fmla="*/ 1382 w 1407"/>
                                  <a:gd name="T65" fmla="*/ 525 h 935"/>
                                  <a:gd name="T66" fmla="*/ 1407 w 1407"/>
                                  <a:gd name="T67" fmla="*/ 445 h 935"/>
                                  <a:gd name="T68" fmla="*/ 1357 w 1407"/>
                                  <a:gd name="T69" fmla="*/ 380 h 935"/>
                                  <a:gd name="T70" fmla="*/ 1322 w 1407"/>
                                  <a:gd name="T71" fmla="*/ 355 h 935"/>
                                  <a:gd name="T72" fmla="*/ 1357 w 1407"/>
                                  <a:gd name="T73" fmla="*/ 295 h 935"/>
                                  <a:gd name="T74" fmla="*/ 1317 w 1407"/>
                                  <a:gd name="T75" fmla="*/ 225 h 935"/>
                                  <a:gd name="T76" fmla="*/ 1187 w 1407"/>
                                  <a:gd name="T77" fmla="*/ 195 h 935"/>
                                  <a:gd name="T78" fmla="*/ 1197 w 1407"/>
                                  <a:gd name="T79" fmla="*/ 130 h 935"/>
                                  <a:gd name="T80" fmla="*/ 1122 w 1407"/>
                                  <a:gd name="T81" fmla="*/ 85 h 935"/>
                                  <a:gd name="T82" fmla="*/ 1012 w 1407"/>
                                  <a:gd name="T83" fmla="*/ 130 h 935"/>
                                  <a:gd name="T84" fmla="*/ 1017 w 1407"/>
                                  <a:gd name="T85" fmla="*/ 45 h 935"/>
                                  <a:gd name="T86" fmla="*/ 971 w 1407"/>
                                  <a:gd name="T87" fmla="*/ 5 h 935"/>
                                  <a:gd name="T88" fmla="*/ 876 w 1407"/>
                                  <a:gd name="T89" fmla="*/ 20 h 935"/>
                                  <a:gd name="T90" fmla="*/ 806 w 1407"/>
                                  <a:gd name="T91" fmla="*/ 20 h 935"/>
                                  <a:gd name="T92" fmla="*/ 746 w 1407"/>
                                  <a:gd name="T93" fmla="*/ 0 h 935"/>
                                  <a:gd name="T94" fmla="*/ 666 w 1407"/>
                                  <a:gd name="T95" fmla="*/ 60 h 935"/>
                                  <a:gd name="T96" fmla="*/ 571 w 1407"/>
                                  <a:gd name="T97" fmla="*/ 35 h 935"/>
                                  <a:gd name="T98" fmla="*/ 456 w 1407"/>
                                  <a:gd name="T99" fmla="*/ 35 h 935"/>
                                  <a:gd name="T100" fmla="*/ 421 w 1407"/>
                                  <a:gd name="T101" fmla="*/ 8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07" h="935">
                                    <a:moveTo>
                                      <a:pt x="421" y="125"/>
                                    </a:moveTo>
                                    <a:lnTo>
                                      <a:pt x="421" y="125"/>
                                    </a:lnTo>
                                    <a:lnTo>
                                      <a:pt x="381" y="110"/>
                                    </a:lnTo>
                                    <a:lnTo>
                                      <a:pt x="341" y="105"/>
                                    </a:lnTo>
                                    <a:lnTo>
                                      <a:pt x="306" y="110"/>
                                    </a:lnTo>
                                    <a:lnTo>
                                      <a:pt x="271" y="125"/>
                                    </a:lnTo>
                                    <a:lnTo>
                                      <a:pt x="261" y="135"/>
                                    </a:lnTo>
                                    <a:lnTo>
                                      <a:pt x="251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1" y="175"/>
                                    </a:lnTo>
                                    <a:lnTo>
                                      <a:pt x="241" y="190"/>
                                    </a:lnTo>
                                    <a:lnTo>
                                      <a:pt x="246" y="210"/>
                                    </a:lnTo>
                                    <a:lnTo>
                                      <a:pt x="256" y="225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46" y="235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196" y="225"/>
                                    </a:lnTo>
                                    <a:lnTo>
                                      <a:pt x="176" y="225"/>
                                    </a:lnTo>
                                    <a:lnTo>
                                      <a:pt x="156" y="230"/>
                                    </a:lnTo>
                                    <a:lnTo>
                                      <a:pt x="135" y="235"/>
                                    </a:lnTo>
                                    <a:lnTo>
                                      <a:pt x="120" y="245"/>
                                    </a:lnTo>
                                    <a:lnTo>
                                      <a:pt x="105" y="255"/>
                                    </a:lnTo>
                                    <a:lnTo>
                                      <a:pt x="95" y="270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0" y="300"/>
                                    </a:lnTo>
                                    <a:lnTo>
                                      <a:pt x="80" y="315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90" y="350"/>
                                    </a:lnTo>
                                    <a:lnTo>
                                      <a:pt x="105" y="365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5" y="505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5" y="540"/>
                                    </a:lnTo>
                                    <a:lnTo>
                                      <a:pt x="30" y="585"/>
                                    </a:lnTo>
                                    <a:lnTo>
                                      <a:pt x="10" y="625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15" y="710"/>
                                    </a:lnTo>
                                    <a:lnTo>
                                      <a:pt x="25" y="725"/>
                                    </a:lnTo>
                                    <a:lnTo>
                                      <a:pt x="35" y="735"/>
                                    </a:lnTo>
                                    <a:lnTo>
                                      <a:pt x="45" y="745"/>
                                    </a:lnTo>
                                    <a:lnTo>
                                      <a:pt x="80" y="755"/>
                                    </a:lnTo>
                                    <a:lnTo>
                                      <a:pt x="125" y="755"/>
                                    </a:lnTo>
                                    <a:lnTo>
                                      <a:pt x="130" y="795"/>
                                    </a:lnTo>
                                    <a:lnTo>
                                      <a:pt x="135" y="810"/>
                                    </a:lnTo>
                                    <a:lnTo>
                                      <a:pt x="140" y="830"/>
                                    </a:lnTo>
                                    <a:lnTo>
                                      <a:pt x="161" y="850"/>
                                    </a:lnTo>
                                    <a:lnTo>
                                      <a:pt x="191" y="865"/>
                                    </a:lnTo>
                                    <a:lnTo>
                                      <a:pt x="201" y="870"/>
                                    </a:lnTo>
                                    <a:lnTo>
                                      <a:pt x="216" y="870"/>
                                    </a:lnTo>
                                    <a:lnTo>
                                      <a:pt x="246" y="860"/>
                                    </a:lnTo>
                                    <a:lnTo>
                                      <a:pt x="261" y="850"/>
                                    </a:lnTo>
                                    <a:lnTo>
                                      <a:pt x="276" y="835"/>
                                    </a:lnTo>
                                    <a:lnTo>
                                      <a:pt x="291" y="820"/>
                                    </a:lnTo>
                                    <a:lnTo>
                                      <a:pt x="301" y="800"/>
                                    </a:lnTo>
                                    <a:lnTo>
                                      <a:pt x="326" y="835"/>
                                    </a:lnTo>
                                    <a:lnTo>
                                      <a:pt x="351" y="860"/>
                                    </a:lnTo>
                                    <a:lnTo>
                                      <a:pt x="381" y="875"/>
                                    </a:lnTo>
                                    <a:lnTo>
                                      <a:pt x="411" y="880"/>
                                    </a:lnTo>
                                    <a:lnTo>
                                      <a:pt x="431" y="880"/>
                                    </a:lnTo>
                                    <a:lnTo>
                                      <a:pt x="446" y="875"/>
                                    </a:lnTo>
                                    <a:lnTo>
                                      <a:pt x="461" y="865"/>
                                    </a:lnTo>
                                    <a:lnTo>
                                      <a:pt x="476" y="855"/>
                                    </a:lnTo>
                                    <a:lnTo>
                                      <a:pt x="496" y="825"/>
                                    </a:lnTo>
                                    <a:lnTo>
                                      <a:pt x="516" y="785"/>
                                    </a:lnTo>
                                    <a:lnTo>
                                      <a:pt x="526" y="830"/>
                                    </a:lnTo>
                                    <a:lnTo>
                                      <a:pt x="536" y="870"/>
                                    </a:lnTo>
                                    <a:lnTo>
                                      <a:pt x="556" y="895"/>
                                    </a:lnTo>
                                    <a:lnTo>
                                      <a:pt x="581" y="910"/>
                                    </a:lnTo>
                                    <a:lnTo>
                                      <a:pt x="606" y="915"/>
                                    </a:lnTo>
                                    <a:lnTo>
                                      <a:pt x="641" y="910"/>
                                    </a:lnTo>
                                    <a:lnTo>
                                      <a:pt x="676" y="890"/>
                                    </a:lnTo>
                                    <a:lnTo>
                                      <a:pt x="721" y="865"/>
                                    </a:lnTo>
                                    <a:lnTo>
                                      <a:pt x="721" y="885"/>
                                    </a:lnTo>
                                    <a:lnTo>
                                      <a:pt x="726" y="900"/>
                                    </a:lnTo>
                                    <a:lnTo>
                                      <a:pt x="731" y="910"/>
                                    </a:lnTo>
                                    <a:lnTo>
                                      <a:pt x="741" y="925"/>
                                    </a:lnTo>
                                    <a:lnTo>
                                      <a:pt x="756" y="930"/>
                                    </a:lnTo>
                                    <a:lnTo>
                                      <a:pt x="771" y="935"/>
                                    </a:lnTo>
                                    <a:lnTo>
                                      <a:pt x="801" y="935"/>
                                    </a:lnTo>
                                    <a:lnTo>
                                      <a:pt x="831" y="925"/>
                                    </a:lnTo>
                                    <a:lnTo>
                                      <a:pt x="861" y="905"/>
                                    </a:lnTo>
                                    <a:lnTo>
                                      <a:pt x="876" y="885"/>
                                    </a:lnTo>
                                    <a:lnTo>
                                      <a:pt x="891" y="870"/>
                                    </a:lnTo>
                                    <a:lnTo>
                                      <a:pt x="906" y="825"/>
                                    </a:lnTo>
                                    <a:lnTo>
                                      <a:pt x="911" y="850"/>
                                    </a:lnTo>
                                    <a:lnTo>
                                      <a:pt x="916" y="870"/>
                                    </a:lnTo>
                                    <a:lnTo>
                                      <a:pt x="926" y="885"/>
                                    </a:lnTo>
                                    <a:lnTo>
                                      <a:pt x="941" y="900"/>
                                    </a:lnTo>
                                    <a:lnTo>
                                      <a:pt x="956" y="905"/>
                                    </a:lnTo>
                                    <a:lnTo>
                                      <a:pt x="971" y="915"/>
                                    </a:lnTo>
                                    <a:lnTo>
                                      <a:pt x="992" y="915"/>
                                    </a:lnTo>
                                    <a:lnTo>
                                      <a:pt x="1012" y="915"/>
                                    </a:lnTo>
                                    <a:lnTo>
                                      <a:pt x="1027" y="905"/>
                                    </a:lnTo>
                                    <a:lnTo>
                                      <a:pt x="1047" y="900"/>
                                    </a:lnTo>
                                    <a:lnTo>
                                      <a:pt x="1062" y="885"/>
                                    </a:lnTo>
                                    <a:lnTo>
                                      <a:pt x="1077" y="870"/>
                                    </a:lnTo>
                                    <a:lnTo>
                                      <a:pt x="1102" y="835"/>
                                    </a:lnTo>
                                    <a:lnTo>
                                      <a:pt x="1107" y="820"/>
                                    </a:lnTo>
                                    <a:lnTo>
                                      <a:pt x="1107" y="805"/>
                                    </a:lnTo>
                                    <a:lnTo>
                                      <a:pt x="1172" y="810"/>
                                    </a:lnTo>
                                    <a:lnTo>
                                      <a:pt x="1192" y="810"/>
                                    </a:lnTo>
                                    <a:lnTo>
                                      <a:pt x="1207" y="805"/>
                                    </a:lnTo>
                                    <a:lnTo>
                                      <a:pt x="1237" y="790"/>
                                    </a:lnTo>
                                    <a:lnTo>
                                      <a:pt x="1252" y="780"/>
                                    </a:lnTo>
                                    <a:lnTo>
                                      <a:pt x="1262" y="765"/>
                                    </a:lnTo>
                                    <a:lnTo>
                                      <a:pt x="1267" y="750"/>
                                    </a:lnTo>
                                    <a:lnTo>
                                      <a:pt x="1272" y="735"/>
                                    </a:lnTo>
                                    <a:lnTo>
                                      <a:pt x="1272" y="715"/>
                                    </a:lnTo>
                                    <a:lnTo>
                                      <a:pt x="1267" y="700"/>
                                    </a:lnTo>
                                    <a:lnTo>
                                      <a:pt x="1257" y="680"/>
                                    </a:lnTo>
                                    <a:lnTo>
                                      <a:pt x="1242" y="665"/>
                                    </a:lnTo>
                                    <a:lnTo>
                                      <a:pt x="1282" y="680"/>
                                    </a:lnTo>
                                    <a:lnTo>
                                      <a:pt x="1297" y="685"/>
                                    </a:lnTo>
                                    <a:lnTo>
                                      <a:pt x="1317" y="685"/>
                                    </a:lnTo>
                                    <a:lnTo>
                                      <a:pt x="1327" y="680"/>
                                    </a:lnTo>
                                    <a:lnTo>
                                      <a:pt x="1342" y="675"/>
                                    </a:lnTo>
                                    <a:lnTo>
                                      <a:pt x="1357" y="660"/>
                                    </a:lnTo>
                                    <a:lnTo>
                                      <a:pt x="1372" y="635"/>
                                    </a:lnTo>
                                    <a:lnTo>
                                      <a:pt x="1372" y="605"/>
                                    </a:lnTo>
                                    <a:lnTo>
                                      <a:pt x="1367" y="570"/>
                                    </a:lnTo>
                                    <a:lnTo>
                                      <a:pt x="1352" y="535"/>
                                    </a:lnTo>
                                    <a:lnTo>
                                      <a:pt x="1367" y="530"/>
                                    </a:lnTo>
                                    <a:lnTo>
                                      <a:pt x="1382" y="525"/>
                                    </a:lnTo>
                                    <a:lnTo>
                                      <a:pt x="1392" y="515"/>
                                    </a:lnTo>
                                    <a:lnTo>
                                      <a:pt x="1402" y="500"/>
                                    </a:lnTo>
                                    <a:lnTo>
                                      <a:pt x="1407" y="475"/>
                                    </a:lnTo>
                                    <a:lnTo>
                                      <a:pt x="1407" y="445"/>
                                    </a:lnTo>
                                    <a:lnTo>
                                      <a:pt x="1397" y="415"/>
                                    </a:lnTo>
                                    <a:lnTo>
                                      <a:pt x="1372" y="390"/>
                                    </a:lnTo>
                                    <a:lnTo>
                                      <a:pt x="1357" y="380"/>
                                    </a:lnTo>
                                    <a:lnTo>
                                      <a:pt x="1342" y="375"/>
                                    </a:lnTo>
                                    <a:lnTo>
                                      <a:pt x="1322" y="370"/>
                                    </a:lnTo>
                                    <a:lnTo>
                                      <a:pt x="1302" y="370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37" y="340"/>
                                    </a:lnTo>
                                    <a:lnTo>
                                      <a:pt x="1347" y="325"/>
                                    </a:lnTo>
                                    <a:lnTo>
                                      <a:pt x="1357" y="310"/>
                                    </a:lnTo>
                                    <a:lnTo>
                                      <a:pt x="1357" y="295"/>
                                    </a:lnTo>
                                    <a:lnTo>
                                      <a:pt x="1357" y="280"/>
                                    </a:lnTo>
                                    <a:lnTo>
                                      <a:pt x="1352" y="265"/>
                                    </a:lnTo>
                                    <a:lnTo>
                                      <a:pt x="1342" y="250"/>
                                    </a:lnTo>
                                    <a:lnTo>
                                      <a:pt x="1317" y="225"/>
                                    </a:lnTo>
                                    <a:lnTo>
                                      <a:pt x="1282" y="205"/>
                                    </a:lnTo>
                                    <a:lnTo>
                                      <a:pt x="1237" y="195"/>
                                    </a:lnTo>
                                    <a:lnTo>
                                      <a:pt x="1187" y="195"/>
                                    </a:lnTo>
                                    <a:lnTo>
                                      <a:pt x="1197" y="175"/>
                                    </a:lnTo>
                                    <a:lnTo>
                                      <a:pt x="1202" y="160"/>
                                    </a:lnTo>
                                    <a:lnTo>
                                      <a:pt x="1202" y="145"/>
                                    </a:lnTo>
                                    <a:lnTo>
                                      <a:pt x="1197" y="130"/>
                                    </a:lnTo>
                                    <a:lnTo>
                                      <a:pt x="1192" y="115"/>
                                    </a:lnTo>
                                    <a:lnTo>
                                      <a:pt x="1182" y="105"/>
                                    </a:lnTo>
                                    <a:lnTo>
                                      <a:pt x="1157" y="90"/>
                                    </a:lnTo>
                                    <a:lnTo>
                                      <a:pt x="1122" y="85"/>
                                    </a:lnTo>
                                    <a:lnTo>
                                      <a:pt x="1082" y="90"/>
                                    </a:lnTo>
                                    <a:lnTo>
                                      <a:pt x="1047" y="105"/>
                                    </a:lnTo>
                                    <a:lnTo>
                                      <a:pt x="1012" y="130"/>
                                    </a:lnTo>
                                    <a:lnTo>
                                      <a:pt x="1017" y="105"/>
                                    </a:lnTo>
                                    <a:lnTo>
                                      <a:pt x="1022" y="85"/>
                                    </a:lnTo>
                                    <a:lnTo>
                                      <a:pt x="1022" y="65"/>
                                    </a:lnTo>
                                    <a:lnTo>
                                      <a:pt x="1017" y="45"/>
                                    </a:lnTo>
                                    <a:lnTo>
                                      <a:pt x="1012" y="3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87" y="10"/>
                                    </a:lnTo>
                                    <a:lnTo>
                                      <a:pt x="971" y="5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896" y="10"/>
                                    </a:lnTo>
                                    <a:lnTo>
                                      <a:pt x="876" y="20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21" y="65"/>
                                    </a:lnTo>
                                    <a:lnTo>
                                      <a:pt x="816" y="35"/>
                                    </a:lnTo>
                                    <a:lnTo>
                                      <a:pt x="806" y="20"/>
                                    </a:lnTo>
                                    <a:lnTo>
                                      <a:pt x="796" y="10"/>
                                    </a:lnTo>
                                    <a:lnTo>
                                      <a:pt x="786" y="5"/>
                                    </a:lnTo>
                                    <a:lnTo>
                                      <a:pt x="776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16" y="15"/>
                                    </a:lnTo>
                                    <a:lnTo>
                                      <a:pt x="691" y="30"/>
                                    </a:lnTo>
                                    <a:lnTo>
                                      <a:pt x="666" y="60"/>
                                    </a:lnTo>
                                    <a:lnTo>
                                      <a:pt x="646" y="95"/>
                                    </a:lnTo>
                                    <a:lnTo>
                                      <a:pt x="611" y="60"/>
                                    </a:lnTo>
                                    <a:lnTo>
                                      <a:pt x="571" y="3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1" y="30"/>
                                    </a:lnTo>
                                    <a:lnTo>
                                      <a:pt x="456" y="35"/>
                                    </a:lnTo>
                                    <a:lnTo>
                                      <a:pt x="441" y="45"/>
                                    </a:lnTo>
                                    <a:lnTo>
                                      <a:pt x="431" y="55"/>
                                    </a:lnTo>
                                    <a:lnTo>
                                      <a:pt x="426" y="70"/>
                                    </a:lnTo>
                                    <a:lnTo>
                                      <a:pt x="421" y="85"/>
                                    </a:lnTo>
                                    <a:lnTo>
                                      <a:pt x="416" y="105"/>
                                    </a:lnTo>
                                    <a:lnTo>
                                      <a:pt x="42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Freeform 2841"/>
                            <wps:cNvSpPr>
                              <a:spLocks/>
                            </wps:cNvSpPr>
                            <wps:spPr bwMode="auto">
                              <a:xfrm>
                                <a:off x="1478" y="3946"/>
                                <a:ext cx="4350" cy="2396"/>
                              </a:xfrm>
                              <a:custGeom>
                                <a:avLst/>
                                <a:gdLst>
                                  <a:gd name="T0" fmla="*/ 341 w 1407"/>
                                  <a:gd name="T1" fmla="*/ 105 h 935"/>
                                  <a:gd name="T2" fmla="*/ 251 w 1407"/>
                                  <a:gd name="T3" fmla="*/ 145 h 935"/>
                                  <a:gd name="T4" fmla="*/ 246 w 1407"/>
                                  <a:gd name="T5" fmla="*/ 210 h 935"/>
                                  <a:gd name="T6" fmla="*/ 221 w 1407"/>
                                  <a:gd name="T7" fmla="*/ 230 h 935"/>
                                  <a:gd name="T8" fmla="*/ 135 w 1407"/>
                                  <a:gd name="T9" fmla="*/ 235 h 935"/>
                                  <a:gd name="T10" fmla="*/ 85 w 1407"/>
                                  <a:gd name="T11" fmla="*/ 280 h 935"/>
                                  <a:gd name="T12" fmla="*/ 90 w 1407"/>
                                  <a:gd name="T13" fmla="*/ 350 h 935"/>
                                  <a:gd name="T14" fmla="*/ 45 w 1407"/>
                                  <a:gd name="T15" fmla="*/ 415 h 935"/>
                                  <a:gd name="T16" fmla="*/ 0 w 1407"/>
                                  <a:gd name="T17" fmla="*/ 495 h 935"/>
                                  <a:gd name="T18" fmla="*/ 30 w 1407"/>
                                  <a:gd name="T19" fmla="*/ 585 h 935"/>
                                  <a:gd name="T20" fmla="*/ 15 w 1407"/>
                                  <a:gd name="T21" fmla="*/ 710 h 935"/>
                                  <a:gd name="T22" fmla="*/ 125 w 1407"/>
                                  <a:gd name="T23" fmla="*/ 755 h 935"/>
                                  <a:gd name="T24" fmla="*/ 140 w 1407"/>
                                  <a:gd name="T25" fmla="*/ 830 h 935"/>
                                  <a:gd name="T26" fmla="*/ 216 w 1407"/>
                                  <a:gd name="T27" fmla="*/ 870 h 935"/>
                                  <a:gd name="T28" fmla="*/ 291 w 1407"/>
                                  <a:gd name="T29" fmla="*/ 820 h 935"/>
                                  <a:gd name="T30" fmla="*/ 381 w 1407"/>
                                  <a:gd name="T31" fmla="*/ 875 h 935"/>
                                  <a:gd name="T32" fmla="*/ 461 w 1407"/>
                                  <a:gd name="T33" fmla="*/ 865 h 935"/>
                                  <a:gd name="T34" fmla="*/ 526 w 1407"/>
                                  <a:gd name="T35" fmla="*/ 830 h 935"/>
                                  <a:gd name="T36" fmla="*/ 641 w 1407"/>
                                  <a:gd name="T37" fmla="*/ 910 h 935"/>
                                  <a:gd name="T38" fmla="*/ 726 w 1407"/>
                                  <a:gd name="T39" fmla="*/ 900 h 935"/>
                                  <a:gd name="T40" fmla="*/ 771 w 1407"/>
                                  <a:gd name="T41" fmla="*/ 935 h 935"/>
                                  <a:gd name="T42" fmla="*/ 861 w 1407"/>
                                  <a:gd name="T43" fmla="*/ 905 h 935"/>
                                  <a:gd name="T44" fmla="*/ 911 w 1407"/>
                                  <a:gd name="T45" fmla="*/ 850 h 935"/>
                                  <a:gd name="T46" fmla="*/ 956 w 1407"/>
                                  <a:gd name="T47" fmla="*/ 905 h 935"/>
                                  <a:gd name="T48" fmla="*/ 1027 w 1407"/>
                                  <a:gd name="T49" fmla="*/ 905 h 935"/>
                                  <a:gd name="T50" fmla="*/ 1102 w 1407"/>
                                  <a:gd name="T51" fmla="*/ 835 h 935"/>
                                  <a:gd name="T52" fmla="*/ 1172 w 1407"/>
                                  <a:gd name="T53" fmla="*/ 810 h 935"/>
                                  <a:gd name="T54" fmla="*/ 1252 w 1407"/>
                                  <a:gd name="T55" fmla="*/ 780 h 935"/>
                                  <a:gd name="T56" fmla="*/ 1272 w 1407"/>
                                  <a:gd name="T57" fmla="*/ 715 h 935"/>
                                  <a:gd name="T58" fmla="*/ 1282 w 1407"/>
                                  <a:gd name="T59" fmla="*/ 680 h 935"/>
                                  <a:gd name="T60" fmla="*/ 1342 w 1407"/>
                                  <a:gd name="T61" fmla="*/ 675 h 935"/>
                                  <a:gd name="T62" fmla="*/ 1372 w 1407"/>
                                  <a:gd name="T63" fmla="*/ 605 h 935"/>
                                  <a:gd name="T64" fmla="*/ 1382 w 1407"/>
                                  <a:gd name="T65" fmla="*/ 525 h 935"/>
                                  <a:gd name="T66" fmla="*/ 1407 w 1407"/>
                                  <a:gd name="T67" fmla="*/ 445 h 935"/>
                                  <a:gd name="T68" fmla="*/ 1357 w 1407"/>
                                  <a:gd name="T69" fmla="*/ 380 h 935"/>
                                  <a:gd name="T70" fmla="*/ 1322 w 1407"/>
                                  <a:gd name="T71" fmla="*/ 355 h 935"/>
                                  <a:gd name="T72" fmla="*/ 1357 w 1407"/>
                                  <a:gd name="T73" fmla="*/ 295 h 935"/>
                                  <a:gd name="T74" fmla="*/ 1317 w 1407"/>
                                  <a:gd name="T75" fmla="*/ 225 h 935"/>
                                  <a:gd name="T76" fmla="*/ 1187 w 1407"/>
                                  <a:gd name="T77" fmla="*/ 195 h 935"/>
                                  <a:gd name="T78" fmla="*/ 1197 w 1407"/>
                                  <a:gd name="T79" fmla="*/ 130 h 935"/>
                                  <a:gd name="T80" fmla="*/ 1122 w 1407"/>
                                  <a:gd name="T81" fmla="*/ 85 h 935"/>
                                  <a:gd name="T82" fmla="*/ 1012 w 1407"/>
                                  <a:gd name="T83" fmla="*/ 130 h 935"/>
                                  <a:gd name="T84" fmla="*/ 1017 w 1407"/>
                                  <a:gd name="T85" fmla="*/ 45 h 935"/>
                                  <a:gd name="T86" fmla="*/ 971 w 1407"/>
                                  <a:gd name="T87" fmla="*/ 5 h 935"/>
                                  <a:gd name="T88" fmla="*/ 876 w 1407"/>
                                  <a:gd name="T89" fmla="*/ 20 h 935"/>
                                  <a:gd name="T90" fmla="*/ 806 w 1407"/>
                                  <a:gd name="T91" fmla="*/ 20 h 935"/>
                                  <a:gd name="T92" fmla="*/ 746 w 1407"/>
                                  <a:gd name="T93" fmla="*/ 0 h 935"/>
                                  <a:gd name="T94" fmla="*/ 666 w 1407"/>
                                  <a:gd name="T95" fmla="*/ 60 h 935"/>
                                  <a:gd name="T96" fmla="*/ 571 w 1407"/>
                                  <a:gd name="T97" fmla="*/ 35 h 935"/>
                                  <a:gd name="T98" fmla="*/ 456 w 1407"/>
                                  <a:gd name="T99" fmla="*/ 35 h 935"/>
                                  <a:gd name="T100" fmla="*/ 421 w 1407"/>
                                  <a:gd name="T101" fmla="*/ 8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07" h="935">
                                    <a:moveTo>
                                      <a:pt x="421" y="125"/>
                                    </a:moveTo>
                                    <a:lnTo>
                                      <a:pt x="421" y="125"/>
                                    </a:lnTo>
                                    <a:lnTo>
                                      <a:pt x="381" y="110"/>
                                    </a:lnTo>
                                    <a:lnTo>
                                      <a:pt x="341" y="105"/>
                                    </a:lnTo>
                                    <a:lnTo>
                                      <a:pt x="306" y="110"/>
                                    </a:lnTo>
                                    <a:lnTo>
                                      <a:pt x="271" y="125"/>
                                    </a:lnTo>
                                    <a:lnTo>
                                      <a:pt x="261" y="135"/>
                                    </a:lnTo>
                                    <a:lnTo>
                                      <a:pt x="251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1" y="175"/>
                                    </a:lnTo>
                                    <a:lnTo>
                                      <a:pt x="241" y="190"/>
                                    </a:lnTo>
                                    <a:lnTo>
                                      <a:pt x="246" y="210"/>
                                    </a:lnTo>
                                    <a:lnTo>
                                      <a:pt x="256" y="225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46" y="235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196" y="225"/>
                                    </a:lnTo>
                                    <a:lnTo>
                                      <a:pt x="176" y="225"/>
                                    </a:lnTo>
                                    <a:lnTo>
                                      <a:pt x="156" y="230"/>
                                    </a:lnTo>
                                    <a:lnTo>
                                      <a:pt x="135" y="235"/>
                                    </a:lnTo>
                                    <a:lnTo>
                                      <a:pt x="120" y="245"/>
                                    </a:lnTo>
                                    <a:lnTo>
                                      <a:pt x="105" y="255"/>
                                    </a:lnTo>
                                    <a:lnTo>
                                      <a:pt x="95" y="270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0" y="300"/>
                                    </a:lnTo>
                                    <a:lnTo>
                                      <a:pt x="80" y="315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90" y="350"/>
                                    </a:lnTo>
                                    <a:lnTo>
                                      <a:pt x="105" y="365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5" y="505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5" y="540"/>
                                    </a:lnTo>
                                    <a:lnTo>
                                      <a:pt x="30" y="585"/>
                                    </a:lnTo>
                                    <a:lnTo>
                                      <a:pt x="10" y="625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15" y="710"/>
                                    </a:lnTo>
                                    <a:lnTo>
                                      <a:pt x="25" y="725"/>
                                    </a:lnTo>
                                    <a:lnTo>
                                      <a:pt x="35" y="735"/>
                                    </a:lnTo>
                                    <a:lnTo>
                                      <a:pt x="45" y="745"/>
                                    </a:lnTo>
                                    <a:lnTo>
                                      <a:pt x="80" y="755"/>
                                    </a:lnTo>
                                    <a:lnTo>
                                      <a:pt x="125" y="755"/>
                                    </a:lnTo>
                                    <a:lnTo>
                                      <a:pt x="130" y="795"/>
                                    </a:lnTo>
                                    <a:lnTo>
                                      <a:pt x="135" y="810"/>
                                    </a:lnTo>
                                    <a:lnTo>
                                      <a:pt x="140" y="830"/>
                                    </a:lnTo>
                                    <a:lnTo>
                                      <a:pt x="161" y="850"/>
                                    </a:lnTo>
                                    <a:lnTo>
                                      <a:pt x="191" y="865"/>
                                    </a:lnTo>
                                    <a:lnTo>
                                      <a:pt x="201" y="870"/>
                                    </a:lnTo>
                                    <a:lnTo>
                                      <a:pt x="216" y="870"/>
                                    </a:lnTo>
                                    <a:lnTo>
                                      <a:pt x="246" y="860"/>
                                    </a:lnTo>
                                    <a:lnTo>
                                      <a:pt x="261" y="850"/>
                                    </a:lnTo>
                                    <a:lnTo>
                                      <a:pt x="276" y="835"/>
                                    </a:lnTo>
                                    <a:lnTo>
                                      <a:pt x="291" y="820"/>
                                    </a:lnTo>
                                    <a:lnTo>
                                      <a:pt x="301" y="800"/>
                                    </a:lnTo>
                                    <a:lnTo>
                                      <a:pt x="326" y="835"/>
                                    </a:lnTo>
                                    <a:lnTo>
                                      <a:pt x="351" y="860"/>
                                    </a:lnTo>
                                    <a:lnTo>
                                      <a:pt x="381" y="875"/>
                                    </a:lnTo>
                                    <a:lnTo>
                                      <a:pt x="411" y="880"/>
                                    </a:lnTo>
                                    <a:lnTo>
                                      <a:pt x="431" y="880"/>
                                    </a:lnTo>
                                    <a:lnTo>
                                      <a:pt x="446" y="875"/>
                                    </a:lnTo>
                                    <a:lnTo>
                                      <a:pt x="461" y="865"/>
                                    </a:lnTo>
                                    <a:lnTo>
                                      <a:pt x="476" y="855"/>
                                    </a:lnTo>
                                    <a:lnTo>
                                      <a:pt x="496" y="825"/>
                                    </a:lnTo>
                                    <a:lnTo>
                                      <a:pt x="516" y="785"/>
                                    </a:lnTo>
                                    <a:lnTo>
                                      <a:pt x="526" y="830"/>
                                    </a:lnTo>
                                    <a:lnTo>
                                      <a:pt x="536" y="870"/>
                                    </a:lnTo>
                                    <a:lnTo>
                                      <a:pt x="556" y="895"/>
                                    </a:lnTo>
                                    <a:lnTo>
                                      <a:pt x="581" y="910"/>
                                    </a:lnTo>
                                    <a:lnTo>
                                      <a:pt x="606" y="915"/>
                                    </a:lnTo>
                                    <a:lnTo>
                                      <a:pt x="641" y="910"/>
                                    </a:lnTo>
                                    <a:lnTo>
                                      <a:pt x="676" y="890"/>
                                    </a:lnTo>
                                    <a:lnTo>
                                      <a:pt x="721" y="865"/>
                                    </a:lnTo>
                                    <a:lnTo>
                                      <a:pt x="721" y="885"/>
                                    </a:lnTo>
                                    <a:lnTo>
                                      <a:pt x="726" y="900"/>
                                    </a:lnTo>
                                    <a:lnTo>
                                      <a:pt x="731" y="910"/>
                                    </a:lnTo>
                                    <a:lnTo>
                                      <a:pt x="741" y="925"/>
                                    </a:lnTo>
                                    <a:lnTo>
                                      <a:pt x="756" y="930"/>
                                    </a:lnTo>
                                    <a:lnTo>
                                      <a:pt x="771" y="935"/>
                                    </a:lnTo>
                                    <a:lnTo>
                                      <a:pt x="801" y="935"/>
                                    </a:lnTo>
                                    <a:lnTo>
                                      <a:pt x="831" y="925"/>
                                    </a:lnTo>
                                    <a:lnTo>
                                      <a:pt x="861" y="905"/>
                                    </a:lnTo>
                                    <a:lnTo>
                                      <a:pt x="876" y="885"/>
                                    </a:lnTo>
                                    <a:lnTo>
                                      <a:pt x="891" y="870"/>
                                    </a:lnTo>
                                    <a:lnTo>
                                      <a:pt x="906" y="825"/>
                                    </a:lnTo>
                                    <a:lnTo>
                                      <a:pt x="911" y="850"/>
                                    </a:lnTo>
                                    <a:lnTo>
                                      <a:pt x="916" y="870"/>
                                    </a:lnTo>
                                    <a:lnTo>
                                      <a:pt x="926" y="885"/>
                                    </a:lnTo>
                                    <a:lnTo>
                                      <a:pt x="941" y="900"/>
                                    </a:lnTo>
                                    <a:lnTo>
                                      <a:pt x="956" y="905"/>
                                    </a:lnTo>
                                    <a:lnTo>
                                      <a:pt x="971" y="915"/>
                                    </a:lnTo>
                                    <a:lnTo>
                                      <a:pt x="992" y="915"/>
                                    </a:lnTo>
                                    <a:lnTo>
                                      <a:pt x="1012" y="915"/>
                                    </a:lnTo>
                                    <a:lnTo>
                                      <a:pt x="1027" y="905"/>
                                    </a:lnTo>
                                    <a:lnTo>
                                      <a:pt x="1047" y="900"/>
                                    </a:lnTo>
                                    <a:lnTo>
                                      <a:pt x="1062" y="885"/>
                                    </a:lnTo>
                                    <a:lnTo>
                                      <a:pt x="1077" y="870"/>
                                    </a:lnTo>
                                    <a:lnTo>
                                      <a:pt x="1102" y="835"/>
                                    </a:lnTo>
                                    <a:lnTo>
                                      <a:pt x="1107" y="820"/>
                                    </a:lnTo>
                                    <a:lnTo>
                                      <a:pt x="1107" y="805"/>
                                    </a:lnTo>
                                    <a:lnTo>
                                      <a:pt x="1172" y="810"/>
                                    </a:lnTo>
                                    <a:lnTo>
                                      <a:pt x="1192" y="810"/>
                                    </a:lnTo>
                                    <a:lnTo>
                                      <a:pt x="1207" y="805"/>
                                    </a:lnTo>
                                    <a:lnTo>
                                      <a:pt x="1237" y="790"/>
                                    </a:lnTo>
                                    <a:lnTo>
                                      <a:pt x="1252" y="780"/>
                                    </a:lnTo>
                                    <a:lnTo>
                                      <a:pt x="1262" y="765"/>
                                    </a:lnTo>
                                    <a:lnTo>
                                      <a:pt x="1267" y="750"/>
                                    </a:lnTo>
                                    <a:lnTo>
                                      <a:pt x="1272" y="735"/>
                                    </a:lnTo>
                                    <a:lnTo>
                                      <a:pt x="1272" y="715"/>
                                    </a:lnTo>
                                    <a:lnTo>
                                      <a:pt x="1267" y="700"/>
                                    </a:lnTo>
                                    <a:lnTo>
                                      <a:pt x="1257" y="680"/>
                                    </a:lnTo>
                                    <a:lnTo>
                                      <a:pt x="1242" y="665"/>
                                    </a:lnTo>
                                    <a:lnTo>
                                      <a:pt x="1282" y="680"/>
                                    </a:lnTo>
                                    <a:lnTo>
                                      <a:pt x="1297" y="685"/>
                                    </a:lnTo>
                                    <a:lnTo>
                                      <a:pt x="1317" y="685"/>
                                    </a:lnTo>
                                    <a:lnTo>
                                      <a:pt x="1327" y="680"/>
                                    </a:lnTo>
                                    <a:lnTo>
                                      <a:pt x="1342" y="675"/>
                                    </a:lnTo>
                                    <a:lnTo>
                                      <a:pt x="1357" y="660"/>
                                    </a:lnTo>
                                    <a:lnTo>
                                      <a:pt x="1372" y="635"/>
                                    </a:lnTo>
                                    <a:lnTo>
                                      <a:pt x="1372" y="605"/>
                                    </a:lnTo>
                                    <a:lnTo>
                                      <a:pt x="1367" y="570"/>
                                    </a:lnTo>
                                    <a:lnTo>
                                      <a:pt x="1352" y="535"/>
                                    </a:lnTo>
                                    <a:lnTo>
                                      <a:pt x="1367" y="530"/>
                                    </a:lnTo>
                                    <a:lnTo>
                                      <a:pt x="1382" y="525"/>
                                    </a:lnTo>
                                    <a:lnTo>
                                      <a:pt x="1392" y="515"/>
                                    </a:lnTo>
                                    <a:lnTo>
                                      <a:pt x="1402" y="500"/>
                                    </a:lnTo>
                                    <a:lnTo>
                                      <a:pt x="1407" y="475"/>
                                    </a:lnTo>
                                    <a:lnTo>
                                      <a:pt x="1407" y="445"/>
                                    </a:lnTo>
                                    <a:lnTo>
                                      <a:pt x="1397" y="415"/>
                                    </a:lnTo>
                                    <a:lnTo>
                                      <a:pt x="1372" y="390"/>
                                    </a:lnTo>
                                    <a:lnTo>
                                      <a:pt x="1357" y="380"/>
                                    </a:lnTo>
                                    <a:lnTo>
                                      <a:pt x="1342" y="375"/>
                                    </a:lnTo>
                                    <a:lnTo>
                                      <a:pt x="1322" y="370"/>
                                    </a:lnTo>
                                    <a:lnTo>
                                      <a:pt x="1302" y="370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37" y="340"/>
                                    </a:lnTo>
                                    <a:lnTo>
                                      <a:pt x="1347" y="325"/>
                                    </a:lnTo>
                                    <a:lnTo>
                                      <a:pt x="1357" y="310"/>
                                    </a:lnTo>
                                    <a:lnTo>
                                      <a:pt x="1357" y="295"/>
                                    </a:lnTo>
                                    <a:lnTo>
                                      <a:pt x="1357" y="280"/>
                                    </a:lnTo>
                                    <a:lnTo>
                                      <a:pt x="1352" y="265"/>
                                    </a:lnTo>
                                    <a:lnTo>
                                      <a:pt x="1342" y="250"/>
                                    </a:lnTo>
                                    <a:lnTo>
                                      <a:pt x="1317" y="225"/>
                                    </a:lnTo>
                                    <a:lnTo>
                                      <a:pt x="1282" y="205"/>
                                    </a:lnTo>
                                    <a:lnTo>
                                      <a:pt x="1237" y="195"/>
                                    </a:lnTo>
                                    <a:lnTo>
                                      <a:pt x="1187" y="195"/>
                                    </a:lnTo>
                                    <a:lnTo>
                                      <a:pt x="1197" y="175"/>
                                    </a:lnTo>
                                    <a:lnTo>
                                      <a:pt x="1202" y="160"/>
                                    </a:lnTo>
                                    <a:lnTo>
                                      <a:pt x="1202" y="145"/>
                                    </a:lnTo>
                                    <a:lnTo>
                                      <a:pt x="1197" y="130"/>
                                    </a:lnTo>
                                    <a:lnTo>
                                      <a:pt x="1192" y="115"/>
                                    </a:lnTo>
                                    <a:lnTo>
                                      <a:pt x="1182" y="105"/>
                                    </a:lnTo>
                                    <a:lnTo>
                                      <a:pt x="1157" y="90"/>
                                    </a:lnTo>
                                    <a:lnTo>
                                      <a:pt x="1122" y="85"/>
                                    </a:lnTo>
                                    <a:lnTo>
                                      <a:pt x="1082" y="90"/>
                                    </a:lnTo>
                                    <a:lnTo>
                                      <a:pt x="1047" y="105"/>
                                    </a:lnTo>
                                    <a:lnTo>
                                      <a:pt x="1012" y="130"/>
                                    </a:lnTo>
                                    <a:lnTo>
                                      <a:pt x="1017" y="105"/>
                                    </a:lnTo>
                                    <a:lnTo>
                                      <a:pt x="1022" y="85"/>
                                    </a:lnTo>
                                    <a:lnTo>
                                      <a:pt x="1022" y="65"/>
                                    </a:lnTo>
                                    <a:lnTo>
                                      <a:pt x="1017" y="45"/>
                                    </a:lnTo>
                                    <a:lnTo>
                                      <a:pt x="1012" y="3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87" y="10"/>
                                    </a:lnTo>
                                    <a:lnTo>
                                      <a:pt x="971" y="5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896" y="10"/>
                                    </a:lnTo>
                                    <a:lnTo>
                                      <a:pt x="876" y="20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21" y="65"/>
                                    </a:lnTo>
                                    <a:lnTo>
                                      <a:pt x="816" y="35"/>
                                    </a:lnTo>
                                    <a:lnTo>
                                      <a:pt x="806" y="20"/>
                                    </a:lnTo>
                                    <a:lnTo>
                                      <a:pt x="796" y="10"/>
                                    </a:lnTo>
                                    <a:lnTo>
                                      <a:pt x="786" y="5"/>
                                    </a:lnTo>
                                    <a:lnTo>
                                      <a:pt x="776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16" y="15"/>
                                    </a:lnTo>
                                    <a:lnTo>
                                      <a:pt x="691" y="30"/>
                                    </a:lnTo>
                                    <a:lnTo>
                                      <a:pt x="666" y="60"/>
                                    </a:lnTo>
                                    <a:lnTo>
                                      <a:pt x="646" y="95"/>
                                    </a:lnTo>
                                    <a:lnTo>
                                      <a:pt x="611" y="60"/>
                                    </a:lnTo>
                                    <a:lnTo>
                                      <a:pt x="571" y="3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1" y="30"/>
                                    </a:lnTo>
                                    <a:lnTo>
                                      <a:pt x="456" y="35"/>
                                    </a:lnTo>
                                    <a:lnTo>
                                      <a:pt x="441" y="45"/>
                                    </a:lnTo>
                                    <a:lnTo>
                                      <a:pt x="431" y="55"/>
                                    </a:lnTo>
                                    <a:lnTo>
                                      <a:pt x="426" y="70"/>
                                    </a:lnTo>
                                    <a:lnTo>
                                      <a:pt x="421" y="85"/>
                                    </a:lnTo>
                                    <a:lnTo>
                                      <a:pt x="416" y="105"/>
                                    </a:lnTo>
                                    <a:lnTo>
                                      <a:pt x="42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Freeform 2842"/>
                            <wps:cNvSpPr>
                              <a:spLocks/>
                            </wps:cNvSpPr>
                            <wps:spPr bwMode="auto">
                              <a:xfrm rot="195084">
                                <a:off x="9732" y="2612"/>
                                <a:ext cx="4544" cy="2396"/>
                              </a:xfrm>
                              <a:custGeom>
                                <a:avLst/>
                                <a:gdLst>
                                  <a:gd name="T0" fmla="*/ 341 w 1407"/>
                                  <a:gd name="T1" fmla="*/ 105 h 935"/>
                                  <a:gd name="T2" fmla="*/ 251 w 1407"/>
                                  <a:gd name="T3" fmla="*/ 145 h 935"/>
                                  <a:gd name="T4" fmla="*/ 246 w 1407"/>
                                  <a:gd name="T5" fmla="*/ 210 h 935"/>
                                  <a:gd name="T6" fmla="*/ 221 w 1407"/>
                                  <a:gd name="T7" fmla="*/ 230 h 935"/>
                                  <a:gd name="T8" fmla="*/ 135 w 1407"/>
                                  <a:gd name="T9" fmla="*/ 235 h 935"/>
                                  <a:gd name="T10" fmla="*/ 85 w 1407"/>
                                  <a:gd name="T11" fmla="*/ 280 h 935"/>
                                  <a:gd name="T12" fmla="*/ 90 w 1407"/>
                                  <a:gd name="T13" fmla="*/ 350 h 935"/>
                                  <a:gd name="T14" fmla="*/ 45 w 1407"/>
                                  <a:gd name="T15" fmla="*/ 415 h 935"/>
                                  <a:gd name="T16" fmla="*/ 0 w 1407"/>
                                  <a:gd name="T17" fmla="*/ 495 h 935"/>
                                  <a:gd name="T18" fmla="*/ 30 w 1407"/>
                                  <a:gd name="T19" fmla="*/ 585 h 935"/>
                                  <a:gd name="T20" fmla="*/ 15 w 1407"/>
                                  <a:gd name="T21" fmla="*/ 710 h 935"/>
                                  <a:gd name="T22" fmla="*/ 125 w 1407"/>
                                  <a:gd name="T23" fmla="*/ 755 h 935"/>
                                  <a:gd name="T24" fmla="*/ 140 w 1407"/>
                                  <a:gd name="T25" fmla="*/ 830 h 935"/>
                                  <a:gd name="T26" fmla="*/ 216 w 1407"/>
                                  <a:gd name="T27" fmla="*/ 870 h 935"/>
                                  <a:gd name="T28" fmla="*/ 291 w 1407"/>
                                  <a:gd name="T29" fmla="*/ 820 h 935"/>
                                  <a:gd name="T30" fmla="*/ 381 w 1407"/>
                                  <a:gd name="T31" fmla="*/ 875 h 935"/>
                                  <a:gd name="T32" fmla="*/ 461 w 1407"/>
                                  <a:gd name="T33" fmla="*/ 865 h 935"/>
                                  <a:gd name="T34" fmla="*/ 526 w 1407"/>
                                  <a:gd name="T35" fmla="*/ 830 h 935"/>
                                  <a:gd name="T36" fmla="*/ 641 w 1407"/>
                                  <a:gd name="T37" fmla="*/ 910 h 935"/>
                                  <a:gd name="T38" fmla="*/ 726 w 1407"/>
                                  <a:gd name="T39" fmla="*/ 900 h 935"/>
                                  <a:gd name="T40" fmla="*/ 771 w 1407"/>
                                  <a:gd name="T41" fmla="*/ 935 h 935"/>
                                  <a:gd name="T42" fmla="*/ 861 w 1407"/>
                                  <a:gd name="T43" fmla="*/ 905 h 935"/>
                                  <a:gd name="T44" fmla="*/ 911 w 1407"/>
                                  <a:gd name="T45" fmla="*/ 850 h 935"/>
                                  <a:gd name="T46" fmla="*/ 956 w 1407"/>
                                  <a:gd name="T47" fmla="*/ 905 h 935"/>
                                  <a:gd name="T48" fmla="*/ 1027 w 1407"/>
                                  <a:gd name="T49" fmla="*/ 905 h 935"/>
                                  <a:gd name="T50" fmla="*/ 1102 w 1407"/>
                                  <a:gd name="T51" fmla="*/ 835 h 935"/>
                                  <a:gd name="T52" fmla="*/ 1172 w 1407"/>
                                  <a:gd name="T53" fmla="*/ 810 h 935"/>
                                  <a:gd name="T54" fmla="*/ 1252 w 1407"/>
                                  <a:gd name="T55" fmla="*/ 780 h 935"/>
                                  <a:gd name="T56" fmla="*/ 1272 w 1407"/>
                                  <a:gd name="T57" fmla="*/ 715 h 935"/>
                                  <a:gd name="T58" fmla="*/ 1282 w 1407"/>
                                  <a:gd name="T59" fmla="*/ 680 h 935"/>
                                  <a:gd name="T60" fmla="*/ 1342 w 1407"/>
                                  <a:gd name="T61" fmla="*/ 675 h 935"/>
                                  <a:gd name="T62" fmla="*/ 1372 w 1407"/>
                                  <a:gd name="T63" fmla="*/ 605 h 935"/>
                                  <a:gd name="T64" fmla="*/ 1382 w 1407"/>
                                  <a:gd name="T65" fmla="*/ 525 h 935"/>
                                  <a:gd name="T66" fmla="*/ 1407 w 1407"/>
                                  <a:gd name="T67" fmla="*/ 445 h 935"/>
                                  <a:gd name="T68" fmla="*/ 1357 w 1407"/>
                                  <a:gd name="T69" fmla="*/ 380 h 935"/>
                                  <a:gd name="T70" fmla="*/ 1322 w 1407"/>
                                  <a:gd name="T71" fmla="*/ 355 h 935"/>
                                  <a:gd name="T72" fmla="*/ 1357 w 1407"/>
                                  <a:gd name="T73" fmla="*/ 295 h 935"/>
                                  <a:gd name="T74" fmla="*/ 1317 w 1407"/>
                                  <a:gd name="T75" fmla="*/ 225 h 935"/>
                                  <a:gd name="T76" fmla="*/ 1187 w 1407"/>
                                  <a:gd name="T77" fmla="*/ 195 h 935"/>
                                  <a:gd name="T78" fmla="*/ 1197 w 1407"/>
                                  <a:gd name="T79" fmla="*/ 130 h 935"/>
                                  <a:gd name="T80" fmla="*/ 1122 w 1407"/>
                                  <a:gd name="T81" fmla="*/ 85 h 935"/>
                                  <a:gd name="T82" fmla="*/ 1012 w 1407"/>
                                  <a:gd name="T83" fmla="*/ 130 h 935"/>
                                  <a:gd name="T84" fmla="*/ 1017 w 1407"/>
                                  <a:gd name="T85" fmla="*/ 45 h 935"/>
                                  <a:gd name="T86" fmla="*/ 971 w 1407"/>
                                  <a:gd name="T87" fmla="*/ 5 h 935"/>
                                  <a:gd name="T88" fmla="*/ 876 w 1407"/>
                                  <a:gd name="T89" fmla="*/ 20 h 935"/>
                                  <a:gd name="T90" fmla="*/ 806 w 1407"/>
                                  <a:gd name="T91" fmla="*/ 20 h 935"/>
                                  <a:gd name="T92" fmla="*/ 746 w 1407"/>
                                  <a:gd name="T93" fmla="*/ 0 h 935"/>
                                  <a:gd name="T94" fmla="*/ 666 w 1407"/>
                                  <a:gd name="T95" fmla="*/ 60 h 935"/>
                                  <a:gd name="T96" fmla="*/ 571 w 1407"/>
                                  <a:gd name="T97" fmla="*/ 35 h 935"/>
                                  <a:gd name="T98" fmla="*/ 456 w 1407"/>
                                  <a:gd name="T99" fmla="*/ 35 h 935"/>
                                  <a:gd name="T100" fmla="*/ 421 w 1407"/>
                                  <a:gd name="T101" fmla="*/ 8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07" h="935">
                                    <a:moveTo>
                                      <a:pt x="421" y="125"/>
                                    </a:moveTo>
                                    <a:lnTo>
                                      <a:pt x="421" y="125"/>
                                    </a:lnTo>
                                    <a:lnTo>
                                      <a:pt x="381" y="110"/>
                                    </a:lnTo>
                                    <a:lnTo>
                                      <a:pt x="341" y="105"/>
                                    </a:lnTo>
                                    <a:lnTo>
                                      <a:pt x="306" y="110"/>
                                    </a:lnTo>
                                    <a:lnTo>
                                      <a:pt x="271" y="125"/>
                                    </a:lnTo>
                                    <a:lnTo>
                                      <a:pt x="261" y="135"/>
                                    </a:lnTo>
                                    <a:lnTo>
                                      <a:pt x="251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1" y="175"/>
                                    </a:lnTo>
                                    <a:lnTo>
                                      <a:pt x="241" y="190"/>
                                    </a:lnTo>
                                    <a:lnTo>
                                      <a:pt x="246" y="210"/>
                                    </a:lnTo>
                                    <a:lnTo>
                                      <a:pt x="256" y="225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46" y="235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196" y="225"/>
                                    </a:lnTo>
                                    <a:lnTo>
                                      <a:pt x="176" y="225"/>
                                    </a:lnTo>
                                    <a:lnTo>
                                      <a:pt x="156" y="230"/>
                                    </a:lnTo>
                                    <a:lnTo>
                                      <a:pt x="135" y="235"/>
                                    </a:lnTo>
                                    <a:lnTo>
                                      <a:pt x="120" y="245"/>
                                    </a:lnTo>
                                    <a:lnTo>
                                      <a:pt x="105" y="255"/>
                                    </a:lnTo>
                                    <a:lnTo>
                                      <a:pt x="95" y="270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0" y="300"/>
                                    </a:lnTo>
                                    <a:lnTo>
                                      <a:pt x="80" y="315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90" y="350"/>
                                    </a:lnTo>
                                    <a:lnTo>
                                      <a:pt x="105" y="365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5" y="505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5" y="540"/>
                                    </a:lnTo>
                                    <a:lnTo>
                                      <a:pt x="30" y="585"/>
                                    </a:lnTo>
                                    <a:lnTo>
                                      <a:pt x="10" y="625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15" y="710"/>
                                    </a:lnTo>
                                    <a:lnTo>
                                      <a:pt x="25" y="725"/>
                                    </a:lnTo>
                                    <a:lnTo>
                                      <a:pt x="35" y="735"/>
                                    </a:lnTo>
                                    <a:lnTo>
                                      <a:pt x="45" y="745"/>
                                    </a:lnTo>
                                    <a:lnTo>
                                      <a:pt x="80" y="755"/>
                                    </a:lnTo>
                                    <a:lnTo>
                                      <a:pt x="125" y="755"/>
                                    </a:lnTo>
                                    <a:lnTo>
                                      <a:pt x="130" y="795"/>
                                    </a:lnTo>
                                    <a:lnTo>
                                      <a:pt x="135" y="810"/>
                                    </a:lnTo>
                                    <a:lnTo>
                                      <a:pt x="140" y="830"/>
                                    </a:lnTo>
                                    <a:lnTo>
                                      <a:pt x="161" y="850"/>
                                    </a:lnTo>
                                    <a:lnTo>
                                      <a:pt x="191" y="865"/>
                                    </a:lnTo>
                                    <a:lnTo>
                                      <a:pt x="201" y="870"/>
                                    </a:lnTo>
                                    <a:lnTo>
                                      <a:pt x="216" y="870"/>
                                    </a:lnTo>
                                    <a:lnTo>
                                      <a:pt x="246" y="860"/>
                                    </a:lnTo>
                                    <a:lnTo>
                                      <a:pt x="261" y="850"/>
                                    </a:lnTo>
                                    <a:lnTo>
                                      <a:pt x="276" y="835"/>
                                    </a:lnTo>
                                    <a:lnTo>
                                      <a:pt x="291" y="820"/>
                                    </a:lnTo>
                                    <a:lnTo>
                                      <a:pt x="301" y="800"/>
                                    </a:lnTo>
                                    <a:lnTo>
                                      <a:pt x="326" y="835"/>
                                    </a:lnTo>
                                    <a:lnTo>
                                      <a:pt x="351" y="860"/>
                                    </a:lnTo>
                                    <a:lnTo>
                                      <a:pt x="381" y="875"/>
                                    </a:lnTo>
                                    <a:lnTo>
                                      <a:pt x="411" y="880"/>
                                    </a:lnTo>
                                    <a:lnTo>
                                      <a:pt x="431" y="880"/>
                                    </a:lnTo>
                                    <a:lnTo>
                                      <a:pt x="446" y="875"/>
                                    </a:lnTo>
                                    <a:lnTo>
                                      <a:pt x="461" y="865"/>
                                    </a:lnTo>
                                    <a:lnTo>
                                      <a:pt x="476" y="855"/>
                                    </a:lnTo>
                                    <a:lnTo>
                                      <a:pt x="496" y="825"/>
                                    </a:lnTo>
                                    <a:lnTo>
                                      <a:pt x="516" y="785"/>
                                    </a:lnTo>
                                    <a:lnTo>
                                      <a:pt x="526" y="830"/>
                                    </a:lnTo>
                                    <a:lnTo>
                                      <a:pt x="536" y="870"/>
                                    </a:lnTo>
                                    <a:lnTo>
                                      <a:pt x="556" y="895"/>
                                    </a:lnTo>
                                    <a:lnTo>
                                      <a:pt x="581" y="910"/>
                                    </a:lnTo>
                                    <a:lnTo>
                                      <a:pt x="606" y="915"/>
                                    </a:lnTo>
                                    <a:lnTo>
                                      <a:pt x="641" y="910"/>
                                    </a:lnTo>
                                    <a:lnTo>
                                      <a:pt x="676" y="890"/>
                                    </a:lnTo>
                                    <a:lnTo>
                                      <a:pt x="721" y="865"/>
                                    </a:lnTo>
                                    <a:lnTo>
                                      <a:pt x="721" y="885"/>
                                    </a:lnTo>
                                    <a:lnTo>
                                      <a:pt x="726" y="900"/>
                                    </a:lnTo>
                                    <a:lnTo>
                                      <a:pt x="731" y="910"/>
                                    </a:lnTo>
                                    <a:lnTo>
                                      <a:pt x="741" y="925"/>
                                    </a:lnTo>
                                    <a:lnTo>
                                      <a:pt x="756" y="930"/>
                                    </a:lnTo>
                                    <a:lnTo>
                                      <a:pt x="771" y="935"/>
                                    </a:lnTo>
                                    <a:lnTo>
                                      <a:pt x="801" y="935"/>
                                    </a:lnTo>
                                    <a:lnTo>
                                      <a:pt x="831" y="925"/>
                                    </a:lnTo>
                                    <a:lnTo>
                                      <a:pt x="861" y="905"/>
                                    </a:lnTo>
                                    <a:lnTo>
                                      <a:pt x="876" y="885"/>
                                    </a:lnTo>
                                    <a:lnTo>
                                      <a:pt x="891" y="870"/>
                                    </a:lnTo>
                                    <a:lnTo>
                                      <a:pt x="906" y="825"/>
                                    </a:lnTo>
                                    <a:lnTo>
                                      <a:pt x="911" y="850"/>
                                    </a:lnTo>
                                    <a:lnTo>
                                      <a:pt x="916" y="870"/>
                                    </a:lnTo>
                                    <a:lnTo>
                                      <a:pt x="926" y="885"/>
                                    </a:lnTo>
                                    <a:lnTo>
                                      <a:pt x="941" y="900"/>
                                    </a:lnTo>
                                    <a:lnTo>
                                      <a:pt x="956" y="905"/>
                                    </a:lnTo>
                                    <a:lnTo>
                                      <a:pt x="971" y="915"/>
                                    </a:lnTo>
                                    <a:lnTo>
                                      <a:pt x="992" y="915"/>
                                    </a:lnTo>
                                    <a:lnTo>
                                      <a:pt x="1012" y="915"/>
                                    </a:lnTo>
                                    <a:lnTo>
                                      <a:pt x="1027" y="905"/>
                                    </a:lnTo>
                                    <a:lnTo>
                                      <a:pt x="1047" y="900"/>
                                    </a:lnTo>
                                    <a:lnTo>
                                      <a:pt x="1062" y="885"/>
                                    </a:lnTo>
                                    <a:lnTo>
                                      <a:pt x="1077" y="870"/>
                                    </a:lnTo>
                                    <a:lnTo>
                                      <a:pt x="1102" y="835"/>
                                    </a:lnTo>
                                    <a:lnTo>
                                      <a:pt x="1107" y="820"/>
                                    </a:lnTo>
                                    <a:lnTo>
                                      <a:pt x="1107" y="805"/>
                                    </a:lnTo>
                                    <a:lnTo>
                                      <a:pt x="1172" y="810"/>
                                    </a:lnTo>
                                    <a:lnTo>
                                      <a:pt x="1192" y="810"/>
                                    </a:lnTo>
                                    <a:lnTo>
                                      <a:pt x="1207" y="805"/>
                                    </a:lnTo>
                                    <a:lnTo>
                                      <a:pt x="1237" y="790"/>
                                    </a:lnTo>
                                    <a:lnTo>
                                      <a:pt x="1252" y="780"/>
                                    </a:lnTo>
                                    <a:lnTo>
                                      <a:pt x="1262" y="765"/>
                                    </a:lnTo>
                                    <a:lnTo>
                                      <a:pt x="1267" y="750"/>
                                    </a:lnTo>
                                    <a:lnTo>
                                      <a:pt x="1272" y="735"/>
                                    </a:lnTo>
                                    <a:lnTo>
                                      <a:pt x="1272" y="715"/>
                                    </a:lnTo>
                                    <a:lnTo>
                                      <a:pt x="1267" y="700"/>
                                    </a:lnTo>
                                    <a:lnTo>
                                      <a:pt x="1257" y="680"/>
                                    </a:lnTo>
                                    <a:lnTo>
                                      <a:pt x="1242" y="665"/>
                                    </a:lnTo>
                                    <a:lnTo>
                                      <a:pt x="1282" y="680"/>
                                    </a:lnTo>
                                    <a:lnTo>
                                      <a:pt x="1297" y="685"/>
                                    </a:lnTo>
                                    <a:lnTo>
                                      <a:pt x="1317" y="685"/>
                                    </a:lnTo>
                                    <a:lnTo>
                                      <a:pt x="1327" y="680"/>
                                    </a:lnTo>
                                    <a:lnTo>
                                      <a:pt x="1342" y="675"/>
                                    </a:lnTo>
                                    <a:lnTo>
                                      <a:pt x="1357" y="660"/>
                                    </a:lnTo>
                                    <a:lnTo>
                                      <a:pt x="1372" y="635"/>
                                    </a:lnTo>
                                    <a:lnTo>
                                      <a:pt x="1372" y="605"/>
                                    </a:lnTo>
                                    <a:lnTo>
                                      <a:pt x="1367" y="570"/>
                                    </a:lnTo>
                                    <a:lnTo>
                                      <a:pt x="1352" y="535"/>
                                    </a:lnTo>
                                    <a:lnTo>
                                      <a:pt x="1367" y="530"/>
                                    </a:lnTo>
                                    <a:lnTo>
                                      <a:pt x="1382" y="525"/>
                                    </a:lnTo>
                                    <a:lnTo>
                                      <a:pt x="1392" y="515"/>
                                    </a:lnTo>
                                    <a:lnTo>
                                      <a:pt x="1402" y="500"/>
                                    </a:lnTo>
                                    <a:lnTo>
                                      <a:pt x="1407" y="475"/>
                                    </a:lnTo>
                                    <a:lnTo>
                                      <a:pt x="1407" y="445"/>
                                    </a:lnTo>
                                    <a:lnTo>
                                      <a:pt x="1397" y="415"/>
                                    </a:lnTo>
                                    <a:lnTo>
                                      <a:pt x="1372" y="390"/>
                                    </a:lnTo>
                                    <a:lnTo>
                                      <a:pt x="1357" y="380"/>
                                    </a:lnTo>
                                    <a:lnTo>
                                      <a:pt x="1342" y="375"/>
                                    </a:lnTo>
                                    <a:lnTo>
                                      <a:pt x="1322" y="370"/>
                                    </a:lnTo>
                                    <a:lnTo>
                                      <a:pt x="1302" y="370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37" y="340"/>
                                    </a:lnTo>
                                    <a:lnTo>
                                      <a:pt x="1347" y="325"/>
                                    </a:lnTo>
                                    <a:lnTo>
                                      <a:pt x="1357" y="310"/>
                                    </a:lnTo>
                                    <a:lnTo>
                                      <a:pt x="1357" y="295"/>
                                    </a:lnTo>
                                    <a:lnTo>
                                      <a:pt x="1357" y="280"/>
                                    </a:lnTo>
                                    <a:lnTo>
                                      <a:pt x="1352" y="265"/>
                                    </a:lnTo>
                                    <a:lnTo>
                                      <a:pt x="1342" y="250"/>
                                    </a:lnTo>
                                    <a:lnTo>
                                      <a:pt x="1317" y="225"/>
                                    </a:lnTo>
                                    <a:lnTo>
                                      <a:pt x="1282" y="205"/>
                                    </a:lnTo>
                                    <a:lnTo>
                                      <a:pt x="1237" y="195"/>
                                    </a:lnTo>
                                    <a:lnTo>
                                      <a:pt x="1187" y="195"/>
                                    </a:lnTo>
                                    <a:lnTo>
                                      <a:pt x="1197" y="175"/>
                                    </a:lnTo>
                                    <a:lnTo>
                                      <a:pt x="1202" y="160"/>
                                    </a:lnTo>
                                    <a:lnTo>
                                      <a:pt x="1202" y="145"/>
                                    </a:lnTo>
                                    <a:lnTo>
                                      <a:pt x="1197" y="130"/>
                                    </a:lnTo>
                                    <a:lnTo>
                                      <a:pt x="1192" y="115"/>
                                    </a:lnTo>
                                    <a:lnTo>
                                      <a:pt x="1182" y="105"/>
                                    </a:lnTo>
                                    <a:lnTo>
                                      <a:pt x="1157" y="90"/>
                                    </a:lnTo>
                                    <a:lnTo>
                                      <a:pt x="1122" y="85"/>
                                    </a:lnTo>
                                    <a:lnTo>
                                      <a:pt x="1082" y="90"/>
                                    </a:lnTo>
                                    <a:lnTo>
                                      <a:pt x="1047" y="105"/>
                                    </a:lnTo>
                                    <a:lnTo>
                                      <a:pt x="1012" y="130"/>
                                    </a:lnTo>
                                    <a:lnTo>
                                      <a:pt x="1017" y="105"/>
                                    </a:lnTo>
                                    <a:lnTo>
                                      <a:pt x="1022" y="85"/>
                                    </a:lnTo>
                                    <a:lnTo>
                                      <a:pt x="1022" y="65"/>
                                    </a:lnTo>
                                    <a:lnTo>
                                      <a:pt x="1017" y="45"/>
                                    </a:lnTo>
                                    <a:lnTo>
                                      <a:pt x="1012" y="3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87" y="10"/>
                                    </a:lnTo>
                                    <a:lnTo>
                                      <a:pt x="971" y="5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896" y="10"/>
                                    </a:lnTo>
                                    <a:lnTo>
                                      <a:pt x="876" y="20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21" y="65"/>
                                    </a:lnTo>
                                    <a:lnTo>
                                      <a:pt x="816" y="35"/>
                                    </a:lnTo>
                                    <a:lnTo>
                                      <a:pt x="806" y="20"/>
                                    </a:lnTo>
                                    <a:lnTo>
                                      <a:pt x="796" y="10"/>
                                    </a:lnTo>
                                    <a:lnTo>
                                      <a:pt x="786" y="5"/>
                                    </a:lnTo>
                                    <a:lnTo>
                                      <a:pt x="776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16" y="15"/>
                                    </a:lnTo>
                                    <a:lnTo>
                                      <a:pt x="691" y="30"/>
                                    </a:lnTo>
                                    <a:lnTo>
                                      <a:pt x="666" y="60"/>
                                    </a:lnTo>
                                    <a:lnTo>
                                      <a:pt x="646" y="95"/>
                                    </a:lnTo>
                                    <a:lnTo>
                                      <a:pt x="611" y="60"/>
                                    </a:lnTo>
                                    <a:lnTo>
                                      <a:pt x="571" y="3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1" y="30"/>
                                    </a:lnTo>
                                    <a:lnTo>
                                      <a:pt x="456" y="35"/>
                                    </a:lnTo>
                                    <a:lnTo>
                                      <a:pt x="441" y="45"/>
                                    </a:lnTo>
                                    <a:lnTo>
                                      <a:pt x="431" y="55"/>
                                    </a:lnTo>
                                    <a:lnTo>
                                      <a:pt x="426" y="70"/>
                                    </a:lnTo>
                                    <a:lnTo>
                                      <a:pt x="421" y="85"/>
                                    </a:lnTo>
                                    <a:lnTo>
                                      <a:pt x="416" y="105"/>
                                    </a:lnTo>
                                    <a:lnTo>
                                      <a:pt x="42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Freeform 2843"/>
                            <wps:cNvSpPr>
                              <a:spLocks/>
                            </wps:cNvSpPr>
                            <wps:spPr bwMode="auto">
                              <a:xfrm rot="189359">
                                <a:off x="9235" y="4132"/>
                                <a:ext cx="4350" cy="2538"/>
                              </a:xfrm>
                              <a:custGeom>
                                <a:avLst/>
                                <a:gdLst>
                                  <a:gd name="T0" fmla="*/ 341 w 1407"/>
                                  <a:gd name="T1" fmla="*/ 105 h 935"/>
                                  <a:gd name="T2" fmla="*/ 251 w 1407"/>
                                  <a:gd name="T3" fmla="*/ 145 h 935"/>
                                  <a:gd name="T4" fmla="*/ 246 w 1407"/>
                                  <a:gd name="T5" fmla="*/ 210 h 935"/>
                                  <a:gd name="T6" fmla="*/ 221 w 1407"/>
                                  <a:gd name="T7" fmla="*/ 230 h 935"/>
                                  <a:gd name="T8" fmla="*/ 135 w 1407"/>
                                  <a:gd name="T9" fmla="*/ 235 h 935"/>
                                  <a:gd name="T10" fmla="*/ 85 w 1407"/>
                                  <a:gd name="T11" fmla="*/ 280 h 935"/>
                                  <a:gd name="T12" fmla="*/ 90 w 1407"/>
                                  <a:gd name="T13" fmla="*/ 350 h 935"/>
                                  <a:gd name="T14" fmla="*/ 45 w 1407"/>
                                  <a:gd name="T15" fmla="*/ 415 h 935"/>
                                  <a:gd name="T16" fmla="*/ 0 w 1407"/>
                                  <a:gd name="T17" fmla="*/ 495 h 935"/>
                                  <a:gd name="T18" fmla="*/ 30 w 1407"/>
                                  <a:gd name="T19" fmla="*/ 585 h 935"/>
                                  <a:gd name="T20" fmla="*/ 15 w 1407"/>
                                  <a:gd name="T21" fmla="*/ 710 h 935"/>
                                  <a:gd name="T22" fmla="*/ 125 w 1407"/>
                                  <a:gd name="T23" fmla="*/ 755 h 935"/>
                                  <a:gd name="T24" fmla="*/ 140 w 1407"/>
                                  <a:gd name="T25" fmla="*/ 830 h 935"/>
                                  <a:gd name="T26" fmla="*/ 216 w 1407"/>
                                  <a:gd name="T27" fmla="*/ 870 h 935"/>
                                  <a:gd name="T28" fmla="*/ 291 w 1407"/>
                                  <a:gd name="T29" fmla="*/ 820 h 935"/>
                                  <a:gd name="T30" fmla="*/ 381 w 1407"/>
                                  <a:gd name="T31" fmla="*/ 875 h 935"/>
                                  <a:gd name="T32" fmla="*/ 461 w 1407"/>
                                  <a:gd name="T33" fmla="*/ 865 h 935"/>
                                  <a:gd name="T34" fmla="*/ 526 w 1407"/>
                                  <a:gd name="T35" fmla="*/ 830 h 935"/>
                                  <a:gd name="T36" fmla="*/ 641 w 1407"/>
                                  <a:gd name="T37" fmla="*/ 910 h 935"/>
                                  <a:gd name="T38" fmla="*/ 726 w 1407"/>
                                  <a:gd name="T39" fmla="*/ 900 h 935"/>
                                  <a:gd name="T40" fmla="*/ 771 w 1407"/>
                                  <a:gd name="T41" fmla="*/ 935 h 935"/>
                                  <a:gd name="T42" fmla="*/ 861 w 1407"/>
                                  <a:gd name="T43" fmla="*/ 905 h 935"/>
                                  <a:gd name="T44" fmla="*/ 911 w 1407"/>
                                  <a:gd name="T45" fmla="*/ 850 h 935"/>
                                  <a:gd name="T46" fmla="*/ 956 w 1407"/>
                                  <a:gd name="T47" fmla="*/ 905 h 935"/>
                                  <a:gd name="T48" fmla="*/ 1027 w 1407"/>
                                  <a:gd name="T49" fmla="*/ 905 h 935"/>
                                  <a:gd name="T50" fmla="*/ 1102 w 1407"/>
                                  <a:gd name="T51" fmla="*/ 835 h 935"/>
                                  <a:gd name="T52" fmla="*/ 1172 w 1407"/>
                                  <a:gd name="T53" fmla="*/ 810 h 935"/>
                                  <a:gd name="T54" fmla="*/ 1252 w 1407"/>
                                  <a:gd name="T55" fmla="*/ 780 h 935"/>
                                  <a:gd name="T56" fmla="*/ 1272 w 1407"/>
                                  <a:gd name="T57" fmla="*/ 715 h 935"/>
                                  <a:gd name="T58" fmla="*/ 1282 w 1407"/>
                                  <a:gd name="T59" fmla="*/ 680 h 935"/>
                                  <a:gd name="T60" fmla="*/ 1342 w 1407"/>
                                  <a:gd name="T61" fmla="*/ 675 h 935"/>
                                  <a:gd name="T62" fmla="*/ 1372 w 1407"/>
                                  <a:gd name="T63" fmla="*/ 605 h 935"/>
                                  <a:gd name="T64" fmla="*/ 1382 w 1407"/>
                                  <a:gd name="T65" fmla="*/ 525 h 935"/>
                                  <a:gd name="T66" fmla="*/ 1407 w 1407"/>
                                  <a:gd name="T67" fmla="*/ 445 h 935"/>
                                  <a:gd name="T68" fmla="*/ 1357 w 1407"/>
                                  <a:gd name="T69" fmla="*/ 380 h 935"/>
                                  <a:gd name="T70" fmla="*/ 1322 w 1407"/>
                                  <a:gd name="T71" fmla="*/ 355 h 935"/>
                                  <a:gd name="T72" fmla="*/ 1357 w 1407"/>
                                  <a:gd name="T73" fmla="*/ 295 h 935"/>
                                  <a:gd name="T74" fmla="*/ 1317 w 1407"/>
                                  <a:gd name="T75" fmla="*/ 225 h 935"/>
                                  <a:gd name="T76" fmla="*/ 1187 w 1407"/>
                                  <a:gd name="T77" fmla="*/ 195 h 935"/>
                                  <a:gd name="T78" fmla="*/ 1197 w 1407"/>
                                  <a:gd name="T79" fmla="*/ 130 h 935"/>
                                  <a:gd name="T80" fmla="*/ 1122 w 1407"/>
                                  <a:gd name="T81" fmla="*/ 85 h 935"/>
                                  <a:gd name="T82" fmla="*/ 1012 w 1407"/>
                                  <a:gd name="T83" fmla="*/ 130 h 935"/>
                                  <a:gd name="T84" fmla="*/ 1017 w 1407"/>
                                  <a:gd name="T85" fmla="*/ 45 h 935"/>
                                  <a:gd name="T86" fmla="*/ 971 w 1407"/>
                                  <a:gd name="T87" fmla="*/ 5 h 935"/>
                                  <a:gd name="T88" fmla="*/ 876 w 1407"/>
                                  <a:gd name="T89" fmla="*/ 20 h 935"/>
                                  <a:gd name="T90" fmla="*/ 806 w 1407"/>
                                  <a:gd name="T91" fmla="*/ 20 h 935"/>
                                  <a:gd name="T92" fmla="*/ 746 w 1407"/>
                                  <a:gd name="T93" fmla="*/ 0 h 935"/>
                                  <a:gd name="T94" fmla="*/ 666 w 1407"/>
                                  <a:gd name="T95" fmla="*/ 60 h 935"/>
                                  <a:gd name="T96" fmla="*/ 571 w 1407"/>
                                  <a:gd name="T97" fmla="*/ 35 h 935"/>
                                  <a:gd name="T98" fmla="*/ 456 w 1407"/>
                                  <a:gd name="T99" fmla="*/ 35 h 935"/>
                                  <a:gd name="T100" fmla="*/ 421 w 1407"/>
                                  <a:gd name="T101" fmla="*/ 8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07" h="935">
                                    <a:moveTo>
                                      <a:pt x="421" y="125"/>
                                    </a:moveTo>
                                    <a:lnTo>
                                      <a:pt x="421" y="125"/>
                                    </a:lnTo>
                                    <a:lnTo>
                                      <a:pt x="381" y="110"/>
                                    </a:lnTo>
                                    <a:lnTo>
                                      <a:pt x="341" y="105"/>
                                    </a:lnTo>
                                    <a:lnTo>
                                      <a:pt x="306" y="110"/>
                                    </a:lnTo>
                                    <a:lnTo>
                                      <a:pt x="271" y="125"/>
                                    </a:lnTo>
                                    <a:lnTo>
                                      <a:pt x="261" y="135"/>
                                    </a:lnTo>
                                    <a:lnTo>
                                      <a:pt x="251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1" y="175"/>
                                    </a:lnTo>
                                    <a:lnTo>
                                      <a:pt x="241" y="190"/>
                                    </a:lnTo>
                                    <a:lnTo>
                                      <a:pt x="246" y="210"/>
                                    </a:lnTo>
                                    <a:lnTo>
                                      <a:pt x="256" y="225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46" y="235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196" y="225"/>
                                    </a:lnTo>
                                    <a:lnTo>
                                      <a:pt x="176" y="225"/>
                                    </a:lnTo>
                                    <a:lnTo>
                                      <a:pt x="156" y="230"/>
                                    </a:lnTo>
                                    <a:lnTo>
                                      <a:pt x="135" y="235"/>
                                    </a:lnTo>
                                    <a:lnTo>
                                      <a:pt x="120" y="245"/>
                                    </a:lnTo>
                                    <a:lnTo>
                                      <a:pt x="105" y="255"/>
                                    </a:lnTo>
                                    <a:lnTo>
                                      <a:pt x="95" y="270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0" y="300"/>
                                    </a:lnTo>
                                    <a:lnTo>
                                      <a:pt x="80" y="315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90" y="350"/>
                                    </a:lnTo>
                                    <a:lnTo>
                                      <a:pt x="105" y="365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5" y="505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5" y="540"/>
                                    </a:lnTo>
                                    <a:lnTo>
                                      <a:pt x="30" y="585"/>
                                    </a:lnTo>
                                    <a:lnTo>
                                      <a:pt x="10" y="625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15" y="710"/>
                                    </a:lnTo>
                                    <a:lnTo>
                                      <a:pt x="25" y="725"/>
                                    </a:lnTo>
                                    <a:lnTo>
                                      <a:pt x="35" y="735"/>
                                    </a:lnTo>
                                    <a:lnTo>
                                      <a:pt x="45" y="745"/>
                                    </a:lnTo>
                                    <a:lnTo>
                                      <a:pt x="80" y="755"/>
                                    </a:lnTo>
                                    <a:lnTo>
                                      <a:pt x="125" y="755"/>
                                    </a:lnTo>
                                    <a:lnTo>
                                      <a:pt x="130" y="795"/>
                                    </a:lnTo>
                                    <a:lnTo>
                                      <a:pt x="135" y="810"/>
                                    </a:lnTo>
                                    <a:lnTo>
                                      <a:pt x="140" y="830"/>
                                    </a:lnTo>
                                    <a:lnTo>
                                      <a:pt x="161" y="850"/>
                                    </a:lnTo>
                                    <a:lnTo>
                                      <a:pt x="191" y="865"/>
                                    </a:lnTo>
                                    <a:lnTo>
                                      <a:pt x="201" y="870"/>
                                    </a:lnTo>
                                    <a:lnTo>
                                      <a:pt x="216" y="870"/>
                                    </a:lnTo>
                                    <a:lnTo>
                                      <a:pt x="246" y="860"/>
                                    </a:lnTo>
                                    <a:lnTo>
                                      <a:pt x="261" y="850"/>
                                    </a:lnTo>
                                    <a:lnTo>
                                      <a:pt x="276" y="835"/>
                                    </a:lnTo>
                                    <a:lnTo>
                                      <a:pt x="291" y="820"/>
                                    </a:lnTo>
                                    <a:lnTo>
                                      <a:pt x="301" y="800"/>
                                    </a:lnTo>
                                    <a:lnTo>
                                      <a:pt x="326" y="835"/>
                                    </a:lnTo>
                                    <a:lnTo>
                                      <a:pt x="351" y="860"/>
                                    </a:lnTo>
                                    <a:lnTo>
                                      <a:pt x="381" y="875"/>
                                    </a:lnTo>
                                    <a:lnTo>
                                      <a:pt x="411" y="880"/>
                                    </a:lnTo>
                                    <a:lnTo>
                                      <a:pt x="431" y="880"/>
                                    </a:lnTo>
                                    <a:lnTo>
                                      <a:pt x="446" y="875"/>
                                    </a:lnTo>
                                    <a:lnTo>
                                      <a:pt x="461" y="865"/>
                                    </a:lnTo>
                                    <a:lnTo>
                                      <a:pt x="476" y="855"/>
                                    </a:lnTo>
                                    <a:lnTo>
                                      <a:pt x="496" y="825"/>
                                    </a:lnTo>
                                    <a:lnTo>
                                      <a:pt x="516" y="785"/>
                                    </a:lnTo>
                                    <a:lnTo>
                                      <a:pt x="526" y="830"/>
                                    </a:lnTo>
                                    <a:lnTo>
                                      <a:pt x="536" y="870"/>
                                    </a:lnTo>
                                    <a:lnTo>
                                      <a:pt x="556" y="895"/>
                                    </a:lnTo>
                                    <a:lnTo>
                                      <a:pt x="581" y="910"/>
                                    </a:lnTo>
                                    <a:lnTo>
                                      <a:pt x="606" y="915"/>
                                    </a:lnTo>
                                    <a:lnTo>
                                      <a:pt x="641" y="910"/>
                                    </a:lnTo>
                                    <a:lnTo>
                                      <a:pt x="676" y="890"/>
                                    </a:lnTo>
                                    <a:lnTo>
                                      <a:pt x="721" y="865"/>
                                    </a:lnTo>
                                    <a:lnTo>
                                      <a:pt x="721" y="885"/>
                                    </a:lnTo>
                                    <a:lnTo>
                                      <a:pt x="726" y="900"/>
                                    </a:lnTo>
                                    <a:lnTo>
                                      <a:pt x="731" y="910"/>
                                    </a:lnTo>
                                    <a:lnTo>
                                      <a:pt x="741" y="925"/>
                                    </a:lnTo>
                                    <a:lnTo>
                                      <a:pt x="756" y="930"/>
                                    </a:lnTo>
                                    <a:lnTo>
                                      <a:pt x="771" y="935"/>
                                    </a:lnTo>
                                    <a:lnTo>
                                      <a:pt x="801" y="935"/>
                                    </a:lnTo>
                                    <a:lnTo>
                                      <a:pt x="831" y="925"/>
                                    </a:lnTo>
                                    <a:lnTo>
                                      <a:pt x="861" y="905"/>
                                    </a:lnTo>
                                    <a:lnTo>
                                      <a:pt x="876" y="885"/>
                                    </a:lnTo>
                                    <a:lnTo>
                                      <a:pt x="891" y="870"/>
                                    </a:lnTo>
                                    <a:lnTo>
                                      <a:pt x="906" y="825"/>
                                    </a:lnTo>
                                    <a:lnTo>
                                      <a:pt x="911" y="850"/>
                                    </a:lnTo>
                                    <a:lnTo>
                                      <a:pt x="916" y="870"/>
                                    </a:lnTo>
                                    <a:lnTo>
                                      <a:pt x="926" y="885"/>
                                    </a:lnTo>
                                    <a:lnTo>
                                      <a:pt x="941" y="900"/>
                                    </a:lnTo>
                                    <a:lnTo>
                                      <a:pt x="956" y="905"/>
                                    </a:lnTo>
                                    <a:lnTo>
                                      <a:pt x="971" y="915"/>
                                    </a:lnTo>
                                    <a:lnTo>
                                      <a:pt x="992" y="915"/>
                                    </a:lnTo>
                                    <a:lnTo>
                                      <a:pt x="1012" y="915"/>
                                    </a:lnTo>
                                    <a:lnTo>
                                      <a:pt x="1027" y="905"/>
                                    </a:lnTo>
                                    <a:lnTo>
                                      <a:pt x="1047" y="900"/>
                                    </a:lnTo>
                                    <a:lnTo>
                                      <a:pt x="1062" y="885"/>
                                    </a:lnTo>
                                    <a:lnTo>
                                      <a:pt x="1077" y="870"/>
                                    </a:lnTo>
                                    <a:lnTo>
                                      <a:pt x="1102" y="835"/>
                                    </a:lnTo>
                                    <a:lnTo>
                                      <a:pt x="1107" y="820"/>
                                    </a:lnTo>
                                    <a:lnTo>
                                      <a:pt x="1107" y="805"/>
                                    </a:lnTo>
                                    <a:lnTo>
                                      <a:pt x="1172" y="810"/>
                                    </a:lnTo>
                                    <a:lnTo>
                                      <a:pt x="1192" y="810"/>
                                    </a:lnTo>
                                    <a:lnTo>
                                      <a:pt x="1207" y="805"/>
                                    </a:lnTo>
                                    <a:lnTo>
                                      <a:pt x="1237" y="790"/>
                                    </a:lnTo>
                                    <a:lnTo>
                                      <a:pt x="1252" y="780"/>
                                    </a:lnTo>
                                    <a:lnTo>
                                      <a:pt x="1262" y="765"/>
                                    </a:lnTo>
                                    <a:lnTo>
                                      <a:pt x="1267" y="750"/>
                                    </a:lnTo>
                                    <a:lnTo>
                                      <a:pt x="1272" y="735"/>
                                    </a:lnTo>
                                    <a:lnTo>
                                      <a:pt x="1272" y="715"/>
                                    </a:lnTo>
                                    <a:lnTo>
                                      <a:pt x="1267" y="700"/>
                                    </a:lnTo>
                                    <a:lnTo>
                                      <a:pt x="1257" y="680"/>
                                    </a:lnTo>
                                    <a:lnTo>
                                      <a:pt x="1242" y="665"/>
                                    </a:lnTo>
                                    <a:lnTo>
                                      <a:pt x="1282" y="680"/>
                                    </a:lnTo>
                                    <a:lnTo>
                                      <a:pt x="1297" y="685"/>
                                    </a:lnTo>
                                    <a:lnTo>
                                      <a:pt x="1317" y="685"/>
                                    </a:lnTo>
                                    <a:lnTo>
                                      <a:pt x="1327" y="680"/>
                                    </a:lnTo>
                                    <a:lnTo>
                                      <a:pt x="1342" y="675"/>
                                    </a:lnTo>
                                    <a:lnTo>
                                      <a:pt x="1357" y="660"/>
                                    </a:lnTo>
                                    <a:lnTo>
                                      <a:pt x="1372" y="635"/>
                                    </a:lnTo>
                                    <a:lnTo>
                                      <a:pt x="1372" y="605"/>
                                    </a:lnTo>
                                    <a:lnTo>
                                      <a:pt x="1367" y="570"/>
                                    </a:lnTo>
                                    <a:lnTo>
                                      <a:pt x="1352" y="535"/>
                                    </a:lnTo>
                                    <a:lnTo>
                                      <a:pt x="1367" y="530"/>
                                    </a:lnTo>
                                    <a:lnTo>
                                      <a:pt x="1382" y="525"/>
                                    </a:lnTo>
                                    <a:lnTo>
                                      <a:pt x="1392" y="515"/>
                                    </a:lnTo>
                                    <a:lnTo>
                                      <a:pt x="1402" y="500"/>
                                    </a:lnTo>
                                    <a:lnTo>
                                      <a:pt x="1407" y="475"/>
                                    </a:lnTo>
                                    <a:lnTo>
                                      <a:pt x="1407" y="445"/>
                                    </a:lnTo>
                                    <a:lnTo>
                                      <a:pt x="1397" y="415"/>
                                    </a:lnTo>
                                    <a:lnTo>
                                      <a:pt x="1372" y="390"/>
                                    </a:lnTo>
                                    <a:lnTo>
                                      <a:pt x="1357" y="380"/>
                                    </a:lnTo>
                                    <a:lnTo>
                                      <a:pt x="1342" y="375"/>
                                    </a:lnTo>
                                    <a:lnTo>
                                      <a:pt x="1322" y="370"/>
                                    </a:lnTo>
                                    <a:lnTo>
                                      <a:pt x="1302" y="370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37" y="340"/>
                                    </a:lnTo>
                                    <a:lnTo>
                                      <a:pt x="1347" y="325"/>
                                    </a:lnTo>
                                    <a:lnTo>
                                      <a:pt x="1357" y="310"/>
                                    </a:lnTo>
                                    <a:lnTo>
                                      <a:pt x="1357" y="295"/>
                                    </a:lnTo>
                                    <a:lnTo>
                                      <a:pt x="1357" y="280"/>
                                    </a:lnTo>
                                    <a:lnTo>
                                      <a:pt x="1352" y="265"/>
                                    </a:lnTo>
                                    <a:lnTo>
                                      <a:pt x="1342" y="250"/>
                                    </a:lnTo>
                                    <a:lnTo>
                                      <a:pt x="1317" y="225"/>
                                    </a:lnTo>
                                    <a:lnTo>
                                      <a:pt x="1282" y="205"/>
                                    </a:lnTo>
                                    <a:lnTo>
                                      <a:pt x="1237" y="195"/>
                                    </a:lnTo>
                                    <a:lnTo>
                                      <a:pt x="1187" y="195"/>
                                    </a:lnTo>
                                    <a:lnTo>
                                      <a:pt x="1197" y="175"/>
                                    </a:lnTo>
                                    <a:lnTo>
                                      <a:pt x="1202" y="160"/>
                                    </a:lnTo>
                                    <a:lnTo>
                                      <a:pt x="1202" y="145"/>
                                    </a:lnTo>
                                    <a:lnTo>
                                      <a:pt x="1197" y="130"/>
                                    </a:lnTo>
                                    <a:lnTo>
                                      <a:pt x="1192" y="115"/>
                                    </a:lnTo>
                                    <a:lnTo>
                                      <a:pt x="1182" y="105"/>
                                    </a:lnTo>
                                    <a:lnTo>
                                      <a:pt x="1157" y="90"/>
                                    </a:lnTo>
                                    <a:lnTo>
                                      <a:pt x="1122" y="85"/>
                                    </a:lnTo>
                                    <a:lnTo>
                                      <a:pt x="1082" y="90"/>
                                    </a:lnTo>
                                    <a:lnTo>
                                      <a:pt x="1047" y="105"/>
                                    </a:lnTo>
                                    <a:lnTo>
                                      <a:pt x="1012" y="130"/>
                                    </a:lnTo>
                                    <a:lnTo>
                                      <a:pt x="1017" y="105"/>
                                    </a:lnTo>
                                    <a:lnTo>
                                      <a:pt x="1022" y="85"/>
                                    </a:lnTo>
                                    <a:lnTo>
                                      <a:pt x="1022" y="65"/>
                                    </a:lnTo>
                                    <a:lnTo>
                                      <a:pt x="1017" y="45"/>
                                    </a:lnTo>
                                    <a:lnTo>
                                      <a:pt x="1012" y="3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87" y="10"/>
                                    </a:lnTo>
                                    <a:lnTo>
                                      <a:pt x="971" y="5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896" y="10"/>
                                    </a:lnTo>
                                    <a:lnTo>
                                      <a:pt x="876" y="20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21" y="65"/>
                                    </a:lnTo>
                                    <a:lnTo>
                                      <a:pt x="816" y="35"/>
                                    </a:lnTo>
                                    <a:lnTo>
                                      <a:pt x="806" y="20"/>
                                    </a:lnTo>
                                    <a:lnTo>
                                      <a:pt x="796" y="10"/>
                                    </a:lnTo>
                                    <a:lnTo>
                                      <a:pt x="786" y="5"/>
                                    </a:lnTo>
                                    <a:lnTo>
                                      <a:pt x="776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16" y="15"/>
                                    </a:lnTo>
                                    <a:lnTo>
                                      <a:pt x="691" y="30"/>
                                    </a:lnTo>
                                    <a:lnTo>
                                      <a:pt x="666" y="60"/>
                                    </a:lnTo>
                                    <a:lnTo>
                                      <a:pt x="646" y="95"/>
                                    </a:lnTo>
                                    <a:lnTo>
                                      <a:pt x="611" y="60"/>
                                    </a:lnTo>
                                    <a:lnTo>
                                      <a:pt x="571" y="3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1" y="30"/>
                                    </a:lnTo>
                                    <a:lnTo>
                                      <a:pt x="456" y="35"/>
                                    </a:lnTo>
                                    <a:lnTo>
                                      <a:pt x="441" y="45"/>
                                    </a:lnTo>
                                    <a:lnTo>
                                      <a:pt x="431" y="55"/>
                                    </a:lnTo>
                                    <a:lnTo>
                                      <a:pt x="426" y="70"/>
                                    </a:lnTo>
                                    <a:lnTo>
                                      <a:pt x="421" y="85"/>
                                    </a:lnTo>
                                    <a:lnTo>
                                      <a:pt x="416" y="105"/>
                                    </a:lnTo>
                                    <a:lnTo>
                                      <a:pt x="42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" name="Freeform 2844"/>
                          <wps:cNvSpPr>
                            <a:spLocks/>
                          </wps:cNvSpPr>
                          <wps:spPr bwMode="auto">
                            <a:xfrm rot="301589">
                              <a:off x="10166" y="3269"/>
                              <a:ext cx="4287" cy="2973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847"/>
                        <wpg:cNvGrpSpPr>
                          <a:grpSpLocks/>
                        </wpg:cNvGrpSpPr>
                        <wpg:grpSpPr bwMode="auto">
                          <a:xfrm flipH="1">
                            <a:off x="1587" y="6291"/>
                            <a:ext cx="6037" cy="5088"/>
                            <a:chOff x="10" y="10"/>
                            <a:chExt cx="2979" cy="2572"/>
                          </a:xfrm>
                        </wpg:grpSpPr>
                        <wps:wsp>
                          <wps:cNvPr id="69" name="Freeform 2848"/>
                          <wps:cNvSpPr>
                            <a:spLocks/>
                          </wps:cNvSpPr>
                          <wps:spPr bwMode="auto">
                            <a:xfrm>
                              <a:off x="2839" y="1343"/>
                              <a:ext cx="150" cy="380"/>
                            </a:xfrm>
                            <a:custGeom>
                              <a:avLst/>
                              <a:gdLst>
                                <a:gd name="T0" fmla="*/ 105 w 150"/>
                                <a:gd name="T1" fmla="*/ 380 h 380"/>
                                <a:gd name="T2" fmla="*/ 105 w 150"/>
                                <a:gd name="T3" fmla="*/ 380 h 380"/>
                                <a:gd name="T4" fmla="*/ 125 w 150"/>
                                <a:gd name="T5" fmla="*/ 325 h 380"/>
                                <a:gd name="T6" fmla="*/ 140 w 150"/>
                                <a:gd name="T7" fmla="*/ 275 h 380"/>
                                <a:gd name="T8" fmla="*/ 150 w 150"/>
                                <a:gd name="T9" fmla="*/ 225 h 380"/>
                                <a:gd name="T10" fmla="*/ 150 w 150"/>
                                <a:gd name="T11" fmla="*/ 175 h 380"/>
                                <a:gd name="T12" fmla="*/ 145 w 150"/>
                                <a:gd name="T13" fmla="*/ 130 h 380"/>
                                <a:gd name="T14" fmla="*/ 135 w 150"/>
                                <a:gd name="T15" fmla="*/ 85 h 380"/>
                                <a:gd name="T16" fmla="*/ 115 w 150"/>
                                <a:gd name="T17" fmla="*/ 45 h 380"/>
                                <a:gd name="T18" fmla="*/ 90 w 150"/>
                                <a:gd name="T19" fmla="*/ 0 h 380"/>
                                <a:gd name="T20" fmla="*/ 0 w 150"/>
                                <a:gd name="T21" fmla="*/ 215 h 380"/>
                                <a:gd name="T22" fmla="*/ 0 w 150"/>
                                <a:gd name="T23" fmla="*/ 215 h 380"/>
                                <a:gd name="T24" fmla="*/ 20 w 150"/>
                                <a:gd name="T25" fmla="*/ 220 h 380"/>
                                <a:gd name="T26" fmla="*/ 35 w 150"/>
                                <a:gd name="T27" fmla="*/ 230 h 380"/>
                                <a:gd name="T28" fmla="*/ 50 w 150"/>
                                <a:gd name="T29" fmla="*/ 245 h 380"/>
                                <a:gd name="T30" fmla="*/ 65 w 150"/>
                                <a:gd name="T31" fmla="*/ 265 h 380"/>
                                <a:gd name="T32" fmla="*/ 75 w 150"/>
                                <a:gd name="T33" fmla="*/ 285 h 380"/>
                                <a:gd name="T34" fmla="*/ 85 w 150"/>
                                <a:gd name="T35" fmla="*/ 310 h 380"/>
                                <a:gd name="T36" fmla="*/ 105 w 150"/>
                                <a:gd name="T37" fmla="*/ 380 h 380"/>
                                <a:gd name="T38" fmla="*/ 105 w 150"/>
                                <a:gd name="T39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50" h="380">
                                  <a:moveTo>
                                    <a:pt x="105" y="380"/>
                                  </a:moveTo>
                                  <a:lnTo>
                                    <a:pt x="105" y="380"/>
                                  </a:lnTo>
                                  <a:lnTo>
                                    <a:pt x="125" y="325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50" y="225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75" y="285"/>
                                  </a:lnTo>
                                  <a:lnTo>
                                    <a:pt x="85" y="310"/>
                                  </a:lnTo>
                                  <a:lnTo>
                                    <a:pt x="105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849"/>
                          <wps:cNvSpPr>
                            <a:spLocks/>
                          </wps:cNvSpPr>
                          <wps:spPr bwMode="auto">
                            <a:xfrm>
                              <a:off x="1462" y="1638"/>
                              <a:ext cx="295" cy="794"/>
                            </a:xfrm>
                            <a:custGeom>
                              <a:avLst/>
                              <a:gdLst>
                                <a:gd name="T0" fmla="*/ 250 w 295"/>
                                <a:gd name="T1" fmla="*/ 794 h 794"/>
                                <a:gd name="T2" fmla="*/ 295 w 295"/>
                                <a:gd name="T3" fmla="*/ 205 h 794"/>
                                <a:gd name="T4" fmla="*/ 0 w 295"/>
                                <a:gd name="T5" fmla="*/ 0 h 794"/>
                                <a:gd name="T6" fmla="*/ 0 w 295"/>
                                <a:gd name="T7" fmla="*/ 0 h 794"/>
                                <a:gd name="T8" fmla="*/ 55 w 295"/>
                                <a:gd name="T9" fmla="*/ 75 h 794"/>
                                <a:gd name="T10" fmla="*/ 105 w 295"/>
                                <a:gd name="T11" fmla="*/ 150 h 794"/>
                                <a:gd name="T12" fmla="*/ 150 w 295"/>
                                <a:gd name="T13" fmla="*/ 240 h 794"/>
                                <a:gd name="T14" fmla="*/ 185 w 295"/>
                                <a:gd name="T15" fmla="*/ 335 h 794"/>
                                <a:gd name="T16" fmla="*/ 210 w 295"/>
                                <a:gd name="T17" fmla="*/ 440 h 794"/>
                                <a:gd name="T18" fmla="*/ 235 w 295"/>
                                <a:gd name="T19" fmla="*/ 549 h 794"/>
                                <a:gd name="T20" fmla="*/ 245 w 295"/>
                                <a:gd name="T21" fmla="*/ 669 h 794"/>
                                <a:gd name="T22" fmla="*/ 250 w 295"/>
                                <a:gd name="T23" fmla="*/ 794 h 794"/>
                                <a:gd name="T24" fmla="*/ 250 w 295"/>
                                <a:gd name="T25" fmla="*/ 794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5" h="794">
                                  <a:moveTo>
                                    <a:pt x="250" y="794"/>
                                  </a:moveTo>
                                  <a:lnTo>
                                    <a:pt x="295" y="2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85" y="335"/>
                                  </a:lnTo>
                                  <a:lnTo>
                                    <a:pt x="210" y="440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45" y="669"/>
                                  </a:lnTo>
                                  <a:lnTo>
                                    <a:pt x="250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850"/>
                          <wps:cNvSpPr>
                            <a:spLocks/>
                          </wps:cNvSpPr>
                          <wps:spPr bwMode="auto">
                            <a:xfrm>
                              <a:off x="2053" y="1713"/>
                              <a:ext cx="515" cy="744"/>
                            </a:xfrm>
                            <a:custGeom>
                              <a:avLst/>
                              <a:gdLst>
                                <a:gd name="T0" fmla="*/ 175 w 515"/>
                                <a:gd name="T1" fmla="*/ 5 h 744"/>
                                <a:gd name="T2" fmla="*/ 175 w 515"/>
                                <a:gd name="T3" fmla="*/ 5 h 744"/>
                                <a:gd name="T4" fmla="*/ 205 w 515"/>
                                <a:gd name="T5" fmla="*/ 85 h 744"/>
                                <a:gd name="T6" fmla="*/ 245 w 515"/>
                                <a:gd name="T7" fmla="*/ 155 h 744"/>
                                <a:gd name="T8" fmla="*/ 290 w 515"/>
                                <a:gd name="T9" fmla="*/ 220 h 744"/>
                                <a:gd name="T10" fmla="*/ 345 w 515"/>
                                <a:gd name="T11" fmla="*/ 280 h 744"/>
                                <a:gd name="T12" fmla="*/ 345 w 515"/>
                                <a:gd name="T13" fmla="*/ 280 h 744"/>
                                <a:gd name="T14" fmla="*/ 350 w 515"/>
                                <a:gd name="T15" fmla="*/ 290 h 744"/>
                                <a:gd name="T16" fmla="*/ 350 w 515"/>
                                <a:gd name="T17" fmla="*/ 305 h 744"/>
                                <a:gd name="T18" fmla="*/ 340 w 515"/>
                                <a:gd name="T19" fmla="*/ 320 h 744"/>
                                <a:gd name="T20" fmla="*/ 320 w 515"/>
                                <a:gd name="T21" fmla="*/ 340 h 744"/>
                                <a:gd name="T22" fmla="*/ 320 w 515"/>
                                <a:gd name="T23" fmla="*/ 340 h 744"/>
                                <a:gd name="T24" fmla="*/ 200 w 515"/>
                                <a:gd name="T25" fmla="*/ 440 h 744"/>
                                <a:gd name="T26" fmla="*/ 200 w 515"/>
                                <a:gd name="T27" fmla="*/ 440 h 744"/>
                                <a:gd name="T28" fmla="*/ 155 w 515"/>
                                <a:gd name="T29" fmla="*/ 479 h 744"/>
                                <a:gd name="T30" fmla="*/ 115 w 515"/>
                                <a:gd name="T31" fmla="*/ 519 h 744"/>
                                <a:gd name="T32" fmla="*/ 80 w 515"/>
                                <a:gd name="T33" fmla="*/ 559 h 744"/>
                                <a:gd name="T34" fmla="*/ 50 w 515"/>
                                <a:gd name="T35" fmla="*/ 599 h 744"/>
                                <a:gd name="T36" fmla="*/ 30 w 515"/>
                                <a:gd name="T37" fmla="*/ 634 h 744"/>
                                <a:gd name="T38" fmla="*/ 15 w 515"/>
                                <a:gd name="T39" fmla="*/ 674 h 744"/>
                                <a:gd name="T40" fmla="*/ 5 w 515"/>
                                <a:gd name="T41" fmla="*/ 709 h 744"/>
                                <a:gd name="T42" fmla="*/ 0 w 515"/>
                                <a:gd name="T43" fmla="*/ 744 h 744"/>
                                <a:gd name="T44" fmla="*/ 0 w 515"/>
                                <a:gd name="T45" fmla="*/ 744 h 744"/>
                                <a:gd name="T46" fmla="*/ 40 w 515"/>
                                <a:gd name="T47" fmla="*/ 684 h 744"/>
                                <a:gd name="T48" fmla="*/ 90 w 515"/>
                                <a:gd name="T49" fmla="*/ 624 h 744"/>
                                <a:gd name="T50" fmla="*/ 140 w 515"/>
                                <a:gd name="T51" fmla="*/ 574 h 744"/>
                                <a:gd name="T52" fmla="*/ 195 w 515"/>
                                <a:gd name="T53" fmla="*/ 519 h 744"/>
                                <a:gd name="T54" fmla="*/ 260 w 515"/>
                                <a:gd name="T55" fmla="*/ 474 h 744"/>
                                <a:gd name="T56" fmla="*/ 325 w 515"/>
                                <a:gd name="T57" fmla="*/ 425 h 744"/>
                                <a:gd name="T58" fmla="*/ 395 w 515"/>
                                <a:gd name="T59" fmla="*/ 385 h 744"/>
                                <a:gd name="T60" fmla="*/ 475 w 515"/>
                                <a:gd name="T61" fmla="*/ 345 h 744"/>
                                <a:gd name="T62" fmla="*/ 475 w 515"/>
                                <a:gd name="T63" fmla="*/ 345 h 744"/>
                                <a:gd name="T64" fmla="*/ 470 w 515"/>
                                <a:gd name="T65" fmla="*/ 260 h 744"/>
                                <a:gd name="T66" fmla="*/ 475 w 515"/>
                                <a:gd name="T67" fmla="*/ 180 h 744"/>
                                <a:gd name="T68" fmla="*/ 490 w 515"/>
                                <a:gd name="T69" fmla="*/ 90 h 744"/>
                                <a:gd name="T70" fmla="*/ 515 w 515"/>
                                <a:gd name="T71" fmla="*/ 0 h 744"/>
                                <a:gd name="T72" fmla="*/ 175 w 515"/>
                                <a:gd name="T73" fmla="*/ 5 h 744"/>
                                <a:gd name="T74" fmla="*/ 175 w 515"/>
                                <a:gd name="T75" fmla="*/ 5 h 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15" h="744">
                                  <a:moveTo>
                                    <a:pt x="175" y="5"/>
                                  </a:moveTo>
                                  <a:lnTo>
                                    <a:pt x="175" y="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90" y="220"/>
                                  </a:lnTo>
                                  <a:lnTo>
                                    <a:pt x="345" y="280"/>
                                  </a:lnTo>
                                  <a:lnTo>
                                    <a:pt x="350" y="290"/>
                                  </a:lnTo>
                                  <a:lnTo>
                                    <a:pt x="350" y="305"/>
                                  </a:lnTo>
                                  <a:lnTo>
                                    <a:pt x="340" y="320"/>
                                  </a:lnTo>
                                  <a:lnTo>
                                    <a:pt x="320" y="340"/>
                                  </a:lnTo>
                                  <a:lnTo>
                                    <a:pt x="200" y="440"/>
                                  </a:lnTo>
                                  <a:lnTo>
                                    <a:pt x="155" y="479"/>
                                  </a:lnTo>
                                  <a:lnTo>
                                    <a:pt x="115" y="519"/>
                                  </a:lnTo>
                                  <a:lnTo>
                                    <a:pt x="80" y="559"/>
                                  </a:lnTo>
                                  <a:lnTo>
                                    <a:pt x="50" y="599"/>
                                  </a:lnTo>
                                  <a:lnTo>
                                    <a:pt x="30" y="634"/>
                                  </a:lnTo>
                                  <a:lnTo>
                                    <a:pt x="15" y="674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40" y="684"/>
                                  </a:lnTo>
                                  <a:lnTo>
                                    <a:pt x="90" y="624"/>
                                  </a:lnTo>
                                  <a:lnTo>
                                    <a:pt x="140" y="574"/>
                                  </a:lnTo>
                                  <a:lnTo>
                                    <a:pt x="195" y="519"/>
                                  </a:lnTo>
                                  <a:lnTo>
                                    <a:pt x="260" y="474"/>
                                  </a:lnTo>
                                  <a:lnTo>
                                    <a:pt x="325" y="425"/>
                                  </a:lnTo>
                                  <a:lnTo>
                                    <a:pt x="395" y="385"/>
                                  </a:lnTo>
                                  <a:lnTo>
                                    <a:pt x="475" y="345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75" y="180"/>
                                  </a:lnTo>
                                  <a:lnTo>
                                    <a:pt x="490" y="9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17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851"/>
                          <wps:cNvSpPr>
                            <a:spLocks/>
                          </wps:cNvSpPr>
                          <wps:spPr bwMode="auto">
                            <a:xfrm>
                              <a:off x="10" y="924"/>
                              <a:ext cx="2959" cy="1658"/>
                            </a:xfrm>
                            <a:custGeom>
                              <a:avLst/>
                              <a:gdLst>
                                <a:gd name="T0" fmla="*/ 2924 w 2959"/>
                                <a:gd name="T1" fmla="*/ 619 h 1658"/>
                                <a:gd name="T2" fmla="*/ 2959 w 2959"/>
                                <a:gd name="T3" fmla="*/ 504 h 1658"/>
                                <a:gd name="T4" fmla="*/ 2914 w 2959"/>
                                <a:gd name="T5" fmla="*/ 414 h 1658"/>
                                <a:gd name="T6" fmla="*/ 2834 w 2959"/>
                                <a:gd name="T7" fmla="*/ 360 h 1658"/>
                                <a:gd name="T8" fmla="*/ 2629 w 2959"/>
                                <a:gd name="T9" fmla="*/ 290 h 1658"/>
                                <a:gd name="T10" fmla="*/ 2323 w 2959"/>
                                <a:gd name="T11" fmla="*/ 240 h 1658"/>
                                <a:gd name="T12" fmla="*/ 2043 w 2959"/>
                                <a:gd name="T13" fmla="*/ 210 h 1658"/>
                                <a:gd name="T14" fmla="*/ 1682 w 2959"/>
                                <a:gd name="T15" fmla="*/ 155 h 1658"/>
                                <a:gd name="T16" fmla="*/ 1467 w 2959"/>
                                <a:gd name="T17" fmla="*/ 90 h 1658"/>
                                <a:gd name="T18" fmla="*/ 1302 w 2959"/>
                                <a:gd name="T19" fmla="*/ 0 h 1658"/>
                                <a:gd name="T20" fmla="*/ 1106 w 2959"/>
                                <a:gd name="T21" fmla="*/ 155 h 1658"/>
                                <a:gd name="T22" fmla="*/ 986 w 2959"/>
                                <a:gd name="T23" fmla="*/ 205 h 1658"/>
                                <a:gd name="T24" fmla="*/ 866 w 2959"/>
                                <a:gd name="T25" fmla="*/ 225 h 1658"/>
                                <a:gd name="T26" fmla="*/ 741 w 2959"/>
                                <a:gd name="T27" fmla="*/ 210 h 1658"/>
                                <a:gd name="T28" fmla="*/ 661 w 2959"/>
                                <a:gd name="T29" fmla="*/ 185 h 1658"/>
                                <a:gd name="T30" fmla="*/ 811 w 2959"/>
                                <a:gd name="T31" fmla="*/ 165 h 1658"/>
                                <a:gd name="T32" fmla="*/ 891 w 2959"/>
                                <a:gd name="T33" fmla="*/ 110 h 1658"/>
                                <a:gd name="T34" fmla="*/ 626 w 2959"/>
                                <a:gd name="T35" fmla="*/ 170 h 1658"/>
                                <a:gd name="T36" fmla="*/ 521 w 2959"/>
                                <a:gd name="T37" fmla="*/ 105 h 1658"/>
                                <a:gd name="T38" fmla="*/ 396 w 2959"/>
                                <a:gd name="T39" fmla="*/ 160 h 1658"/>
                                <a:gd name="T40" fmla="*/ 230 w 2959"/>
                                <a:gd name="T41" fmla="*/ 210 h 1658"/>
                                <a:gd name="T42" fmla="*/ 40 w 2959"/>
                                <a:gd name="T43" fmla="*/ 250 h 1658"/>
                                <a:gd name="T44" fmla="*/ 5 w 2959"/>
                                <a:gd name="T45" fmla="*/ 295 h 1658"/>
                                <a:gd name="T46" fmla="*/ 30 w 2959"/>
                                <a:gd name="T47" fmla="*/ 384 h 1658"/>
                                <a:gd name="T48" fmla="*/ 75 w 2959"/>
                                <a:gd name="T49" fmla="*/ 444 h 1658"/>
                                <a:gd name="T50" fmla="*/ 105 w 2959"/>
                                <a:gd name="T51" fmla="*/ 464 h 1658"/>
                                <a:gd name="T52" fmla="*/ 150 w 2959"/>
                                <a:gd name="T53" fmla="*/ 464 h 1658"/>
                                <a:gd name="T54" fmla="*/ 170 w 2959"/>
                                <a:gd name="T55" fmla="*/ 439 h 1658"/>
                                <a:gd name="T56" fmla="*/ 175 w 2959"/>
                                <a:gd name="T57" fmla="*/ 394 h 1658"/>
                                <a:gd name="T58" fmla="*/ 411 w 2959"/>
                                <a:gd name="T59" fmla="*/ 474 h 1658"/>
                                <a:gd name="T60" fmla="*/ 541 w 2959"/>
                                <a:gd name="T61" fmla="*/ 544 h 1658"/>
                                <a:gd name="T62" fmla="*/ 696 w 2959"/>
                                <a:gd name="T63" fmla="*/ 694 h 1658"/>
                                <a:gd name="T64" fmla="*/ 756 w 2959"/>
                                <a:gd name="T65" fmla="*/ 799 h 1658"/>
                                <a:gd name="T66" fmla="*/ 831 w 2959"/>
                                <a:gd name="T67" fmla="*/ 939 h 1658"/>
                                <a:gd name="T68" fmla="*/ 901 w 2959"/>
                                <a:gd name="T69" fmla="*/ 999 h 1658"/>
                                <a:gd name="T70" fmla="*/ 976 w 2959"/>
                                <a:gd name="T71" fmla="*/ 984 h 1658"/>
                                <a:gd name="T72" fmla="*/ 1132 w 2959"/>
                                <a:gd name="T73" fmla="*/ 919 h 1658"/>
                                <a:gd name="T74" fmla="*/ 916 w 2959"/>
                                <a:gd name="T75" fmla="*/ 1658 h 1658"/>
                                <a:gd name="T76" fmla="*/ 1192 w 2959"/>
                                <a:gd name="T77" fmla="*/ 1268 h 1658"/>
                                <a:gd name="T78" fmla="*/ 1297 w 2959"/>
                                <a:gd name="T79" fmla="*/ 1144 h 1658"/>
                                <a:gd name="T80" fmla="*/ 1447 w 2959"/>
                                <a:gd name="T81" fmla="*/ 999 h 1658"/>
                                <a:gd name="T82" fmla="*/ 1597 w 2959"/>
                                <a:gd name="T83" fmla="*/ 889 h 1658"/>
                                <a:gd name="T84" fmla="*/ 1712 w 2959"/>
                                <a:gd name="T85" fmla="*/ 834 h 1658"/>
                                <a:gd name="T86" fmla="*/ 1968 w 2959"/>
                                <a:gd name="T87" fmla="*/ 809 h 1658"/>
                                <a:gd name="T88" fmla="*/ 2323 w 2959"/>
                                <a:gd name="T89" fmla="*/ 859 h 1658"/>
                                <a:gd name="T90" fmla="*/ 2478 w 2959"/>
                                <a:gd name="T91" fmla="*/ 944 h 1658"/>
                                <a:gd name="T92" fmla="*/ 2563 w 2959"/>
                                <a:gd name="T93" fmla="*/ 1084 h 1658"/>
                                <a:gd name="T94" fmla="*/ 2644 w 2959"/>
                                <a:gd name="T95" fmla="*/ 1144 h 1658"/>
                                <a:gd name="T96" fmla="*/ 2523 w 2959"/>
                                <a:gd name="T97" fmla="*/ 1603 h 1658"/>
                                <a:gd name="T98" fmla="*/ 2834 w 2959"/>
                                <a:gd name="T99" fmla="*/ 1124 h 1658"/>
                                <a:gd name="T100" fmla="*/ 2749 w 2959"/>
                                <a:gd name="T101" fmla="*/ 1054 h 1658"/>
                                <a:gd name="T102" fmla="*/ 2729 w 2959"/>
                                <a:gd name="T103" fmla="*/ 1009 h 1658"/>
                                <a:gd name="T104" fmla="*/ 2729 w 2959"/>
                                <a:gd name="T105" fmla="*/ 954 h 1658"/>
                                <a:gd name="T106" fmla="*/ 2784 w 2959"/>
                                <a:gd name="T107" fmla="*/ 829 h 1658"/>
                                <a:gd name="T108" fmla="*/ 2899 w 2959"/>
                                <a:gd name="T109" fmla="*/ 664 h 1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959" h="1658">
                                  <a:moveTo>
                                    <a:pt x="2899" y="664"/>
                                  </a:moveTo>
                                  <a:lnTo>
                                    <a:pt x="2899" y="664"/>
                                  </a:lnTo>
                                  <a:lnTo>
                                    <a:pt x="2924" y="619"/>
                                  </a:lnTo>
                                  <a:lnTo>
                                    <a:pt x="2944" y="579"/>
                                  </a:lnTo>
                                  <a:lnTo>
                                    <a:pt x="2954" y="544"/>
                                  </a:lnTo>
                                  <a:lnTo>
                                    <a:pt x="2959" y="504"/>
                                  </a:lnTo>
                                  <a:lnTo>
                                    <a:pt x="2949" y="474"/>
                                  </a:lnTo>
                                  <a:lnTo>
                                    <a:pt x="2934" y="444"/>
                                  </a:lnTo>
                                  <a:lnTo>
                                    <a:pt x="2914" y="414"/>
                                  </a:lnTo>
                                  <a:lnTo>
                                    <a:pt x="2879" y="384"/>
                                  </a:lnTo>
                                  <a:lnTo>
                                    <a:pt x="2834" y="360"/>
                                  </a:lnTo>
                                  <a:lnTo>
                                    <a:pt x="2779" y="335"/>
                                  </a:lnTo>
                                  <a:lnTo>
                                    <a:pt x="2709" y="310"/>
                                  </a:lnTo>
                                  <a:lnTo>
                                    <a:pt x="2629" y="290"/>
                                  </a:lnTo>
                                  <a:lnTo>
                                    <a:pt x="2538" y="270"/>
                                  </a:lnTo>
                                  <a:lnTo>
                                    <a:pt x="2438" y="255"/>
                                  </a:lnTo>
                                  <a:lnTo>
                                    <a:pt x="2323" y="240"/>
                                  </a:lnTo>
                                  <a:lnTo>
                                    <a:pt x="2203" y="225"/>
                                  </a:lnTo>
                                  <a:lnTo>
                                    <a:pt x="2043" y="210"/>
                                  </a:lnTo>
                                  <a:lnTo>
                                    <a:pt x="1903" y="190"/>
                                  </a:lnTo>
                                  <a:lnTo>
                                    <a:pt x="1782" y="175"/>
                                  </a:lnTo>
                                  <a:lnTo>
                                    <a:pt x="1682" y="155"/>
                                  </a:lnTo>
                                  <a:lnTo>
                                    <a:pt x="1567" y="125"/>
                                  </a:lnTo>
                                  <a:lnTo>
                                    <a:pt x="1467" y="90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222" y="75"/>
                                  </a:lnTo>
                                  <a:lnTo>
                                    <a:pt x="1142" y="130"/>
                                  </a:lnTo>
                                  <a:lnTo>
                                    <a:pt x="1106" y="155"/>
                                  </a:lnTo>
                                  <a:lnTo>
                                    <a:pt x="1066" y="175"/>
                                  </a:lnTo>
                                  <a:lnTo>
                                    <a:pt x="1026" y="190"/>
                                  </a:lnTo>
                                  <a:lnTo>
                                    <a:pt x="986" y="205"/>
                                  </a:lnTo>
                                  <a:lnTo>
                                    <a:pt x="946" y="215"/>
                                  </a:lnTo>
                                  <a:lnTo>
                                    <a:pt x="906" y="220"/>
                                  </a:lnTo>
                                  <a:lnTo>
                                    <a:pt x="866" y="225"/>
                                  </a:lnTo>
                                  <a:lnTo>
                                    <a:pt x="826" y="225"/>
                                  </a:lnTo>
                                  <a:lnTo>
                                    <a:pt x="786" y="220"/>
                                  </a:lnTo>
                                  <a:lnTo>
                                    <a:pt x="741" y="210"/>
                                  </a:lnTo>
                                  <a:lnTo>
                                    <a:pt x="701" y="200"/>
                                  </a:lnTo>
                                  <a:lnTo>
                                    <a:pt x="661" y="185"/>
                                  </a:lnTo>
                                  <a:lnTo>
                                    <a:pt x="721" y="180"/>
                                  </a:lnTo>
                                  <a:lnTo>
                                    <a:pt x="766" y="175"/>
                                  </a:lnTo>
                                  <a:lnTo>
                                    <a:pt x="811" y="165"/>
                                  </a:lnTo>
                                  <a:lnTo>
                                    <a:pt x="846" y="150"/>
                                  </a:lnTo>
                                  <a:lnTo>
                                    <a:pt x="871" y="135"/>
                                  </a:lnTo>
                                  <a:lnTo>
                                    <a:pt x="891" y="110"/>
                                  </a:lnTo>
                                  <a:lnTo>
                                    <a:pt x="906" y="85"/>
                                  </a:lnTo>
                                  <a:lnTo>
                                    <a:pt x="911" y="60"/>
                                  </a:lnTo>
                                  <a:lnTo>
                                    <a:pt x="626" y="170"/>
                                  </a:lnTo>
                                  <a:lnTo>
                                    <a:pt x="571" y="140"/>
                                  </a:lnTo>
                                  <a:lnTo>
                                    <a:pt x="521" y="105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396" y="160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230" y="210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95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20" y="355"/>
                                  </a:lnTo>
                                  <a:lnTo>
                                    <a:pt x="30" y="384"/>
                                  </a:lnTo>
                                  <a:lnTo>
                                    <a:pt x="60" y="424"/>
                                  </a:lnTo>
                                  <a:lnTo>
                                    <a:pt x="75" y="444"/>
                                  </a:lnTo>
                                  <a:lnTo>
                                    <a:pt x="90" y="454"/>
                                  </a:lnTo>
                                  <a:lnTo>
                                    <a:pt x="105" y="464"/>
                                  </a:lnTo>
                                  <a:lnTo>
                                    <a:pt x="120" y="469"/>
                                  </a:lnTo>
                                  <a:lnTo>
                                    <a:pt x="135" y="469"/>
                                  </a:lnTo>
                                  <a:lnTo>
                                    <a:pt x="150" y="464"/>
                                  </a:lnTo>
                                  <a:lnTo>
                                    <a:pt x="160" y="454"/>
                                  </a:lnTo>
                                  <a:lnTo>
                                    <a:pt x="170" y="439"/>
                                  </a:lnTo>
                                  <a:lnTo>
                                    <a:pt x="175" y="419"/>
                                  </a:lnTo>
                                  <a:lnTo>
                                    <a:pt x="175" y="394"/>
                                  </a:lnTo>
                                  <a:lnTo>
                                    <a:pt x="265" y="419"/>
                                  </a:lnTo>
                                  <a:lnTo>
                                    <a:pt x="345" y="449"/>
                                  </a:lnTo>
                                  <a:lnTo>
                                    <a:pt x="411" y="474"/>
                                  </a:lnTo>
                                  <a:lnTo>
                                    <a:pt x="471" y="504"/>
                                  </a:lnTo>
                                  <a:lnTo>
                                    <a:pt x="541" y="544"/>
                                  </a:lnTo>
                                  <a:lnTo>
                                    <a:pt x="606" y="589"/>
                                  </a:lnTo>
                                  <a:lnTo>
                                    <a:pt x="656" y="639"/>
                                  </a:lnTo>
                                  <a:lnTo>
                                    <a:pt x="696" y="694"/>
                                  </a:lnTo>
                                  <a:lnTo>
                                    <a:pt x="756" y="799"/>
                                  </a:lnTo>
                                  <a:lnTo>
                                    <a:pt x="806" y="894"/>
                                  </a:lnTo>
                                  <a:lnTo>
                                    <a:pt x="831" y="939"/>
                                  </a:lnTo>
                                  <a:lnTo>
                                    <a:pt x="856" y="969"/>
                                  </a:lnTo>
                                  <a:lnTo>
                                    <a:pt x="881" y="989"/>
                                  </a:lnTo>
                                  <a:lnTo>
                                    <a:pt x="901" y="999"/>
                                  </a:lnTo>
                                  <a:lnTo>
                                    <a:pt x="936" y="994"/>
                                  </a:lnTo>
                                  <a:lnTo>
                                    <a:pt x="976" y="984"/>
                                  </a:lnTo>
                                  <a:lnTo>
                                    <a:pt x="1021" y="969"/>
                                  </a:lnTo>
                                  <a:lnTo>
                                    <a:pt x="1076" y="944"/>
                                  </a:lnTo>
                                  <a:lnTo>
                                    <a:pt x="1132" y="919"/>
                                  </a:lnTo>
                                  <a:lnTo>
                                    <a:pt x="1197" y="884"/>
                                  </a:lnTo>
                                  <a:lnTo>
                                    <a:pt x="1337" y="794"/>
                                  </a:lnTo>
                                  <a:lnTo>
                                    <a:pt x="916" y="1658"/>
                                  </a:lnTo>
                                  <a:lnTo>
                                    <a:pt x="1122" y="1363"/>
                                  </a:lnTo>
                                  <a:lnTo>
                                    <a:pt x="1192" y="1268"/>
                                  </a:lnTo>
                                  <a:lnTo>
                                    <a:pt x="1247" y="1199"/>
                                  </a:lnTo>
                                  <a:lnTo>
                                    <a:pt x="1297" y="1144"/>
                                  </a:lnTo>
                                  <a:lnTo>
                                    <a:pt x="1347" y="1094"/>
                                  </a:lnTo>
                                  <a:lnTo>
                                    <a:pt x="1397" y="1044"/>
                                  </a:lnTo>
                                  <a:lnTo>
                                    <a:pt x="1447" y="999"/>
                                  </a:lnTo>
                                  <a:lnTo>
                                    <a:pt x="1497" y="959"/>
                                  </a:lnTo>
                                  <a:lnTo>
                                    <a:pt x="1547" y="924"/>
                                  </a:lnTo>
                                  <a:lnTo>
                                    <a:pt x="1597" y="889"/>
                                  </a:lnTo>
                                  <a:lnTo>
                                    <a:pt x="1652" y="859"/>
                                  </a:lnTo>
                                  <a:lnTo>
                                    <a:pt x="1712" y="834"/>
                                  </a:lnTo>
                                  <a:lnTo>
                                    <a:pt x="1787" y="819"/>
                                  </a:lnTo>
                                  <a:lnTo>
                                    <a:pt x="1873" y="809"/>
                                  </a:lnTo>
                                  <a:lnTo>
                                    <a:pt x="1968" y="809"/>
                                  </a:lnTo>
                                  <a:lnTo>
                                    <a:pt x="2073" y="819"/>
                                  </a:lnTo>
                                  <a:lnTo>
                                    <a:pt x="2193" y="834"/>
                                  </a:lnTo>
                                  <a:lnTo>
                                    <a:pt x="2323" y="859"/>
                                  </a:lnTo>
                                  <a:lnTo>
                                    <a:pt x="2463" y="889"/>
                                  </a:lnTo>
                                  <a:lnTo>
                                    <a:pt x="2478" y="944"/>
                                  </a:lnTo>
                                  <a:lnTo>
                                    <a:pt x="2498" y="999"/>
                                  </a:lnTo>
                                  <a:lnTo>
                                    <a:pt x="2523" y="1044"/>
                                  </a:lnTo>
                                  <a:lnTo>
                                    <a:pt x="2563" y="1084"/>
                                  </a:lnTo>
                                  <a:lnTo>
                                    <a:pt x="2598" y="1114"/>
                                  </a:lnTo>
                                  <a:lnTo>
                                    <a:pt x="2644" y="1144"/>
                                  </a:lnTo>
                                  <a:lnTo>
                                    <a:pt x="2699" y="1174"/>
                                  </a:lnTo>
                                  <a:lnTo>
                                    <a:pt x="2764" y="1199"/>
                                  </a:lnTo>
                                  <a:lnTo>
                                    <a:pt x="2523" y="1603"/>
                                  </a:lnTo>
                                  <a:lnTo>
                                    <a:pt x="2874" y="1149"/>
                                  </a:lnTo>
                                  <a:lnTo>
                                    <a:pt x="2834" y="1124"/>
                                  </a:lnTo>
                                  <a:lnTo>
                                    <a:pt x="2799" y="1104"/>
                                  </a:lnTo>
                                  <a:lnTo>
                                    <a:pt x="2774" y="1079"/>
                                  </a:lnTo>
                                  <a:lnTo>
                                    <a:pt x="2749" y="1054"/>
                                  </a:lnTo>
                                  <a:lnTo>
                                    <a:pt x="2739" y="1034"/>
                                  </a:lnTo>
                                  <a:lnTo>
                                    <a:pt x="2729" y="1009"/>
                                  </a:lnTo>
                                  <a:lnTo>
                                    <a:pt x="2724" y="979"/>
                                  </a:lnTo>
                                  <a:lnTo>
                                    <a:pt x="2729" y="954"/>
                                  </a:lnTo>
                                  <a:lnTo>
                                    <a:pt x="2734" y="929"/>
                                  </a:lnTo>
                                  <a:lnTo>
                                    <a:pt x="2744" y="899"/>
                                  </a:lnTo>
                                  <a:lnTo>
                                    <a:pt x="2784" y="829"/>
                                  </a:lnTo>
                                  <a:lnTo>
                                    <a:pt x="2829" y="759"/>
                                  </a:lnTo>
                                  <a:lnTo>
                                    <a:pt x="2899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852"/>
                          <wps:cNvSpPr>
                            <a:spLocks/>
                          </wps:cNvSpPr>
                          <wps:spPr bwMode="auto">
                            <a:xfrm>
                              <a:off x="421" y="1124"/>
                              <a:ext cx="100" cy="7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75"/>
                                <a:gd name="T2" fmla="*/ 100 w 100"/>
                                <a:gd name="T3" fmla="*/ 0 h 75"/>
                                <a:gd name="T4" fmla="*/ 85 w 100"/>
                                <a:gd name="T5" fmla="*/ 20 h 75"/>
                                <a:gd name="T6" fmla="*/ 70 w 100"/>
                                <a:gd name="T7" fmla="*/ 40 h 75"/>
                                <a:gd name="T8" fmla="*/ 60 w 100"/>
                                <a:gd name="T9" fmla="*/ 50 h 75"/>
                                <a:gd name="T10" fmla="*/ 45 w 100"/>
                                <a:gd name="T11" fmla="*/ 55 h 75"/>
                                <a:gd name="T12" fmla="*/ 30 w 100"/>
                                <a:gd name="T13" fmla="*/ 55 h 75"/>
                                <a:gd name="T14" fmla="*/ 20 w 100"/>
                                <a:gd name="T15" fmla="*/ 50 h 75"/>
                                <a:gd name="T16" fmla="*/ 10 w 100"/>
                                <a:gd name="T17" fmla="*/ 35 h 75"/>
                                <a:gd name="T18" fmla="*/ 0 w 100"/>
                                <a:gd name="T19" fmla="*/ 20 h 75"/>
                                <a:gd name="T20" fmla="*/ 0 w 100"/>
                                <a:gd name="T21" fmla="*/ 20 h 75"/>
                                <a:gd name="T22" fmla="*/ 10 w 100"/>
                                <a:gd name="T23" fmla="*/ 45 h 75"/>
                                <a:gd name="T24" fmla="*/ 20 w 100"/>
                                <a:gd name="T25" fmla="*/ 65 h 75"/>
                                <a:gd name="T26" fmla="*/ 30 w 100"/>
                                <a:gd name="T27" fmla="*/ 75 h 75"/>
                                <a:gd name="T28" fmla="*/ 45 w 100"/>
                                <a:gd name="T29" fmla="*/ 75 h 75"/>
                                <a:gd name="T30" fmla="*/ 60 w 100"/>
                                <a:gd name="T31" fmla="*/ 70 h 75"/>
                                <a:gd name="T32" fmla="*/ 70 w 100"/>
                                <a:gd name="T33" fmla="*/ 55 h 75"/>
                                <a:gd name="T34" fmla="*/ 85 w 100"/>
                                <a:gd name="T35" fmla="*/ 30 h 75"/>
                                <a:gd name="T36" fmla="*/ 100 w 100"/>
                                <a:gd name="T37" fmla="*/ 0 h 75"/>
                                <a:gd name="T38" fmla="*/ 100 w 100"/>
                                <a:gd name="T3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" h="7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853"/>
                          <wps:cNvSpPr>
                            <a:spLocks/>
                          </wps:cNvSpPr>
                          <wps:spPr bwMode="auto">
                            <a:xfrm>
                              <a:off x="115" y="10"/>
                              <a:ext cx="1192" cy="1019"/>
                            </a:xfrm>
                            <a:custGeom>
                              <a:avLst/>
                              <a:gdLst>
                                <a:gd name="T0" fmla="*/ 961 w 1192"/>
                                <a:gd name="T1" fmla="*/ 60 h 1019"/>
                                <a:gd name="T2" fmla="*/ 881 w 1192"/>
                                <a:gd name="T3" fmla="*/ 15 h 1019"/>
                                <a:gd name="T4" fmla="*/ 921 w 1192"/>
                                <a:gd name="T5" fmla="*/ 115 h 1019"/>
                                <a:gd name="T6" fmla="*/ 966 w 1192"/>
                                <a:gd name="T7" fmla="*/ 185 h 1019"/>
                                <a:gd name="T8" fmla="*/ 966 w 1192"/>
                                <a:gd name="T9" fmla="*/ 205 h 1019"/>
                                <a:gd name="T10" fmla="*/ 891 w 1192"/>
                                <a:gd name="T11" fmla="*/ 185 h 1019"/>
                                <a:gd name="T12" fmla="*/ 846 w 1192"/>
                                <a:gd name="T13" fmla="*/ 175 h 1019"/>
                                <a:gd name="T14" fmla="*/ 811 w 1192"/>
                                <a:gd name="T15" fmla="*/ 175 h 1019"/>
                                <a:gd name="T16" fmla="*/ 921 w 1192"/>
                                <a:gd name="T17" fmla="*/ 255 h 1019"/>
                                <a:gd name="T18" fmla="*/ 991 w 1192"/>
                                <a:gd name="T19" fmla="*/ 340 h 1019"/>
                                <a:gd name="T20" fmla="*/ 1017 w 1192"/>
                                <a:gd name="T21" fmla="*/ 434 h 1019"/>
                                <a:gd name="T22" fmla="*/ 1001 w 1192"/>
                                <a:gd name="T23" fmla="*/ 529 h 1019"/>
                                <a:gd name="T24" fmla="*/ 936 w 1192"/>
                                <a:gd name="T25" fmla="*/ 634 h 1019"/>
                                <a:gd name="T26" fmla="*/ 846 w 1192"/>
                                <a:gd name="T27" fmla="*/ 729 h 1019"/>
                                <a:gd name="T28" fmla="*/ 746 w 1192"/>
                                <a:gd name="T29" fmla="*/ 799 h 1019"/>
                                <a:gd name="T30" fmla="*/ 711 w 1192"/>
                                <a:gd name="T31" fmla="*/ 794 h 1019"/>
                                <a:gd name="T32" fmla="*/ 696 w 1192"/>
                                <a:gd name="T33" fmla="*/ 729 h 1019"/>
                                <a:gd name="T34" fmla="*/ 691 w 1192"/>
                                <a:gd name="T35" fmla="*/ 674 h 1019"/>
                                <a:gd name="T36" fmla="*/ 651 w 1192"/>
                                <a:gd name="T37" fmla="*/ 654 h 1019"/>
                                <a:gd name="T38" fmla="*/ 621 w 1192"/>
                                <a:gd name="T39" fmla="*/ 589 h 1019"/>
                                <a:gd name="T40" fmla="*/ 631 w 1192"/>
                                <a:gd name="T41" fmla="*/ 504 h 1019"/>
                                <a:gd name="T42" fmla="*/ 651 w 1192"/>
                                <a:gd name="T43" fmla="*/ 459 h 1019"/>
                                <a:gd name="T44" fmla="*/ 681 w 1192"/>
                                <a:gd name="T45" fmla="*/ 429 h 1019"/>
                                <a:gd name="T46" fmla="*/ 611 w 1192"/>
                                <a:gd name="T47" fmla="*/ 454 h 1019"/>
                                <a:gd name="T48" fmla="*/ 591 w 1192"/>
                                <a:gd name="T49" fmla="*/ 499 h 1019"/>
                                <a:gd name="T50" fmla="*/ 576 w 1192"/>
                                <a:gd name="T51" fmla="*/ 549 h 1019"/>
                                <a:gd name="T52" fmla="*/ 546 w 1192"/>
                                <a:gd name="T53" fmla="*/ 569 h 1019"/>
                                <a:gd name="T54" fmla="*/ 511 w 1192"/>
                                <a:gd name="T55" fmla="*/ 559 h 1019"/>
                                <a:gd name="T56" fmla="*/ 491 w 1192"/>
                                <a:gd name="T57" fmla="*/ 539 h 1019"/>
                                <a:gd name="T58" fmla="*/ 501 w 1192"/>
                                <a:gd name="T59" fmla="*/ 474 h 1019"/>
                                <a:gd name="T60" fmla="*/ 481 w 1192"/>
                                <a:gd name="T61" fmla="*/ 469 h 1019"/>
                                <a:gd name="T62" fmla="*/ 446 w 1192"/>
                                <a:gd name="T63" fmla="*/ 534 h 1019"/>
                                <a:gd name="T64" fmla="*/ 476 w 1192"/>
                                <a:gd name="T65" fmla="*/ 589 h 1019"/>
                                <a:gd name="T66" fmla="*/ 546 w 1192"/>
                                <a:gd name="T67" fmla="*/ 644 h 1019"/>
                                <a:gd name="T68" fmla="*/ 656 w 1192"/>
                                <a:gd name="T69" fmla="*/ 754 h 1019"/>
                                <a:gd name="T70" fmla="*/ 666 w 1192"/>
                                <a:gd name="T71" fmla="*/ 784 h 1019"/>
                                <a:gd name="T72" fmla="*/ 646 w 1192"/>
                                <a:gd name="T73" fmla="*/ 829 h 1019"/>
                                <a:gd name="T74" fmla="*/ 536 w 1192"/>
                                <a:gd name="T75" fmla="*/ 909 h 1019"/>
                                <a:gd name="T76" fmla="*/ 416 w 1192"/>
                                <a:gd name="T77" fmla="*/ 949 h 1019"/>
                                <a:gd name="T78" fmla="*/ 311 w 1192"/>
                                <a:gd name="T79" fmla="*/ 959 h 1019"/>
                                <a:gd name="T80" fmla="*/ 225 w 1192"/>
                                <a:gd name="T81" fmla="*/ 929 h 1019"/>
                                <a:gd name="T82" fmla="*/ 160 w 1192"/>
                                <a:gd name="T83" fmla="*/ 864 h 1019"/>
                                <a:gd name="T84" fmla="*/ 110 w 1192"/>
                                <a:gd name="T85" fmla="*/ 769 h 1019"/>
                                <a:gd name="T86" fmla="*/ 85 w 1192"/>
                                <a:gd name="T87" fmla="*/ 764 h 1019"/>
                                <a:gd name="T88" fmla="*/ 100 w 1192"/>
                                <a:gd name="T89" fmla="*/ 889 h 1019"/>
                                <a:gd name="T90" fmla="*/ 50 w 1192"/>
                                <a:gd name="T91" fmla="*/ 854 h 1019"/>
                                <a:gd name="T92" fmla="*/ 0 w 1192"/>
                                <a:gd name="T93" fmla="*/ 804 h 1019"/>
                                <a:gd name="T94" fmla="*/ 75 w 1192"/>
                                <a:gd name="T95" fmla="*/ 929 h 1019"/>
                                <a:gd name="T96" fmla="*/ 185 w 1192"/>
                                <a:gd name="T97" fmla="*/ 999 h 1019"/>
                                <a:gd name="T98" fmla="*/ 321 w 1192"/>
                                <a:gd name="T99" fmla="*/ 1019 h 1019"/>
                                <a:gd name="T100" fmla="*/ 491 w 1192"/>
                                <a:gd name="T101" fmla="*/ 984 h 1019"/>
                                <a:gd name="T102" fmla="*/ 696 w 1192"/>
                                <a:gd name="T103" fmla="*/ 899 h 1019"/>
                                <a:gd name="T104" fmla="*/ 841 w 1192"/>
                                <a:gd name="T105" fmla="*/ 809 h 1019"/>
                                <a:gd name="T106" fmla="*/ 1017 w 1192"/>
                                <a:gd name="T107" fmla="*/ 654 h 1019"/>
                                <a:gd name="T108" fmla="*/ 1132 w 1192"/>
                                <a:gd name="T109" fmla="*/ 504 h 1019"/>
                                <a:gd name="T110" fmla="*/ 1177 w 1192"/>
                                <a:gd name="T111" fmla="*/ 410 h 1019"/>
                                <a:gd name="T112" fmla="*/ 1192 w 1192"/>
                                <a:gd name="T113" fmla="*/ 270 h 1019"/>
                                <a:gd name="T114" fmla="*/ 1142 w 1192"/>
                                <a:gd name="T115" fmla="*/ 140 h 1019"/>
                                <a:gd name="T116" fmla="*/ 1112 w 1192"/>
                                <a:gd name="T117" fmla="*/ 145 h 1019"/>
                                <a:gd name="T118" fmla="*/ 1097 w 1192"/>
                                <a:gd name="T119" fmla="*/ 200 h 1019"/>
                                <a:gd name="T120" fmla="*/ 1077 w 1192"/>
                                <a:gd name="T121" fmla="*/ 195 h 1019"/>
                                <a:gd name="T122" fmla="*/ 996 w 1192"/>
                                <a:gd name="T123" fmla="*/ 100 h 10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2" h="1019">
                                  <a:moveTo>
                                    <a:pt x="996" y="100"/>
                                  </a:moveTo>
                                  <a:lnTo>
                                    <a:pt x="996" y="100"/>
                                  </a:lnTo>
                                  <a:lnTo>
                                    <a:pt x="961" y="60"/>
                                  </a:lnTo>
                                  <a:lnTo>
                                    <a:pt x="926" y="35"/>
                                  </a:lnTo>
                                  <a:lnTo>
                                    <a:pt x="881" y="15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921" y="115"/>
                                  </a:lnTo>
                                  <a:lnTo>
                                    <a:pt x="951" y="155"/>
                                  </a:lnTo>
                                  <a:lnTo>
                                    <a:pt x="966" y="185"/>
                                  </a:lnTo>
                                  <a:lnTo>
                                    <a:pt x="971" y="195"/>
                                  </a:lnTo>
                                  <a:lnTo>
                                    <a:pt x="971" y="205"/>
                                  </a:lnTo>
                                  <a:lnTo>
                                    <a:pt x="966" y="205"/>
                                  </a:lnTo>
                                  <a:lnTo>
                                    <a:pt x="956" y="210"/>
                                  </a:lnTo>
                                  <a:lnTo>
                                    <a:pt x="931" y="205"/>
                                  </a:lnTo>
                                  <a:lnTo>
                                    <a:pt x="891" y="185"/>
                                  </a:lnTo>
                                  <a:lnTo>
                                    <a:pt x="866" y="180"/>
                                  </a:lnTo>
                                  <a:lnTo>
                                    <a:pt x="846" y="175"/>
                                  </a:lnTo>
                                  <a:lnTo>
                                    <a:pt x="826" y="175"/>
                                  </a:lnTo>
                                  <a:lnTo>
                                    <a:pt x="811" y="175"/>
                                  </a:lnTo>
                                  <a:lnTo>
                                    <a:pt x="851" y="200"/>
                                  </a:lnTo>
                                  <a:lnTo>
                                    <a:pt x="891" y="230"/>
                                  </a:lnTo>
                                  <a:lnTo>
                                    <a:pt x="921" y="255"/>
                                  </a:lnTo>
                                  <a:lnTo>
                                    <a:pt x="951" y="285"/>
                                  </a:lnTo>
                                  <a:lnTo>
                                    <a:pt x="976" y="310"/>
                                  </a:lnTo>
                                  <a:lnTo>
                                    <a:pt x="991" y="340"/>
                                  </a:lnTo>
                                  <a:lnTo>
                                    <a:pt x="1006" y="370"/>
                                  </a:lnTo>
                                  <a:lnTo>
                                    <a:pt x="1017" y="400"/>
                                  </a:lnTo>
                                  <a:lnTo>
                                    <a:pt x="1017" y="434"/>
                                  </a:lnTo>
                                  <a:lnTo>
                                    <a:pt x="1017" y="464"/>
                                  </a:lnTo>
                                  <a:lnTo>
                                    <a:pt x="1012" y="499"/>
                                  </a:lnTo>
                                  <a:lnTo>
                                    <a:pt x="1001" y="529"/>
                                  </a:lnTo>
                                  <a:lnTo>
                                    <a:pt x="981" y="564"/>
                                  </a:lnTo>
                                  <a:lnTo>
                                    <a:pt x="961" y="599"/>
                                  </a:lnTo>
                                  <a:lnTo>
                                    <a:pt x="936" y="634"/>
                                  </a:lnTo>
                                  <a:lnTo>
                                    <a:pt x="906" y="669"/>
                                  </a:lnTo>
                                  <a:lnTo>
                                    <a:pt x="846" y="729"/>
                                  </a:lnTo>
                                  <a:lnTo>
                                    <a:pt x="801" y="769"/>
                                  </a:lnTo>
                                  <a:lnTo>
                                    <a:pt x="761" y="794"/>
                                  </a:lnTo>
                                  <a:lnTo>
                                    <a:pt x="746" y="799"/>
                                  </a:lnTo>
                                  <a:lnTo>
                                    <a:pt x="731" y="799"/>
                                  </a:lnTo>
                                  <a:lnTo>
                                    <a:pt x="721" y="799"/>
                                  </a:lnTo>
                                  <a:lnTo>
                                    <a:pt x="711" y="794"/>
                                  </a:lnTo>
                                  <a:lnTo>
                                    <a:pt x="701" y="784"/>
                                  </a:lnTo>
                                  <a:lnTo>
                                    <a:pt x="701" y="76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06" y="669"/>
                                  </a:lnTo>
                                  <a:lnTo>
                                    <a:pt x="691" y="674"/>
                                  </a:lnTo>
                                  <a:lnTo>
                                    <a:pt x="676" y="674"/>
                                  </a:lnTo>
                                  <a:lnTo>
                                    <a:pt x="661" y="664"/>
                                  </a:lnTo>
                                  <a:lnTo>
                                    <a:pt x="651" y="654"/>
                                  </a:lnTo>
                                  <a:lnTo>
                                    <a:pt x="631" y="629"/>
                                  </a:lnTo>
                                  <a:lnTo>
                                    <a:pt x="621" y="589"/>
                                  </a:lnTo>
                                  <a:lnTo>
                                    <a:pt x="621" y="544"/>
                                  </a:lnTo>
                                  <a:lnTo>
                                    <a:pt x="631" y="504"/>
                                  </a:lnTo>
                                  <a:lnTo>
                                    <a:pt x="641" y="479"/>
                                  </a:lnTo>
                                  <a:lnTo>
                                    <a:pt x="651" y="459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81" y="429"/>
                                  </a:lnTo>
                                  <a:lnTo>
                                    <a:pt x="651" y="434"/>
                                  </a:lnTo>
                                  <a:lnTo>
                                    <a:pt x="631" y="444"/>
                                  </a:lnTo>
                                  <a:lnTo>
                                    <a:pt x="611" y="454"/>
                                  </a:lnTo>
                                  <a:lnTo>
                                    <a:pt x="596" y="479"/>
                                  </a:lnTo>
                                  <a:lnTo>
                                    <a:pt x="591" y="499"/>
                                  </a:lnTo>
                                  <a:lnTo>
                                    <a:pt x="581" y="539"/>
                                  </a:lnTo>
                                  <a:lnTo>
                                    <a:pt x="576" y="549"/>
                                  </a:lnTo>
                                  <a:lnTo>
                                    <a:pt x="566" y="559"/>
                                  </a:lnTo>
                                  <a:lnTo>
                                    <a:pt x="561" y="569"/>
                                  </a:lnTo>
                                  <a:lnTo>
                                    <a:pt x="546" y="569"/>
                                  </a:lnTo>
                                  <a:lnTo>
                                    <a:pt x="526" y="569"/>
                                  </a:lnTo>
                                  <a:lnTo>
                                    <a:pt x="511" y="559"/>
                                  </a:lnTo>
                                  <a:lnTo>
                                    <a:pt x="501" y="549"/>
                                  </a:lnTo>
                                  <a:lnTo>
                                    <a:pt x="491" y="539"/>
                                  </a:lnTo>
                                  <a:lnTo>
                                    <a:pt x="491" y="519"/>
                                  </a:lnTo>
                                  <a:lnTo>
                                    <a:pt x="491" y="499"/>
                                  </a:lnTo>
                                  <a:lnTo>
                                    <a:pt x="501" y="474"/>
                                  </a:lnTo>
                                  <a:lnTo>
                                    <a:pt x="511" y="449"/>
                                  </a:lnTo>
                                  <a:lnTo>
                                    <a:pt x="481" y="469"/>
                                  </a:lnTo>
                                  <a:lnTo>
                                    <a:pt x="461" y="489"/>
                                  </a:lnTo>
                                  <a:lnTo>
                                    <a:pt x="451" y="509"/>
                                  </a:lnTo>
                                  <a:lnTo>
                                    <a:pt x="446" y="534"/>
                                  </a:lnTo>
                                  <a:lnTo>
                                    <a:pt x="456" y="559"/>
                                  </a:lnTo>
                                  <a:lnTo>
                                    <a:pt x="476" y="589"/>
                                  </a:lnTo>
                                  <a:lnTo>
                                    <a:pt x="506" y="619"/>
                                  </a:lnTo>
                                  <a:lnTo>
                                    <a:pt x="546" y="644"/>
                                  </a:lnTo>
                                  <a:lnTo>
                                    <a:pt x="596" y="684"/>
                                  </a:lnTo>
                                  <a:lnTo>
                                    <a:pt x="631" y="719"/>
                                  </a:lnTo>
                                  <a:lnTo>
                                    <a:pt x="656" y="754"/>
                                  </a:lnTo>
                                  <a:lnTo>
                                    <a:pt x="661" y="769"/>
                                  </a:lnTo>
                                  <a:lnTo>
                                    <a:pt x="666" y="784"/>
                                  </a:lnTo>
                                  <a:lnTo>
                                    <a:pt x="661" y="799"/>
                                  </a:lnTo>
                                  <a:lnTo>
                                    <a:pt x="656" y="814"/>
                                  </a:lnTo>
                                  <a:lnTo>
                                    <a:pt x="646" y="829"/>
                                  </a:lnTo>
                                  <a:lnTo>
                                    <a:pt x="631" y="844"/>
                                  </a:lnTo>
                                  <a:lnTo>
                                    <a:pt x="596" y="879"/>
                                  </a:lnTo>
                                  <a:lnTo>
                                    <a:pt x="536" y="909"/>
                                  </a:lnTo>
                                  <a:lnTo>
                                    <a:pt x="456" y="939"/>
                                  </a:lnTo>
                                  <a:lnTo>
                                    <a:pt x="416" y="949"/>
                                  </a:lnTo>
                                  <a:lnTo>
                                    <a:pt x="381" y="954"/>
                                  </a:lnTo>
                                  <a:lnTo>
                                    <a:pt x="346" y="959"/>
                                  </a:lnTo>
                                  <a:lnTo>
                                    <a:pt x="311" y="959"/>
                                  </a:lnTo>
                                  <a:lnTo>
                                    <a:pt x="281" y="949"/>
                                  </a:lnTo>
                                  <a:lnTo>
                                    <a:pt x="250" y="944"/>
                                  </a:lnTo>
                                  <a:lnTo>
                                    <a:pt x="225" y="929"/>
                                  </a:lnTo>
                                  <a:lnTo>
                                    <a:pt x="200" y="914"/>
                                  </a:lnTo>
                                  <a:lnTo>
                                    <a:pt x="180" y="889"/>
                                  </a:lnTo>
                                  <a:lnTo>
                                    <a:pt x="160" y="864"/>
                                  </a:lnTo>
                                  <a:lnTo>
                                    <a:pt x="140" y="839"/>
                                  </a:lnTo>
                                  <a:lnTo>
                                    <a:pt x="125" y="804"/>
                                  </a:lnTo>
                                  <a:lnTo>
                                    <a:pt x="110" y="769"/>
                                  </a:lnTo>
                                  <a:lnTo>
                                    <a:pt x="100" y="729"/>
                                  </a:lnTo>
                                  <a:lnTo>
                                    <a:pt x="85" y="764"/>
                                  </a:lnTo>
                                  <a:lnTo>
                                    <a:pt x="85" y="799"/>
                                  </a:lnTo>
                                  <a:lnTo>
                                    <a:pt x="85" y="844"/>
                                  </a:lnTo>
                                  <a:lnTo>
                                    <a:pt x="100" y="889"/>
                                  </a:lnTo>
                                  <a:lnTo>
                                    <a:pt x="75" y="874"/>
                                  </a:lnTo>
                                  <a:lnTo>
                                    <a:pt x="50" y="854"/>
                                  </a:lnTo>
                                  <a:lnTo>
                                    <a:pt x="25" y="829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20" y="849"/>
                                  </a:lnTo>
                                  <a:lnTo>
                                    <a:pt x="45" y="889"/>
                                  </a:lnTo>
                                  <a:lnTo>
                                    <a:pt x="75" y="929"/>
                                  </a:lnTo>
                                  <a:lnTo>
                                    <a:pt x="110" y="959"/>
                                  </a:lnTo>
                                  <a:lnTo>
                                    <a:pt x="145" y="979"/>
                                  </a:lnTo>
                                  <a:lnTo>
                                    <a:pt x="185" y="999"/>
                                  </a:lnTo>
                                  <a:lnTo>
                                    <a:pt x="225" y="1014"/>
                                  </a:lnTo>
                                  <a:lnTo>
                                    <a:pt x="271" y="1019"/>
                                  </a:lnTo>
                                  <a:lnTo>
                                    <a:pt x="321" y="1019"/>
                                  </a:lnTo>
                                  <a:lnTo>
                                    <a:pt x="376" y="1014"/>
                                  </a:lnTo>
                                  <a:lnTo>
                                    <a:pt x="431" y="1004"/>
                                  </a:lnTo>
                                  <a:lnTo>
                                    <a:pt x="491" y="984"/>
                                  </a:lnTo>
                                  <a:lnTo>
                                    <a:pt x="556" y="964"/>
                                  </a:lnTo>
                                  <a:lnTo>
                                    <a:pt x="626" y="934"/>
                                  </a:lnTo>
                                  <a:lnTo>
                                    <a:pt x="696" y="899"/>
                                  </a:lnTo>
                                  <a:lnTo>
                                    <a:pt x="766" y="859"/>
                                  </a:lnTo>
                                  <a:lnTo>
                                    <a:pt x="841" y="809"/>
                                  </a:lnTo>
                                  <a:lnTo>
                                    <a:pt x="906" y="754"/>
                                  </a:lnTo>
                                  <a:lnTo>
                                    <a:pt x="966" y="704"/>
                                  </a:lnTo>
                                  <a:lnTo>
                                    <a:pt x="1017" y="654"/>
                                  </a:lnTo>
                                  <a:lnTo>
                                    <a:pt x="1062" y="604"/>
                                  </a:lnTo>
                                  <a:lnTo>
                                    <a:pt x="1102" y="554"/>
                                  </a:lnTo>
                                  <a:lnTo>
                                    <a:pt x="1132" y="504"/>
                                  </a:lnTo>
                                  <a:lnTo>
                                    <a:pt x="1157" y="454"/>
                                  </a:lnTo>
                                  <a:lnTo>
                                    <a:pt x="1177" y="410"/>
                                  </a:lnTo>
                                  <a:lnTo>
                                    <a:pt x="1187" y="360"/>
                                  </a:lnTo>
                                  <a:lnTo>
                                    <a:pt x="1192" y="315"/>
                                  </a:lnTo>
                                  <a:lnTo>
                                    <a:pt x="1192" y="270"/>
                                  </a:lnTo>
                                  <a:lnTo>
                                    <a:pt x="1182" y="225"/>
                                  </a:lnTo>
                                  <a:lnTo>
                                    <a:pt x="1167" y="180"/>
                                  </a:lnTo>
                                  <a:lnTo>
                                    <a:pt x="1142" y="140"/>
                                  </a:lnTo>
                                  <a:lnTo>
                                    <a:pt x="1112" y="100"/>
                                  </a:lnTo>
                                  <a:lnTo>
                                    <a:pt x="1112" y="145"/>
                                  </a:lnTo>
                                  <a:lnTo>
                                    <a:pt x="1107" y="175"/>
                                  </a:lnTo>
                                  <a:lnTo>
                                    <a:pt x="1102" y="195"/>
                                  </a:lnTo>
                                  <a:lnTo>
                                    <a:pt x="1097" y="200"/>
                                  </a:lnTo>
                                  <a:lnTo>
                                    <a:pt x="1092" y="200"/>
                                  </a:lnTo>
                                  <a:lnTo>
                                    <a:pt x="1077" y="195"/>
                                  </a:lnTo>
                                  <a:lnTo>
                                    <a:pt x="1057" y="175"/>
                                  </a:lnTo>
                                  <a:lnTo>
                                    <a:pt x="99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8" o:spid="_x0000_s1026" style="position:absolute;margin-left:0;margin-top:0;width:666.9pt;height:528.55pt;z-index:251656704;mso-position-horizontal:center;mso-position-horizontal-relative:margin;mso-position-vertical:center;mso-position-vertical-relative:margin" coordorigin="1197,808" coordsize="13338,1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">
                <v:group id="Group 2780" o:spid="_x0000_s1027" style="position:absolute;left:1292;top:808;width:12877;height:6419" coordorigin="1266,704" coordsize="12551,9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2781" o:spid="_x0000_s1028" style="position:absolute;left:1441;top:704;width:12376;height:7923" coordorigin="1965,784" coordsize="12739,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reeform 2782" o:spid="_x0000_s1029" style="position:absolute;left:1965;top:784;width:12739;height:8574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p+MIA&#10;AADaAAAADwAAAGRycy9kb3ducmV2LnhtbESPT2sCMRTE7wW/Q3iCt5q1B1tXo4hSUOql1oPeHpu3&#10;f3TzsiRR47c3hUKPw8z8hpktomnFjZxvLCsYDTMQxIXVDVcKDj+frx8gfEDW2FomBQ/ysJj3XmaY&#10;a3vnb7rtQyUShH2OCuoQulxKX9Rk0A9tR5y80jqDIUlXSe3wnuCmlW9ZNpYGG04LNXa0qqm47K9G&#10;wSYz5USet6U9rY9tsbu4rxjflRr043IKIlAM/+G/9kYrGMPvlXQ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Cn4wgAAANoAAAAPAAAAAAAAAAAAAAAAAJgCAABkcnMvZG93&#10;bnJldi54bWxQSwUGAAAAAAQABAD1AAAAhwMAAAAA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  <v:path arrowok="t" o:connecttype="custom" o:connectlocs="3598,0;150,7174;575,6754;1025,6558;1299,6558;1724,6726;2099,7146;2374,7650;2724,7958;2899,7958;3223,7734;3848,6754;4048,6446;4348,6278;4698,6362;5098,6782;5472,7510;5697,7874;5997,8070;6222,8098;6617,8042;6967,7790;7167,7510;7566,7062;7891,6978;8091,7062;8366,7342;8691,8070;8841,8378;9041,8546;9216,8574;9541,8434;9740,8070;9990,7454;10290,7174;10515,7090;10815,7118;10990,7230;11115,7426;11365,7790;11665,7958;11914,7986;12264,7846;12739,7314;6992,1260" o:connectangles="0,0,0,0,0,0,0,0,0,0,0,0,0,0,0,0,0,0,0,0,0,0,0,0,0,0,0,0,0,0,0,0,0,0,0,0,0,0,0,0,0,0,0,0,0"/>
                    </v:shape>
                    <v:shape id="Freeform 2783" o:spid="_x0000_s1030" style="position:absolute;left:4464;top:784;width:2049;height:2582;visibility:visible;mso-wrap-style:square;v-text-anchor:top" coordsize="41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pfMMA&#10;AADaAAAADwAAAGRycy9kb3ducmV2LnhtbESPQWvCQBSE74L/YXmCF9GNHrREV5FAixQ8aEOht0f2&#10;NUnNvg27q6b+elcQPA4z8w2z2nSmERdyvrasYDpJQBAXVtdcKsi/3sdvIHxA1thYJgX/5GGz7vdW&#10;mGp75QNdjqEUEcI+RQVVCG0qpS8qMugntiWO3q91BkOUrpTa4TXCTSNnSTKXBmuOCxW2lFVUnI5n&#10;o+Dm/kbfn7z/yHOP/ucwzXAxypQaDrrtEkSgLrzCz/ZOK1jA40q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tpfMMAAADaAAAADwAAAAAAAAAAAAAAAACYAgAAZHJzL2Rv&#10;d25yZXYueG1sUEsFBgAAAAAEAAQA9QAAAIgDAAAAAA==&#10;" path="m35,401r,l55,391,70,376,95,341r20,-20l130,306r15,-5l165,296r25,60l210,391r20,35l255,451r15,5l280,461r15,l305,456r15,-10l330,431r20,-35l365,361r20,-35l410,296,220,,,396r5,10l15,411r10,-5l35,401xe" strokeweight="1pt">
                      <v:path arrowok="t" o:connecttype="custom" o:connectlocs="175,2246;175,2246;275,2190;350,2106;475,1910;575,1798;650,1714;725,1686;825,1658;825,1658;950,1994;1049,2190;1149,2386;1274,2526;1349,2554;1399,2582;1474,2582;1524,2554;1599,2498;1649,2414;1649,2414;1749,2218;1824,2022;1924,1826;2049,1658;1099,0;0,2218;0,2218;25,2274;75,2302;125,2274;175,2246;175,2246" o:connectangles="0,0,0,0,0,0,0,0,0,0,0,0,0,0,0,0,0,0,0,0,0,0,0,0,0,0,0,0,0,0,0,0,0"/>
                    </v:shape>
                    <v:shape id="Freeform 2784" o:spid="_x0000_s1031" style="position:absolute;left:8207;top:2044;width:1724;height:2022;visibility:visible;mso-wrap-style:square;v-text-anchor:top" coordsize="34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tVb4A&#10;AADaAAAADwAAAGRycy9kb3ducmV2LnhtbERPTYvCMBC9C/sfwgjebKqCuNUoUlhYWBCsbs9DM7bF&#10;ZlKSWLv/fnMQPD7e9+4wmk4M5HxrWcEiSUEQV1a3XCu4Xr7mGxA+IGvsLJOCP/Jw2H9Mdphp++Qz&#10;DUWoRQxhn6GCJoQ+k9JXDRn0ie2JI3ezzmCI0NVSO3zGcNPJZZqupcGWY0ODPeUNVffiYRScS/dp&#10;zWnIy59NuQppvljfi1+lZtPxuAURaAxv8cv9rRXErfFKvAFy/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drVW+AAAA2gAAAA8AAAAAAAAAAAAAAAAAmAIAAGRycy9kb3ducmV2&#10;LnhtbFBLBQYAAAAABAAEAPUAAACDAwAAAAA=&#10;" path="m75,356r,l85,361r5,-5l105,336r25,-50l145,266r15,-5l170,261r15,l195,271r20,20l230,316r10,10l255,331r25,l305,326r25,-15l345,296,150,,,226r15,45l35,311r15,25l60,351r15,5xe" strokeweight="1pt">
                      <v:path arrowok="t" o:connecttype="custom" o:connectlocs="375,1994;375,1994;425,2022;450,1994;525,1882;525,1882;650,1602;725,1490;800,1462;850,1462;850,1462;924,1462;974,1518;1074,1630;1149,1770;1199,1826;1274,1854;1274,1854;1399,1854;1524,1826;1649,1742;1724,1658;750,0;0,1266;0,1266;75,1518;175,1742;175,1742;250,1882;300,1966;375,1994;375,1994" o:connectangles="0,0,0,0,0,0,0,0,0,0,0,0,0,0,0,0,0,0,0,0,0,0,0,0,0,0,0,0,0,0,0,0"/>
                    </v:shape>
                    <v:shape id="Freeform 2785" o:spid="_x0000_s1032" style="position:absolute;left:11805;top:5046;width:1100;height:924;visibility:visible;mso-wrap-style:square;v-text-anchor:top" coordsize="2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mMMMA&#10;AADaAAAADwAAAGRycy9kb3ducmV2LnhtbESPQWvCQBSE74X+h+UVvDWbNlBqdA3WEumhPRgFr4/s&#10;cxOSfRuyq8Z/7xYKPQ4z8w2zLCbbiwuNvnWs4CVJQRDXTrdsFBz25fM7CB+QNfaOScGNPBSrx4cl&#10;5tpdeUeXKhgRIexzVNCEMORS+rohiz5xA3H0Tm60GKIcjdQjXiPc9vI1Td+kxZbjQoMDbRqqu+ps&#10;FWSOP2S2ycr0+7M/bsufynTmptTsaVovQASawn/4r/2lFczh90q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tmMMMAAADaAAAADwAAAAAAAAAAAAAAAACYAgAAZHJzL2Rv&#10;d25yZXYueG1sUEsFBgAAAAAEAAQA9QAAAIgDAAAAAA==&#10;" path="m45,125r,l60,125r10,-5l75,120r10,10l95,140r10,15l115,165r15,l145,165r15,l170,155r15,-20l205,115,220,95,145,,,105r15,10l30,125r15,xe" strokeweight="1pt">
                      <v:path arrowok="t" o:connecttype="custom" o:connectlocs="225,700;225,700;300,700;350,672;375,672;375,672;425,728;475,784;525,868;575,924;575,924;650,924;725,924;725,924;800,924;850,868;925,756;1025,644;1100,532;725,0;0,588;0,588;75,644;75,644;150,700;225,700;225,700" o:connectangles="0,0,0,0,0,0,0,0,0,0,0,0,0,0,0,0,0,0,0,0,0,0,0,0,0,0,0"/>
                    </v:shape>
                  </v:group>
                  <v:shape id="Freeform 2786" o:spid="_x0000_s1033" style="position:absolute;left:1266;top:5678;width:12478;height:4806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Aq8MA&#10;AADbAAAADwAAAGRycy9kb3ducmV2LnhtbESPT2vCQBDF7wW/wzKCt7pRSwnRVUQQK+2l8c95yI5J&#10;MDsbstsYv33nUOhthvfmvd+sNoNrVE9dqD0bmE0TUMSFtzWXBs6n/WsKKkRki41nMvCkAJv16GWF&#10;mfUP/qY+j6WSEA4ZGqhibDOtQ1GRwzD1LbFoN985jLJ2pbYdPiTcNXqeJO/aYc3SUGFLu4qKe/7j&#10;DOjC0vVC6df2M83xfOwPb/vFwZjJeNguQUUa4r/57/rDCr7Qyy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/Aq8MAAADbAAAADwAAAAAAAAAAAAAAAACYAgAAZHJzL2Rv&#10;d25yZXYueG1sUEsFBgAAAAAEAAQA9QAAAIgDAAAAAA==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<v:path arrowok="t" o:connecttype="custom" o:connectlocs="749,892;666,955;567,1002;403,1158;272,1393;8,2129;189,2786;436,3131;666,3381;766,3475;1243,3803;1522,3992;2296,4289;2608,4383;3185,4508;4287,4727;7184,4790;8517,4602;9192,4477;9867,4258;10065,4195;10229,4117;10410,4054;11068,3756;11611,3475;11792,3350;11908,3271;12105,3068;12188,2958;12303,2755;12319,1816;11759,1455;11348,1331;10871,1205;10673,1126;10212,1002;9817,892;9340,751;8681,626;7694,359;5949,0;3761,78;2675,297;2082,422;1687,517;1292,626;1045,736;946,783;799,860" o:connectangles="0,0,0,0,0,0,0,0,0,0,0,0,0,0,0,0,0,0,0,0,0,0,0,0,0,0,0,0,0,0,0,0,0,0,0,0,0,0,0,0,0,0,0,0,0,0,0,0,0"/>
                  </v:shape>
                </v:group>
                <v:group id="Group 2790" o:spid="_x0000_s1034" style="position:absolute;left:5806;top:2701;width:3175;height:3858" coordorigin="10,10" coordsize="2515,3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791" o:spid="_x0000_s1035" style="position:absolute;left:335;top:765;width:300;height:170;visibility:visible;mso-wrap-style:square;v-text-anchor:top" coordsize="30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iiMYA&#10;AADbAAAADwAAAGRycy9kb3ducmV2LnhtbESPT4vCMBDF78J+hzALXkRT/yDSNcqyInjwoFXB49jM&#10;ttVmUpqodT+9WRC8zfDevN+b6bwxpbhR7QrLCvq9CARxanXBmYL9btmdgHAeWWNpmRQ8yMF89tGa&#10;Yqztnbd0S3wmQgi7GBXk3lexlC7NyaDr2Yo4aL+2NujDWmdS13gP4aaUgygaS4MFB0KOFf3klF6S&#10;qwmQ0/FveOicdsl5s1pko1G/WG+XSrU/m+8vEJ4a/za/rlc61B/A/y9hAD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iiMYAAADbAAAADwAAAAAAAAAAAAAAAACYAgAAZHJz&#10;L2Rvd25yZXYueG1sUEsFBgAAAAAEAAQA9QAAAIsDAAAAAA==&#10;" path="m300,l,145r35,15l70,170r35,l140,160r40,-25l220,100,260,55,300,xe" strokeweight="1pt">
                    <v:path arrowok="t" o:connecttype="custom" o:connectlocs="300,0;0,145;0,145;35,160;70,170;105,170;140,160;180,135;220,100;260,55;300,0;300,0" o:connectangles="0,0,0,0,0,0,0,0,0,0,0,0"/>
                  </v:shape>
                  <v:shape id="Freeform 2792" o:spid="_x0000_s1036" style="position:absolute;left:1100;top:765;width:295;height:170;visibility:visible;mso-wrap-style:square;v-text-anchor:top" coordsize="29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bK8MA&#10;AADbAAAADwAAAGRycy9kb3ducmV2LnhtbERPS2vCQBC+F/wPywi9lLrxgWiajdiKoDeb9uBxyE6T&#10;tNnZNLua2F/fFQRv8/E9J1n1phZnal1lWcF4FIEgzq2uuFDw+bF9XoBwHlljbZkUXMjBKh08JBhr&#10;2/E7nTNfiBDCLkYFpfdNLKXLSzLoRrYhDtyXbQ36ANtC6ha7EG5qOYmiuTRYcWgosaG3kvKf7GQU&#10;vPL3pJsVu+NhvsTf/d9l8aQ3uVKPw379AsJT7+/im3unw/wpXH8JB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3bK8MAAADbAAAADwAAAAAAAAAAAAAAAACYAgAAZHJzL2Rv&#10;d25yZXYueG1sUEsFBgAAAAAEAAQA9QAAAIgDAAAAAA==&#10;" path="m,l295,145r-35,15l225,170r-35,l155,160,115,135,80,100,40,55,,xe" strokeweight="1pt">
                    <v:path arrowok="t" o:connecttype="custom" o:connectlocs="0,0;295,145;295,145;260,160;225,170;190,170;155,160;115,135;80,100;40,55;0,0;0,0" o:connectangles="0,0,0,0,0,0,0,0,0,0,0,0"/>
                  </v:shape>
                  <v:shape id="Freeform 2793" o:spid="_x0000_s1037" style="position:absolute;left:1035;top:2411;width:130;height:570;visibility:visible;mso-wrap-style:square;v-text-anchor:top" coordsize="13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TbsIA&#10;AADbAAAADwAAAGRycy9kb3ducmV2LnhtbERPS2vCQBC+C/0PyxS8SN0oIk3qKq0P8CRqSs/T7DQJ&#10;zc6G3VXjv3cFwdt8fM+ZLTrTiDM5X1tWMBomIIgLq2suFXznm7d3ED4ga2wsk4IreVjMX3ozzLS9&#10;8IHOx1CKGMI+QwVVCG0mpS8qMuiHtiWO3J91BkOErpTa4SWGm0aOk2QqDdYcGypsaVlR8X88GQVf&#10;uzr9Sddlvhpd/eCU5m663v8q1X/tPj9ABOrCU/xwb3WcP4H7L/E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ZNuwgAAANsAAAAPAAAAAAAAAAAAAAAAAJgCAABkcnMvZG93&#10;bnJldi54bWxQSwUGAAAAAAQABAD1AAAAhwMAAAAA&#10;" path="m25,530r,l20,550r,20l100,550r,-95l130,450,100,,60,5r5,115l65,230r,110l60,450,30,465,10,480,,500r,25l55,505,35,520,25,530xe" strokeweight="1pt">
                    <v:path arrowok="t" o:connecttype="custom" o:connectlocs="25,530;25,530;20,550;20,570;100,550;100,455;130,450;100,0;60,5;60,5;65,120;65,230;65,340;60,450;60,450;30,465;10,480;0,500;0,525;55,505;55,505;35,520;25,530;25,530" o:connectangles="0,0,0,0,0,0,0,0,0,0,0,0,0,0,0,0,0,0,0,0,0,0,0,0"/>
                  </v:shape>
                  <v:shape id="Freeform 2794" o:spid="_x0000_s1038" style="position:absolute;left:1265;top:2496;width:135;height:570;visibility:visible;mso-wrap-style:square;v-text-anchor:top" coordsize="13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7jcIA&#10;AADbAAAADwAAAGRycy9kb3ducmV2LnhtbERPTWvCQBC9C/0PyxR6q5vWKiW6kVKVihepKfQ6ZMck&#10;JDsbdteY+utdoeBtHu9zFsvBtKIn52vLCl7GCQjiwuqaSwU/+eb5HYQPyBpby6Tgjzwss4fRAlNt&#10;z/xN/SGUIoawT1FBFUKXSumLigz6se2II3e0zmCI0JVSOzzHcNPK1ySZSYM1x4YKO/qsqGgOJ6Ng&#10;1X/ls4tz6Nr8d/e2We+bie6VenocPuYgAg3hLv53b3WcP4XbL/EA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zuNwgAAANsAAAAPAAAAAAAAAAAAAAAAAJgCAABkcnMvZG93&#10;bnJldi54bWxQSwUGAAAAAAQABAD1AAAAhwMAAAAA&#10;" path="m30,530r,l20,550r5,20l100,550r,-95l135,450,100,,60,5,70,120r,110l70,345,60,455,35,465,15,480,5,500,,525,55,510,40,520,30,530xe" strokeweight="1pt">
                    <v:path arrowok="t" o:connecttype="custom" o:connectlocs="30,530;30,530;20,550;25,570;100,550;100,455;135,450;100,0;60,5;60,5;70,120;70,230;70,345;60,455;60,455;35,465;15,480;5,500;0,525;55,510;55,510;40,520;30,530;30,530" o:connectangles="0,0,0,0,0,0,0,0,0,0,0,0,0,0,0,0,0,0,0,0,0,0,0,0"/>
                  </v:shape>
                  <v:shape id="Freeform 2795" o:spid="_x0000_s1039" style="position:absolute;left:2150;top:2496;width:130;height:570;visibility:visible;mso-wrap-style:square;v-text-anchor:top" coordsize="13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ogsEA&#10;AADbAAAADwAAAGRycy9kb3ducmV2LnhtbERPS4vCMBC+C/sfwizsRTR1D8VWo+zDhT2JWvE8NmNb&#10;bCYliVr/vVlY8DYf33Pmy9604krON5YVTMYJCOLS6oYrBfviZzQF4QOyxtYyKbiTh+XiZTDHXNsb&#10;b+m6C5WIIexzVFCH0OVS+rImg35sO+LInawzGCJ0ldQObzHctPI9SVJpsOHYUGNHXzWV593FKPhc&#10;N9khW1XF9+Tuh5escOlqc1Tq7bX/mIEI1Ien+N/9q+P8FP5+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HqILBAAAA2wAAAA8AAAAAAAAAAAAAAAAAmAIAAGRycy9kb3du&#10;cmV2LnhtbFBLBQYAAAAABAAEAPUAAACGAwAAAAA=&#10;" path="m25,530r,l20,550r,20l95,550r,-95l130,450,95,,55,5,65,120r,110l65,345,55,455,30,465,10,480,,500r,25l50,510,35,520,25,530xe" strokeweight="1pt">
                    <v:path arrowok="t" o:connecttype="custom" o:connectlocs="25,530;25,530;20,550;20,570;95,550;95,455;130,450;95,0;55,5;55,5;65,120;65,230;65,345;55,455;55,455;30,465;10,480;0,500;0,525;50,510;50,510;35,520;25,530;25,530" o:connectangles="0,0,0,0,0,0,0,0,0,0,0,0,0,0,0,0,0,0,0,0,0,0,0,0"/>
                  </v:shape>
                  <v:shape id="Freeform 2796" o:spid="_x0000_s1040" style="position:absolute;left:1910;top:2411;width:130;height:570;visibility:visible;mso-wrap-style:square;v-text-anchor:top" coordsize="13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GcMA&#10;AADbAAAADwAAAGRycy9kb3ducmV2LnhtbERPTWvCQBC9F/oflil4KXWjB22iG2nVQk+iRjyP2WkS&#10;mp0Nu2uM/75bKPQ2j/c5y9VgWtGT841lBZNxAoK4tLrhSsGp+Hh5BeEDssbWMim4k4dV/viwxEzb&#10;Gx+oP4ZKxBD2GSqoQ+gyKX1Zk0E/th1x5L6sMxgidJXUDm8x3LRymiQzabDh2FBjR+uayu/j1Sh4&#10;3zXpOd1WxWZy98/XtHCz7f6i1OhpeFuACDSEf/Gf+1PH+XP4/SU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GcMAAADbAAAADwAAAAAAAAAAAAAAAACYAgAAZHJzL2Rv&#10;d25yZXYueG1sUEsFBgAAAAAEAAQA9QAAAIgDAAAAAA==&#10;" path="m25,530r,l20,550r,20l100,550r,-95l130,450,100,,60,5r5,115l65,230r,110l60,450,30,465,10,480,,500r,25l55,505,35,520,25,530xe" strokeweight="1pt">
                    <v:path arrowok="t" o:connecttype="custom" o:connectlocs="25,530;25,530;20,550;20,570;100,550;100,455;130,450;100,0;60,5;60,5;65,120;65,230;65,340;60,450;60,450;30,465;10,480;0,500;0,525;55,505;55,505;35,520;25,530;25,530" o:connectangles="0,0,0,0,0,0,0,0,0,0,0,0,0,0,0,0,0,0,0,0,0,0,0,0"/>
                  </v:shape>
                  <v:shape id="Freeform 2797" o:spid="_x0000_s1041" style="position:absolute;left:965;top:2031;width:280;height:530;visibility:visible;mso-wrap-style:square;v-text-anchor:top" coordsize="28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QC8IA&#10;AADbAAAADwAAAGRycy9kb3ducmV2LnhtbESPzWrDMBCE74W8g9hAb42cBvrjRgmhYAi5lKZ9gMXa&#10;WibWykiKrbx991DobZeZnfl2uy9+UBPF1Ac2sF5VoIjbYHvuDHx/NQ8voFJGtjgEJgM3SrDfLe62&#10;WNsw8ydN59wpCeFUowGX81hrnVpHHtMqjMSi/YToMcsaO20jzhLuB/1YVU/aY8/S4HCkd0ft5Xz1&#10;Bp7L5lSm7uMQ4qteb5rGntycjblflsMbqEwl/5v/ro9W8AVWfpEB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dALwgAAANsAAAAPAAAAAAAAAAAAAAAAAJgCAABkcnMvZG93&#10;bnJldi54bWxQSwUGAAAAAAQABAD1AAAAhwMAAAAA&#10;" path="m,5r,l10,110,20,210r15,85l55,370r25,70l100,490r15,15l130,520r10,5l155,530r15,-5l180,520r15,-15l205,490r20,-50l245,370r10,-65l265,220,280,,,5xe" strokeweight="1pt">
                    <v:path arrowok="t" o:connecttype="custom" o:connectlocs="0,5;0,5;10,110;20,210;35,295;55,370;55,370;80,440;100,490;115,505;130,520;140,525;155,530;155,530;170,525;180,520;195,505;205,490;225,440;245,370;245,370;255,305;265,220;280,0;0,5;0,5" o:connectangles="0,0,0,0,0,0,0,0,0,0,0,0,0,0,0,0,0,0,0,0,0,0,0,0,0,0"/>
                  </v:shape>
                  <v:shape id="Freeform 2798" o:spid="_x0000_s1042" style="position:absolute;left:1725;top:1941;width:435;height:615;visibility:visible;mso-wrap-style:square;v-text-anchor:top" coordsize="43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A/MEA&#10;AADbAAAADwAAAGRycy9kb3ducmV2LnhtbERPS2vCQBC+C/6HZQq96aY5lDa6CSIIQi+tqYK3ITt5&#10;aHY27K4m/vtuodDbfHzPWReT6cWdnO8sK3hZJiCIK6s7bhR8l7vFGwgfkDX2lknBgzwU+Xy2xkzb&#10;kb/ofgiNiCHsM1TQhjBkUvqqJYN+aQfiyNXWGQwRukZqh2MMN71Mk+RVGuw4NrQ40Lal6nq4GQWn&#10;+vzhPu2J0pJcM8qhnI6Pi1LPT9NmBSLQFP7Ff+69jvPf4feXeI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gPzBAAAA2wAAAA8AAAAAAAAAAAAAAAAAmAIAAGRycy9kb3du&#10;cmV2LnhtbFBLBQYAAAAABAAEAPUAAACGAwAAAAA=&#10;" path="m390,190r,l410,80,435,,,180r15,55l30,280r15,35l60,340r20,25l110,380r30,10l170,390r10,55l185,490r10,40l210,560r15,25l240,600r15,15l280,615r15,l315,600r10,-20l340,550r15,-60l370,390,390,190xe" strokeweight="1pt">
                    <v:path arrowok="t" o:connecttype="custom" o:connectlocs="390,190;390,190;410,80;435,0;0,180;0,180;15,235;30,280;45,315;60,340;60,340;80,365;110,380;140,390;170,390;170,390;180,445;185,490;195,530;210,560;225,585;240,600;255,615;280,615;280,615;295,615;315,600;325,580;340,550;340,550;355,490;370,390;370,390;390,190;390,190" o:connectangles="0,0,0,0,0,0,0,0,0,0,0,0,0,0,0,0,0,0,0,0,0,0,0,0,0,0,0,0,0,0,0,0,0,0,0"/>
                  </v:shape>
                  <v:shape id="Freeform 2799" o:spid="_x0000_s1043" style="position:absolute;left:1190;top:2061;width:290;height:525;visibility:visible;mso-wrap-style:square;v-text-anchor:top" coordsize="29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JjsEA&#10;AADbAAAADwAAAGRycy9kb3ducmV2LnhtbERPz2vCMBS+C/sfwht403QFxXWNMsY2pnhw3S7eHs1r&#10;U9a8lCRq99+bg+Dx4/tdbkbbizP50DlW8DTPQBDXTnfcKvj9+ZitQISIrLF3TAr+KcBm/TApsdDu&#10;wt90rmIrUgiHAhWYGIdCylAbshjmbiBOXOO8xZigb6X2eEnhtpd5li2lxY5Tg8GB3gzVf9XJKqDV&#10;e37E/bD9PBg6jfvdovHPR6Wmj+PrC4hIY7yLb+4vrSBP69OX9AP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SY7BAAAA2wAAAA8AAAAAAAAAAAAAAAAAmAIAAGRycy9kb3du&#10;cmV2LnhtbFBLBQYAAAAABAAEAPUAAACGAwAAAAA=&#10;" path="m,5r,l10,110r15,95l40,290r20,80l80,440r25,45l120,505r10,10l145,525r15,l175,525r15,-10l200,505r15,-20l235,440r15,-70l265,305r10,-85l290,,,5xe" strokeweight="1pt">
                    <v:path arrowok="t" o:connecttype="custom" o:connectlocs="0,5;0,5;10,110;25,205;40,290;60,370;60,370;80,440;105,485;120,505;130,515;145,525;160,525;160,525;175,525;190,515;200,505;215,485;235,440;250,370;250,370;265,305;275,220;290,0;0,5;0,5" o:connectangles="0,0,0,0,0,0,0,0,0,0,0,0,0,0,0,0,0,0,0,0,0,0,0,0,0,0"/>
                  </v:shape>
                  <v:shape id="Freeform 2800" o:spid="_x0000_s1044" style="position:absolute;left:1960;top:1966;width:435;height:620;visibility:visible;mso-wrap-style:square;v-text-anchor:top" coordsize="43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/X8QA&#10;AADbAAAADwAAAGRycy9kb3ducmV2LnhtbESPQWvCQBSE70L/w/IKXqRuDNSW1DVIaMFbNdr7I/ua&#10;pGbfxuyapP31riD0OMzMN8wqHU0jeupcbVnBYh6BIC6srrlUcDx8PL2CcB5ZY2OZFPySg3T9MFlh&#10;ou3Ae+pzX4oAYZeggsr7NpHSFRUZdHPbEgfv23YGfZBdKXWHQ4CbRsZRtJQGaw4LFbaUVVSc8osJ&#10;lOf8528X8Wk8vHwez7Ph8p59kVLTx3HzBsLT6P/D9/ZWK4gX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P1/EAAAA2wAAAA8AAAAAAAAAAAAAAAAAmAIAAGRycy9k&#10;b3ducmV2LnhtbFBLBQYAAAAABAAEAPUAAACJAwAAAAA=&#10;" path="m410,160r,l435,,,185r10,50l25,285r20,35l60,345r20,25l105,385r30,10l170,395r5,55l185,495r10,40l205,565r15,25l240,605r15,15l275,620r20,l310,605r15,-20l340,555r15,-65l375,380,410,160xe" strokeweight="1pt">
                    <v:path arrowok="t" o:connecttype="custom" o:connectlocs="410,160;410,160;435,0;0,185;0,185;10,235;25,285;45,320;60,345;60,345;80,370;105,385;135,395;170,395;170,395;175,450;185,495;195,535;205,565;220,590;240,605;255,620;275,620;275,620;295,620;310,605;325,585;340,555;340,555;355,490;375,380;375,380;410,160;410,160" o:connectangles="0,0,0,0,0,0,0,0,0,0,0,0,0,0,0,0,0,0,0,0,0,0,0,0,0,0,0,0,0,0,0,0,0,0"/>
                  </v:shape>
                  <v:shape id="Freeform 2801" o:spid="_x0000_s1045" style="position:absolute;left:2330;top:1435;width:195;height:441;visibility:visible;mso-wrap-style:square;v-text-anchor:top" coordsize="195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5usIA&#10;AADbAAAADwAAAGRycy9kb3ducmV2LnhtbESPMWvDMBSE90L+g3iBbo1sD6E4UUxIUsjSoWmHjA/p&#10;xXJsPRlJSdx/XxUKHY+7+45bN5MbxJ1C7DwrKBcFCGLtTcetgq/Pt5dXEDEhGxw8k4JvitBsZk9r&#10;rI1/8AfdT6kVGcKxRgU2pbGWMmpLDuPCj8TZu/jgMGUZWmkCPjLcDbIqiqV02HFesDjSzpLuTzen&#10;4Lwsw/7d6EBXty/Loz5Y3vVKPc+n7QpEoin9h//aR6OgquD3S/4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Hm6wgAAANsAAAAPAAAAAAAAAAAAAAAAAJgCAABkcnMvZG93&#10;bnJldi54bWxQSwUGAAAAAAQABAD1AAAAhwMAAAAA&#10;" path="m170,291r,l120,156,50,,,201,70,316r55,75l145,416r15,15l175,441r10,l190,431r5,-10l195,396,185,351,170,291xe" strokeweight="1pt">
                    <v:path arrowok="t" o:connecttype="custom" o:connectlocs="170,291;170,291;120,156;50,0;0,201;0,201;70,316;125,391;145,416;160,431;175,441;185,441;185,441;190,431;195,421;195,396;185,351;170,291;170,291" o:connectangles="0,0,0,0,0,0,0,0,0,0,0,0,0,0,0,0,0,0,0"/>
                  </v:shape>
                  <v:shape id="Freeform 2802" o:spid="_x0000_s1046" style="position:absolute;left:625;top:850;width:1795;height:1391;visibility:visible;mso-wrap-style:square;v-text-anchor:top" coordsize="1795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QMsQA&#10;AADbAAAADwAAAGRycy9kb3ducmV2LnhtbESPQWsCMRSE7wX/Q3iCt5qtQtWtUUQQlNKDq3h+bp6b&#10;bTcvYRN1/fdNoeBxmJlvmPmys424URtqxwrehhkI4tLpmisFx8PmdQoiRGSNjWNS8KAAy0XvZY65&#10;dnfe062IlUgQDjkqMDH6XMpQGrIYhs4TJ+/iWosxybaSusV7gttGjrLsXVqsOS0Y9LQ2VP4UV6sg&#10;HvfF6Xzws+nky3z66+z8vbtMlBr0u9UHiEhdfIb/21utYDSG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UDLEAAAA2wAAAA8AAAAAAAAAAAAAAAAAmAIAAGRycy9k&#10;b3ducmV2LnhtbFBLBQYAAAAABAAEAPUAAACJAwAAAAA=&#10;" path="m595,240r,l560,200,520,160,485,120,445,90,405,60,360,35,320,15,275,,215,65r-50,70l120,210,80,290,50,370,25,450,10,535,,615r,86l10,781r20,75l60,931r40,75l150,1076r55,60l275,1191r55,35l385,1256r55,25l500,1306r60,20l620,1346r65,15l750,1371r120,10l1030,1391r190,l1450,1386r60,-5l1565,1366r45,-20l1655,1316r35,-40l1725,1226r25,-55l1770,1106r15,-55l1790,991r5,-60l1795,866r-5,-65l1785,731r-15,-71l1755,585,1625,570,1500,555r-120,-5l1260,545r-115,5l1025,555,895,570,765,585,735,495,695,405,645,320,595,240xe" strokeweight="1pt">
                    <v:path arrowok="t" o:connecttype="custom" o:connectlocs="595,240;520,160;445,90;360,35;275,0;215,65;120,210;80,290;25,450;0,615;0,701;30,856;60,931;150,1076;275,1191;330,1226;440,1281;560,1326;685,1361;750,1371;1030,1391;1450,1386;1510,1381;1610,1346;1690,1276;1750,1171;1770,1106;1790,991;1795,866;1785,731;1755,585;1625,570;1380,550;1260,545;1025,555;765,585;735,495;645,320;595,240" o:connectangles="0,0,0,0,0,0,0,0,0,0,0,0,0,0,0,0,0,0,0,0,0,0,0,0,0,0,0,0,0,0,0,0,0,0,0,0,0,0,0"/>
                  </v:shape>
                  <v:shape id="Freeform 2803" o:spid="_x0000_s1047" style="position:absolute;left:925;top:700;width:200;height:540;visibility:visible;mso-wrap-style:square;v-text-anchor:top" coordsize="2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fOcQA&#10;AADbAAAADwAAAGRycy9kb3ducmV2LnhtbESPS2vDMBCE74X8B7GB3Bo5IYTiRAl5EFJoL3VLyHGx&#10;1raItTKW/Oi/rwqFHoeZ+YbZ7kdbi55abxwrWMwTEMS504ZLBV+fl+cXED4ga6wdk4Jv8rDfTZ62&#10;mGo38Af1WShFhLBPUUEVQpNK6fOKLPq5a4ijV7jWYoiyLaVucYhwW8tlkqylRcNxocKGThXlj6yz&#10;CvzaXN+PRdeb7kzlrRjub1l2V2o2HQ8bEIHG8B/+a79qBcsV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XznEAAAA2wAAAA8AAAAAAAAAAAAAAAAAmAIAAGRycy9k&#10;b3ducmV2LnhtbFBLBQYAAAAABAAEAPUAAACJAwAAAAA=&#10;" path="m175,85r,l120,145,65,210,45,245,30,280,20,320,10,360,,400r,40l,485r,45l5,540r,-10l5,500,15,475,25,450,40,425,65,385r45,-40l150,300r25,-30l190,250r5,-20l200,205r-5,-20l180,95,175,10r-70,l70,5,40,,10,200,95,140,175,85xe" strokeweight="1pt">
                    <v:path arrowok="t" o:connecttype="custom" o:connectlocs="175,85;175,85;120,145;65,210;65,210;45,245;30,280;20,320;10,360;0,400;0,440;0,485;0,530;0,530;5,540;5,540;5,530;5,530;5,500;15,475;25,450;40,425;40,425;65,385;110,345;110,345;150,300;175,270;175,270;190,250;195,230;200,205;195,185;195,185;180,95;175,10;175,10;105,10;70,5;40,0;10,200;10,200;95,140;175,85;175,85" o:connectangles="0,0,0,0,0,0,0,0,0,0,0,0,0,0,0,0,0,0,0,0,0,0,0,0,0,0,0,0,0,0,0,0,0,0,0,0,0,0,0,0,0,0,0,0,0"/>
                  </v:shape>
                  <v:shape id="Freeform 2804" o:spid="_x0000_s1048" style="position:absolute;left:625;top:635;width:475;height:885;visibility:visible;mso-wrap-style:square;v-text-anchor:top" coordsize="475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DJMQA&#10;AADbAAAADwAAAGRycy9kb3ducmV2LnhtbESPT2vCQBTE74LfYXmF3nTTUNsQXUUExZv4p/T6mn0m&#10;wezbkF2T7bfvCkKPw8z8hlmsgmlET52rLSt4myYgiAuray4VXM7bSQbCeWSNjWVS8EsOVsvxaIG5&#10;tgMfqT/5UkQIuxwVVN63uZSuqMigm9qWOHpX2xn0UXal1B0OEW4amSbJhzRYc1yosKVNRcXtdDcK&#10;rmmdfR5+dt/Zcd+vv96HkLWboNTrS1jPQXgK/j/8bO+1gnQGj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wyTEAAAA2wAAAA8AAAAAAAAAAAAAAAAAmAIAAGRycy9k&#10;b3ducmV2LnhtbFBLBQYAAAAABAAEAPUAAACJAwAAAAA=&#10;" path="m365,275r,l420,210r55,-60l395,205r-85,60l340,65,260,245,240,,210,240,130,70r30,195l80,205,40,175,,155r55,55l105,275r20,35l140,345r10,40l160,425r10,80l170,595r-5,10l160,620r-10,15l130,660r-30,35l95,705r-5,10l95,745r10,25l115,800r20,30l160,855r25,15l215,880r25,5l270,880r30,-10l320,855r25,-25l360,805r15,-25l385,755r,-30l385,710r-5,-15l365,675,350,660,325,635,310,615r-5,-10l300,595r,-45l300,505r,-40l310,425r10,-40l330,345r15,-35l365,275xe" strokeweight="1pt">
                    <v:path arrowok="t" o:connecttype="custom" o:connectlocs="365,275;475,150;395,205;340,65;240,0;130,70;160,265;40,175;0,155;105,275;125,310;150,385;170,505;165,605;160,620;150,635;130,660;95,705;90,715;105,770;135,830;160,855;215,880;240,885;300,870;345,830;360,805;385,755;385,725;380,695;350,660;325,635;310,615;310,615;305,605;300,595;300,505;310,425;330,345;365,275" o:connectangles="0,0,0,0,0,0,0,0,0,0,0,0,0,0,0,0,0,0,0,0,0,0,0,0,0,0,0,0,0,0,0,0,0,0,0,0,0,0,0,0"/>
                  </v:shape>
                  <v:shape id="Freeform 2805" o:spid="_x0000_s1049" style="position:absolute;left:605;top:635;width:260;height:605;visibility:visible;mso-wrap-style:square;v-text-anchor:top" coordsize="26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akMEA&#10;AADbAAAADwAAAGRycy9kb3ducmV2LnhtbESP0WrCQBRE3wv+w3IF35qNYoNGV4lCoH1szAdcs9ck&#10;mL0bsquJf98tFPo4zMwZZn+cTCeeNLjWsoJlFIMgrqxuuVZQXvL3DQjnkTV2lknBixwcD7O3Paba&#10;jvxNz8LXIkDYpaig8b5PpXRVQwZdZHvi4N3sYNAHOdRSDzgGuOnkKo4TabDlsNBgT+eGqnvxMAoe&#10;icZyvf7w+TU+bTPJ2Rf3o1KL+ZTtQHia/H/4r/2pFawS+P0Sfo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5mpDBAAAA2wAAAA8AAAAAAAAAAAAAAAAAmAIAAGRycy9kb3du&#10;cmV2LnhtbFBLBQYAAAAABAAEAPUAAACGAwAAAAA=&#10;" path="m260,r,l235,25,205,45,175,60,150,70r-30,5l85,75,55,70,20,65r-5,85l5,235,,255r,25l10,305r10,20l45,360r40,45l130,455r25,35l170,515r10,25l185,565r5,25l185,605r5,-10l190,505,180,425,170,385,160,345,145,310,125,275,75,210,20,155r40,20l100,205r80,60l150,70r80,170l260,xe" strokeweight="1pt">
                    <v:path arrowok="t" o:connecttype="custom" o:connectlocs="260,0;260,0;235,25;205,45;175,60;150,70;150,70;120,75;85,75;55,70;20,65;20,65;15,150;5,235;5,235;0,255;0,280;10,305;20,325;20,325;45,360;85,405;85,405;130,455;155,490;155,490;170,515;180,540;185,565;190,590;190,590;185,605;190,595;190,595;190,505;180,425;170,385;160,345;145,310;125,275;125,275;75,210;20,155;20,155;60,175;100,205;180,265;150,70;230,240;260,0;260,0" o:connectangles="0,0,0,0,0,0,0,0,0,0,0,0,0,0,0,0,0,0,0,0,0,0,0,0,0,0,0,0,0,0,0,0,0,0,0,0,0,0,0,0,0,0,0,0,0,0,0,0,0,0,0"/>
                  </v:shape>
                  <v:shape id="Freeform 2806" o:spid="_x0000_s1050" style="position:absolute;left:865;top:635;width:100;height:245;visibility:visible;mso-wrap-style:square;v-text-anchor:top" coordsize="10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5csQA&#10;AADbAAAADwAAAGRycy9kb3ducmV2LnhtbESPzWrCQBSF94W+w3CF7upES1SiYwiholttUbq7zVyT&#10;tJk7ITNN0rd3hEKXh/PzcTbpaBrRU+dqywpm0wgEcWF1zaWC97fd8wqE88gaG8uk4JccpNvHhw0m&#10;2g58pP7kSxFG2CWooPK+TaR0RUUG3dS2xMG72s6gD7Irpe5wCOOmkfMoWkiDNQdChS3lFRXfpx8T&#10;uId8d161FMev8rL/3OvLR/b1otTTZMzWIDyN/j/81z5oBfMl3L+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uXLEAAAA2wAAAA8AAAAAAAAAAAAAAAAAmAIAAGRycy9k&#10;b3ducmV2LnhtbFBLBQYAAAAABAAEAPUAAACJAwAAAAA=&#10;" path="m,l20,245,100,65,70,50,45,40,20,20,,xe" strokeweight="1pt">
                    <v:path arrowok="t" o:connecttype="custom" o:connectlocs="0,0;20,245;100,65;100,65;70,50;45,40;20,20;0,0;0,0" o:connectangles="0,0,0,0,0,0,0,0,0"/>
                  </v:shape>
                  <v:shape id="Freeform 2807" o:spid="_x0000_s1051" style="position:absolute;left:1090;top:25;width:290;height:265;visibility:visible;mso-wrap-style:square;v-text-anchor:top" coordsize="29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oP8EA&#10;AADbAAAADwAAAGRycy9kb3ducmV2LnhtbERPXWvCMBR9H/gfwhV8m6mViVTTMoQxxcG2OtjrJbm2&#10;Zc1NaWJb//3yMNjj4Xzvi8m2YqDeN44VrJYJCGLtTMOVgq/Ly+MWhA/IBlvHpOBOHop89rDHzLiR&#10;P2koQyViCPsMFdQhdJmUXtdk0S9dRxy5q+sthgj7SpoexxhuW5kmyUZabDg21NjRoSb9U96sgvPT&#10;ydzeh1HqVJdv/mPz3b3KtVKL+fS8AxFoCv/iP/fRKEjj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UaD/BAAAA2wAAAA8AAAAAAAAAAAAAAAAAmAIAAGRycy9kb3du&#10;cmV2LnhtbFBLBQYAAAAABAAEAPUAAACGAwAAAAA=&#10;" path="m290,20r,l230,5,175,,125,,80,5,40,15,,30,145,265r30,-10l205,250r45,5l290,20xe" strokeweight="1pt">
                    <v:path arrowok="t" o:connecttype="custom" o:connectlocs="290,20;290,20;230,5;175,0;175,0;125,0;80,5;40,15;0,30;145,265;145,265;175,255;205,250;205,250;250,255;290,20;290,20" o:connectangles="0,0,0,0,0,0,0,0,0,0,0,0,0,0,0,0,0"/>
                  </v:shape>
                  <v:shape id="Freeform 2808" o:spid="_x0000_s1052" style="position:absolute;left:1340;top:45;width:255;height:290;visibility:visible;mso-wrap-style:square;v-text-anchor:top" coordsize="255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q7cEA&#10;AADbAAAADwAAAGRycy9kb3ducmV2LnhtbESPQYvCMBSE78L+h/CEvciargdxq1FEEfawF2t/wCN5&#10;ttXkpTSp1n+/EQSPw8x8w6w2g7PiRl1oPCv4nmYgiLU3DVcKytPhawEiRGSD1jMpeFCAzfpjtMLc&#10;+Dsf6VbESiQIhxwV1DG2uZRB1+QwTH1LnLyz7xzGJLtKmg7vCe6snGXZXDpsOC3U2NKuJn0tepco&#10;f3Zv2Uz0We7Ky7Uv9rqPJ6U+x8N2CSLSEN/hV/vXKJj9wPNL+g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K6u3BAAAA2wAAAA8AAAAAAAAAAAAAAAAAmAIAAGRycy9kb3du&#10;cmV2LnhtbFBLBQYAAAAABAAEAPUAAACGAwAAAAA=&#10;" path="m200,85r,l160,55,120,35,80,15,40,,,235r25,5l45,250r25,10l90,275r20,15l255,135,230,110,200,85xe" strokeweight="1pt">
                    <v:path arrowok="t" o:connecttype="custom" o:connectlocs="200,85;200,85;160,55;120,35;80,15;40,0;0,235;0,235;25,240;45,250;70,260;90,275;90,275;110,290;255,135;255,135;230,110;200,85;200,85" o:connectangles="0,0,0,0,0,0,0,0,0,0,0,0,0,0,0,0,0,0,0"/>
                  </v:shape>
                  <v:shape id="Freeform 2809" o:spid="_x0000_s1053" style="position:absolute;left:900;top:55;width:335;height:330;visibility:visible;mso-wrap-style:square;v-text-anchor:top" coordsize="3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bBrsA&#10;AADbAAAADwAAAGRycy9kb3ducmV2LnhtbERPy6rCMBDdX/AfwgjurqkKItUoIggibnxs3A3N2BSb&#10;SWmi1r93FoLLw3kvVp2v1ZPaWAU2MBpmoIiLYCsuDVzO2/8ZqJiQLdaBycCbIqyWvb8F5ja8+EjP&#10;UyqVhHDM0YBLqcm1joUjj3EYGmLhbqH1mAS2pbYtviTc13qcZVPtsWJpcNjQxlFxPz28gUnnD1xf&#10;ndX6HkZHwjTd7K0xg363noNK1KWf+OveWfHJevkiP0AvP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j6mwa7AAAA2wAAAA8AAAAAAAAAAAAAAAAAmAIAAGRycy9kb3ducmV2Lnht&#10;bFBLBQYAAAAABAAEAPUAAACAAwAAAAA=&#10;" path="m190,r,l145,25,105,50,75,85,45,130,20,180,,235r250,95l280,275r25,-25l335,235,190,xe" strokeweight="1pt">
                    <v:path arrowok="t" o:connecttype="custom" o:connectlocs="190,0;190,0;145,25;105,50;105,50;75,85;45,130;20,180;0,235;250,330;250,330;280,275;280,275;305,250;335,235;190,0;190,0" o:connectangles="0,0,0,0,0,0,0,0,0,0,0,0,0,0,0,0,0"/>
                  </v:shape>
                  <v:shape id="Freeform 2810" o:spid="_x0000_s1054" style="position:absolute;left:875;top:290;width:275;height:260;visibility:visible;mso-wrap-style:square;v-text-anchor:top" coordsize="27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pZcQA&#10;AADbAAAADwAAAGRycy9kb3ducmV2LnhtbESPQWvCQBSE74X+h+UJXopuTCBto6uUViEIFqr1/sg+&#10;k2D2bciuMf57Vyj0OMzMN8xiNZhG9NS52rKC2TQCQVxYXXOp4PewmbyBcB5ZY2OZFNzIwWr5/LTA&#10;TNsr/1C/96UIEHYZKqi8bzMpXVGRQTe1LXHwTrYz6IPsSqk7vAa4aWQcRak0WHNYqLClz4qK8/5i&#10;FLyvX3d5HH+3SX5K0+TF4vGr3yo1Hg0fcxCeBv8f/mvnWkEyg8e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6WXEAAAA2wAAAA8AAAAAAAAAAAAAAAAAmAIAAGRycy9k&#10;b3ducmV2LnhtbFBLBQYAAAAABAAEAPUAAACJAwAAAAA=&#10;" path="m275,95l25,,15,55,5,120,,200r230,60l235,215r10,-45l260,130,275,95xe" strokeweight="1pt">
                    <v:path arrowok="t" o:connecttype="custom" o:connectlocs="275,95;25,0;25,0;15,55;15,55;5,120;0,200;230,260;230,260;235,215;245,170;260,130;275,95;275,95" o:connectangles="0,0,0,0,0,0,0,0,0,0,0,0,0,0"/>
                  </v:shape>
                  <v:shape id="Freeform 2811" o:spid="_x0000_s1055" style="position:absolute;left:1450;top:180;width:240;height:250;visibility:visible;mso-wrap-style:square;v-text-anchor:top" coordsize="24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/tcMA&#10;AADbAAAADwAAAGRycy9kb3ducmV2LnhtbESPQWvCQBSE70L/w/KE3sxGhRJiVikVwUsPmh48PrLP&#10;TTD7NuxuTeyv7wqFHoeZ+YapdpPtxZ186BwrWGY5COLG6Y6Ngq/6sChAhIissXdMCh4UYLd9mVVY&#10;ajfyie7naESCcChRQRvjUEoZmpYshswNxMm7Om8xJumN1B7HBLe9XOX5m7TYcVpocaCPlprb+dsq&#10;KNZ782Pdpa7Dfjze9KM4fPpCqdf59L4BEWmK/+G/9lErWK/g+S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+/tcMAAADbAAAADwAAAAAAAAAAAAAAAACYAgAAZHJzL2Rv&#10;d25yZXYueG1sUEsFBgAAAAAEAAQA9QAAAIgDAAAAAA==&#10;" path="m145,l,155r20,25l40,200r15,25l70,250,240,200,225,145,205,90,175,45,145,xe" strokeweight="1pt">
                    <v:path arrowok="t" o:connecttype="custom" o:connectlocs="145,0;0,155;0,155;20,180;40,200;55,225;70,250;240,200;240,200;225,145;205,90;175,45;145,0;145,0" o:connectangles="0,0,0,0,0,0,0,0,0,0,0,0,0,0"/>
                  </v:shape>
                  <v:shape id="Freeform 2812" o:spid="_x0000_s1056" style="position:absolute;left:1520;top:380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yUMMA&#10;AADbAAAADwAAAGRycy9kb3ducmV2LnhtbESPT2sCMRTE7wW/Q3hCL0WzViiyGkWEhRbswX/g8bF5&#10;bhaTl2UT1/Xbm4LQ4zAzv2EWq95Z0VEbas8KJuMMBHHpdc2VguOhGM1AhIis0XomBQ8KsFoO3haY&#10;a3/nHXX7WIkE4ZCjAhNjk0sZSkMOw9g3xMm7+NZhTLKtpG7xnuDOys8s+5IOa04LBhvaGCqv+5tT&#10;sOmOp+LX6MK6H7uVLgsfZ9wq9T7s13MQkfr4H361v7WC6RT+vq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yUMMAAADbAAAADwAAAAAAAAAAAAAAAACYAgAAZHJzL2Rv&#10;d25yZXYueG1sUEsFBgAAAAAEAAQA9QAAAIgDAAAAAA==&#10;" path="m,50r,l5,70r10,30l15,125r,25l10,175r155,50l175,180r5,-50l180,80,175,25,170,,,50xe" strokeweight="1pt">
                    <v:path arrowok="t" o:connecttype="custom" o:connectlocs="0,50;0,50;5,70;5,70;15,100;15,125;15,150;10,175;165,225;165,225;175,180;180,130;180,80;175,25;175,25;170,0;0,50;0,50" o:connectangles="0,0,0,0,0,0,0,0,0,0,0,0,0,0,0,0,0,0"/>
                  </v:shape>
                  <v:shape id="Freeform 2813" o:spid="_x0000_s1057" style="position:absolute;left:1245;top:430;width:80;height:170;visibility:visible;mso-wrap-style:square;v-text-anchor:top" coordsize="8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1K8UA&#10;AADbAAAADwAAAGRycy9kb3ducmV2LnhtbESPQUvDQBSE70L/w/IK3uymqUhJuy2lKij0Yqzg8ZF9&#10;zabNvo27a5L+e1cQPA4z8w2z3o62FT350DhWMJ9lIIgrpxuuFRzfn++WIEJE1tg6JgVXCrDdTG7W&#10;WGg38Bv1ZaxFgnAoUIGJsSukDJUhi2HmOuLknZy3GJP0tdQehwS3rcyz7EFabDgtGOxob6i6lN9W&#10;wdkPT/mhz1/N7uujXHTX8Og+D0rdTsfdCkSkMf6H/9ovWsHiHn6/p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3UrxQAAANsAAAAPAAAAAAAAAAAAAAAAAJgCAABkcnMv&#10;ZG93bnJldi54bWxQSwUGAAAAAAQABAD1AAAAigMAAAAA&#10;" path="m60,r,l40,35,25,70,10,105,5,145,,170r80,-5l70,135,60,95r,-45l60,xe" strokeweight="1pt">
                    <v:path arrowok="t" o:connecttype="custom" o:connectlocs="60,0;60,0;40,35;25,70;10,105;5,145;5,145;0,170;80,165;80,165;70,135;60,95;60,50;60,0;60,0" o:connectangles="0,0,0,0,0,0,0,0,0,0,0,0,0,0,0"/>
                  </v:shape>
                  <v:shape id="Freeform 2814" o:spid="_x0000_s1058" style="position:absolute;left:1475;top:555;width:210;height:240;visibility:visible;mso-wrap-style:square;v-text-anchor:top" coordsize="2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jA8QA&#10;AADbAAAADwAAAGRycy9kb3ducmV2LnhtbESPT2sCMRTE70K/Q3gFb5rVorRbo2hV8M+l3fbS22Pz&#10;3CxuXpZN1PXbG0HwOMzMb5jJrLWVOFPjS8cKBv0EBHHudMmFgr/fde8dhA/IGivHpOBKHmbTl84E&#10;U+0u/EPnLBQiQtinqMCEUKdS+tyQRd93NXH0Dq6xGKJsCqkbvES4reQwScbSYslxwWBNX4byY3ay&#10;CpbLD/5vt+VilRVbU+/N7ntFO6W6r+38E0SgNjzDj/ZGK3gbwf1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owPEAAAA2wAAAA8AAAAAAAAAAAAAAAAAmAIAAGRycy9k&#10;b3ducmV2LnhtbFBLBQYAAAAABAAEAPUAAACJAwAAAAA=&#10;" path="m,95l90,240r30,-20l145,190r20,-30l185,125,200,85,210,50,55,,40,40,15,80,,95xe" strokeweight="1pt">
                    <v:path arrowok="t" o:connecttype="custom" o:connectlocs="0,95;90,240;90,240;120,220;145,190;145,190;165,160;185,125;200,85;210,50;55,0;55,0;40,40;15,80;15,80;0,95;0,95" o:connectangles="0,0,0,0,0,0,0,0,0,0,0,0,0,0,0,0,0"/>
                  </v:shape>
                  <v:shape id="Freeform 2815" o:spid="_x0000_s1059" style="position:absolute;left:1315;top:650;width:250;height:170;visibility:visible;mso-wrap-style:square;v-text-anchor:top" coordsize="25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M38QA&#10;AADbAAAADwAAAGRycy9kb3ducmV2LnhtbESPX2vCMBTF3wd+h3CFvc3UjsmoRhFxsD8MtNP3S3Nt&#10;is1NbGLtvv0yGOzxcM75Hc5iNdhW9NSFxrGC6SQDQVw53XCt4PD18vAMIkRkja1jUvBNAVbL0d0C&#10;C+1uvKe+jLVIEA4FKjAx+kLKUBmyGCbOEyfv5DqLMcmulrrDW4LbVuZZNpMWG04LBj1tDFXn8moV&#10;eLe9POV6d83L90/z9iF7fzyclLofD+s5iEhD/A//tV+1gscZ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jN/EAAAA2wAAAA8AAAAAAAAAAAAAAAAAmAIAAGRycy9k&#10;b3ducmV2LnhtbFBLBQYAAAAABAAEAPUAAACJAwAAAAA=&#10;" path="m250,145l160,,135,10r-25,5l75,5,,120r15,10l65,155r50,10l145,170r30,-5l200,165r25,-10l250,145xe" strokeweight="1pt">
                    <v:path arrowok="t" o:connecttype="custom" o:connectlocs="250,145;160,0;160,0;135,10;110,15;110,15;75,5;0,120;0,120;15,130;15,130;65,155;115,165;115,165;145,170;175,165;200,165;225,155;225,155;250,145;250,145" o:connectangles="0,0,0,0,0,0,0,0,0,0,0,0,0,0,0,0,0,0,0,0,0"/>
                  </v:shape>
                  <v:shape id="Freeform 2816" o:spid="_x0000_s1060" style="position:absolute;left:1245;top:595;width:145;height:175;visibility:visible;mso-wrap-style:square;v-text-anchor:top" coordsize="14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EsMUA&#10;AADbAAAADwAAAGRycy9kb3ducmV2LnhtbESPT4vCMBTE78J+h/AEL7KmKvinGkV2WfTgRVfw+mie&#10;TbV56TZZrd/eCILHYWZ+w8yXjS3FlWpfOFbQ7yUgiDOnC84VHH5/PicgfEDWWDomBXfysFx8tOaY&#10;anfjHV33IRcRwj5FBSaEKpXSZ4Ys+p6riKN3crXFEGWdS13jLcJtKQdJMpIWC44LBiv6MpRd9v9W&#10;weSwzrdmNe7vjub8Pf3rri+n7lGpTrtZzUAEasI7/GpvtILhGJ5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oSwxQAAANsAAAAPAAAAAAAAAAAAAAAAAJgCAABkcnMv&#10;ZG93bnJldi54bWxQSwUGAAAAAAQABAD1AAAAigMAAAAA&#10;" path="m70,175l145,60,125,55,105,40,90,25,80,,,5,5,65r,25l15,115r20,35l70,175xe" strokeweight="1pt">
                    <v:path arrowok="t" o:connecttype="custom" o:connectlocs="70,175;145,60;145,60;125,55;105,40;105,40;90,25;80,0;0,5;0,5;5,65;5,90;15,115;15,115;35,150;70,175;70,175" o:connectangles="0,0,0,0,0,0,0,0,0,0,0,0,0,0,0,0,0"/>
                  </v:shape>
                  <v:shape id="Freeform 2817" o:spid="_x0000_s1061" style="position:absolute;left:865;top:490;width:240;height:220;visibility:visible;mso-wrap-style:square;v-text-anchor:top" coordsize="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y5L0A&#10;AADbAAAADwAAAGRycy9kb3ducmV2LnhtbERPvQrCMBDeBd8hnOCmqQoi1SgiiIKD2Lq4Hc3ZFptL&#10;aaKtPr0ZBMeP73+16UwlXtS40rKCyTgCQZxZXXKu4JruRwsQziNrrCyTgjc52Kz7vRXG2rZ8oVfi&#10;cxFC2MWooPC+jqV0WUEG3djWxIG728agD7DJpW6wDeGmktMomkuDJYeGAmvaFZQ9kqdRcChnSXp7&#10;u/sn2bnzxPr2k562Sg0H3XYJwlPn/+Kf+6gVzMLY8CX8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fdy5L0AAADbAAAADwAAAAAAAAAAAAAAAACYAgAAZHJzL2Rvd25yZXYu&#10;eG1sUEsFBgAAAAAEAAQA9QAAAIIDAAAAAA==&#10;" path="m235,220r,l230,135,240,60,10,,5,5,,145r20,20l45,180r25,15l100,205r30,10l160,220r75,xe" strokeweight="1pt">
                    <v:path arrowok="t" o:connecttype="custom" o:connectlocs="235,220;235,220;230,135;240,60;10,0;10,0;5,5;5,5;0,145;0,145;20,165;45,180;70,195;100,205;130,215;160,220;235,220;235,220" o:connectangles="0,0,0,0,0,0,0,0,0,0,0,0,0,0,0,0,0,0"/>
                  </v:shape>
                  <v:shape id="Freeform 2818" o:spid="_x0000_s1062" style="position:absolute;left:770;top:1300;width:210;height:160;visibility:visible;mso-wrap-style:square;v-text-anchor:top" coordsize="21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aCMYA&#10;AADbAAAADwAAAGRycy9kb3ducmV2LnhtbESPQUvDQBSE74L/YXmCl2I3Khabdhs0oCi2oGnp+ZF9&#10;zYZk38bsmsR/7wqCx2FmvmHW2WRbMVDva8cKrucJCOLS6ZorBYf909U9CB+QNbaOScE3ecg252dr&#10;TLUb+YOGIlQiQtinqMCE0KVS+tKQRT93HXH0Tq63GKLsK6l7HCPctvImSRbSYs1xwWBHuaGyKb6s&#10;glxud+axfPfbz7e7pHhtjuNs9qzU5cX0sAIRaAr/4b/2i1Zwu4T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baCMYAAADbAAAADwAAAAAAAAAAAAAAAACYAgAAZHJz&#10;L2Rvd25yZXYueG1sUEsFBgAAAAAEAAQA9QAAAIsDAAAAAA==&#10;" path="m135,155r,l150,160r20,-5l190,145r20,-15l185,145r-20,5l145,150,125,140,115,130,105,115,100,95,95,70r15,-5l125,55,135,30,140,r-5,25l120,45,110,55,95,60r-5,l75,55,60,45,50,25,40,r5,30l60,50,75,65r15,5l80,110,70,125,60,140,45,150r-15,l15,145,,135r10,15l25,160r20,l60,155,75,140,85,125r5,-25l90,70r5,35l105,130r15,15l135,155xe" strokeweight="1pt">
                    <v:path arrowok="t" o:connecttype="custom" o:connectlocs="135,155;170,155;210,130;185,145;145,150;125,140;105,115;95,70;110,65;125,55;140,0;135,25;110,55;95,60;90,60;75,55;50,25;40,0;60,50;75,65;90,70;70,125;60,140;30,150;15,145;0,135;25,160;45,160;60,155;85,125;90,70;90,70;105,130;135,155" o:connectangles="0,0,0,0,0,0,0,0,0,0,0,0,0,0,0,0,0,0,0,0,0,0,0,0,0,0,0,0,0,0,0,0,0,0"/>
                  </v:shape>
                  <v:shape id="Freeform 2819" o:spid="_x0000_s1063" style="position:absolute;left:990;top:910;width:75;height:50;visibility:visible;mso-wrap-style:square;v-text-anchor:top" coordsize="7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3wBMUA&#10;AADbAAAADwAAAGRycy9kb3ducmV2LnhtbESP3WrCQBBG7wt9h2UKvasbxRaJriKF0h+ktNEHGLNj&#10;NpidjdltTH36zkXBy+Gb78yZxWrwjeqpi3VgA+NRBoq4DLbmysBu+/IwAxUTssUmMBn4pQir5e3N&#10;AnMbzvxNfZEqJRCOORpwKbW51rF05DGOQkss2SF0HpOMXaVth2eB+0ZPsuxJe6xZLjhs6dlReSx+&#10;vGh87svXbXF55PZrPH13m49q1p+Mub8b1nNQiYZ0Xf5vv1kDU7GXXwQA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fAExQAAANsAAAAPAAAAAAAAAAAAAAAAAJgCAABkcnMv&#10;ZG93bnJldi54bWxQSwUGAAAAAAQABAD1AAAAigMAAAAA&#10;" path="m,l,,5,20,15,35,25,45r15,5l50,45,60,35,70,20,75,,70,15,60,30,50,40r-10,l30,40,20,30,10,20,,xe" strokeweight="1pt">
                    <v:path arrowok="t" o:connecttype="custom" o:connectlocs="0,0;0,0;5,20;15,35;15,35;25,45;40,50;40,50;50,45;60,35;60,35;70,20;75,0;75,0;70,15;60,30;50,40;40,40;40,40;30,40;20,30;10,20;0,0;0,0" o:connectangles="0,0,0,0,0,0,0,0,0,0,0,0,0,0,0,0,0,0,0,0,0,0,0,0"/>
                  </v:shape>
                  <v:shape id="Freeform 2820" o:spid="_x0000_s1064" style="position:absolute;left:660;top:910;width:75;height:50;visibility:visible;mso-wrap-style:square;v-text-anchor:top" coordsize="7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Vn8UA&#10;AADbAAAADwAAAGRycy9kb3ducmV2LnhtbESPUWvCQBCE34X+h2MLfdNLREVSTykFaZUiNvYHbHPb&#10;XGhuL82dMfrre4Lg4zA73+wsVr2tRUetrxwrSEcJCOLC6YpLBV+H9XAOwgdkjbVjUnAmD6vlw2CB&#10;mXYn/qQuD6WIEPYZKjAhNJmUvjBk0Y9cQxy9H9daDFG2pdQtniLc1nKcJDNpseLYYLChV0PFb360&#10;8Y3dd/F2yC9TbvbpZGM+tuW8+1Pq6bF/eQYRqA/341v6XSuYpHDdEg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VWfxQAAANsAAAAPAAAAAAAAAAAAAAAAAJgCAABkcnMv&#10;ZG93bnJldi54bWxQSwUGAAAAAAQABAD1AAAAigMAAAAA&#10;" path="m,l,,5,20,15,35,25,45r15,5l50,45,60,35,70,20,75,,65,15,60,30,50,40r-10,l30,40,15,30,10,20,,xe" strokeweight="1pt">
                    <v:path arrowok="t" o:connecttype="custom" o:connectlocs="0,0;0,0;5,20;15,35;15,35;25,45;40,50;40,50;50,45;60,35;60,35;70,20;75,0;75,0;65,15;60,30;50,40;40,40;40,40;30,40;15,30;10,20;0,0;0,0" o:connectangles="0,0,0,0,0,0,0,0,0,0,0,0,0,0,0,0,0,0,0,0,0,0,0,0"/>
                  </v:shape>
                  <v:shape id="Freeform 2821" o:spid="_x0000_s1065" style="position:absolute;left:110;top:35;width:270;height:290;visibility:visible;mso-wrap-style:square;v-text-anchor:top" coordsize="27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pjcIA&#10;AADbAAAADwAAAGRycy9kb3ducmV2LnhtbESPQWvCQBSE7wX/w/KE3urGKFWiq6hg6bUa0ONj95lE&#10;s29DdqPx37uFQo/DzHzDLNe9rcWdWl85VjAeJSCItTMVFwry4/5jDsIHZIO1Y1LwJA/r1eBtiZlx&#10;D/6h+yEUIkLYZ6igDKHJpPS6JIt+5Bri6F1cazFE2RbStPiIcFvLNEk+pcWK40KJDe1K0rdDZyNl&#10;utO6O8/y/Dq5nfy2+9rs81Sp92G/WYAI1If/8F/72yiYpvD7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umNwgAAANsAAAAPAAAAAAAAAAAAAAAAAJgCAABkcnMvZG93&#10;bnJldi54bWxQSwUGAAAAAAQABAD1AAAAhwMAAAAA&#10;" path="m15,140r,l,160,170,290r25,-20l220,260r25,-10l270,240,215,,160,20,110,55,60,95,15,140xe" strokeweight="1pt">
                    <v:path arrowok="t" o:connecttype="custom" o:connectlocs="15,140;15,140;0,160;170,290;170,290;195,270;220,260;245,250;270,240;215,0;215,0;160,20;110,55;60,95;15,140;15,140" o:connectangles="0,0,0,0,0,0,0,0,0,0,0,0,0,0,0,0"/>
                  </v:shape>
                  <v:shape id="Freeform 2822" o:spid="_x0000_s1066" style="position:absolute;left:25;top:195;width:255;height:230;visibility:visible;mso-wrap-style:square;v-text-anchor:top" coordsize="25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bYcQA&#10;AADbAAAADwAAAGRycy9kb3ducmV2LnhtbESPQWvCQBSE74X+h+UJvdVNtEiMrmKFYg5Cqa2lx0f2&#10;mQSzb5fsGtN/7xaEHoeZ+YZZrgfTip4631hWkI4TEMSl1Q1XCr4+354zED4ga2wtk4Jf8rBePT4s&#10;Mdf2yh/UH0IlIoR9jgrqEFwupS9rMujH1hFH72Q7gyHKrpK6w2uEm1ZOkmQmDTYcF2p0tK2pPB8u&#10;RsGO+vT4nsrpa8bf89Y5v/kp9ko9jYbNAkSgIfyH7+1CK3iZwt+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G2HEAAAA2wAAAA8AAAAAAAAAAAAAAAAAmAIAAGRycy9k&#10;b3ducmV2LnhtbFBLBQYAAAAABAAEAPUAAACJAwAAAAA=&#10;" path="m85,r,l55,40,35,85,15,130,,180r185,50l195,205r15,-25l230,155r20,-20l255,130,85,xe" strokeweight="1pt">
                    <v:path arrowok="t" o:connecttype="custom" o:connectlocs="85,0;85,0;55,40;35,85;15,130;0,180;185,230;185,230;195,205;210,180;230,155;250,135;250,135;255,130;85,0;85,0" o:connectangles="0,0,0,0,0,0,0,0,0,0,0,0,0,0,0,0"/>
                  </v:shape>
                  <v:shape id="Freeform 2823" o:spid="_x0000_s1067" style="position:absolute;left:10;top:375;width:200;height:160;visibility:visible;mso-wrap-style:square;v-text-anchor:top" coordsize="20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r0cMA&#10;AADbAAAADwAAAGRycy9kb3ducmV2LnhtbESPT4vCMBTE7wt+h/CEva3pSl2WapRFFHpa8M8evD2b&#10;Z1ttXkoSa/32RhD2OMzMb5jZojeN6Mj52rKCz1ECgriwuuZSwX63/vgG4QOyxsYyKbiTh8V88DbD&#10;TNsbb6jbhlJECPsMFVQhtJmUvqjIoB/Zljh6J+sMhihdKbXDW4SbRo6T5EsarDkuVNjSsqLisr0a&#10;Bfr4t+JJ/pu68y499F1rPa1zpd6H/c8URKA+/Idf7VwrSF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r0cMAAADbAAAADwAAAAAAAAAAAAAAAACYAgAAZHJzL2Rv&#10;d25yZXYueG1sUEsFBgAAAAAEAAQA9QAAAIgDAAAAAA==&#10;" path="m15,r,l,75r,45l,160,175,140r10,-40l200,50,15,xe" strokeweight="1pt">
                    <v:path arrowok="t" o:connecttype="custom" o:connectlocs="15,0;15,0;0,75;0,75;0,120;0,160;175,140;175,140;185,100;185,100;200,50;15,0;15,0" o:connectangles="0,0,0,0,0,0,0,0,0,0,0,0,0"/>
                  </v:shape>
                  <v:shape id="Freeform 2824" o:spid="_x0000_s1068" style="position:absolute;left:485;top:40;width:325;height:330;visibility:visible;mso-wrap-style:square;v-text-anchor:top" coordsize="32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HfcQA&#10;AADbAAAADwAAAGRycy9kb3ducmV2LnhtbESP3WrCQBSE7wt9h+UI3ohu/KlIdJWiSAXxwtQHOGSP&#10;2WD2bMiuJvbp3UKhl8PMfMOsNp2txIMaXzpWMB4lIIhzp0suFFy+98MFCB+QNVaOScGTPGzW728r&#10;TLVr+UyPLBQiQtinqMCEUKdS+tyQRT9yNXH0rq6xGKJsCqkbbCPcVnKSJHNpseS4YLCmraH8lt2t&#10;gsFPmWRPWyym2/Z03enBlzm6qVL9Xve5BBGoC//hv/ZBK5h9wO+X+AP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h33EAAAA2wAAAA8AAAAAAAAAAAAAAAAAmAIAAGRycy9k&#10;b3ducmV2LnhtbFBLBQYAAAAABAAEAPUAAACJAwAAAAA=&#10;" path="m255,75r,l225,50,195,30,165,10,130,,,240r15,10l30,260r15,15l55,290r20,40l325,200,310,160,290,125,275,100,255,75xe" strokeweight="1pt">
                    <v:path arrowok="t" o:connecttype="custom" o:connectlocs="255,75;255,75;225,50;195,30;165,10;130,0;0,240;0,240;15,250;30,260;45,275;55,290;55,290;75,330;325,200;325,200;310,160;290,125;275,100;255,75;255,75" o:connectangles="0,0,0,0,0,0,0,0,0,0,0,0,0,0,0,0,0,0,0,0,0"/>
                  </v:shape>
                  <v:shape id="Freeform 2825" o:spid="_x0000_s1069" style="position:absolute;left:325;top:10;width:290;height:270;visibility:visible;mso-wrap-style:square;v-text-anchor:top" coordsize="2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EZ8QA&#10;AADbAAAADwAAAGRycy9kb3ducmV2LnhtbESPQWsCMRSE7wX/Q3gFbzXb1qqsRpFCwR72sFoo3h6b&#10;Z7K4eVmSqOu/bwqFHoeZb4ZZbQbXiSuF2HpW8DwpQBA3XrdsFHwdPp4WIGJC1th5JgV3irBZjx5W&#10;WGp/45qu+2RELuFYogKbUl9KGRtLDuPE98TZO/ngMGUZjNQBb7ncdfKlKGbSYct5wWJP75aa8/7i&#10;FEy/62mwb9pUu0vVmHp+rF7jp1Ljx2G7BJFoSP/hP3qnMzeD3y/5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RGfEAAAA2wAAAA8AAAAAAAAAAAAAAAAAmAIAAGRycy9k&#10;b3ducmV2LnhtbFBLBQYAAAAABAAEAPUAAACJAwAAAAA=&#10;" path="m95,5r,l45,10,,25,55,265r40,-5l130,265r30,5l290,30,245,10,195,5,150,,95,5xe" strokeweight="1pt">
                    <v:path arrowok="t" o:connecttype="custom" o:connectlocs="95,5;95,5;45,10;0,25;55,265;55,265;95,260;95,260;130,265;160,270;290,30;290,30;245,10;195,5;150,0;95,5;95,5" o:connectangles="0,0,0,0,0,0,0,0,0,0,0,0,0,0,0,0,0"/>
                  </v:shape>
                  <v:shape id="Freeform 2826" o:spid="_x0000_s1070" style="position:absolute;left:385;top:405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jcsUA&#10;AADbAAAADwAAAGRycy9kb3ducmV2LnhtbESPQWvCQBSE7wX/w/IEL0U3ijaSuoptKe1NTL14e2Zf&#10;k2D2bcxuTOyv7wqFHoeZ+YZZbXpTiSs1rrSsYDqJQBBnVpecKzh8vY+XIJxH1lhZJgU3crBZDx5W&#10;mGjb8Z6uqc9FgLBLUEHhfZ1I6bKCDLqJrYmD920bgz7IJpe6wS7ATSVnUfQkDZYcFgqs6bWg7Jy2&#10;RkHr2zr96I5LzXF+ki+Pb4vd5Uep0bDfPoPw1Pv/8F/7UyuYx3D/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uNyxQAAANsAAAAPAAAAAAAAAAAAAAAAAJgCAABkcnMv&#10;ZG93bnJldi54bWxQSwUGAAAAAAQABAD1AAAAigMAAAAA&#10;" path="m10,180r90,5l90,155,75,115,55,75,30,35,,,10,110r,40l10,175r,5xe" strokeweight="1pt">
                    <v:path arrowok="t" o:connecttype="custom" o:connectlocs="10,180;100,185;100,185;90,155;90,155;75,115;55,75;30,35;0,0;0,0;10,110;10,150;10,175;10,175;10,180;10,180" o:connectangles="0,0,0,0,0,0,0,0,0,0,0,0,0,0,0,0"/>
                  </v:shape>
                  <v:shape id="Freeform 2827" o:spid="_x0000_s1071" style="position:absolute;left:360;top:585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FI78A&#10;AADbAAAADwAAAGRycy9kb3ducmV2LnhtbERPzWrCQBC+F/oOyxS8FN0oKhJdRYSWnpRGH2DIjklI&#10;Zjbsrpr26bsHoceP73+zG7hTd/KhcWJgOslAkZTONlIZuJw/xitQIaJY7JyQgR8KsNu+vmwwt+4h&#10;33QvYqVSiIQcDdQx9rnWoayJMUxcT5K4q/OMMUFfaevxkcK507MsW2rGRlJDjT0dairb4sYGTr79&#10;bH/xyKfFscCuvPTM7wtjRm/Dfg0q0hD/xU/3lzUwT2PTl/QD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fcUjvwAAANsAAAAPAAAAAAAAAAAAAAAAAJgCAABkcnMvZG93bnJl&#10;di54bWxQSwUGAAAAAAQABAD1AAAAhAMAAAAA&#10;" path="m125,5l35,,20,35,,60r80,95l100,135r15,-30l125,75r5,-30l125,5xe" strokeweight="1pt">
                    <v:path arrowok="t" o:connecttype="custom" o:connectlocs="125,5;35,0;35,0;20,35;0,60;80,155;80,155;100,135;100,135;115,105;125,75;130,45;125,5;125,5" o:connectangles="0,0,0,0,0,0,0,0,0,0,0,0,0,0"/>
                  </v:shape>
                  <v:shape id="Freeform 2828" o:spid="_x0000_s1072" style="position:absolute;left:560;top:240;width:295;height:300;visibility:visible;mso-wrap-style:square;v-text-anchor:top" coordsize="2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R+cQA&#10;AADbAAAADwAAAGRycy9kb3ducmV2LnhtbESPS2sCQRCE70L+w9BCLqKzavCxOooISTyJLzw3O70P&#10;s9Oz7Izr5t9nAoLHoqq+opbr1pSiodoVlhUMBxEI4sTqgjMFl/NnfwbCeWSNpWVS8EsO1qu3zhJj&#10;bR98pObkMxEg7GJUkHtfxVK6JCeDbmAr4uCltjbog6wzqWt8BLgp5SiKJtJgwWEhx4q2OSU/p7tR&#10;sGlu06+k3e534/EcDzK9p9fvnlLv3XazAOGp9a/ws73TCj7m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UfnEAAAA2wAAAA8AAAAAAAAAAAAAAAAAmAIAAGRycy9k&#10;b3ducmV2LnhtbFBLBQYAAAAABAAEAPUAAACJAwAAAAA=&#10;" path="m275,80r,l250,,,130r15,35l30,205r20,95l295,230r-5,-75l275,80xe" strokeweight="1pt">
                    <v:path arrowok="t" o:connecttype="custom" o:connectlocs="275,80;275,80;250,0;0,130;0,130;15,165;30,205;50,300;295,230;295,230;290,155;275,80;275,80" o:connectangles="0,0,0,0,0,0,0,0,0,0,0,0,0"/>
                  </v:shape>
                  <v:shape id="Freeform 2829" o:spid="_x0000_s1073" style="position:absolute;left:610;top:470;width:255;height:240;visibility:visible;mso-wrap-style:square;v-text-anchor:top" coordsize="25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3fMAA&#10;AADbAAAADwAAAGRycy9kb3ducmV2LnhtbERPy4rCMBTdD/gP4QqzG1MHdLQaRYQBF4PgA9Tdpblt&#10;is1NbaK2f28WwiwP5z1ftrYSD2p86VjBcJCAIM6cLrlQcDz8fk1A+ICssXJMCjrysFz0PuaYavfk&#10;HT32oRAxhH2KCkwIdSqlzwxZ9ANXE0cud43FEGFTSN3gM4bbSn4nyVhaLDk2GKxpbSi77u9WwWXa&#10;5Tez/dnkf/WpO29pyhOrlfrst6sZiEBt+Be/3RutYBT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0K3fMAAAADbAAAADwAAAAAAAAAAAAAAAACYAgAAZHJzL2Rvd25y&#10;ZXYueG1sUEsFBgAAAAAEAAQA9QAAAIUDAAAAAA==&#10;" path="m,70r,l5,95r10,70l15,230r35,5l80,240r35,l145,230r30,-10l200,210r30,-20l255,165r,-85l245,,,70xe" strokeweight="1pt">
                    <v:path arrowok="t" o:connecttype="custom" o:connectlocs="0,70;0,70;5,95;5,95;15,165;15,230;15,230;50,235;80,240;115,240;145,230;175,220;200,210;230,190;255,165;255,165;255,80;245,0;0,70;0,70" o:connectangles="0,0,0,0,0,0,0,0,0,0,0,0,0,0,0,0,0,0,0,0"/>
                  </v:shape>
                  <v:shape id="Freeform 2830" o:spid="_x0000_s1074" style="position:absolute;left:10;top:515;width:200;height:185;visibility:visible;mso-wrap-style:square;v-text-anchor:top" coordsize="2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UX8UA&#10;AADbAAAADwAAAGRycy9kb3ducmV2LnhtbESPS4vCQBCE74L/YWjBi+hEwQfRUUQUlhUWfB28NZk2&#10;CWZ6YmbU7P56Z0HwWFTVV9RsUZtCPKhyuWUF/V4EgjixOudUwfGw6U5AOI+ssbBMCn7JwWLebMww&#10;1vbJO3rsfSoChF2MCjLvy1hKl2Rk0PVsSRy8i60M+iCrVOoKnwFuCjmIopE0mHNYyLCkVUbJdX83&#10;gbJedYaX8/f2hLefc37/u45LvVaq3aqXUxCeav8Jv9tfWsGwD/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RRfxQAAANsAAAAPAAAAAAAAAAAAAAAAAJgCAABkcnMv&#10;ZG93bnJldi54bWxQSwUGAAAAAAQABAD1AAAAigMAAAAA&#10;" path="m175,l,20,5,65r10,45l35,150r20,35l200,95,190,75,180,50r,-25l175,xe" strokeweight="1pt">
                    <v:path arrowok="t" o:connecttype="custom" o:connectlocs="175,0;0,20;0,20;5,65;15,110;35,150;55,185;200,95;200,95;190,75;180,50;180,25;175,0;175,0" o:connectangles="0,0,0,0,0,0,0,0,0,0,0,0,0,0"/>
                  </v:shape>
                  <v:shape id="Freeform 2831" o:spid="_x0000_s1075" style="position:absolute;left:245;top:645;width:195;height:165;visibility:visible;mso-wrap-style:square;v-text-anchor:top" coordsize="19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068YA&#10;AADbAAAADwAAAGRycy9kb3ducmV2LnhtbESPQWvCQBSE74X+h+UVvJS6qVIpqau0paJ4EI2K10f2&#10;mYRm36a7a4z/3hUKHoeZ+YYZTztTi5acrywreO0nIIhzqysuFOy2s5d3ED4ga6wtk4ILeZhOHh/G&#10;mGp75g21WShEhLBPUUEZQpNK6fOSDPq+bYijd7TOYIjSFVI7PEe4qeUgSUbSYMVxocSGvkvKf7OT&#10;UXC8rJbrr3rYjtzuMPvbL08/h/mzUr2n7vMDRKAu3MP/7YVW8DaA25f4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0068YAAADbAAAADwAAAAAAAAAAAAAAAACYAgAAZHJz&#10;L2Rvd25yZXYueG1sUEsFBgAAAAAEAAQA9QAAAIsDAAAAAA==&#10;" path="m195,95l115,r-5,5l95,15,75,20r-15,l40,20r-5,l,165r30,l85,160r50,-20l165,120,195,95xe" strokeweight="1pt">
                    <v:path arrowok="t" o:connecttype="custom" o:connectlocs="195,95;115,0;115,0;110,5;110,5;95,15;75,20;60,20;40,20;40,20;35,20;0,165;0,165;30,165;30,165;85,160;135,140;135,140;165,120;195,95;195,95" o:connectangles="0,0,0,0,0,0,0,0,0,0,0,0,0,0,0,0,0,0,0,0,0"/>
                  </v:shape>
                  <v:shape id="Freeform 2832" o:spid="_x0000_s1076" style="position:absolute;left:65;top:610;width:215;height:200;visibility:visible;mso-wrap-style:square;v-text-anchor:top" coordsize="21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WxMQA&#10;AADbAAAADwAAAGRycy9kb3ducmV2LnhtbESPQWvCQBSE7wX/w/IEb7qxtSLRVUQQC7WURtHrI/tM&#10;gtm3Ibsm8d+7gtDjMDPfMItVZ0rRUO0KywrGowgEcWp1wZmC42E7nIFwHlljaZkU3MnBatl7W2Cs&#10;bct/1CQ+EwHCLkYFufdVLKVLczLoRrYiDt7F1gZ9kHUmdY1tgJtSvkfRVBosOCzkWNEmp/Sa3IyC&#10;791+u5usm0l7/nWXbHzySTr9UWrQ79ZzEJ46/x9+tb+0gs8P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1sTEAAAA2wAAAA8AAAAAAAAAAAAAAAAAmAIAAGRycy9k&#10;b3ducmV2LnhtbFBLBQYAAAAABAAEAPUAAACJAwAAAAA=&#10;" path="m180,200l215,55,195,45,180,35,165,25,150,5,145,,,90r10,20l45,150r40,25l130,195r50,5xe" strokeweight="1pt">
                    <v:path arrowok="t" o:connecttype="custom" o:connectlocs="180,200;215,55;215,55;195,45;180,35;165,25;150,5;150,5;145,0;0,90;0,90;10,110;10,110;45,150;85,175;130,195;180,200;180,200" o:connectangles="0,0,0,0,0,0,0,0,0,0,0,0,0,0,0,0,0,0"/>
                  </v:shape>
                </v:group>
                <v:group id="Group 2787" o:spid="_x0000_s1077" style="position:absolute;left:7228;top:5443;width:5450;height:1334" coordorigin="6034,5188" coordsize="4150,2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788" o:spid="_x0000_s1078" style="position:absolute;left:6034;top:5188;width:4092;height:1658;flip:x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JMcQA&#10;AADbAAAADwAAAGRycy9kb3ducmV2LnhtbESPQWvCQBSE74X+h+UJXorZGGqR6CpVkAo91Zbi8ZF9&#10;ZoPZtzG7MbG/vlsoeBxm5htmuR5sLa7U+sqxgmmSgiAunK64VPD1uZvMQfiArLF2TApu5GG9enxY&#10;Yq5dzx90PYRSRAj7HBWYEJpcSl8YsugT1xBH7+RaiyHKtpS6xT7CbS2zNH2RFiuOCwYb2hoqzofO&#10;Kni7/JibwRNu9sfMF/1390zvT0qNR8PrAkSgIdzD/+29VjCb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iTHEAAAA2wAAAA8AAAAAAAAAAAAAAAAAmAIAAGRycy9k&#10;b3ducmV2LnhtbFBLBQYAAAAABAAEAPUAAACJAwAAAAA=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<v:path arrowok="t" o:connecttype="custom" o:connectlocs="1156,0;48,1387;185,1306;329,1268;417,1268;554,1301;674,1382;763,1479;875,1539;931,1539;1035,1496;1236,1306;1300,1246;1397,1214;1509,1230;1637,1311;1758,1452;1830,1523;1926,1561;1999,1566;2125,1555;2238,1506;2302,1452;2430,1366;2535,1349;2599,1366;2687,1420;2792,1561;2840,1620;2904,1653;2960,1658;3065,1631;3129,1561;3209,1441;3305,1387;3378,1371;3474,1376;3530,1398;3570,1436;3651,1506;3747,1539;3827,1544;3939,1517;4092,1414;2246,244" o:connectangles="0,0,0,0,0,0,0,0,0,0,0,0,0,0,0,0,0,0,0,0,0,0,0,0,0,0,0,0,0,0,0,0,0,0,0,0,0,0,0,0,0,0,0,0,0"/>
                  </v:shape>
                  <v:shape id="Freeform 2789" o:spid="_x0000_s1079" style="position:absolute;left:6058;top:6229;width:4126;height:1006;flip:x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vzMUA&#10;AADbAAAADwAAAGRycy9kb3ducmV2LnhtbESPQWvCQBSE70L/w/IKXkqzUYiW1FWqIBZ6KMYIHh/Z&#10;1yQ0+zZkV5Pm13cLBY/DzHzDrDaDacSNOldbVjCLYhDEhdU1lwry0/75BYTzyBoby6Tghxxs1g+T&#10;Faba9nykW+ZLESDsUlRQed+mUrqiIoMusi1x8L5sZ9AH2ZVSd9gHuGnkPI4X0mDNYaHClnYVFd/Z&#10;1SjYHrh9qu0lXyb55zDymcf+g5WaPg5vryA8Df4e/m+/awXJ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O/MxQAAANsAAAAPAAAAAAAAAAAAAAAAAJgCAABkcnMv&#10;ZG93bnJldi54bWxQSwUGAAAAAAQABAD1AAAAigMAAAAA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<v:path arrowok="t" o:connecttype="custom" o:connectlocs="248,187;220,200;188,210;133,242;90,291;3,446;63,583;144,655;220,708;253,727;411,796;503,836;759,898;863,917;1053,944;1418,990;2376,1003;2816,963;3040,937;3263,891;3328,878;3382,862;3442,849;3660,786;3839,727;3899,701;3937,685;4003,642;4030,619;4068,577;4073,380;3888,305;3752,279;3595,252;3529,236;3377,210;3246,187;3088,157;2871,131;2544,75;1967,0;1244,16;884,62;688,88;558,108;427,131;346,154;313,164;264,180" o:connectangles="0,0,0,0,0,0,0,0,0,0,0,0,0,0,0,0,0,0,0,0,0,0,0,0,0,0,0,0,0,0,0,0,0,0,0,0,0,0,0,0,0,0,0,0,0,0,0,0,0"/>
                  </v:shape>
                </v:group>
                <v:group id="Group 2833" o:spid="_x0000_s1080" style="position:absolute;left:5273;top:6029;width:3149;height:739;flip:x" coordorigin="6034,5188" coordsize="4150,2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mHhMIAAADbAAAADwAAAGRycy9kb3ducmV2LnhtbESPQWvCQBSE7wX/w/IE&#10;b3WjxFpSVxFBEfHS1BaPj+wzWcy+DdlV4793BaHHYWa+YWaLztbiSq03jhWMhgkI4sJpw6WCw8/6&#10;/ROED8gaa8ek4E4eFvPe2wwz7W78Tdc8lCJC2GeooAqhyaT0RUUW/dA1xNE7udZiiLItpW7xFuG2&#10;luMk+ZAWDceFChtaVVSc84tV8Ls0KaV/x90+KYi2Wh43uUmVGvS75ReIQF34D7/aW61gMoX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Zph4TCAAAA2wAAAA8A&#10;AAAAAAAAAAAAAAAAqgIAAGRycy9kb3ducmV2LnhtbFBLBQYAAAAABAAEAPoAAACZAwAAAAA=&#10;">
                  <v:shape id="Freeform 2834" o:spid="_x0000_s1081" style="position:absolute;left:6034;top:5188;width:4092;height:1658;flip:x;visibility:visible;mso-wrap-style:square;v-text-anchor:top" coordsize="2549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mr8IA&#10;AADbAAAADwAAAGRycy9kb3ducmV2LnhtbERPz2vCMBS+C/4P4Qm7iE0nbkhnFB0MCzvNjbHjo3lt&#10;is1LbaJt99cvh4HHj+/3ZjfYRtyo87VjBY9JCoK4cLrmSsHX59tiDcIHZI2NY1IwkofddjrZYKZd&#10;zx90O4VKxBD2GSowIbSZlL4wZNEnriWOXOk6iyHCrpK6wz6G20Yu0/RZWqw5Nhhs6dVQcT5drYLj&#10;5deMBks85D9LX/Tf1xW9z5V6mA37FxCBhnAX/7tzreApjo1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yavwgAAANsAAAAPAAAAAAAAAAAAAAAAAJgCAABkcnMvZG93&#10;bnJldi54bWxQSwUGAAAAAAQABAD1AAAAhwMAAAAA&#10;" path="m1399,225l1130,636,720,,,1311r30,-30l55,1251r30,-25l115,1206r30,-15l175,1176r30,-5l230,1166r30,5l290,1176r30,10l345,1201r25,20l395,1246r25,30l440,1311r35,55l510,1401r15,10l545,1421r15,l580,1421r20,-10l620,1401r25,-20l665,1356r50,-65l770,1206r20,-30l810,1151r20,-15l850,1126r20,-5l890,1121r25,5l940,1136r40,30l1020,1211r35,60l1095,1341r10,25l1120,1386r20,20l1155,1421r20,10l1200,1441r20,5l1245,1446r29,l1299,1441r25,-5l1349,1421r20,-10l1394,1391r20,-20l1434,1341r40,-50l1494,1276r20,-15l1539,1251r20,-5l1579,1246r20,5l1619,1261r20,10l1659,1291r15,20l1694,1336r15,30l1739,1441r15,40l1769,1496r10,15l1794,1521r15,5l1829,1531r15,l1879,1526r15,-10l1909,1506r20,-30l1949,1441r20,-60l1984,1356r15,-25l2019,1311r20,-15l2059,1281r25,-10l2104,1266r20,l2144,1266r20,5l2184,1281r15,10l2214,1306r10,20l2239,1351r20,20l2274,1391r20,15l2314,1416r20,5l2359,1426r25,l2409,1421r20,-5l2454,1401r20,-10l2514,1356r35,-50l2114,761,1879,936,1399,225xe" strokeweight="1pt">
                    <v:path arrowok="t" o:connecttype="custom" o:connectlocs="1156,0;48,1387;185,1306;329,1268;417,1268;554,1301;674,1382;763,1479;875,1539;931,1539;1035,1496;1236,1306;1300,1246;1397,1214;1509,1230;1637,1311;1758,1452;1830,1523;1926,1561;1999,1566;2125,1555;2238,1506;2302,1452;2430,1366;2535,1349;2599,1366;2687,1420;2792,1561;2840,1620;2904,1653;2960,1658;3065,1631;3129,1561;3209,1441;3305,1387;3378,1371;3474,1376;3530,1398;3570,1436;3651,1506;3747,1539;3827,1544;3939,1517;4092,1414;2246,244" o:connectangles="0,0,0,0,0,0,0,0,0,0,0,0,0,0,0,0,0,0,0,0,0,0,0,0,0,0,0,0,0,0,0,0,0,0,0,0,0,0,0,0,0,0,0,0,0"/>
                  </v:shape>
                  <v:shape id="Freeform 2835" o:spid="_x0000_s1082" style="position:absolute;left:6058;top:6229;width:4126;height:1006;flip:x;visibility:visible;mso-wrap-style:square;v-text-anchor:top" coordsize="12844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7vsUA&#10;AADbAAAADwAAAGRycy9kb3ducmV2LnhtbESPQWvCQBSE74L/YXkFL0U3Fmw1uglaKC30II0RPD6y&#10;zyQ0+zZkV5P667uFgsdhZr5hNulgGnGlztWWFcxnEQjiwuqaSwX54W26BOE8ssbGMin4IQdpMh5t&#10;MNa25y+6Zr4UAcIuRgWV920spSsqMuhmtiUO3tl2Bn2QXSl1h32Am0Y+RdGzNFhzWKiwpdeKiu/s&#10;YhTs3rl9rO0pf1nk++HGR771n6zU5GHYrkF4Gvw9/N/+0AoWK/j7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3u+xQAAANsAAAAPAAAAAAAAAAAAAAAAAJgCAABkcnMv&#10;ZG93bnJldi54bWxQSwUGAAAAAAQABAD1AAAAigMAAAAA&#10;" path="m822,931v-17,11,-33,25,-51,34c755,973,734,971,720,982v-16,13,-18,38,-34,51c672,1044,651,1042,635,1050v-18,9,-35,21,-51,34c454,1193,610,1084,483,1169v-43,127,20,-26,-68,84c404,1267,406,1288,398,1304v-35,71,-74,136,-118,203c248,1555,216,1697,195,1761,134,1943,55,2117,8,2304v8,169,-8,333,51,491c89,2876,148,2944,195,3015v17,25,20,58,34,85c283,3208,380,3292,449,3388v15,21,18,49,34,68c545,3529,606,3606,686,3659v17,11,37,20,51,34c757,3713,768,3741,788,3761v70,70,157,128,237,186c1109,4009,1180,4083,1279,4116v91,91,6,17,119,85c1457,4237,1504,4292,1567,4320v26,12,57,11,85,17c1871,4474,2106,4592,2363,4641v153,76,-35,-8,187,51c2596,4704,2639,4729,2685,4743v104,32,215,53,322,68c3337,4921,3004,4820,3278,4879v183,39,355,97,542,118c4008,5078,4212,5087,4413,5116v585,84,1087,76,1711,85c6548,5195,6971,5194,7395,5184v197,-5,400,-70,593,-102c8245,5039,8514,5043,8767,4980v151,-38,302,-68,457,-84c9393,4854,9314,4870,9462,4845v176,-59,359,-140,542,-170c10136,4596,10036,4645,10156,4608v51,-16,102,-34,153,-51c10326,4551,10360,4540,10360,4540v123,-84,-32,13,118,-51c10497,4481,10511,4464,10529,4455v27,-14,56,-24,85,-34c10647,4409,10684,4405,10715,4387v159,-94,341,-143,509,-220c11524,4030,11165,4194,11393,4065v80,-45,188,-72,271,-118c11763,3892,11857,3823,11952,3761v63,-41,65,-22,119,-68c12095,3672,12114,3646,12138,3625v15,-13,34,-22,51,-34c12212,3575,12236,3559,12257,3540v41,-37,119,-118,119,-118c12473,3222,12343,3460,12460,3320v16,-19,19,-47,34,-68c12508,3232,12528,3218,12545,3201v21,-63,65,-97,102,-152c12653,3026,12654,3002,12664,2981v105,-213,13,40,67,-118c12778,2583,12844,2210,12680,1965v-28,-88,-96,-138,-169,-187c12417,1639,12252,1625,12104,1575v-117,-39,-235,-71,-355,-102c11725,1467,11705,1449,11681,1440v-29,-11,-128,-29,-153,-34c11422,1352,11305,1333,11190,1304v-52,-13,-108,-21,-153,-51c11020,1242,11005,1227,10986,1219v-54,-23,-114,-28,-169,-50c10710,1127,10624,1103,10512,1084v-76,-38,-139,-46,-220,-68c10059,952,10308,1006,10105,965v-292,-126,52,10,-237,-68c9782,874,9702,826,9614,813v-163,-24,-79,-12,-254,-34c9213,730,9091,694,8936,677,8787,612,8623,582,8462,559,8284,492,8103,440,7920,389,7707,330,7494,234,7276,203,6900,95,6514,30,6124,,5497,6,4871,7,4244,17v-127,2,-249,47,-373,67c3638,121,3408,164,3176,203v-129,65,-282,85,-423,118c2706,332,2664,360,2617,372v-153,39,-318,68,-474,85c2040,491,1926,504,1821,525v-30,6,-56,25,-85,34c1641,588,1544,602,1448,626v-38,19,-81,30,-118,51c1294,697,1262,722,1228,745v-1,1,-126,42,-152,51c1057,802,1043,821,1025,830v-16,8,-34,11,-51,17c933,907,949,879,923,931r-101,xe" stroked="f" strokeweight="1pt">
                    <v:path arrowok="t" o:connecttype="custom" o:connectlocs="248,187;220,200;188,210;133,242;90,291;3,446;63,583;144,655;220,708;253,727;411,796;503,836;759,898;863,917;1053,944;1418,990;2376,1003;2816,963;3040,937;3263,891;3328,878;3382,862;3442,849;3660,786;3839,727;3899,701;3937,685;4003,642;4030,619;4068,577;4073,380;3888,305;3752,279;3595,252;3529,236;3377,210;3246,187;3088,157;2871,131;2544,75;1967,0;1244,16;884,62;688,88;558,108;427,131;346,154;313,164;264,180" o:connectangles="0,0,0,0,0,0,0,0,0,0,0,0,0,0,0,0,0,0,0,0,0,0,0,0,0,0,0,0,0,0,0,0,0,0,0,0,0,0,0,0,0,0,0,0,0,0,0,0,0"/>
                  </v:shape>
                </v:group>
                <v:group id="Group 2837" o:spid="_x0000_s1083" style="position:absolute;left:1197;top:2421;width:13338;height:8867" coordorigin="1115,2612" coordsize="13338,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group id="Group 2838" o:spid="_x0000_s1084" style="position:absolute;left:1115;top:2612;width:13338;height:8867" coordorigin="1115,2612" coordsize="13338,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Freeform 2839" o:spid="_x0000_s1085" style="position:absolute;left:1310;top:3276;width:13143;height:8203;visibility:visible;mso-wrap-style:square;v-text-anchor:top" coordsize="13143,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RK8AA&#10;AADbAAAADwAAAGRycy9kb3ducmV2LnhtbESP3WrCQBCF74W+wzJC73QTL0SiqxRB0Ctb9QGG7DQJ&#10;ZmeX3WlM374rCL08nJ+Ps9mNrlcDxdR5NlDOC1DEtbcdNwZu18NsBSoJssXeMxn4pQS77dtkg5X1&#10;D/6i4SKNyiOcKjTQioRK61S35DDNfSDO3rePDiXL2Ggb8ZHHXa8XRbHUDjvOhBYD7Vuq75cflyEn&#10;Hffl+fN8D+XV9gPKWAYx5n06fqxBCY3yH361j9bAcgHPL/kH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oRK8AAAADbAAAADwAAAAAAAAAAAAAAAACYAgAAZHJzL2Rvd25y&#10;ZXYueG1sUEsFBgAAAAAEAAQA9QAAAIUDAAAAAA==&#10;" path="m730,5218l902,4982r322,1117l730,5218xm816,3844l709,4166r86,451l601,4853,429,4359,558,3436r258,408xm1009,3049l838,3650,623,3371r386,-322xm1117,2663l687,2813,838,2147r429,-300l1267,2040r-21,215l1181,2448r-64,215xm1160,1761l838,1975r21,-322l1160,1761xm988,1610r-86,-64l988,1310r,300xm11210,5368r-215,-107l11210,5089r,279xm10910,5325r257,129l10910,5884r-280,429l10308,6700r-365,365l9535,6915r,-129l9578,6678r86,-64l9793,6571r-172,l9836,6270r193,-322l10201,5626r150,-301l10910,5325xm10974,4166r193,l11232,4982r-322,236l10394,5218r65,-215l10759,4703r-279,86l10480,4574r494,-408xm1052,1159r215,172l1267,1675r-215,-86l1052,1159xm945,472l709,515r43,193l580,773,451,580r-64,l537,816r236,l859,1095,709,1396,365,1181r,-322l279,1138,107,1031r22,107l666,1524,558,1761,322,2684r129,902l,7000,236,8096,3114,7559r1632,580l5090,7623r,473l7495,7688r5648,515l13143,4875,12799,3736r237,-2190l12628,2233r-258,-386l12692,1546,12456,880r,623l12198,1847r301,579l12134,2684r-172,-773l12220,1567r-301,194l11855,1610r493,-558l12112,537r215,-237l12628,515,12434,193,12628,r-215,21l12026,451,11726,64r-151,22l12091,945r-537,494l11661,2512r-386,-988l10824,1417r279,-558l10652,150r-129,22l10867,859r-280,515l9922,1224,9471,494,8934,751,8612,343r-151,l8912,966,9385,687r472,902l10867,1825r257,1074l10459,2448,9428,2598r150,-257l9299,2040r193,-193l9192,1997r257,365l9299,2555,8504,1890r-472,128l8483,1997r537,515l8612,2469r-344,365l8311,2963r,-107l8655,2534r601,172l9149,2985r-323,-43l9192,3071r150,-301l10416,2663r601,880l10716,3650r-322,-128l10673,3736r365,-64l11146,4058r-193,l10459,4424r,-301l10265,3908r,-236l10136,3865,9814,3672r-64,86l9449,3758r-64,236l9514,3844r214,l9643,4166r236,86l9728,4080r194,-258l10308,4166r22,279l10330,4681r-43,236l10244,5154r-86,214l10051,5583r-129,193l9771,5948,9535,5755r129,301l8934,6678,7796,6184,7259,5991,6829,5841r-236,-65l6357,5733r-215,-21l5949,5712r-322,21l5283,5798r-322,64l4639,5948r-322,108l3994,6184r-322,151l3350,6507,3221,6356,3092,5927r,257l2856,5905r344,709l2856,6829,2599,6442,2405,6120,2276,5819r-43,-128l2212,5583r,-107l2233,5390r22,-86l2319,5240r65,-65l2470,5132r86,-21l2684,5089r-257,l2319,4638r280,-343l2255,4595r,-257l2212,4638r150,473l2062,5519,1782,4789,2427,3500r773,-322l3393,2383r558,65l4166,2147r-236,215l3415,2319r107,-236l4016,2083r150,-279l4424,1804r-301,-43l3951,2018r-214,l3823,1675r494,-193l3758,1632r-107,365l3458,1997r-172,365l3114,3071r-816,279l1546,4101r-21,-279l1525,3586r64,-236l1697,3178r150,-172l2019,2877r236,-107l2513,2684r365,-923l3157,1890,2964,1696r408,-172l2856,1632r-386,945l1997,2706r215,-365l1911,2727r-257,l1825,2040r537,-473l2534,601,3007,343r171,151l3049,257r-214,86l2899,129r-86,21l2727,365r-171,86l2556,193r-108,22l2405,902,2190,515r86,-279l2233,257,2126,451,2040,279r-43,21l2319,988r-43,472l1825,1718r-64,-602l2062,902r-344,86l1718,623r172,l1997,300r-64,l1825,515r-128,l1589,365r-429,86l1246,666r,515l1052,1052,945,472xe" strokeweight="1pt">
                      <v:path arrowok="t" o:connecttype="custom" o:connectlocs="816,3844;816,3844;1009,3049;1267,2040;838,1975;988,1310;11210,5368;10630,6313;9535,6786;9836,6270;10974,4166;10759,4703;1267,1331;709,515;773,816;107,1031;0,7000;7495,7688;12370,1847;12134,2684;12112,537;12026,451;11275,1524;10587,1374;8912,966;9428,2598;9299,2555;8268,2834;8826,2942;10394,3522;10459,4123;9449,3758;9728,4080;10287,4917;9535,5755;7259,5991;5949,5712;4317,6056;3092,6184;2599,6442;2233,5390;2684,5089;2212,4638;3393,2383;4016,2083;3823,1675;3114,3071;1589,3350;2878,1761;1997,2706;2534,601;2813,150;2190,515;2319,988;1718,623;1589,365;945,472" o:connectangles="0,0,0,0,0,0,0,0,0,0,0,0,0,0,0,0,0,0,0,0,0,0,0,0,0,0,0,0,0,0,0,0,0,0,0,0,0,0,0,0,0,0,0,0,0,0,0,0,0,0,0,0,0,0,0,0,0"/>
                      <o:lock v:ext="edit" verticies="t"/>
                    </v:shape>
                    <v:shape id="Freeform 2840" o:spid="_x0000_s1086" style="position:absolute;left:1115;top:3276;width:4350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HM8QA&#10;AADbAAAADwAAAGRycy9kb3ducmV2LnhtbESP0WrCQBRE3wX/YblC33SjopboKmoq1AfF2n7AJXtN&#10;otm7MbvV+PduQejjMDNnmNmiMaW4Ue0Kywr6vQgEcWp1wZmCn+9N9x2E88gaS8uk4EEOFvN2a4ax&#10;tnf+otvRZyJA2MWoIPe+iqV0aU4GXc9WxME72dqgD7LOpK7xHuCmlIMoGkuDBYeFHCta55Rejr9G&#10;wSHZXVdmNFnix25vRnafbM+bRKm3TrOcgvDU+P/wq/2pFYyH8Pc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jxzPEAAAA2wAAAA8AAAAAAAAAAAAAAAAAmAIAAGRycy9k&#10;b3ducmV2LnhtbFBLBQYAAAAABAAEAPUAAACJAwAAAAA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<v:path arrowok="t" o:connecttype="custom" o:connectlocs="1054,269;776,372;761,538;683,589;417,602;263,718;278,897;139,1063;0,1268;93,1499;46,1819;386,1935;433,2127;668,2229;900,2101;1178,2242;1425,2217;1626,2127;1982,2332;2245,2306;2384,2396;2662,2319;2817,2178;2956,2319;3175,2319;3407,2140;3623,2076;3871,1999;3933,1832;3964,1743;4149,1730;4242,1550;4273,1345;4350,1140;4195,974;4087,910;4195,756;4072,577;3670,500;3701,333;3469,218;3129,333;3144,115;3002,13;2708,51;2492,51;2306,0;2059,154;1765,90;1410,90;1302,218" o:connectangles="0,0,0,0,0,0,0,0,0,0,0,0,0,0,0,0,0,0,0,0,0,0,0,0,0,0,0,0,0,0,0,0,0,0,0,0,0,0,0,0,0,0,0,0,0,0,0,0,0,0,0"/>
                    </v:shape>
                    <v:shape id="Freeform 2841" o:spid="_x0000_s1087" style="position:absolute;left:1478;top:3946;width:4350;height:2396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fR8QA&#10;AADbAAAADwAAAGRycy9kb3ducmV2LnhtbESP3WrCQBSE7wXfYTlC73Sj+FOiq6ipUC8Ua/sAh+wx&#10;iWbPxuxW49u7BaGXw8x8w8wWjSnFjWpXWFbQ70UgiFOrC84U/Hxvuu8gnEfWWFomBQ9ysJi3WzOM&#10;tb3zF92OPhMBwi5GBbn3VSylS3My6Hq2Ig7eydYGfZB1JnWN9wA3pRxE0VgaLDgs5FjROqf0cvw1&#10;Cg7J7royo8kSP3Z7M7L7ZHveJEq9dZrlFISnxv+HX+1PrWA8hL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X0fEAAAA2wAAAA8AAAAAAAAAAAAAAAAAmAIAAGRycy9k&#10;b3ducmV2LnhtbFBLBQYAAAAABAAEAPUAAACJAwAAAAA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<v:path arrowok="t" o:connecttype="custom" o:connectlocs="1054,269;776,372;761,538;683,589;417,602;263,718;278,897;139,1063;0,1268;93,1499;46,1819;386,1935;433,2127;668,2229;900,2101;1178,2242;1425,2217;1626,2127;1982,2332;2245,2306;2384,2396;2662,2319;2817,2178;2956,2319;3175,2319;3407,2140;3623,2076;3871,1999;3933,1832;3964,1743;4149,1730;4242,1550;4273,1345;4350,1140;4195,974;4087,910;4195,756;4072,577;3670,500;3701,333;3469,218;3129,333;3144,115;3002,13;2708,51;2492,51;2306,0;2059,154;1765,90;1410,90;1302,218" o:connectangles="0,0,0,0,0,0,0,0,0,0,0,0,0,0,0,0,0,0,0,0,0,0,0,0,0,0,0,0,0,0,0,0,0,0,0,0,0,0,0,0,0,0,0,0,0,0,0,0,0,0,0"/>
                    </v:shape>
                    <v:shape id="Freeform 2842" o:spid="_x0000_s1088" style="position:absolute;left:9732;top:2612;width:4544;height:2396;rotation:213084fd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RksQA&#10;AADbAAAADwAAAGRycy9kb3ducmV2LnhtbESPQWuDQBSE74X+h+UVeqtrQxKszSY0hYI5VNCUnh/u&#10;i0rct+Ju1fz7bCGQ4zAz3zCb3Ww6MdLgWssKXqMYBHFldcu1gp/j10sCwnlkjZ1lUnAhB7vt48MG&#10;U20nLmgsfS0ChF2KChrv+1RKVzVk0EW2Jw7eyQ4GfZBDLfWAU4CbTi7ieC0NthwWGuzps6HqXP4Z&#10;BYfRJ0y/3/tpWRRV1s752zLJlXp+mj/eQXia/T18a2dawXoF/1/CD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kZLEAAAA2wAAAA8AAAAAAAAAAAAAAAAAmAIAAGRycy9k&#10;b3ducmV2LnhtbFBLBQYAAAAABAAEAPUAAACJAwAAAAA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<v:path arrowok="t" o:connecttype="custom" o:connectlocs="1101,269;811,372;794,538;714,589;436,602;275,718;291,897;145,1063;0,1268;97,1499;48,1819;404,1935;452,2127;698,2229;940,2101;1230,2242;1489,2217;1699,2127;2070,2332;2345,2306;2490,2396;2781,2319;2942,2178;3087,2319;3317,2319;3559,2140;3785,2076;4043,1999;4108,1832;4140,1743;4334,1730;4431,1550;4463,1345;4544,1140;4383,974;4269,910;4383,756;4253,577;3833,500;3866,333;3624,218;3268,333;3284,115;3136,13;2829,51;2603,51;2409,0;2151,154;1844,90;1473,90;1360,218" o:connectangles="0,0,0,0,0,0,0,0,0,0,0,0,0,0,0,0,0,0,0,0,0,0,0,0,0,0,0,0,0,0,0,0,0,0,0,0,0,0,0,0,0,0,0,0,0,0,0,0,0,0,0"/>
                    </v:shape>
                    <v:shape id="Freeform 2843" o:spid="_x0000_s1089" style="position:absolute;left:9235;top:4132;width:4350;height:2538;rotation:206831fd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0DMMA&#10;AADbAAAADwAAAGRycy9kb3ducmV2LnhtbESPzWoCMRSF90LfIdxCN1IzrTKU0SgiiLNwUad9gMvk&#10;zg9OboYkjVOfvikUujycn4+z2U1mEJGc7y0reFlkIIhrq3tuFXx+HJ/fQPiArHGwTAq+ycNu+zDb&#10;YKHtjS8Uq9CKNMK+QAVdCGMhpa87MugXdiROXmOdwZCka6V2eEvjZpCvWZZLgz0nQocjHTqqr9WX&#10;Sdx4P7u7XcZ3U+a1i6dV08xLpZ4ep/0aRKAp/If/2qVWkO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0DMMAAADb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<v:path arrowok="t" o:connecttype="custom" o:connectlocs="1054,285;776,394;761,570;683,624;417,638;263,760;278,950;139,1126;0,1344;93,1588;46,1927;386,2049;433,2253;668,2362;900,2226;1178,2375;1425,2348;1626,2253;1982,2470;2245,2443;2384,2538;2662,2457;2817,2307;2956,2457;3175,2457;3407,2267;3623,2199;3871,2117;3933,1941;3964,1846;4149,1832;4242,1642;4273,1425;4350,1208;4195,1031;4087,964;4195,801;4072,611;3670,529;3701,353;3469,231;3129,353;3144,122;3002,14;2708,54;2492,54;2306,0;2059,163;1765,95;1410,95;1302,231" o:connectangles="0,0,0,0,0,0,0,0,0,0,0,0,0,0,0,0,0,0,0,0,0,0,0,0,0,0,0,0,0,0,0,0,0,0,0,0,0,0,0,0,0,0,0,0,0,0,0,0,0,0,0"/>
                    </v:shape>
                  </v:group>
                  <v:shape id="Freeform 2844" o:spid="_x0000_s1090" style="position:absolute;left:10166;top:3269;width:4287;height:2973;rotation:329416fd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D8sMA&#10;AADbAAAADwAAAGRycy9kb3ducmV2LnhtbESP3YrCMBSE7xd8h3AEb0TT9aJbqlFUWFAWBH8e4LQ5&#10;ttXmpDSx1rffLCx4OczMN8xi1ZtadNS6yrKCz2kEgji3uuJCweX8PUlAOI+ssbZMCl7kYLUcfCww&#10;1fbJR+pOvhABwi5FBaX3TSqly0sy6Ka2IQ7e1bYGfZBtIXWLzwA3tZxFUSwNVhwWSmxoW1J+Pz2M&#10;gjFds1udxEl+yLpNduj1+GevlRoN+/UchKfev8P/7Z1WEH/B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D8sMAAADb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1100,342;830,395;736,553;816,776;522,710;321,802;241,1000;361,1210;13,1460;13,1605;80,1855;27,2210;187,2381;388,2513;482,2697;656,2749;846,2644;1060,2723;1260,2789;1474,2670;1635,2749;1836,2894;2184,2802;2291,2947;2478,2947;2665,2815;2772,2697;2906,2881;3123,2868;3310,2697;3564,2565;3765,2513;3859,2328;3779,2105;3993,2171;4126,2092;4153,1802;4233,1631;4274,1408;4180,1237;3966,1171;4113,987;4086,789;3899,658;3605,618;3645,408;3511,289;3176,329;3110,263;3040,66;2839,0;2612,105;2478,105;2358,0;2090,105;1916,237;1608,79;1381,118;1274,276" o:connectangles="0,0,0,0,0,0,0,0,0,0,0,0,0,0,0,0,0,0,0,0,0,0,0,0,0,0,0,0,0,0,0,0,0,0,0,0,0,0,0,0,0,0,0,0,0,0,0,0,0,0,0,0,0,0,0,0,0,0,0"/>
                  </v:shape>
                </v:group>
                <v:group id="Group 2847" o:spid="_x0000_s1091" style="position:absolute;left:1587;top:6291;width:6037;height:5088;flip:x" coordorigin="10,10" coordsize="2979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rZS8AAAADbAAAADwAAAGRycy9kb3ducmV2LnhtbERPz2vCMBS+D/Y/hDfY&#10;baZKEemaighKGbtYt+Hx0TzbYPNSmli7/94cBI8f3+98PdlOjDR441jBfJaAIK6dNtwo+DnuPlYg&#10;fEDW2DkmBf/kYV28vuSYaXfjA41VaEQMYZ+hgjaEPpPS1y1Z9DPXE0fu7AaLIcKhkXrAWwy3nVwk&#10;yVJaNBwbWuxp21J9qa5Wwe/GpJT+nb6+k5qo1PK0r0yq1PvbtPkEEWgKT/HDXWoFyzg2fok/QBZ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pmtlLwAAAANsAAAAPAAAA&#10;AAAAAAAAAAAAAKoCAABkcnMvZG93bnJldi54bWxQSwUGAAAAAAQABAD6AAAAlwMAAAAA&#10;">
                  <v:shape id="Freeform 2848" o:spid="_x0000_s1092" style="position:absolute;left:2839;top:1343;width:150;height:380;visibility:visible;mso-wrap-style:square;v-text-anchor:top" coordsize="15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GZcUA&#10;AADbAAAADwAAAGRycy9kb3ducmV2LnhtbESPT2vCQBTE7wW/w/IEb3VjIaFGVxH/QI+tFtTbI/vc&#10;BLNv0+xqUj99t1DocZiZ3zDzZW9rcafWV44VTMYJCOLC6YqNgs/D7vkVhA/IGmvHpOCbPCwXg6c5&#10;5tp1/EH3fTAiQtjnqKAMocml9EVJFv3YNcTRu7jWYoiyNVK32EW4reVLkmTSYsVxocSG1iUV1/3N&#10;KjDmtD28N4/p1yYz6fGcbtLu/FBqNOxXMxCB+vAf/mu/aQXZFH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ZlxQAAANsAAAAPAAAAAAAAAAAAAAAAAJgCAABkcnMv&#10;ZG93bnJldi54bWxQSwUGAAAAAAQABAD1AAAAigMAAAAA&#10;" path="m105,380r,l125,325r15,-50l150,225r,-50l145,130,135,85,115,45,90,,,215r20,5l35,230r15,15l65,265r10,20l85,310r20,70xe" strokeweight="1pt">
                    <v:path arrowok="t" o:connecttype="custom" o:connectlocs="105,380;105,380;125,325;140,275;150,225;150,175;145,130;135,85;115,45;90,0;0,215;0,215;20,220;35,230;50,245;65,265;75,285;85,310;105,380;105,380" o:connectangles="0,0,0,0,0,0,0,0,0,0,0,0,0,0,0,0,0,0,0,0"/>
                  </v:shape>
                  <v:shape id="Freeform 2849" o:spid="_x0000_s1093" style="position:absolute;left:1462;top:1638;width:295;height:794;visibility:visible;mso-wrap-style:square;v-text-anchor:top" coordsize="295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vxcMA&#10;AADbAAAADwAAAGRycy9kb3ducmV2LnhtbERPy2oCMRTdF/yHcAU3RTMVqTIaxSoWod3UFy4vk+tk&#10;dHIzTFId/XqzKHR5OO/JrLGluFLtC8cK3noJCOLM6YJzBbvtqjsC4QOyxtIxKbiTh9m09TLBVLsb&#10;/9B1E3IRQ9inqMCEUKVS+syQRd9zFXHkTq62GCKsc6lrvMVwW8p+krxLiwXHBoMVLQxll82vVbAe&#10;mK/Vkr/nZXXef2xfD/YxOn4q1Wk38zGIQE34F/+511rBMK6PX+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vxcMAAADbAAAADwAAAAAAAAAAAAAAAACYAgAAZHJzL2Rv&#10;d25yZXYueG1sUEsFBgAAAAAEAAQA9QAAAIgDAAAAAA==&#10;" path="m250,794l295,205,,,55,75r50,75l150,240r35,95l210,440r25,109l245,669r5,125xe" strokeweight="1pt">
                    <v:path arrowok="t" o:connecttype="custom" o:connectlocs="250,794;295,205;0,0;0,0;55,75;105,150;150,240;185,335;210,440;235,549;245,669;250,794;250,794" o:connectangles="0,0,0,0,0,0,0,0,0,0,0,0,0"/>
                  </v:shape>
                  <v:shape id="Freeform 2850" o:spid="_x0000_s1094" style="position:absolute;left:2053;top:1713;width:515;height:744;visibility:visible;mso-wrap-style:square;v-text-anchor:top" coordsize="515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v48IA&#10;AADbAAAADwAAAGRycy9kb3ducmV2LnhtbESP0WqDQBRE3wP9h+UG8hKaVbE22GwkBIS+VvsBF/dW&#10;bdy71t2o/ftuodDHYebMMKdiNYOYaXK9ZQXxIQJB3Fjdc6vgvS4fjyCcR9Y4WCYF3+SgOD9sTphr&#10;u/AbzZVvRShhl6OCzvsxl9I1HRl0BzsSB+/DTgZ9kFMr9YRLKDeDTKIokwZ7DgsdjnTtqLlVd6Pg&#10;OUvqldN9mX5ae3yKliw25ZdSu+16eQHhafX/4T/6VQcuht8v4QfI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a/jwgAAANsAAAAPAAAAAAAAAAAAAAAAAJgCAABkcnMvZG93&#10;bnJldi54bWxQSwUGAAAAAAQABAD1AAAAhwMAAAAA&#10;" path="m175,5r,l205,85r40,70l290,220r55,60l350,290r,15l340,320r-20,20l200,440r-45,39l115,519,80,559,50,599,30,634,15,674,5,709,,744,40,684,90,624r50,-50l195,519r65,-45l325,425r70,-40l475,345r-5,-85l475,180,490,90,515,,175,5xe" strokeweight="1pt">
                    <v:path arrowok="t" o:connecttype="custom" o:connectlocs="175,5;175,5;205,85;245,155;290,220;345,280;345,280;350,290;350,305;340,320;320,340;320,340;200,440;200,440;155,479;115,519;80,559;50,599;30,634;15,674;5,709;0,744;0,744;40,684;90,624;140,574;195,519;260,474;325,425;395,385;475,345;475,345;470,260;475,180;490,90;515,0;175,5;175,5" o:connectangles="0,0,0,0,0,0,0,0,0,0,0,0,0,0,0,0,0,0,0,0,0,0,0,0,0,0,0,0,0,0,0,0,0,0,0,0,0,0"/>
                  </v:shape>
                  <v:shape id="Freeform 2851" o:spid="_x0000_s1095" style="position:absolute;left:10;top:924;width:2959;height:1658;visibility:visible;mso-wrap-style:square;v-text-anchor:top" coordsize="2959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1gcMA&#10;AADbAAAADwAAAGRycy9kb3ducmV2LnhtbESPQWvCQBSE70L/w/IK3nRThbZEN2IDQi6lGNt6fWRf&#10;ssHs25BdTfrvuwWhx2FmvmG2u8l24kaDbx0reFomIIgrp1tuFHyeDotXED4ga+wck4If8rDLHmZb&#10;TLUb+Ui3MjQiQtinqMCE0KdS+sqQRb90PXH0ajdYDFEOjdQDjhFuO7lKkmdpseW4YLCn3FB1Ka9W&#10;Qf1u/Lf5Wvvzx5iXxUiuz98KpeaP034DItAU/sP3dqEVvKzg7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1gcMAAADbAAAADwAAAAAAAAAAAAAAAACYAgAAZHJzL2Rv&#10;d25yZXYueG1sUEsFBgAAAAAEAAQA9QAAAIgDAAAAAA==&#10;" path="m2899,664r,l2924,619r20,-40l2954,544r5,-40l2949,474r-15,-30l2914,414r-35,-30l2834,360r-55,-25l2709,310r-80,-20l2538,270,2438,255,2323,240,2203,225,2043,210,1903,190,1782,175,1682,155,1567,125,1467,90,1377,50,1302,r-80,75l1142,130r-36,25l1066,175r-40,15l986,205r-40,10l906,220r-40,5l826,225r-40,-5l741,210,701,200,661,185r60,-5l766,175r45,-10l846,150r25,-15l891,110,906,85r5,-25l626,170,571,140,521,105r-60,30l396,160r-81,25l230,210,95,235,40,250,,265r5,30l10,330r10,25l30,384r30,40l75,444r15,10l105,464r15,5l135,469r15,-5l160,454r10,-15l175,419r,-25l265,419r80,30l411,474r60,30l541,544r65,45l656,639r40,55l756,799r50,95l831,939r25,30l881,989r20,10l936,994r40,-10l1021,969r55,-25l1132,919r65,-35l1337,794,916,1658r206,-295l1192,1268r55,-69l1297,1144r50,-50l1397,1044r50,-45l1497,959r50,-35l1597,889r55,-30l1712,834r75,-15l1873,809r95,l2073,819r120,15l2323,859r140,30l2478,944r20,55l2523,1044r40,40l2598,1114r46,30l2699,1174r65,25l2523,1603r351,-454l2834,1124r-35,-20l2774,1079r-25,-25l2739,1034r-10,-25l2724,979r5,-25l2734,929r10,-30l2784,829r45,-70l2899,664xe" strokeweight="1pt">
                    <v:path arrowok="t" o:connecttype="custom" o:connectlocs="2924,619;2959,504;2914,414;2834,360;2629,290;2323,240;2043,210;1682,155;1467,90;1302,0;1106,155;986,205;866,225;741,210;661,185;811,165;891,110;626,170;521,105;396,160;230,210;40,250;5,295;30,384;75,444;105,464;150,464;170,439;175,394;411,474;541,544;696,694;756,799;831,939;901,999;976,984;1132,919;916,1658;1192,1268;1297,1144;1447,999;1597,889;1712,834;1968,809;2323,859;2478,944;2563,1084;2644,1144;2523,1603;2834,1124;2749,1054;2729,1009;2729,954;2784,829;2899,664" o:connectangles="0,0,0,0,0,0,0,0,0,0,0,0,0,0,0,0,0,0,0,0,0,0,0,0,0,0,0,0,0,0,0,0,0,0,0,0,0,0,0,0,0,0,0,0,0,0,0,0,0,0,0,0,0,0,0"/>
                  </v:shape>
                  <v:shape id="Freeform 2852" o:spid="_x0000_s1096" style="position:absolute;left:421;top:1124;width:100;height:75;visibility:visible;mso-wrap-style:square;v-text-anchor:top" coordsize="10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YY8IA&#10;AADbAAAADwAAAGRycy9kb3ducmV2LnhtbESPQWvCQBSE70L/w/IKvYhutGAkuooptvRq1Psj+0yC&#10;2bdhd5uk/74rCD0OM/MNs92PphU9Od9YVrCYJyCIS6sbrhRczp+zNQgfkDW2lknBL3nY714mW8y0&#10;HfhEfREqESHsM1RQh9BlUvqyJoN+bjvi6N2sMxiidJXUDocIN61cJslKGmw4LtTY0UdN5b34MQqG&#10;vPD6PsVjP02PX9e8OC3dOlfq7XU8bEAEGsN/+Nn+1grSd3h8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1hjwgAAANsAAAAPAAAAAAAAAAAAAAAAAJgCAABkcnMvZG93&#10;bnJldi54bWxQSwUGAAAAAAQABAD1AAAAhwMAAAAA&#10;" path="m100,r,l85,20,70,40,60,50,45,55r-15,l20,50,10,35,,20,10,45,20,65,30,75r15,l60,70,70,55,85,30,100,xe" strokeweight="1pt">
                    <v:path arrowok="t" o:connecttype="custom" o:connectlocs="100,0;100,0;85,20;70,40;60,50;45,55;30,55;20,50;10,35;0,20;0,20;10,45;20,65;30,75;45,75;60,70;70,55;85,30;100,0;100,0" o:connectangles="0,0,0,0,0,0,0,0,0,0,0,0,0,0,0,0,0,0,0,0"/>
                  </v:shape>
                  <v:shape id="Freeform 2853" o:spid="_x0000_s1097" style="position:absolute;left:115;top:10;width:1192;height:1019;visibility:visible;mso-wrap-style:square;v-text-anchor:top" coordsize="119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E+MUA&#10;AADbAAAADwAAAGRycy9kb3ducmV2LnhtbESPQWvCQBSE74X+h+UVetONEmyNWUUEUTyUVoV4fGSf&#10;STT7NmS3SfrvuwWhx2FmvmHS1WBq0VHrKssKJuMIBHFudcWFgvNpO3oH4TyyxtoyKfghB6vl81OK&#10;ibY9f1F39IUIEHYJKii9bxIpXV6SQTe2DXHwrrY16INsC6lb7APc1HIaRTNpsOKwUGJDm5Ly+/Hb&#10;KNj1+v7ZzT9uZ4wPcT2ss8v+min1+jKsFyA8Df4//GjvtYK3G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QT4xQAAANsAAAAPAAAAAAAAAAAAAAAAAJgCAABkcnMv&#10;ZG93bnJldi54bWxQSwUGAAAAAAQABAD1AAAAigMAAAAA&#10;" path="m996,100r,l961,60,926,35,881,15,821,,921,115r30,40l966,185r5,10l971,205r-5,l956,210r-25,-5l891,185r-25,-5l846,175r-20,l811,175r40,25l891,230r30,25l951,285r25,25l991,340r15,30l1017,400r,34l1017,464r-5,35l1001,529r-20,35l961,599r-25,35l906,669r-60,60l801,769r-40,25l746,799r-15,l721,799r-10,-5l701,784r,-15l696,729r10,-60l691,674r-15,l661,664,651,654,631,629,621,589r,-45l631,504r10,-25l651,459r15,-15l681,429r-30,5l631,444r-20,10l596,479r-5,20l581,539r-5,10l566,559r-5,10l546,569r-20,l511,559,501,549,491,539r,-20l491,499r10,-25l511,449r-30,20l461,489r-10,20l446,534r10,25l476,589r30,30l546,644r50,40l631,719r25,35l661,769r5,15l661,799r-5,15l646,829r-15,15l596,879r-60,30l456,939r-40,10l381,954r-35,5l311,959,281,949r-31,-5l225,929,200,914,180,889,160,864,140,839,125,804,110,769,100,729,85,764r,35l85,844r15,45l75,874,50,854,25,829,,804r20,45l45,889r30,40l110,959r35,20l185,999r40,15l271,1019r50,l376,1014r55,-10l491,984r65,-20l626,934r70,-35l766,859r75,-50l906,754r60,-50l1017,654r45,-50l1102,554r30,-50l1157,454r20,-44l1187,360r5,-45l1192,270r-10,-45l1167,180r-25,-40l1112,100r,45l1107,175r-5,20l1097,200r-5,l1077,195r-20,-20l996,100xe" strokeweight="1pt">
                    <v:path arrowok="t" o:connecttype="custom" o:connectlocs="961,60;881,15;921,115;966,185;966,205;891,185;846,175;811,175;921,255;991,340;1017,434;1001,529;936,634;846,729;746,799;711,794;696,729;691,674;651,654;621,589;631,504;651,459;681,429;611,454;591,499;576,549;546,569;511,559;491,539;501,474;481,469;446,534;476,589;546,644;656,754;666,784;646,829;536,909;416,949;311,959;225,929;160,864;110,769;85,764;100,889;50,854;0,804;75,929;185,999;321,1019;491,984;696,899;841,809;1017,654;1132,504;1177,410;1192,270;1142,140;1112,145;1097,200;1077,195;996,100" o:connectangles="0,0,0,0,0,0,0,0,0,0,0,0,0,0,0,0,0,0,0,0,0,0,0,0,0,0,0,0,0,0,0,0,0,0,0,0,0,0,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7F5831" w:rsidRDefault="004F0F08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3284855</wp:posOffset>
                </wp:positionV>
                <wp:extent cx="717550" cy="1668780"/>
                <wp:effectExtent l="635" t="8255" r="5715" b="8890"/>
                <wp:wrapNone/>
                <wp:docPr id="2" name="Freeform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0" cy="1668780"/>
                        </a:xfrm>
                        <a:custGeom>
                          <a:avLst/>
                          <a:gdLst>
                            <a:gd name="T0" fmla="*/ 622 w 1130"/>
                            <a:gd name="T1" fmla="*/ 96 h 3828"/>
                            <a:gd name="T2" fmla="*/ 444 w 1130"/>
                            <a:gd name="T3" fmla="*/ 132 h 3828"/>
                            <a:gd name="T4" fmla="*/ 391 w 1130"/>
                            <a:gd name="T5" fmla="*/ 167 h 3828"/>
                            <a:gd name="T6" fmla="*/ 337 w 1130"/>
                            <a:gd name="T7" fmla="*/ 185 h 3828"/>
                            <a:gd name="T8" fmla="*/ 213 w 1130"/>
                            <a:gd name="T9" fmla="*/ 327 h 3828"/>
                            <a:gd name="T10" fmla="*/ 124 w 1130"/>
                            <a:gd name="T11" fmla="*/ 612 h 3828"/>
                            <a:gd name="T12" fmla="*/ 106 w 1130"/>
                            <a:gd name="T13" fmla="*/ 861 h 3828"/>
                            <a:gd name="T14" fmla="*/ 35 w 1130"/>
                            <a:gd name="T15" fmla="*/ 1092 h 3828"/>
                            <a:gd name="T16" fmla="*/ 0 w 1130"/>
                            <a:gd name="T17" fmla="*/ 1376 h 3828"/>
                            <a:gd name="T18" fmla="*/ 17 w 1130"/>
                            <a:gd name="T19" fmla="*/ 2692 h 3828"/>
                            <a:gd name="T20" fmla="*/ 89 w 1130"/>
                            <a:gd name="T21" fmla="*/ 2994 h 3828"/>
                            <a:gd name="T22" fmla="*/ 195 w 1130"/>
                            <a:gd name="T23" fmla="*/ 3332 h 3828"/>
                            <a:gd name="T24" fmla="*/ 391 w 1130"/>
                            <a:gd name="T25" fmla="*/ 3670 h 3828"/>
                            <a:gd name="T26" fmla="*/ 444 w 1130"/>
                            <a:gd name="T27" fmla="*/ 3741 h 3828"/>
                            <a:gd name="T28" fmla="*/ 551 w 1130"/>
                            <a:gd name="T29" fmla="*/ 3812 h 3828"/>
                            <a:gd name="T30" fmla="*/ 942 w 1130"/>
                            <a:gd name="T31" fmla="*/ 3794 h 3828"/>
                            <a:gd name="T32" fmla="*/ 1049 w 1130"/>
                            <a:gd name="T33" fmla="*/ 3634 h 3828"/>
                            <a:gd name="T34" fmla="*/ 1084 w 1130"/>
                            <a:gd name="T35" fmla="*/ 3581 h 3828"/>
                            <a:gd name="T36" fmla="*/ 1084 w 1130"/>
                            <a:gd name="T37" fmla="*/ 3154 h 3828"/>
                            <a:gd name="T38" fmla="*/ 960 w 1130"/>
                            <a:gd name="T39" fmla="*/ 2479 h 3828"/>
                            <a:gd name="T40" fmla="*/ 853 w 1130"/>
                            <a:gd name="T41" fmla="*/ 1839 h 3828"/>
                            <a:gd name="T42" fmla="*/ 871 w 1130"/>
                            <a:gd name="T43" fmla="*/ 1394 h 3828"/>
                            <a:gd name="T44" fmla="*/ 924 w 1130"/>
                            <a:gd name="T45" fmla="*/ 1181 h 3828"/>
                            <a:gd name="T46" fmla="*/ 1049 w 1130"/>
                            <a:gd name="T47" fmla="*/ 701 h 3828"/>
                            <a:gd name="T48" fmla="*/ 1031 w 1130"/>
                            <a:gd name="T49" fmla="*/ 416 h 3828"/>
                            <a:gd name="T50" fmla="*/ 995 w 1130"/>
                            <a:gd name="T51" fmla="*/ 310 h 3828"/>
                            <a:gd name="T52" fmla="*/ 942 w 1130"/>
                            <a:gd name="T53" fmla="*/ 256 h 3828"/>
                            <a:gd name="T54" fmla="*/ 764 w 1130"/>
                            <a:gd name="T55" fmla="*/ 96 h 3828"/>
                            <a:gd name="T56" fmla="*/ 622 w 1130"/>
                            <a:gd name="T57" fmla="*/ 96 h 3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30" h="3828">
                              <a:moveTo>
                                <a:pt x="622" y="96"/>
                              </a:moveTo>
                              <a:cubicBezTo>
                                <a:pt x="596" y="100"/>
                                <a:pt x="479" y="117"/>
                                <a:pt x="444" y="132"/>
                              </a:cubicBezTo>
                              <a:cubicBezTo>
                                <a:pt x="425" y="140"/>
                                <a:pt x="410" y="158"/>
                                <a:pt x="391" y="167"/>
                              </a:cubicBezTo>
                              <a:cubicBezTo>
                                <a:pt x="374" y="175"/>
                                <a:pt x="355" y="179"/>
                                <a:pt x="337" y="185"/>
                              </a:cubicBezTo>
                              <a:cubicBezTo>
                                <a:pt x="254" y="310"/>
                                <a:pt x="302" y="268"/>
                                <a:pt x="213" y="327"/>
                              </a:cubicBezTo>
                              <a:cubicBezTo>
                                <a:pt x="181" y="422"/>
                                <a:pt x="149" y="515"/>
                                <a:pt x="124" y="612"/>
                              </a:cubicBezTo>
                              <a:cubicBezTo>
                                <a:pt x="118" y="695"/>
                                <a:pt x="118" y="779"/>
                                <a:pt x="106" y="861"/>
                              </a:cubicBezTo>
                              <a:cubicBezTo>
                                <a:pt x="96" y="928"/>
                                <a:pt x="57" y="1026"/>
                                <a:pt x="35" y="1092"/>
                              </a:cubicBezTo>
                              <a:cubicBezTo>
                                <a:pt x="20" y="1183"/>
                                <a:pt x="0" y="1285"/>
                                <a:pt x="0" y="1376"/>
                              </a:cubicBezTo>
                              <a:cubicBezTo>
                                <a:pt x="0" y="1815"/>
                                <a:pt x="1" y="2254"/>
                                <a:pt x="17" y="2692"/>
                              </a:cubicBezTo>
                              <a:cubicBezTo>
                                <a:pt x="21" y="2797"/>
                                <a:pt x="64" y="2894"/>
                                <a:pt x="89" y="2994"/>
                              </a:cubicBezTo>
                              <a:cubicBezTo>
                                <a:pt x="117" y="3109"/>
                                <a:pt x="129" y="3232"/>
                                <a:pt x="195" y="3332"/>
                              </a:cubicBezTo>
                              <a:cubicBezTo>
                                <a:pt x="229" y="3465"/>
                                <a:pt x="309" y="3561"/>
                                <a:pt x="391" y="3670"/>
                              </a:cubicBezTo>
                              <a:cubicBezTo>
                                <a:pt x="409" y="3694"/>
                                <a:pt x="422" y="3721"/>
                                <a:pt x="444" y="3741"/>
                              </a:cubicBezTo>
                              <a:cubicBezTo>
                                <a:pt x="476" y="3769"/>
                                <a:pt x="551" y="3812"/>
                                <a:pt x="551" y="3812"/>
                              </a:cubicBezTo>
                              <a:cubicBezTo>
                                <a:pt x="681" y="3806"/>
                                <a:pt x="816" y="3828"/>
                                <a:pt x="942" y="3794"/>
                              </a:cubicBezTo>
                              <a:cubicBezTo>
                                <a:pt x="1004" y="3777"/>
                                <a:pt x="1013" y="3687"/>
                                <a:pt x="1049" y="3634"/>
                              </a:cubicBezTo>
                              <a:cubicBezTo>
                                <a:pt x="1061" y="3616"/>
                                <a:pt x="1084" y="3581"/>
                                <a:pt x="1084" y="3581"/>
                              </a:cubicBezTo>
                              <a:cubicBezTo>
                                <a:pt x="1130" y="3400"/>
                                <a:pt x="1110" y="3509"/>
                                <a:pt x="1084" y="3154"/>
                              </a:cubicBezTo>
                              <a:cubicBezTo>
                                <a:pt x="1069" y="2943"/>
                                <a:pt x="1025" y="2681"/>
                                <a:pt x="960" y="2479"/>
                              </a:cubicBezTo>
                              <a:cubicBezTo>
                                <a:pt x="929" y="2265"/>
                                <a:pt x="889" y="2052"/>
                                <a:pt x="853" y="1839"/>
                              </a:cubicBezTo>
                              <a:cubicBezTo>
                                <a:pt x="859" y="1691"/>
                                <a:pt x="861" y="1542"/>
                                <a:pt x="871" y="1394"/>
                              </a:cubicBezTo>
                              <a:cubicBezTo>
                                <a:pt x="876" y="1321"/>
                                <a:pt x="905" y="1250"/>
                                <a:pt x="924" y="1181"/>
                              </a:cubicBezTo>
                              <a:cubicBezTo>
                                <a:pt x="968" y="1022"/>
                                <a:pt x="1016" y="862"/>
                                <a:pt x="1049" y="701"/>
                              </a:cubicBezTo>
                              <a:cubicBezTo>
                                <a:pt x="1043" y="606"/>
                                <a:pt x="1044" y="510"/>
                                <a:pt x="1031" y="416"/>
                              </a:cubicBezTo>
                              <a:cubicBezTo>
                                <a:pt x="1026" y="379"/>
                                <a:pt x="1021" y="337"/>
                                <a:pt x="995" y="310"/>
                              </a:cubicBezTo>
                              <a:cubicBezTo>
                                <a:pt x="977" y="292"/>
                                <a:pt x="957" y="276"/>
                                <a:pt x="942" y="256"/>
                              </a:cubicBezTo>
                              <a:cubicBezTo>
                                <a:pt x="858" y="147"/>
                                <a:pt x="891" y="139"/>
                                <a:pt x="764" y="96"/>
                              </a:cubicBezTo>
                              <a:cubicBezTo>
                                <a:pt x="732" y="0"/>
                                <a:pt x="763" y="36"/>
                                <a:pt x="622" y="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6" o:spid="_x0000_s1026" style="position:absolute;margin-left:92.3pt;margin-top:258.65pt;width:56.5pt;height:13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0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" path="m622,96v-26,4,-143,21,-178,36c425,140,410,158,391,167v-17,8,-36,12,-54,18c254,310,302,268,213,327v-32,95,-64,188,-89,285c118,695,118,779,106,861,96,928,57,1026,35,1092,20,1183,,1285,,1376v,439,1,878,17,1316c21,2797,64,2894,89,2994v28,115,40,238,106,338c229,3465,309,3561,391,3670v18,24,31,51,53,71c476,3769,551,3812,551,3812v130,-6,265,16,391,-18c1004,3777,1013,3687,1049,3634v12,-18,35,-53,35,-53c1130,3400,1110,3509,1084,3154v-15,-211,-59,-473,-124,-675c929,2265,889,2052,853,1839v6,-148,8,-297,18,-445c876,1321,905,1250,924,1181v44,-159,92,-319,125,-480c1043,606,1044,510,1031,416v-5,-37,-10,-79,-36,-106c977,292,957,276,942,256,858,147,891,139,764,96,732,,763,36,622,96xe" stroked="f">
                <v:path arrowok="t" o:connecttype="custom" o:connectlocs="394970,41850;281940,57544;248285,72802;213995,80649;135255,142553;78740,266796;67310,375345;22225,476047;0,599854;10795,1173552;56515,1305206;123825,1452554;248285,1599901;281940,1630853;349885,1661805;598170,1653958;666115,1584208;688340,1561103;688340,1374956;609600,1080696;541655,801694;553085,607701;586740,514846;666115,305594;654685,181351;631825,135142;598170,111601;485140,41850;394970,41850" o:connectangles="0,0,0,0,0,0,0,0,0,0,0,0,0,0,0,0,0,0,0,0,0,0,0,0,0,0,0,0,0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2474595</wp:posOffset>
                </wp:positionV>
                <wp:extent cx="717550" cy="2430780"/>
                <wp:effectExtent l="2540" t="7620" r="3810" b="0"/>
                <wp:wrapNone/>
                <wp:docPr id="1" name="Freeform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0" cy="2430780"/>
                        </a:xfrm>
                        <a:custGeom>
                          <a:avLst/>
                          <a:gdLst>
                            <a:gd name="T0" fmla="*/ 622 w 1130"/>
                            <a:gd name="T1" fmla="*/ 96 h 3828"/>
                            <a:gd name="T2" fmla="*/ 444 w 1130"/>
                            <a:gd name="T3" fmla="*/ 132 h 3828"/>
                            <a:gd name="T4" fmla="*/ 391 w 1130"/>
                            <a:gd name="T5" fmla="*/ 167 h 3828"/>
                            <a:gd name="T6" fmla="*/ 337 w 1130"/>
                            <a:gd name="T7" fmla="*/ 185 h 3828"/>
                            <a:gd name="T8" fmla="*/ 213 w 1130"/>
                            <a:gd name="T9" fmla="*/ 327 h 3828"/>
                            <a:gd name="T10" fmla="*/ 124 w 1130"/>
                            <a:gd name="T11" fmla="*/ 612 h 3828"/>
                            <a:gd name="T12" fmla="*/ 106 w 1130"/>
                            <a:gd name="T13" fmla="*/ 861 h 3828"/>
                            <a:gd name="T14" fmla="*/ 35 w 1130"/>
                            <a:gd name="T15" fmla="*/ 1092 h 3828"/>
                            <a:gd name="T16" fmla="*/ 0 w 1130"/>
                            <a:gd name="T17" fmla="*/ 1376 h 3828"/>
                            <a:gd name="T18" fmla="*/ 17 w 1130"/>
                            <a:gd name="T19" fmla="*/ 2692 h 3828"/>
                            <a:gd name="T20" fmla="*/ 89 w 1130"/>
                            <a:gd name="T21" fmla="*/ 2994 h 3828"/>
                            <a:gd name="T22" fmla="*/ 195 w 1130"/>
                            <a:gd name="T23" fmla="*/ 3332 h 3828"/>
                            <a:gd name="T24" fmla="*/ 391 w 1130"/>
                            <a:gd name="T25" fmla="*/ 3670 h 3828"/>
                            <a:gd name="T26" fmla="*/ 444 w 1130"/>
                            <a:gd name="T27" fmla="*/ 3741 h 3828"/>
                            <a:gd name="T28" fmla="*/ 551 w 1130"/>
                            <a:gd name="T29" fmla="*/ 3812 h 3828"/>
                            <a:gd name="T30" fmla="*/ 942 w 1130"/>
                            <a:gd name="T31" fmla="*/ 3794 h 3828"/>
                            <a:gd name="T32" fmla="*/ 1049 w 1130"/>
                            <a:gd name="T33" fmla="*/ 3634 h 3828"/>
                            <a:gd name="T34" fmla="*/ 1084 w 1130"/>
                            <a:gd name="T35" fmla="*/ 3581 h 3828"/>
                            <a:gd name="T36" fmla="*/ 1084 w 1130"/>
                            <a:gd name="T37" fmla="*/ 3154 h 3828"/>
                            <a:gd name="T38" fmla="*/ 960 w 1130"/>
                            <a:gd name="T39" fmla="*/ 2479 h 3828"/>
                            <a:gd name="T40" fmla="*/ 853 w 1130"/>
                            <a:gd name="T41" fmla="*/ 1839 h 3828"/>
                            <a:gd name="T42" fmla="*/ 871 w 1130"/>
                            <a:gd name="T43" fmla="*/ 1394 h 3828"/>
                            <a:gd name="T44" fmla="*/ 924 w 1130"/>
                            <a:gd name="T45" fmla="*/ 1181 h 3828"/>
                            <a:gd name="T46" fmla="*/ 1049 w 1130"/>
                            <a:gd name="T47" fmla="*/ 701 h 3828"/>
                            <a:gd name="T48" fmla="*/ 1031 w 1130"/>
                            <a:gd name="T49" fmla="*/ 416 h 3828"/>
                            <a:gd name="T50" fmla="*/ 995 w 1130"/>
                            <a:gd name="T51" fmla="*/ 310 h 3828"/>
                            <a:gd name="T52" fmla="*/ 942 w 1130"/>
                            <a:gd name="T53" fmla="*/ 256 h 3828"/>
                            <a:gd name="T54" fmla="*/ 764 w 1130"/>
                            <a:gd name="T55" fmla="*/ 96 h 3828"/>
                            <a:gd name="T56" fmla="*/ 622 w 1130"/>
                            <a:gd name="T57" fmla="*/ 96 h 3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30" h="3828">
                              <a:moveTo>
                                <a:pt x="622" y="96"/>
                              </a:moveTo>
                              <a:cubicBezTo>
                                <a:pt x="596" y="100"/>
                                <a:pt x="479" y="117"/>
                                <a:pt x="444" y="132"/>
                              </a:cubicBezTo>
                              <a:cubicBezTo>
                                <a:pt x="425" y="140"/>
                                <a:pt x="410" y="158"/>
                                <a:pt x="391" y="167"/>
                              </a:cubicBezTo>
                              <a:cubicBezTo>
                                <a:pt x="374" y="175"/>
                                <a:pt x="355" y="179"/>
                                <a:pt x="337" y="185"/>
                              </a:cubicBezTo>
                              <a:cubicBezTo>
                                <a:pt x="254" y="310"/>
                                <a:pt x="302" y="268"/>
                                <a:pt x="213" y="327"/>
                              </a:cubicBezTo>
                              <a:cubicBezTo>
                                <a:pt x="181" y="422"/>
                                <a:pt x="149" y="515"/>
                                <a:pt x="124" y="612"/>
                              </a:cubicBezTo>
                              <a:cubicBezTo>
                                <a:pt x="118" y="695"/>
                                <a:pt x="118" y="779"/>
                                <a:pt x="106" y="861"/>
                              </a:cubicBezTo>
                              <a:cubicBezTo>
                                <a:pt x="96" y="928"/>
                                <a:pt x="57" y="1026"/>
                                <a:pt x="35" y="1092"/>
                              </a:cubicBezTo>
                              <a:cubicBezTo>
                                <a:pt x="20" y="1183"/>
                                <a:pt x="0" y="1285"/>
                                <a:pt x="0" y="1376"/>
                              </a:cubicBezTo>
                              <a:cubicBezTo>
                                <a:pt x="0" y="1815"/>
                                <a:pt x="1" y="2254"/>
                                <a:pt x="17" y="2692"/>
                              </a:cubicBezTo>
                              <a:cubicBezTo>
                                <a:pt x="21" y="2797"/>
                                <a:pt x="64" y="2894"/>
                                <a:pt x="89" y="2994"/>
                              </a:cubicBezTo>
                              <a:cubicBezTo>
                                <a:pt x="117" y="3109"/>
                                <a:pt x="129" y="3232"/>
                                <a:pt x="195" y="3332"/>
                              </a:cubicBezTo>
                              <a:cubicBezTo>
                                <a:pt x="229" y="3465"/>
                                <a:pt x="309" y="3561"/>
                                <a:pt x="391" y="3670"/>
                              </a:cubicBezTo>
                              <a:cubicBezTo>
                                <a:pt x="409" y="3694"/>
                                <a:pt x="422" y="3721"/>
                                <a:pt x="444" y="3741"/>
                              </a:cubicBezTo>
                              <a:cubicBezTo>
                                <a:pt x="476" y="3769"/>
                                <a:pt x="551" y="3812"/>
                                <a:pt x="551" y="3812"/>
                              </a:cubicBezTo>
                              <a:cubicBezTo>
                                <a:pt x="681" y="3806"/>
                                <a:pt x="816" y="3828"/>
                                <a:pt x="942" y="3794"/>
                              </a:cubicBezTo>
                              <a:cubicBezTo>
                                <a:pt x="1004" y="3777"/>
                                <a:pt x="1013" y="3687"/>
                                <a:pt x="1049" y="3634"/>
                              </a:cubicBezTo>
                              <a:cubicBezTo>
                                <a:pt x="1061" y="3616"/>
                                <a:pt x="1084" y="3581"/>
                                <a:pt x="1084" y="3581"/>
                              </a:cubicBezTo>
                              <a:cubicBezTo>
                                <a:pt x="1130" y="3400"/>
                                <a:pt x="1110" y="3509"/>
                                <a:pt x="1084" y="3154"/>
                              </a:cubicBezTo>
                              <a:cubicBezTo>
                                <a:pt x="1069" y="2943"/>
                                <a:pt x="1025" y="2681"/>
                                <a:pt x="960" y="2479"/>
                              </a:cubicBezTo>
                              <a:cubicBezTo>
                                <a:pt x="929" y="2265"/>
                                <a:pt x="889" y="2052"/>
                                <a:pt x="853" y="1839"/>
                              </a:cubicBezTo>
                              <a:cubicBezTo>
                                <a:pt x="859" y="1691"/>
                                <a:pt x="861" y="1542"/>
                                <a:pt x="871" y="1394"/>
                              </a:cubicBezTo>
                              <a:cubicBezTo>
                                <a:pt x="876" y="1321"/>
                                <a:pt x="905" y="1250"/>
                                <a:pt x="924" y="1181"/>
                              </a:cubicBezTo>
                              <a:cubicBezTo>
                                <a:pt x="968" y="1022"/>
                                <a:pt x="1016" y="862"/>
                                <a:pt x="1049" y="701"/>
                              </a:cubicBezTo>
                              <a:cubicBezTo>
                                <a:pt x="1043" y="606"/>
                                <a:pt x="1044" y="510"/>
                                <a:pt x="1031" y="416"/>
                              </a:cubicBezTo>
                              <a:cubicBezTo>
                                <a:pt x="1026" y="379"/>
                                <a:pt x="1021" y="337"/>
                                <a:pt x="995" y="310"/>
                              </a:cubicBezTo>
                              <a:cubicBezTo>
                                <a:pt x="977" y="292"/>
                                <a:pt x="957" y="276"/>
                                <a:pt x="942" y="256"/>
                              </a:cubicBezTo>
                              <a:cubicBezTo>
                                <a:pt x="858" y="147"/>
                                <a:pt x="891" y="139"/>
                                <a:pt x="764" y="96"/>
                              </a:cubicBezTo>
                              <a:cubicBezTo>
                                <a:pt x="732" y="0"/>
                                <a:pt x="763" y="36"/>
                                <a:pt x="622" y="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5" o:spid="_x0000_s1026" style="position:absolute;margin-left:17.45pt;margin-top:194.85pt;width:56.5pt;height:191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0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" path="m622,96v-26,4,-143,21,-178,36c425,140,410,158,391,167v-17,8,-36,12,-54,18c254,310,302,268,213,327v-32,95,-64,188,-89,285c118,695,118,779,106,861,96,928,57,1026,35,1092,20,1183,,1285,,1376v,439,1,878,17,1316c21,2797,64,2894,89,2994v28,115,40,238,106,338c229,3465,309,3561,391,3670v18,24,31,51,53,71c476,3769,551,3812,551,3812v130,-6,265,16,391,-18c1004,3777,1013,3687,1049,3634v12,-18,35,-53,35,-53c1130,3400,1110,3509,1084,3154v-15,-211,-59,-473,-124,-675c929,2265,889,2052,853,1839v6,-148,8,-297,18,-445c876,1321,905,1250,924,1181v44,-159,92,-319,125,-480c1043,606,1044,510,1031,416v-5,-37,-10,-79,-36,-106c977,292,957,276,942,256,858,147,891,139,764,96,732,,763,36,622,96xe" stroked="f">
                <v:path arrowok="t" o:connecttype="custom" o:connectlocs="394970,60960;281940,83820;248285,106045;213995,117475;135255,207645;78740,388620;67310,546735;22225,693420;0,873760;10795,1709420;56515,1901190;123825,2115820;248285,2330450;281940,2375535;349885,2420620;598170,2409190;666115,2307590;688340,2273935;688340,2002790;609600,1574165;541655,1167765;553085,885190;586740,749935;666115,445135;654685,264160;631825,196850;598170,162560;485140,60960;394970,60960" o:connectangles="0,0,0,0,0,0,0,0,0,0,0,0,0,0,0,0,0,0,0,0,0,0,0,0,0,0,0,0,0"/>
              </v:shape>
            </w:pict>
          </mc:Fallback>
        </mc:AlternateContent>
      </w:r>
    </w:p>
    <w:sectPr w:rsidR="007F5831" w:rsidSect="008F4A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08"/>
    <w:rsid w:val="000075DE"/>
    <w:rsid w:val="00031FEC"/>
    <w:rsid w:val="000770BD"/>
    <w:rsid w:val="00077F86"/>
    <w:rsid w:val="000C4068"/>
    <w:rsid w:val="000D41E2"/>
    <w:rsid w:val="000F097F"/>
    <w:rsid w:val="000F37FC"/>
    <w:rsid w:val="00124213"/>
    <w:rsid w:val="00130FD1"/>
    <w:rsid w:val="0013559A"/>
    <w:rsid w:val="00136FF6"/>
    <w:rsid w:val="00160D90"/>
    <w:rsid w:val="00185DE9"/>
    <w:rsid w:val="00190063"/>
    <w:rsid w:val="001952F1"/>
    <w:rsid w:val="001A54C1"/>
    <w:rsid w:val="001A6208"/>
    <w:rsid w:val="001B49CB"/>
    <w:rsid w:val="00237136"/>
    <w:rsid w:val="0027738F"/>
    <w:rsid w:val="0028572A"/>
    <w:rsid w:val="00291F64"/>
    <w:rsid w:val="002E76DB"/>
    <w:rsid w:val="00341124"/>
    <w:rsid w:val="003639DF"/>
    <w:rsid w:val="003B67E2"/>
    <w:rsid w:val="003D23D8"/>
    <w:rsid w:val="003F333D"/>
    <w:rsid w:val="004052AF"/>
    <w:rsid w:val="00420986"/>
    <w:rsid w:val="00433DC8"/>
    <w:rsid w:val="004447BC"/>
    <w:rsid w:val="00446D92"/>
    <w:rsid w:val="0046006B"/>
    <w:rsid w:val="004901F2"/>
    <w:rsid w:val="004F0F08"/>
    <w:rsid w:val="00526C53"/>
    <w:rsid w:val="00567683"/>
    <w:rsid w:val="005F59F1"/>
    <w:rsid w:val="006018D3"/>
    <w:rsid w:val="0061294C"/>
    <w:rsid w:val="00622E16"/>
    <w:rsid w:val="00627618"/>
    <w:rsid w:val="00683788"/>
    <w:rsid w:val="006B2076"/>
    <w:rsid w:val="006F615F"/>
    <w:rsid w:val="0070781C"/>
    <w:rsid w:val="00716BF7"/>
    <w:rsid w:val="007273B1"/>
    <w:rsid w:val="007318D3"/>
    <w:rsid w:val="00745345"/>
    <w:rsid w:val="00761D47"/>
    <w:rsid w:val="00785B3A"/>
    <w:rsid w:val="007C6E03"/>
    <w:rsid w:val="007F09E6"/>
    <w:rsid w:val="007F5831"/>
    <w:rsid w:val="00810B52"/>
    <w:rsid w:val="00824723"/>
    <w:rsid w:val="008758B5"/>
    <w:rsid w:val="008812E5"/>
    <w:rsid w:val="008D3679"/>
    <w:rsid w:val="008D79EC"/>
    <w:rsid w:val="008F4AAA"/>
    <w:rsid w:val="0093677E"/>
    <w:rsid w:val="00940A98"/>
    <w:rsid w:val="009563F6"/>
    <w:rsid w:val="009B3031"/>
    <w:rsid w:val="009C2B3A"/>
    <w:rsid w:val="009E3396"/>
    <w:rsid w:val="009E63DC"/>
    <w:rsid w:val="00A276C9"/>
    <w:rsid w:val="00A36F86"/>
    <w:rsid w:val="00A542EB"/>
    <w:rsid w:val="00A73B74"/>
    <w:rsid w:val="00A95B54"/>
    <w:rsid w:val="00AB04CB"/>
    <w:rsid w:val="00AE0D9E"/>
    <w:rsid w:val="00B074C9"/>
    <w:rsid w:val="00B25F32"/>
    <w:rsid w:val="00B32AB0"/>
    <w:rsid w:val="00B44235"/>
    <w:rsid w:val="00B674A9"/>
    <w:rsid w:val="00BA5860"/>
    <w:rsid w:val="00BA7D01"/>
    <w:rsid w:val="00BE79CB"/>
    <w:rsid w:val="00C01436"/>
    <w:rsid w:val="00C13167"/>
    <w:rsid w:val="00C34E26"/>
    <w:rsid w:val="00C5670A"/>
    <w:rsid w:val="00C67DE9"/>
    <w:rsid w:val="00C7023D"/>
    <w:rsid w:val="00CE4978"/>
    <w:rsid w:val="00CF5155"/>
    <w:rsid w:val="00CF5961"/>
    <w:rsid w:val="00D345B4"/>
    <w:rsid w:val="00D44CD3"/>
    <w:rsid w:val="00D45479"/>
    <w:rsid w:val="00D87FF9"/>
    <w:rsid w:val="00DB4FE0"/>
    <w:rsid w:val="00DC5347"/>
    <w:rsid w:val="00DD1CEC"/>
    <w:rsid w:val="00DF4ED1"/>
    <w:rsid w:val="00DF5017"/>
    <w:rsid w:val="00E20668"/>
    <w:rsid w:val="00E3417E"/>
    <w:rsid w:val="00E4464E"/>
    <w:rsid w:val="00E55814"/>
    <w:rsid w:val="00E70610"/>
    <w:rsid w:val="00E9267A"/>
    <w:rsid w:val="00E94F8B"/>
    <w:rsid w:val="00EF10A3"/>
    <w:rsid w:val="00EF44C8"/>
    <w:rsid w:val="00F45295"/>
    <w:rsid w:val="00F52C2A"/>
    <w:rsid w:val="00F57E0E"/>
    <w:rsid w:val="00F82372"/>
    <w:rsid w:val="00F83788"/>
    <w:rsid w:val="00F84025"/>
    <w:rsid w:val="00FC5B11"/>
    <w:rsid w:val="00FE05E8"/>
    <w:rsid w:val="00FE2E99"/>
    <w:rsid w:val="00F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1"/>
    <o:shapelayout v:ext="edit">
      <o:idmap v:ext="edit" data="1,2,3,4,5"/>
      <o:rules v:ext="edit">
        <o:r id="V:Rule1" type="connector" idref="#_x0000_s4452"/>
        <o:r id="V:Rule2" type="connector" idref="#_x0000_s4450"/>
        <o:r id="V:Rule3" type="connector" idref="#_x0000_s445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%20Rollinson\AppData\Roaming\Microsoft\Templates\Forest%20animals%20coloring%20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FE220-4331-434D-A3CD-41D119C4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Forest animals coloring book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Rollinson</dc:creator>
  <cp:lastModifiedBy>E Rollinson</cp:lastModifiedBy>
  <cp:revision>1</cp:revision>
  <dcterms:created xsi:type="dcterms:W3CDTF">2011-12-07T02:27:00Z</dcterms:created>
  <dcterms:modified xsi:type="dcterms:W3CDTF">2011-12-07T02:28:00Z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TC103609841033</vt:lpwstr>
  </property>
</Properties>
</file>